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279487" w14:textId="77777777" w:rsidR="005302C4" w:rsidRDefault="005302C4">
      <w:pPr>
        <w:pStyle w:val="BodyText"/>
        <w:rPr>
          <w:rFonts w:ascii="Times New Roman"/>
          <w:sz w:val="17"/>
        </w:rPr>
      </w:pPr>
    </w:p>
    <w:p w14:paraId="0979C268" w14:textId="77777777" w:rsidR="005302C4" w:rsidRDefault="005302C4">
      <w:pPr>
        <w:pStyle w:val="BodyText"/>
        <w:spacing w:before="46"/>
        <w:rPr>
          <w:rFonts w:ascii="Times New Roman"/>
          <w:sz w:val="17"/>
        </w:rPr>
      </w:pPr>
    </w:p>
    <w:p w14:paraId="1F23CE93" w14:textId="77777777" w:rsidR="005302C4" w:rsidRDefault="00000000">
      <w:pPr>
        <w:ind w:left="24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7E5474D" wp14:editId="61ED551A">
                <wp:simplePos x="0" y="0"/>
                <wp:positionH relativeFrom="page">
                  <wp:posOffset>1569172</wp:posOffset>
                </wp:positionH>
                <wp:positionV relativeFrom="paragraph">
                  <wp:posOffset>-253257</wp:posOffset>
                </wp:positionV>
                <wp:extent cx="5003165" cy="6096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03165" cy="6096000"/>
                          <a:chOff x="0" y="0"/>
                          <a:chExt cx="5003165" cy="6096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2625" cy="5892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1778" y="3432965"/>
                            <a:ext cx="391639" cy="85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2969" y="3432965"/>
                            <a:ext cx="226416" cy="85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4460" y="3432965"/>
                            <a:ext cx="201939" cy="85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3712" y="3432965"/>
                            <a:ext cx="12238" cy="367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3628785" y="120427"/>
                            <a:ext cx="12192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A26FEC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5"/>
                                  <w:sz w:val="15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751172" y="46994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2789A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584915" y="257867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30D0B2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200K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628785" y="414157"/>
                            <a:ext cx="12192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88901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5"/>
                                  <w:sz w:val="15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51172" y="340724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D41B04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376680" y="310896"/>
                            <a:ext cx="15176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CD53B6" w14:textId="77777777" w:rsidR="005302C4" w:rsidRDefault="00000000">
                              <w:pPr>
                                <w:spacing w:line="83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w w:val="95"/>
                                  <w:sz w:val="8"/>
                                </w:rPr>
                                <w:t>CD45+</w:t>
                              </w:r>
                            </w:p>
                            <w:p w14:paraId="171127CA" w14:textId="77777777" w:rsidR="005302C4" w:rsidRDefault="00000000">
                              <w:pPr>
                                <w:spacing w:before="17"/>
                                <w:ind w:left="44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w w:val="95"/>
                                  <w:sz w:val="8"/>
                                </w:rPr>
                                <w:t>77.6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89761" y="584961"/>
                            <a:ext cx="120650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2711B9" w14:textId="77777777" w:rsidR="005302C4" w:rsidRDefault="00000000">
                              <w:pPr>
                                <w:spacing w:line="84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sz w:val="8"/>
                                </w:rPr>
                                <w:t>Cells</w:t>
                              </w:r>
                            </w:p>
                            <w:p w14:paraId="64DFB208" w14:textId="77777777" w:rsidR="005302C4" w:rsidRDefault="00000000">
                              <w:pPr>
                                <w:spacing w:before="18"/>
                                <w:ind w:left="6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90.9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584915" y="735179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CFD8BE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100K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689979" y="940422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79A7E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805213" y="1163535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CA2C89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9551" y="142054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1CCFC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569101" y="1420547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526F9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150K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013271" y="1396070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5AE33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527299" y="1396070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65455A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150K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946992" y="1417733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B76BB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399825" y="1417733"/>
                            <a:ext cx="241935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407ED7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4"/>
                                  <w:sz w:val="15"/>
                                </w:rPr>
                                <w:t>150K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34474" y="1670952"/>
                            <a:ext cx="4171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FA88CF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FSC-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380433" y="1646474"/>
                            <a:ext cx="4171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5463DD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FSC-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252960" y="1646474"/>
                            <a:ext cx="4171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1EA51F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FSC-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866407" y="2240543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077694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89071" y="2346134"/>
                            <a:ext cx="133985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42A191" w14:textId="77777777" w:rsidR="005302C4" w:rsidRDefault="00000000">
                              <w:pPr>
                                <w:spacing w:line="83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CD3+</w:t>
                              </w:r>
                            </w:p>
                            <w:p w14:paraId="2A3CF365" w14:textId="77777777" w:rsidR="005302C4" w:rsidRDefault="00000000">
                              <w:pPr>
                                <w:spacing w:before="16"/>
                                <w:ind w:left="26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44.9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719542" y="2313976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9F7979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653263" y="2203827"/>
                            <a:ext cx="220979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2C6500" w14:textId="77777777" w:rsidR="005302C4" w:rsidRDefault="00000000">
                              <w:pPr>
                                <w:spacing w:line="28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position w:val="12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18893" y="2523402"/>
                            <a:ext cx="121920" cy="1231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F903F" w14:textId="77777777" w:rsidR="005302C4" w:rsidRDefault="00000000">
                              <w:pPr>
                                <w:spacing w:line="83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CD3-</w:t>
                              </w:r>
                            </w:p>
                            <w:p w14:paraId="375DA584" w14:textId="77777777" w:rsidR="005302C4" w:rsidRDefault="00000000">
                              <w:pPr>
                                <w:spacing w:before="16"/>
                                <w:ind w:left="20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54.9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719542" y="2595466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F2CB0B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866407" y="2522033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05EBE3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883763" y="2577424"/>
                            <a:ext cx="205104" cy="118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629D8F" w14:textId="77777777" w:rsidR="005302C4" w:rsidRDefault="00000000">
                              <w:pPr>
                                <w:spacing w:line="80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sz w:val="8"/>
                                </w:rPr>
                                <w:t>HLADR+</w:t>
                              </w:r>
                            </w:p>
                            <w:p w14:paraId="224349C0" w14:textId="77777777" w:rsidR="005302C4" w:rsidRDefault="00000000">
                              <w:pPr>
                                <w:spacing w:before="12"/>
                                <w:ind w:left="76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10.6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653263" y="2558750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707F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3800127" y="2485318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763F4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651014" y="2602839"/>
                            <a:ext cx="146685" cy="121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7B7A24" w14:textId="77777777" w:rsidR="005302C4" w:rsidRDefault="00000000">
                              <w:pPr>
                                <w:spacing w:line="82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w w:val="90"/>
                                  <w:sz w:val="8"/>
                                </w:rPr>
                                <w:t>CD14+</w:t>
                              </w:r>
                            </w:p>
                            <w:p w14:paraId="2E097CD6" w14:textId="77777777" w:rsidR="005302C4" w:rsidRDefault="00000000">
                              <w:pPr>
                                <w:spacing w:before="15"/>
                                <w:ind w:left="42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w w:val="95"/>
                                  <w:sz w:val="8"/>
                                </w:rPr>
                                <w:t>50.1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792974" y="3097254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F2F9B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726694" y="3072776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F0B4AA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373281" y="3611282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DEF5C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972978" y="3611282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C79E6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119844" y="353784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E59E94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355956" y="3611282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97935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980132" y="3611282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8290F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126996" y="353784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B8F1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252960" y="3599043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FB489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4779226" y="3599043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A91AB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926091" y="3525610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9CF0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95668" y="3861685"/>
                            <a:ext cx="28257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EB696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</w:rPr>
                                <w:t>CD3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2404911" y="3861685"/>
                            <a:ext cx="46926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0CB984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HLADR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314154" y="3849446"/>
                            <a:ext cx="3568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0B2C1A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CD14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19542" y="4529187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E59B6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866407" y="4455754"/>
                            <a:ext cx="227329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632C02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5</w:t>
                              </w:r>
                              <w:r>
                                <w:rPr>
                                  <w:spacing w:val="5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87"/>
                                  <w:sz w:val="17"/>
                                  <w:u w:val="thick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653263" y="4480231"/>
                            <a:ext cx="37401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402DD8" w14:textId="77777777" w:rsidR="005302C4" w:rsidRDefault="00000000">
                              <w:pPr>
                                <w:spacing w:line="130" w:lineRule="exact"/>
                                <w:ind w:left="23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5</w:t>
                              </w:r>
                              <w:r>
                                <w:rPr>
                                  <w:spacing w:val="5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87"/>
                                  <w:sz w:val="17"/>
                                  <w:u w:val="thick"/>
                                </w:rPr>
                                <w:t xml:space="preserve"> </w:t>
                              </w:r>
                            </w:p>
                            <w:p w14:paraId="5C2BC010" w14:textId="77777777" w:rsidR="005302C4" w:rsidRDefault="00000000">
                              <w:pPr>
                                <w:spacing w:line="156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719542" y="4835156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E6F28C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866407" y="4761723"/>
                            <a:ext cx="227329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15FFA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spacing w:val="5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87"/>
                                  <w:sz w:val="17"/>
                                  <w:u w:val="thick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653263" y="4871871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2A0C3F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800127" y="4798438"/>
                            <a:ext cx="227329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02B4E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4</w:t>
                              </w:r>
                              <w:r>
                                <w:rPr>
                                  <w:spacing w:val="5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87"/>
                                  <w:sz w:val="17"/>
                                  <w:u w:val="thick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093380" y="4877678"/>
                            <a:ext cx="275590" cy="133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D9DFB" w14:textId="77777777" w:rsidR="005302C4" w:rsidRDefault="00000000">
                              <w:pPr>
                                <w:spacing w:line="90" w:lineRule="exact"/>
                                <w:ind w:right="18"/>
                                <w:jc w:val="center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w w:val="70"/>
                                  <w:sz w:val="9"/>
                                </w:rPr>
                                <w:t>Non-</w:t>
                              </w:r>
                              <w:r>
                                <w:rPr>
                                  <w:spacing w:val="-2"/>
                                  <w:w w:val="75"/>
                                  <w:sz w:val="9"/>
                                </w:rPr>
                                <w:t>Classical</w:t>
                              </w:r>
                            </w:p>
                            <w:p w14:paraId="4F327E00" w14:textId="77777777" w:rsidR="005302C4" w:rsidRDefault="00000000">
                              <w:pPr>
                                <w:spacing w:before="14"/>
                                <w:ind w:left="19" w:right="18"/>
                                <w:jc w:val="center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4"/>
                                  <w:w w:val="85"/>
                                  <w:sz w:val="9"/>
                                </w:rPr>
                                <w:t>11.3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649424" y="5393527"/>
                            <a:ext cx="1377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0C5489" w14:textId="77777777" w:rsidR="005302C4" w:rsidRDefault="00000000">
                              <w:pPr>
                                <w:spacing w:line="88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4"/>
                                  <w:w w:val="90"/>
                                  <w:sz w:val="9"/>
                                </w:rPr>
                                <w:t>CD4+</w:t>
                              </w:r>
                            </w:p>
                            <w:p w14:paraId="4A13F63E" w14:textId="77777777" w:rsidR="005302C4" w:rsidRDefault="00000000">
                              <w:pPr>
                                <w:spacing w:before="10"/>
                                <w:ind w:left="27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4"/>
                                  <w:w w:val="95"/>
                                  <w:sz w:val="9"/>
                                </w:rPr>
                                <w:t>70.8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792974" y="537365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BD41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726694" y="5434853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F22AD7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85520" y="5936642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AA270B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009695" y="5936642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C49F65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156560" y="586320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2CD971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355956" y="5912164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DA13F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980132" y="5912164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295A5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126996" y="5838731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24B9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252960" y="5985596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D0D5BA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4779226" y="5912164"/>
                            <a:ext cx="220979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F36343" w14:textId="77777777" w:rsidR="005302C4" w:rsidRDefault="00000000">
                              <w:pPr>
                                <w:spacing w:line="130" w:lineRule="exact"/>
                                <w:ind w:left="23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5</w:t>
                              </w:r>
                            </w:p>
                            <w:p w14:paraId="7B33C4D9" w14:textId="77777777" w:rsidR="005302C4" w:rsidRDefault="00000000">
                              <w:pPr>
                                <w:spacing w:line="156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4378623" y="5145241"/>
                            <a:ext cx="321310" cy="358775"/>
                          </a:xfrm>
                          <a:prstGeom prst="rect">
                            <a:avLst/>
                          </a:prstGeom>
                          <a:ln w="71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B75692" w14:textId="77777777" w:rsidR="005302C4" w:rsidRDefault="005302C4">
                              <w:pPr>
                                <w:spacing w:before="55"/>
                                <w:rPr>
                                  <w:sz w:val="9"/>
                                </w:rPr>
                              </w:pPr>
                            </w:p>
                            <w:p w14:paraId="39811713" w14:textId="77777777" w:rsidR="005302C4" w:rsidRDefault="00000000">
                              <w:pPr>
                                <w:spacing w:line="273" w:lineRule="auto"/>
                                <w:ind w:left="173" w:right="117" w:hanging="68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2"/>
                                  <w:w w:val="75"/>
                                  <w:sz w:val="9"/>
                                </w:rPr>
                                <w:t>Classical</w:t>
                              </w:r>
                              <w:r>
                                <w:rPr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85"/>
                                  <w:sz w:val="9"/>
                                </w:rPr>
                                <w:t>34.7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378623" y="4743658"/>
                            <a:ext cx="321310" cy="401955"/>
                          </a:xfrm>
                          <a:prstGeom prst="rect">
                            <a:avLst/>
                          </a:prstGeom>
                          <a:ln w="7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8DC478" w14:textId="77777777" w:rsidR="005302C4" w:rsidRDefault="005302C4">
                              <w:pPr>
                                <w:spacing w:before="89"/>
                                <w:rPr>
                                  <w:sz w:val="9"/>
                                </w:rPr>
                              </w:pPr>
                            </w:p>
                            <w:p w14:paraId="16B721B6" w14:textId="77777777" w:rsidR="005302C4" w:rsidRDefault="00000000">
                              <w:pPr>
                                <w:spacing w:line="273" w:lineRule="auto"/>
                                <w:ind w:left="173" w:right="74" w:hanging="129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2"/>
                                  <w:w w:val="75"/>
                                  <w:sz w:val="9"/>
                                </w:rPr>
                                <w:t>Intermediate</w:t>
                              </w:r>
                              <w:r>
                                <w:rPr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85"/>
                                  <w:sz w:val="9"/>
                                </w:rPr>
                                <w:t>2.98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77764" y="4716984"/>
                            <a:ext cx="227965" cy="367030"/>
                          </a:xfrm>
                          <a:prstGeom prst="rect">
                            <a:avLst/>
                          </a:prstGeom>
                          <a:ln w="69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70EC9B" w14:textId="77777777" w:rsidR="005302C4" w:rsidRDefault="005302C4">
                              <w:pPr>
                                <w:spacing w:before="62"/>
                                <w:rPr>
                                  <w:sz w:val="9"/>
                                </w:rPr>
                              </w:pPr>
                            </w:p>
                            <w:p w14:paraId="6E31A476" w14:textId="77777777" w:rsidR="005302C4" w:rsidRDefault="00000000">
                              <w:pPr>
                                <w:spacing w:line="264" w:lineRule="auto"/>
                                <w:ind w:left="74" w:right="102" w:hanging="28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spacing w:val="-4"/>
                                  <w:w w:val="85"/>
                                  <w:sz w:val="9"/>
                                </w:rPr>
                                <w:t>CD8+</w:t>
                              </w:r>
                              <w:r>
                                <w:rPr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95"/>
                                  <w:sz w:val="9"/>
                                </w:rPr>
                                <w:t>21.4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2340565" y="4574204"/>
                            <a:ext cx="607060" cy="665480"/>
                          </a:xfrm>
                          <a:prstGeom prst="rect">
                            <a:avLst/>
                          </a:prstGeom>
                          <a:ln w="71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9BE288" w14:textId="77777777" w:rsidR="005302C4" w:rsidRDefault="005302C4">
                              <w:pPr>
                                <w:rPr>
                                  <w:sz w:val="9"/>
                                </w:rPr>
                              </w:pPr>
                            </w:p>
                            <w:p w14:paraId="3C4E3600" w14:textId="77777777" w:rsidR="005302C4" w:rsidRDefault="005302C4">
                              <w:pPr>
                                <w:rPr>
                                  <w:sz w:val="9"/>
                                </w:rPr>
                              </w:pPr>
                            </w:p>
                            <w:p w14:paraId="1F7A84FE" w14:textId="77777777" w:rsidR="005302C4" w:rsidRDefault="005302C4">
                              <w:pPr>
                                <w:spacing w:before="94"/>
                                <w:rPr>
                                  <w:sz w:val="9"/>
                                </w:rPr>
                              </w:pPr>
                            </w:p>
                            <w:p w14:paraId="3A4CBE1E" w14:textId="77777777" w:rsidR="005302C4" w:rsidRDefault="00000000">
                              <w:pPr>
                                <w:spacing w:before="1" w:line="261" w:lineRule="auto"/>
                                <w:ind w:left="309" w:right="334"/>
                                <w:jc w:val="center"/>
                                <w:rPr>
                                  <w:sz w:val="9"/>
                                </w:rPr>
                              </w:pPr>
                              <w:proofErr w:type="spellStart"/>
                              <w:r>
                                <w:rPr>
                                  <w:spacing w:val="-2"/>
                                  <w:w w:val="85"/>
                                  <w:sz w:val="9"/>
                                </w:rPr>
                                <w:t>MoDCs</w:t>
                              </w:r>
                              <w:proofErr w:type="spellEnd"/>
                              <w:r>
                                <w:rPr>
                                  <w:spacing w:val="-2"/>
                                  <w:w w:val="85"/>
                                  <w:sz w:val="9"/>
                                </w:rPr>
                                <w:t>+</w:t>
                              </w:r>
                              <w:r>
                                <w:rPr>
                                  <w:spacing w:val="4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95"/>
                                  <w:sz w:val="9"/>
                                </w:rPr>
                                <w:t>30.3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458355" y="610592"/>
                            <a:ext cx="277495" cy="1727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355ABB55" w14:textId="77777777" w:rsidR="005302C4" w:rsidRDefault="00000000">
                              <w:pPr>
                                <w:spacing w:before="33" w:line="283" w:lineRule="auto"/>
                                <w:ind w:left="128" w:right="18" w:hanging="129"/>
                                <w:rPr>
                                  <w:color w:val="000000"/>
                                  <w:sz w:val="8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8"/>
                                </w:rPr>
                                <w:t>Single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8"/>
                                </w:rPr>
                                <w:t>Cells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8"/>
                                </w:rPr>
                                <w:t>91.1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23.556885pt;margin-top:-19.941549pt;width:393.95pt;height:480pt;mso-position-horizontal-relative:page;mso-position-vertical-relative:paragraph;z-index:15728640" id="docshapegroup1" coordorigin="2471,-399" coordsize="7879,9600">
                <v:shape style="position:absolute;left:2471;top:-399;width:7879;height:9281" type="#_x0000_t75" id="docshape2" stroked="false">
                  <v:imagedata r:id="rId9" o:title=""/>
                </v:shape>
                <v:shape style="position:absolute;left:5844;top:5007;width:617;height:135" type="#_x0000_t75" id="docshape3" stroked="false">
                  <v:imagedata r:id="rId10" o:title=""/>
                </v:shape>
                <v:shape style="position:absolute;left:6586;top:5007;width:357;height:135" type="#_x0000_t75" id="docshape4" stroked="false">
                  <v:imagedata r:id="rId11" o:title=""/>
                </v:shape>
                <v:shape style="position:absolute;left:7029;top:5007;width:319;height:135" type="#_x0000_t75" id="docshape5" stroked="false">
                  <v:imagedata r:id="rId12" o:title=""/>
                </v:shape>
                <v:shape style="position:absolute;left:7453;top:5007;width:20;height:58" type="#_x0000_t75" id="docshape6" stroked="false">
                  <v:imagedata r:id="rId13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185;top:-210;width:192;height:155" type="#_x0000_t202" id="docshape7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5"/>
                            <w:sz w:val="15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378;top:-325;width:106;height:155" type="#_x0000_t202" id="docshape8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4967;top:7;width:426;height:174" type="#_x0000_t202" id="docshape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200K</w:t>
                        </w:r>
                      </w:p>
                    </w:txbxContent>
                  </v:textbox>
                  <w10:wrap type="none"/>
                </v:shape>
                <v:shape style="position:absolute;left:8185;top:253;width:192;height:155" type="#_x0000_t202" id="docshape10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5"/>
                            <w:sz w:val="15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378;top:137;width:106;height:155" type="#_x0000_t202" id="docshape11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9363;top:90;width:239;height:196" type="#_x0000_t202" id="docshape12" filled="false" stroked="false">
                  <v:textbox inset="0,0,0,0">
                    <w:txbxContent>
                      <w:p>
                        <w:pPr>
                          <w:spacing w:line="83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w w:val="95"/>
                            <w:sz w:val="8"/>
                          </w:rPr>
                          <w:t>CD45+</w:t>
                        </w:r>
                      </w:p>
                      <w:p>
                        <w:pPr>
                          <w:spacing w:before="17"/>
                          <w:ind w:left="44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w w:val="95"/>
                            <w:sz w:val="8"/>
                          </w:rPr>
                          <w:t>77.6</w:t>
                        </w:r>
                      </w:p>
                    </w:txbxContent>
                  </v:textbox>
                  <w10:wrap type="none"/>
                </v:shape>
                <v:shape style="position:absolute;left:3399;top:522;width:190;height:198" type="#_x0000_t202" id="docshape13" filled="false" stroked="false">
                  <v:textbox inset="0,0,0,0">
                    <w:txbxContent>
                      <w:p>
                        <w:pPr>
                          <w:spacing w:line="84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sz w:val="8"/>
                          </w:rPr>
                          <w:t>Cells</w:t>
                        </w:r>
                      </w:p>
                      <w:p>
                        <w:pPr>
                          <w:spacing w:before="18"/>
                          <w:ind w:left="6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90.9</w:t>
                        </w:r>
                      </w:p>
                    </w:txbxContent>
                  </v:textbox>
                  <w10:wrap type="none"/>
                </v:shape>
                <v:shape style="position:absolute;left:4967;top:758;width:426;height:174" type="#_x0000_t202" id="docshape1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100K</w:t>
                        </w:r>
                      </w:p>
                    </w:txbxContent>
                  </v:textbox>
                  <w10:wrap type="none"/>
                </v:shape>
                <v:shape style="position:absolute;left:8282;top:1082;width:106;height:155" type="#_x0000_t202" id="docshape15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314;top:1433;width:117;height:174" type="#_x0000_t202" id="docshape1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596;top:1838;width:117;height:174" type="#_x0000_t202" id="docshape1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367;top:1838;width:426;height:174" type="#_x0000_t202" id="docshape1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150K</w:t>
                        </w:r>
                      </w:p>
                    </w:txbxContent>
                  </v:textbox>
                  <w10:wrap type="none"/>
                </v:shape>
                <v:shape style="position:absolute;left:5641;top:1799;width:117;height:174" type="#_x0000_t202" id="docshape1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6451;top:1799;width:426;height:174" type="#_x0000_t202" id="docshape2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150K</w:t>
                        </w:r>
                      </w:p>
                    </w:txbxContent>
                  </v:textbox>
                  <w10:wrap type="none"/>
                </v:shape>
                <v:shape style="position:absolute;left:8686;top:1833;width:106;height:155" type="#_x0000_t202" id="docshape21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400;top:1833;width:381;height:155" type="#_x0000_t202" id="docshape22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4"/>
                            <w:sz w:val="15"/>
                          </w:rPr>
                          <w:t>150K</w:t>
                        </w:r>
                      </w:p>
                    </w:txbxContent>
                  </v:textbox>
                  <w10:wrap type="none"/>
                </v:shape>
                <v:shape style="position:absolute;left:3155;top:2232;width:657;height:212" type="#_x0000_t202" id="docshape23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FSC-</w:t>
                        </w:r>
                        <w:r>
                          <w:rPr>
                            <w:spacing w:val="-10"/>
                            <w:sz w:val="2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6219;top:2194;width:657;height:212" type="#_x0000_t202" id="docshape24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FSC-</w:t>
                        </w:r>
                        <w:r>
                          <w:rPr>
                            <w:spacing w:val="-10"/>
                            <w:sz w:val="2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9168;top:2194;width:657;height:212" type="#_x0000_t202" id="docshape25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FSC-</w:t>
                        </w:r>
                        <w:r>
                          <w:rPr>
                            <w:spacing w:val="-10"/>
                            <w:sz w:val="2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5410;top:3129;width:117;height:174" type="#_x0000_t202" id="docshape2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3713;top:3295;width:211;height:194" type="#_x0000_t202" id="docshape27" filled="false" stroked="false">
                  <v:textbox inset="0,0,0,0">
                    <w:txbxContent>
                      <w:p>
                        <w:pPr>
                          <w:spacing w:line="83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CD3+</w:t>
                        </w:r>
                      </w:p>
                      <w:p>
                        <w:pPr>
                          <w:spacing w:before="16"/>
                          <w:ind w:left="26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44.9</w:t>
                        </w:r>
                      </w:p>
                    </w:txbxContent>
                  </v:textbox>
                  <w10:wrap type="none"/>
                </v:shape>
                <v:shape style="position:absolute;left:5179;top:3245;width:213;height:174" type="#_x0000_t202" id="docshape2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224;top:3071;width:348;height:290" type="#_x0000_t202" id="docshape29" filled="false" stroked="false">
                  <v:textbox inset="0,0,0,0">
                    <w:txbxContent>
                      <w:p>
                        <w:pPr>
                          <w:spacing w:line="285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10</w:t>
                        </w:r>
                        <w:r>
                          <w:rPr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spacing w:val="-10"/>
                            <w:position w:val="12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3130;top:3575;width:192;height:194" type="#_x0000_t202" id="docshape30" filled="false" stroked="false">
                  <v:textbox inset="0,0,0,0">
                    <w:txbxContent>
                      <w:p>
                        <w:pPr>
                          <w:spacing w:line="83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CD3-</w:t>
                        </w:r>
                      </w:p>
                      <w:p>
                        <w:pPr>
                          <w:spacing w:before="16"/>
                          <w:ind w:left="2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54.9</w:t>
                        </w:r>
                      </w:p>
                    </w:txbxContent>
                  </v:textbox>
                  <w10:wrap type="none"/>
                </v:shape>
                <v:shape style="position:absolute;left:5179;top:3688;width:213;height:174" type="#_x0000_t202" id="docshape3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5410;top:3572;width:117;height:174" type="#_x0000_t202" id="docshape32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7012;top:3660;width:323;height:187" type="#_x0000_t202" id="docshape33" filled="false" stroked="false">
                  <v:textbox inset="0,0,0,0">
                    <w:txbxContent>
                      <w:p>
                        <w:pPr>
                          <w:spacing w:line="80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sz w:val="8"/>
                          </w:rPr>
                          <w:t>HLADR+</w:t>
                        </w:r>
                      </w:p>
                      <w:p>
                        <w:pPr>
                          <w:spacing w:before="12"/>
                          <w:ind w:left="76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10.6</w:t>
                        </w:r>
                      </w:p>
                    </w:txbxContent>
                  </v:textbox>
                  <w10:wrap type="none"/>
                </v:shape>
                <v:shape style="position:absolute;left:8224;top:3630;width:213;height:174" type="#_x0000_t202" id="docshape3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455;top:3515;width:117;height:174" type="#_x0000_t202" id="docshape3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9795;top:3700;width:231;height:192" type="#_x0000_t202" id="docshape36" filled="false" stroked="false">
                  <v:textbox inset="0,0,0,0">
                    <w:txbxContent>
                      <w:p>
                        <w:pPr>
                          <w:spacing w:line="82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w w:val="90"/>
                            <w:sz w:val="8"/>
                          </w:rPr>
                          <w:t>CD14+</w:t>
                        </w:r>
                      </w:p>
                      <w:p>
                        <w:pPr>
                          <w:spacing w:before="15"/>
                          <w:ind w:left="42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w w:val="95"/>
                            <w:sz w:val="8"/>
                          </w:rPr>
                          <w:t>50.1</w:t>
                        </w:r>
                      </w:p>
                    </w:txbxContent>
                  </v:textbox>
                  <w10:wrap type="none"/>
                </v:shape>
                <v:shape style="position:absolute;left:5294;top:4478;width:117;height:174" type="#_x0000_t202" id="docshape3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339;top:4440;width:117;height:174" type="#_x0000_t202" id="docshape3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058;top:5288;width:117;height:174" type="#_x0000_t202" id="docshape3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003;top:5288;width:213;height:174" type="#_x0000_t202" id="docshape4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234;top:5172;width:117;height:174" type="#_x0000_t202" id="docshape4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6181;top:5288;width:117;height:174" type="#_x0000_t202" id="docshape42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164;top:5288;width:213;height:174" type="#_x0000_t202" id="docshape43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7395;top:5172;width:117;height:174" type="#_x0000_t202" id="docshape4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9168;top:5268;width:117;height:174" type="#_x0000_t202" id="docshape4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997;top:5268;width:213;height:174" type="#_x0000_t202" id="docshape4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10228;top:5153;width:117;height:174" type="#_x0000_t202" id="docshape4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3251;top:5682;width:445;height:212" type="#_x0000_t202" id="docshape48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CD3</w:t>
                        </w:r>
                      </w:p>
                    </w:txbxContent>
                  </v:textbox>
                  <w10:wrap type="none"/>
                </v:shape>
                <v:shape style="position:absolute;left:6258;top:5682;width:739;height:212" type="#_x0000_t202" id="docshape49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HLADR</w:t>
                        </w:r>
                      </w:p>
                    </w:txbxContent>
                  </v:textbox>
                  <w10:wrap type="none"/>
                </v:shape>
                <v:shape style="position:absolute;left:9265;top:5663;width:562;height:212" type="#_x0000_t202" id="docshape50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CD14</w:t>
                        </w:r>
                      </w:p>
                    </w:txbxContent>
                  </v:textbox>
                  <w10:wrap type="none"/>
                </v:shape>
                <v:shape style="position:absolute;left:5179;top:6733;width:213;height:174" type="#_x0000_t202" id="docshape5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5410;top:6618;width:358;height:174" type="#_x0000_t202" id="docshape52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5</w:t>
                        </w:r>
                        <w:r>
                          <w:rPr>
                            <w:spacing w:val="58"/>
                            <w:sz w:val="17"/>
                          </w:rPr>
                          <w:t> </w:t>
                        </w:r>
                        <w:r>
                          <w:rPr>
                            <w:spacing w:val="87"/>
                            <w:sz w:val="17"/>
                            <w:u w:val="thick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v:shape style="position:absolute;left:8224;top:6656;width:589;height:290" type="#_x0000_t202" id="docshape53" filled="false" stroked="false">
                  <v:textbox inset="0,0,0,0">
                    <w:txbxContent>
                      <w:p>
                        <w:pPr>
                          <w:spacing w:line="130" w:lineRule="exact" w:before="0"/>
                          <w:ind w:left="231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5</w:t>
                        </w:r>
                        <w:r>
                          <w:rPr>
                            <w:spacing w:val="58"/>
                            <w:sz w:val="17"/>
                          </w:rPr>
                          <w:t> </w:t>
                        </w:r>
                        <w:r>
                          <w:rPr>
                            <w:spacing w:val="87"/>
                            <w:sz w:val="17"/>
                            <w:u w:val="thick"/>
                          </w:rPr>
                          <w:t> </w:t>
                        </w:r>
                      </w:p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5179;top:7215;width:213;height:174" type="#_x0000_t202" id="docshape5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5410;top:7099;width:358;height:174" type="#_x0000_t202" id="docshape5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4</w:t>
                        </w:r>
                        <w:r>
                          <w:rPr>
                            <w:spacing w:val="58"/>
                            <w:sz w:val="17"/>
                          </w:rPr>
                          <w:t> </w:t>
                        </w:r>
                        <w:r>
                          <w:rPr>
                            <w:spacing w:val="87"/>
                            <w:sz w:val="17"/>
                            <w:u w:val="thick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v:shape style="position:absolute;left:8224;top:7273;width:213;height:174" type="#_x0000_t202" id="docshape5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455;top:7157;width:358;height:174" type="#_x0000_t202" id="docshape5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4</w:t>
                        </w:r>
                        <w:r>
                          <w:rPr>
                            <w:spacing w:val="58"/>
                            <w:sz w:val="17"/>
                          </w:rPr>
                          <w:t> </w:t>
                        </w:r>
                        <w:r>
                          <w:rPr>
                            <w:spacing w:val="87"/>
                            <w:sz w:val="17"/>
                            <w:u w:val="thick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v:shape style="position:absolute;left:8917;top:7282;width:434;height:211" type="#_x0000_t202" id="docshape58" filled="false" stroked="false">
                  <v:textbox inset="0,0,0,0">
                    <w:txbxContent>
                      <w:p>
                        <w:pPr>
                          <w:spacing w:line="90" w:lineRule="exact" w:before="0"/>
                          <w:ind w:left="0" w:right="18" w:firstLine="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70"/>
                            <w:sz w:val="9"/>
                          </w:rPr>
                          <w:t>Non-</w:t>
                        </w:r>
                        <w:r>
                          <w:rPr>
                            <w:spacing w:val="-2"/>
                            <w:w w:val="75"/>
                            <w:sz w:val="9"/>
                          </w:rPr>
                          <w:t>Classical</w:t>
                        </w:r>
                      </w:p>
                      <w:p>
                        <w:pPr>
                          <w:spacing w:before="14"/>
                          <w:ind w:left="19" w:right="18" w:firstLine="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spacing w:val="-4"/>
                            <w:w w:val="85"/>
                            <w:sz w:val="9"/>
                          </w:rPr>
                          <w:t>11.3</w:t>
                        </w:r>
                      </w:p>
                    </w:txbxContent>
                  </v:textbox>
                  <w10:wrap type="none"/>
                </v:shape>
                <v:shape style="position:absolute;left:3493;top:8094;width:217;height:204" type="#_x0000_t202" id="docshape59" filled="false" stroked="false">
                  <v:textbox inset="0,0,0,0">
                    <w:txbxContent>
                      <w:p>
                        <w:pPr>
                          <w:spacing w:line="88" w:lineRule="exact" w:before="0"/>
                          <w:ind w:left="0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4"/>
                            <w:w w:val="90"/>
                            <w:sz w:val="9"/>
                          </w:rPr>
                          <w:t>CD4+</w:t>
                        </w:r>
                      </w:p>
                      <w:p>
                        <w:pPr>
                          <w:spacing w:before="10"/>
                          <w:ind w:left="27" w:right="0" w:firstLine="0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4"/>
                            <w:w w:val="95"/>
                            <w:sz w:val="9"/>
                          </w:rPr>
                          <w:t>70.8</w:t>
                        </w:r>
                      </w:p>
                    </w:txbxContent>
                  </v:textbox>
                  <w10:wrap type="none"/>
                </v:shape>
                <v:shape style="position:absolute;left:5294;top:8063;width:117;height:174" type="#_x0000_t202" id="docshape6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339;top:8160;width:117;height:174" type="#_x0000_t202" id="docshape6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078;top:8950;width:117;height:174" type="#_x0000_t202" id="docshape62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061;top:8950;width:213;height:174" type="#_x0000_t202" id="docshape63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292;top:8834;width:117;height:174" type="#_x0000_t202" id="docshape6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6181;top:8911;width:117;height:174" type="#_x0000_t202" id="docshape6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164;top:8911;width:213;height:174" type="#_x0000_t202" id="docshape6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7395;top:8796;width:117;height:174" type="#_x0000_t202" id="docshape6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9168;top:9027;width:117;height:174" type="#_x0000_t202" id="docshape6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997;top:8911;width:348;height:290" type="#_x0000_t202" id="docshape69" filled="false" stroked="false">
                  <v:textbox inset="0,0,0,0">
                    <w:txbxContent>
                      <w:p>
                        <w:pPr>
                          <w:spacing w:line="130" w:lineRule="exact" w:before="0"/>
                          <w:ind w:left="231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5</w:t>
                        </w:r>
                      </w:p>
                      <w:p>
                        <w:pPr>
                          <w:spacing w:line="156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9366;top:7703;width:506;height:565" type="#_x0000_t202" id="docshape70" filled="false" stroked="true" strokeweight=".562340pt" strokecolor="#000000">
                  <v:textbox inset="0,0,0,0">
                    <w:txbxContent>
                      <w:p>
                        <w:pPr>
                          <w:spacing w:line="240" w:lineRule="auto" w:before="55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173" w:right="117" w:hanging="68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75"/>
                            <w:sz w:val="9"/>
                          </w:rPr>
                          <w:t>Classical</w:t>
                        </w:r>
                        <w:r>
                          <w:rPr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spacing w:val="-4"/>
                            <w:w w:val="85"/>
                            <w:sz w:val="9"/>
                          </w:rPr>
                          <w:t>34.7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366;top:7071;width:506;height:633" type="#_x0000_t202" id="docshape71" filled="false" stroked="true" strokeweight=".552685pt" strokecolor="#000000">
                  <v:textbox inset="0,0,0,0">
                    <w:txbxContent>
                      <w:p>
                        <w:pPr>
                          <w:spacing w:line="240" w:lineRule="auto" w:before="89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173" w:right="74" w:hanging="129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75"/>
                            <w:sz w:val="9"/>
                          </w:rPr>
                          <w:t>Intermediate</w:t>
                        </w:r>
                        <w:r>
                          <w:rPr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spacing w:val="-4"/>
                            <w:w w:val="85"/>
                            <w:sz w:val="9"/>
                          </w:rPr>
                          <w:t>2.98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908;top:7029;width:359;height:578" type="#_x0000_t202" id="docshape72" filled="false" stroked="true" strokeweight=".547831pt" strokecolor="#000000">
                  <v:textbox inset="0,0,0,0">
                    <w:txbxContent>
                      <w:p>
                        <w:pPr>
                          <w:spacing w:line="240" w:lineRule="auto" w:before="62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74" w:right="102" w:hanging="28"/>
                          <w:jc w:val="left"/>
                          <w:rPr>
                            <w:sz w:val="9"/>
                          </w:rPr>
                        </w:pPr>
                        <w:r>
                          <w:rPr>
                            <w:spacing w:val="-4"/>
                            <w:w w:val="85"/>
                            <w:sz w:val="9"/>
                          </w:rPr>
                          <w:t>CD8+</w:t>
                        </w:r>
                        <w:r>
                          <w:rPr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spacing w:val="-4"/>
                            <w:w w:val="95"/>
                            <w:sz w:val="9"/>
                          </w:rPr>
                          <w:t>21.4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157;top:6804;width:956;height:1048" type="#_x0000_t202" id="docshape73" filled="false" stroked="true" strokeweight=".564363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40" w:lineRule="auto" w:before="94"/>
                          <w:rPr>
                            <w:sz w:val="9"/>
                          </w:rPr>
                        </w:pPr>
                      </w:p>
                      <w:p>
                        <w:pPr>
                          <w:spacing w:line="261" w:lineRule="auto" w:before="1"/>
                          <w:ind w:left="309" w:right="334" w:firstLine="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85"/>
                            <w:sz w:val="9"/>
                          </w:rPr>
                          <w:t>MoDCs+</w:t>
                        </w:r>
                        <w:r>
                          <w:rPr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spacing w:val="-4"/>
                            <w:w w:val="95"/>
                            <w:sz w:val="9"/>
                          </w:rPr>
                          <w:t>30.3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342;top:562;width:437;height:272" type="#_x0000_t202" id="docshape74" filled="true" fillcolor="#ffffff" stroked="false">
                  <v:textbox inset="0,0,0,0">
                    <w:txbxContent>
                      <w:p>
                        <w:pPr>
                          <w:spacing w:line="283" w:lineRule="auto" w:before="33"/>
                          <w:ind w:left="128" w:right="18" w:hanging="129"/>
                          <w:jc w:val="left"/>
                          <w:rPr>
                            <w:color w:val="000000"/>
                            <w:sz w:val="8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8"/>
                          </w:rPr>
                          <w:t>Single</w:t>
                        </w:r>
                        <w:r>
                          <w:rPr>
                            <w:color w:val="000000"/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8"/>
                          </w:rPr>
                          <w:t>Cells</w:t>
                        </w:r>
                        <w:r>
                          <w:rPr>
                            <w:color w:val="000000"/>
                            <w:spacing w:val="40"/>
                            <w:sz w:val="8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8"/>
                          </w:rPr>
                          <w:t>91.1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sz w:val="17"/>
        </w:rPr>
        <w:t>200K</w:t>
      </w:r>
    </w:p>
    <w:p w14:paraId="3BB8A77F" w14:textId="77777777" w:rsidR="005302C4" w:rsidRDefault="005302C4">
      <w:pPr>
        <w:pStyle w:val="BodyText"/>
        <w:rPr>
          <w:sz w:val="17"/>
        </w:rPr>
      </w:pPr>
    </w:p>
    <w:p w14:paraId="35FE9661" w14:textId="77777777" w:rsidR="005302C4" w:rsidRDefault="005302C4">
      <w:pPr>
        <w:pStyle w:val="BodyText"/>
        <w:spacing w:before="165"/>
        <w:rPr>
          <w:sz w:val="17"/>
        </w:rPr>
      </w:pPr>
    </w:p>
    <w:p w14:paraId="02DBE44E" w14:textId="77777777" w:rsidR="005302C4" w:rsidRDefault="00000000">
      <w:pPr>
        <w:spacing w:before="1"/>
        <w:ind w:left="24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8E6A826" wp14:editId="73CDB49C">
                <wp:simplePos x="0" y="0"/>
                <wp:positionH relativeFrom="page">
                  <wp:posOffset>2847747</wp:posOffset>
                </wp:positionH>
                <wp:positionV relativeFrom="paragraph">
                  <wp:posOffset>-322822</wp:posOffset>
                </wp:positionV>
                <wp:extent cx="160020" cy="43688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36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4C14D1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FSC-</w:t>
                            </w:r>
                            <w:r>
                              <w:rPr>
                                <w:spacing w:val="-10"/>
                              </w:rPr>
                              <w:t>H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4.232117pt;margin-top:-25.419079pt;width:12.6pt;height:34.4pt;mso-position-horizontal-relative:page;mso-position-vertical-relative:paragraph;z-index:15730688" type="#_x0000_t202" id="docshape75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2"/>
                        </w:rPr>
                        <w:t>FSC-</w:t>
                      </w:r>
                      <w:r>
                        <w:rPr>
                          <w:spacing w:val="-10"/>
                        </w:rPr>
                        <w:t>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596B9B6" wp14:editId="725F4A50">
                <wp:simplePos x="0" y="0"/>
                <wp:positionH relativeFrom="page">
                  <wp:posOffset>4818184</wp:posOffset>
                </wp:positionH>
                <wp:positionV relativeFrom="paragraph">
                  <wp:posOffset>-268697</wp:posOffset>
                </wp:positionV>
                <wp:extent cx="160020" cy="369570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40C721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9.384613pt;margin-top:-21.157309pt;width:12.6pt;height:29.1pt;mso-position-horizontal-relative:page;mso-position-vertical-relative:paragraph;z-index:15732224" type="#_x0000_t202" id="docshape7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sz w:val="17"/>
        </w:rPr>
        <w:t>100K</w:t>
      </w:r>
    </w:p>
    <w:p w14:paraId="48D22860" w14:textId="77777777" w:rsidR="005302C4" w:rsidRDefault="005302C4">
      <w:pPr>
        <w:pStyle w:val="BodyText"/>
        <w:rPr>
          <w:sz w:val="17"/>
        </w:rPr>
      </w:pPr>
    </w:p>
    <w:p w14:paraId="4163D2E1" w14:textId="77777777" w:rsidR="005302C4" w:rsidRDefault="005302C4">
      <w:pPr>
        <w:pStyle w:val="BodyText"/>
        <w:spacing w:before="107"/>
        <w:rPr>
          <w:sz w:val="17"/>
        </w:rPr>
      </w:pPr>
    </w:p>
    <w:p w14:paraId="2D9DD0B7" w14:textId="77777777" w:rsidR="005302C4" w:rsidRDefault="00000000">
      <w:pPr>
        <w:ind w:left="588"/>
        <w:rPr>
          <w:sz w:val="17"/>
        </w:rPr>
      </w:pPr>
      <w:r>
        <w:rPr>
          <w:spacing w:val="-10"/>
          <w:sz w:val="17"/>
        </w:rPr>
        <w:t>0</w:t>
      </w:r>
    </w:p>
    <w:p w14:paraId="1A5CC131" w14:textId="77777777" w:rsidR="005302C4" w:rsidRDefault="005302C4">
      <w:pPr>
        <w:pStyle w:val="BodyText"/>
        <w:rPr>
          <w:sz w:val="17"/>
        </w:rPr>
      </w:pPr>
    </w:p>
    <w:p w14:paraId="736C3DEE" w14:textId="77777777" w:rsidR="005302C4" w:rsidRDefault="005302C4">
      <w:pPr>
        <w:pStyle w:val="BodyText"/>
        <w:rPr>
          <w:sz w:val="17"/>
        </w:rPr>
      </w:pPr>
    </w:p>
    <w:p w14:paraId="1A90B818" w14:textId="77777777" w:rsidR="005302C4" w:rsidRDefault="005302C4">
      <w:pPr>
        <w:pStyle w:val="BodyText"/>
        <w:rPr>
          <w:sz w:val="17"/>
        </w:rPr>
      </w:pPr>
    </w:p>
    <w:p w14:paraId="3CF32219" w14:textId="77777777" w:rsidR="005302C4" w:rsidRDefault="005302C4">
      <w:pPr>
        <w:pStyle w:val="BodyText"/>
        <w:rPr>
          <w:sz w:val="17"/>
        </w:rPr>
      </w:pPr>
    </w:p>
    <w:p w14:paraId="566FE775" w14:textId="77777777" w:rsidR="005302C4" w:rsidRDefault="005302C4">
      <w:pPr>
        <w:pStyle w:val="BodyText"/>
        <w:rPr>
          <w:sz w:val="17"/>
        </w:rPr>
      </w:pPr>
    </w:p>
    <w:p w14:paraId="1E0F4D32" w14:textId="77777777" w:rsidR="005302C4" w:rsidRDefault="005302C4">
      <w:pPr>
        <w:pStyle w:val="BodyText"/>
        <w:rPr>
          <w:sz w:val="17"/>
        </w:rPr>
      </w:pPr>
    </w:p>
    <w:p w14:paraId="4C113AE6" w14:textId="77777777" w:rsidR="005302C4" w:rsidRDefault="005302C4">
      <w:pPr>
        <w:pStyle w:val="BodyText"/>
        <w:spacing w:before="31"/>
        <w:rPr>
          <w:sz w:val="17"/>
        </w:rPr>
      </w:pPr>
    </w:p>
    <w:p w14:paraId="4C0D6B30" w14:textId="77777777" w:rsidR="005302C4" w:rsidRDefault="00000000">
      <w:pPr>
        <w:ind w:left="39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CB2DF0A" wp14:editId="052365C4">
                <wp:simplePos x="0" y="0"/>
                <wp:positionH relativeFrom="page">
                  <wp:posOffset>5729301</wp:posOffset>
                </wp:positionH>
                <wp:positionV relativeFrom="paragraph">
                  <wp:posOffset>-289486</wp:posOffset>
                </wp:positionV>
                <wp:extent cx="34290" cy="571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5715">
                              <a:moveTo>
                                <a:pt x="31421" y="0"/>
                              </a:moveTo>
                              <a:lnTo>
                                <a:pt x="28541" y="53"/>
                              </a:lnTo>
                              <a:lnTo>
                                <a:pt x="16164" y="0"/>
                              </a:lnTo>
                              <a:lnTo>
                                <a:pt x="8271" y="372"/>
                              </a:lnTo>
                              <a:lnTo>
                                <a:pt x="0" y="3619"/>
                              </a:lnTo>
                              <a:lnTo>
                                <a:pt x="496" y="4694"/>
                              </a:lnTo>
                              <a:lnTo>
                                <a:pt x="1230" y="5253"/>
                              </a:lnTo>
                              <a:lnTo>
                                <a:pt x="2235" y="5421"/>
                              </a:lnTo>
                              <a:lnTo>
                                <a:pt x="11456" y="5584"/>
                              </a:lnTo>
                              <a:lnTo>
                                <a:pt x="21048" y="5494"/>
                              </a:lnTo>
                              <a:lnTo>
                                <a:pt x="25250" y="5240"/>
                              </a:lnTo>
                              <a:lnTo>
                                <a:pt x="28939" y="5091"/>
                              </a:lnTo>
                              <a:lnTo>
                                <a:pt x="30647" y="4885"/>
                              </a:lnTo>
                              <a:lnTo>
                                <a:pt x="31381" y="4885"/>
                              </a:lnTo>
                              <a:lnTo>
                                <a:pt x="32222" y="4518"/>
                              </a:lnTo>
                              <a:lnTo>
                                <a:pt x="33692" y="2737"/>
                              </a:lnTo>
                              <a:lnTo>
                                <a:pt x="33282" y="915"/>
                              </a:lnTo>
                              <a:lnTo>
                                <a:pt x="314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51.126129pt;margin-top:-22.794193pt;width:2.7pt;height:.45pt;mso-position-horizontal-relative:page;mso-position-vertical-relative:paragraph;z-index:15734272" id="docshape77" coordorigin="9023,-456" coordsize="54,9" path="m9072,-456l9067,-456,9048,-456,9036,-455,9023,-450,9023,-448,9024,-448,9026,-447,9041,-447,9056,-447,9062,-448,9068,-448,9071,-448,9072,-448,9073,-449,9076,-452,9075,-454,9072,-45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7"/>
        </w:rPr>
        <w:t>10</w:t>
      </w:r>
      <w:r>
        <w:rPr>
          <w:spacing w:val="-7"/>
          <w:sz w:val="17"/>
        </w:rPr>
        <w:t xml:space="preserve"> </w:t>
      </w:r>
      <w:r>
        <w:rPr>
          <w:spacing w:val="-10"/>
          <w:position w:val="12"/>
          <w:sz w:val="17"/>
        </w:rPr>
        <w:t>5</w:t>
      </w:r>
    </w:p>
    <w:p w14:paraId="39D5DDEA" w14:textId="77777777" w:rsidR="005302C4" w:rsidRDefault="00000000">
      <w:pPr>
        <w:spacing w:before="152" w:line="142" w:lineRule="exact"/>
        <w:ind w:left="627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A03CF98" wp14:editId="3F3FC752">
                <wp:simplePos x="0" y="0"/>
                <wp:positionH relativeFrom="page">
                  <wp:posOffset>4842662</wp:posOffset>
                </wp:positionH>
                <wp:positionV relativeFrom="paragraph">
                  <wp:posOffset>161809</wp:posOffset>
                </wp:positionV>
                <wp:extent cx="160020" cy="48196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ECA0FE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HLADR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1.312012pt;margin-top:12.740911pt;width:12.6pt;height:37.950pt;mso-position-horizontal-relative:page;mso-position-vertical-relative:paragraph;z-index:15733248" type="#_x0000_t202" id="docshape78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2"/>
                        </w:rPr>
                        <w:t>HLADR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7"/>
        </w:rPr>
        <w:t>4</w:t>
      </w:r>
    </w:p>
    <w:p w14:paraId="5CAF2CCD" w14:textId="77777777" w:rsidR="005302C4" w:rsidRDefault="00000000">
      <w:pPr>
        <w:spacing w:line="170" w:lineRule="exact"/>
        <w:ind w:left="39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CCE6B1C" wp14:editId="65EFCE3D">
                <wp:simplePos x="0" y="0"/>
                <wp:positionH relativeFrom="page">
                  <wp:posOffset>2908941</wp:posOffset>
                </wp:positionH>
                <wp:positionV relativeFrom="paragraph">
                  <wp:posOffset>69356</wp:posOffset>
                </wp:positionV>
                <wp:extent cx="160020" cy="36957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761B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9.050522pt;margin-top:5.461109pt;width:12.6pt;height:29.1pt;mso-position-horizontal-relative:page;mso-position-vertical-relative:paragraph;z-index:15731712" type="#_x0000_t202" id="docshape7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7"/>
        </w:rPr>
        <w:t>10</w:t>
      </w:r>
    </w:p>
    <w:p w14:paraId="4756A9A9" w14:textId="77777777" w:rsidR="005302C4" w:rsidRDefault="005302C4">
      <w:pPr>
        <w:pStyle w:val="BodyText"/>
        <w:rPr>
          <w:sz w:val="17"/>
        </w:rPr>
      </w:pPr>
    </w:p>
    <w:p w14:paraId="62B79587" w14:textId="77777777" w:rsidR="005302C4" w:rsidRDefault="005302C4">
      <w:pPr>
        <w:pStyle w:val="BodyText"/>
        <w:rPr>
          <w:sz w:val="17"/>
        </w:rPr>
      </w:pPr>
    </w:p>
    <w:p w14:paraId="37F053C7" w14:textId="77777777" w:rsidR="005302C4" w:rsidRDefault="005302C4">
      <w:pPr>
        <w:pStyle w:val="BodyText"/>
        <w:spacing w:before="27"/>
        <w:rPr>
          <w:sz w:val="17"/>
        </w:rPr>
      </w:pPr>
    </w:p>
    <w:p w14:paraId="19CADD2D" w14:textId="77777777" w:rsidR="005302C4" w:rsidRDefault="00000000">
      <w:pPr>
        <w:ind w:left="511"/>
        <w:rPr>
          <w:sz w:val="17"/>
        </w:rPr>
      </w:pPr>
      <w:r>
        <w:rPr>
          <w:spacing w:val="-10"/>
          <w:sz w:val="17"/>
        </w:rPr>
        <w:t>0</w:t>
      </w:r>
    </w:p>
    <w:p w14:paraId="1693BFB2" w14:textId="77777777" w:rsidR="005302C4" w:rsidRDefault="005302C4">
      <w:pPr>
        <w:pStyle w:val="BodyText"/>
        <w:rPr>
          <w:sz w:val="17"/>
        </w:rPr>
      </w:pPr>
    </w:p>
    <w:p w14:paraId="3D2DD9EB" w14:textId="77777777" w:rsidR="005302C4" w:rsidRDefault="005302C4">
      <w:pPr>
        <w:pStyle w:val="BodyText"/>
        <w:rPr>
          <w:sz w:val="17"/>
        </w:rPr>
      </w:pPr>
    </w:p>
    <w:p w14:paraId="230DE670" w14:textId="77777777" w:rsidR="005302C4" w:rsidRDefault="005302C4">
      <w:pPr>
        <w:pStyle w:val="BodyText"/>
        <w:rPr>
          <w:sz w:val="17"/>
        </w:rPr>
      </w:pPr>
    </w:p>
    <w:p w14:paraId="674E16E6" w14:textId="77777777" w:rsidR="005302C4" w:rsidRDefault="005302C4">
      <w:pPr>
        <w:pStyle w:val="BodyText"/>
        <w:rPr>
          <w:sz w:val="17"/>
        </w:rPr>
      </w:pPr>
    </w:p>
    <w:p w14:paraId="39D168F2" w14:textId="77777777" w:rsidR="005302C4" w:rsidRDefault="005302C4">
      <w:pPr>
        <w:pStyle w:val="BodyText"/>
        <w:rPr>
          <w:sz w:val="17"/>
        </w:rPr>
      </w:pPr>
    </w:p>
    <w:p w14:paraId="31B3DB44" w14:textId="77777777" w:rsidR="005302C4" w:rsidRDefault="005302C4">
      <w:pPr>
        <w:pStyle w:val="BodyText"/>
        <w:rPr>
          <w:sz w:val="17"/>
        </w:rPr>
      </w:pPr>
    </w:p>
    <w:p w14:paraId="5BEF80E4" w14:textId="77777777" w:rsidR="005302C4" w:rsidRDefault="005302C4">
      <w:pPr>
        <w:pStyle w:val="BodyText"/>
        <w:rPr>
          <w:sz w:val="17"/>
        </w:rPr>
      </w:pPr>
    </w:p>
    <w:p w14:paraId="0E3085B8" w14:textId="77777777" w:rsidR="005302C4" w:rsidRDefault="005302C4">
      <w:pPr>
        <w:pStyle w:val="BodyText"/>
        <w:rPr>
          <w:sz w:val="17"/>
        </w:rPr>
      </w:pPr>
    </w:p>
    <w:p w14:paraId="7686A3FB" w14:textId="77777777" w:rsidR="005302C4" w:rsidRDefault="005302C4">
      <w:pPr>
        <w:pStyle w:val="BodyText"/>
        <w:rPr>
          <w:sz w:val="17"/>
        </w:rPr>
      </w:pPr>
    </w:p>
    <w:p w14:paraId="264DC09B" w14:textId="77777777" w:rsidR="005302C4" w:rsidRDefault="005302C4">
      <w:pPr>
        <w:pStyle w:val="BodyText"/>
        <w:spacing w:before="23"/>
        <w:rPr>
          <w:sz w:val="17"/>
        </w:rPr>
      </w:pPr>
    </w:p>
    <w:p w14:paraId="0FE2CDDB" w14:textId="77777777" w:rsidR="005302C4" w:rsidRDefault="00000000">
      <w:pPr>
        <w:ind w:left="396"/>
        <w:rPr>
          <w:sz w:val="17"/>
        </w:rPr>
      </w:pPr>
      <w:r>
        <w:rPr>
          <w:sz w:val="17"/>
        </w:rPr>
        <w:t>10</w:t>
      </w:r>
      <w:r>
        <w:rPr>
          <w:spacing w:val="-7"/>
          <w:sz w:val="17"/>
        </w:rPr>
        <w:t xml:space="preserve"> </w:t>
      </w:r>
      <w:r>
        <w:rPr>
          <w:spacing w:val="-10"/>
          <w:position w:val="12"/>
          <w:sz w:val="17"/>
        </w:rPr>
        <w:t>5</w:t>
      </w:r>
    </w:p>
    <w:p w14:paraId="0B001258" w14:textId="77777777" w:rsidR="005302C4" w:rsidRDefault="00000000">
      <w:pPr>
        <w:spacing w:before="171" w:line="142" w:lineRule="exact"/>
        <w:ind w:left="627"/>
        <w:rPr>
          <w:sz w:val="17"/>
        </w:rPr>
      </w:pPr>
      <w:r>
        <w:rPr>
          <w:spacing w:val="-10"/>
          <w:sz w:val="17"/>
        </w:rPr>
        <w:t>4</w:t>
      </w:r>
    </w:p>
    <w:p w14:paraId="1CCC6DE6" w14:textId="77777777" w:rsidR="005302C4" w:rsidRDefault="00000000">
      <w:pPr>
        <w:spacing w:line="170" w:lineRule="exact"/>
        <w:ind w:left="39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BC7D56C" wp14:editId="7C537336">
                <wp:simplePos x="0" y="0"/>
                <wp:positionH relativeFrom="page">
                  <wp:posOffset>2908941</wp:posOffset>
                </wp:positionH>
                <wp:positionV relativeFrom="paragraph">
                  <wp:posOffset>12166</wp:posOffset>
                </wp:positionV>
                <wp:extent cx="160020" cy="43751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F2948C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CD11c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9.050522pt;margin-top:.957995pt;width:12.6pt;height:34.450pt;mso-position-horizontal-relative:page;mso-position-vertical-relative:paragraph;z-index:15731200" type="#_x0000_t202" id="docshape8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2"/>
                        </w:rPr>
                        <w:t>CD11c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877DCCC" wp14:editId="195E5375">
                <wp:simplePos x="0" y="0"/>
                <wp:positionH relativeFrom="page">
                  <wp:posOffset>4842662</wp:posOffset>
                </wp:positionH>
                <wp:positionV relativeFrom="paragraph">
                  <wp:posOffset>94040</wp:posOffset>
                </wp:positionV>
                <wp:extent cx="160020" cy="36957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1A39ED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CD16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1.312012pt;margin-top:7.404795pt;width:12.6pt;height:29.1pt;mso-position-horizontal-relative:page;mso-position-vertical-relative:paragraph;z-index:15732736" type="#_x0000_t202" id="docshape81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CD16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7"/>
        </w:rPr>
        <w:t>10</w:t>
      </w:r>
    </w:p>
    <w:p w14:paraId="69A0BF4F" w14:textId="77777777" w:rsidR="005302C4" w:rsidRDefault="005302C4">
      <w:pPr>
        <w:pStyle w:val="BodyText"/>
        <w:rPr>
          <w:sz w:val="17"/>
        </w:rPr>
      </w:pPr>
    </w:p>
    <w:p w14:paraId="56D820B9" w14:textId="77777777" w:rsidR="005302C4" w:rsidRDefault="005302C4">
      <w:pPr>
        <w:pStyle w:val="BodyText"/>
        <w:rPr>
          <w:sz w:val="17"/>
        </w:rPr>
      </w:pPr>
    </w:p>
    <w:p w14:paraId="3C6C500B" w14:textId="77777777" w:rsidR="005302C4" w:rsidRDefault="005302C4">
      <w:pPr>
        <w:pStyle w:val="BodyText"/>
        <w:spacing w:before="85"/>
        <w:rPr>
          <w:sz w:val="17"/>
        </w:rPr>
      </w:pPr>
    </w:p>
    <w:p w14:paraId="224792FC" w14:textId="77777777" w:rsidR="005302C4" w:rsidRDefault="00000000">
      <w:pPr>
        <w:ind w:left="511"/>
        <w:rPr>
          <w:sz w:val="17"/>
        </w:rPr>
      </w:pPr>
      <w:r>
        <w:rPr>
          <w:spacing w:val="-10"/>
          <w:sz w:val="17"/>
        </w:rPr>
        <w:t>0</w:t>
      </w:r>
    </w:p>
    <w:p w14:paraId="2EDE90FC" w14:textId="77777777" w:rsidR="005302C4" w:rsidRDefault="005302C4">
      <w:pPr>
        <w:pStyle w:val="BodyText"/>
        <w:rPr>
          <w:sz w:val="20"/>
        </w:rPr>
      </w:pPr>
    </w:p>
    <w:p w14:paraId="2B6CD94F" w14:textId="77777777" w:rsidR="005302C4" w:rsidRDefault="005302C4">
      <w:pPr>
        <w:pStyle w:val="BodyText"/>
        <w:rPr>
          <w:sz w:val="20"/>
        </w:rPr>
      </w:pPr>
    </w:p>
    <w:p w14:paraId="09D9634D" w14:textId="77777777" w:rsidR="005302C4" w:rsidRDefault="005302C4">
      <w:pPr>
        <w:pStyle w:val="BodyText"/>
        <w:rPr>
          <w:sz w:val="20"/>
        </w:rPr>
      </w:pPr>
    </w:p>
    <w:p w14:paraId="73C32BE7" w14:textId="77777777" w:rsidR="005302C4" w:rsidRDefault="005302C4">
      <w:pPr>
        <w:pStyle w:val="BodyText"/>
        <w:spacing w:before="14"/>
        <w:rPr>
          <w:sz w:val="20"/>
        </w:rPr>
      </w:pPr>
    </w:p>
    <w:p w14:paraId="21784032" w14:textId="77777777" w:rsidR="005302C4" w:rsidRDefault="005302C4">
      <w:pPr>
        <w:rPr>
          <w:sz w:val="20"/>
        </w:rPr>
        <w:sectPr w:rsidR="005302C4">
          <w:type w:val="continuous"/>
          <w:pgSz w:w="11900" w:h="15820"/>
          <w:pgMar w:top="1820" w:right="1440" w:bottom="280" w:left="1680" w:header="720" w:footer="720" w:gutter="0"/>
          <w:cols w:space="720"/>
        </w:sectPr>
      </w:pPr>
    </w:p>
    <w:p w14:paraId="1D437AA2" w14:textId="77777777" w:rsidR="005302C4" w:rsidRDefault="00000000">
      <w:pPr>
        <w:pStyle w:val="BodyText"/>
        <w:spacing w:before="105"/>
        <w:ind w:right="38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B45EB5" wp14:editId="6CA23039">
                <wp:simplePos x="0" y="0"/>
                <wp:positionH relativeFrom="page">
                  <wp:posOffset>914027</wp:posOffset>
                </wp:positionH>
                <wp:positionV relativeFrom="page">
                  <wp:posOffset>1596660</wp:posOffset>
                </wp:positionV>
                <wp:extent cx="160020" cy="43688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36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C34145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t>SSC-</w:t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1.970703pt;margin-top:125.721306pt;width:12.6pt;height:34.4pt;mso-position-horizontal-relative:page;mso-position-vertical-relative:page;z-index:15729152" type="#_x0000_t202" id="docshape8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/>
                        <w:t>SSC-</w:t>
                      </w:r>
                      <w:r>
                        <w:rPr>
                          <w:spacing w:val="-10"/>
                        </w:rPr>
                        <w:t>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520FF2F" wp14:editId="7DEA66F1">
                <wp:simplePos x="0" y="0"/>
                <wp:positionH relativeFrom="page">
                  <wp:posOffset>938505</wp:posOffset>
                </wp:positionH>
                <wp:positionV relativeFrom="page">
                  <wp:posOffset>6128832</wp:posOffset>
                </wp:positionV>
                <wp:extent cx="160020" cy="295275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34B5DE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5"/>
                              </w:rPr>
                              <w:t>CD8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3.898064pt;margin-top:482.585205pt;width:12.6pt;height:23.25pt;mso-position-horizontal-relative:page;mso-position-vertical-relative:page;z-index:15729664" type="#_x0000_t202" id="docshape83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5"/>
                        </w:rPr>
                        <w:t>CD8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47C2696" wp14:editId="49E105B5">
                <wp:simplePos x="0" y="0"/>
                <wp:positionH relativeFrom="page">
                  <wp:posOffset>938505</wp:posOffset>
                </wp:positionH>
                <wp:positionV relativeFrom="page">
                  <wp:posOffset>3795664</wp:posOffset>
                </wp:positionV>
                <wp:extent cx="160020" cy="369570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724877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3.898064pt;margin-top:298.871246pt;width:12.6pt;height:29.1pt;mso-position-horizontal-relative:page;mso-position-vertical-relative:page;z-index:15730176" type="#_x0000_t202" id="docshape84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8A4D9F4" wp14:editId="474A4061">
                <wp:simplePos x="0" y="0"/>
                <wp:positionH relativeFrom="page">
                  <wp:posOffset>1382111</wp:posOffset>
                </wp:positionH>
                <wp:positionV relativeFrom="page">
                  <wp:posOffset>437312</wp:posOffset>
                </wp:positionV>
                <wp:extent cx="5003165" cy="29591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316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CEA8B6" w14:textId="77777777" w:rsidR="005302C4" w:rsidRDefault="00000000">
                            <w:pPr>
                              <w:spacing w:before="61"/>
                              <w:ind w:left="88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CD4+,</w:t>
                            </w:r>
                            <w:r>
                              <w:rPr>
                                <w:b/>
                                <w:spacing w:val="7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CD8+,</w:t>
                            </w:r>
                            <w:r>
                              <w:rPr>
                                <w:b/>
                                <w:spacing w:val="8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30"/>
                              </w:rPr>
                              <w:t>MoDC</w:t>
                            </w:r>
                            <w:proofErr w:type="spellEnd"/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7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30"/>
                              </w:rPr>
                              <w:t>nCM</w:t>
                            </w:r>
                            <w:proofErr w:type="spellEnd"/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8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30"/>
                              </w:rPr>
                              <w:t>iM</w:t>
                            </w:r>
                            <w:proofErr w:type="spellEnd"/>
                            <w:r>
                              <w:rPr>
                                <w:b/>
                                <w:sz w:val="30"/>
                              </w:rPr>
                              <w:t>,</w:t>
                            </w:r>
                            <w:r>
                              <w:rPr>
                                <w:b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7"/>
                                <w:sz w:val="3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30"/>
                              </w:rPr>
                              <w:t>cM</w:t>
                            </w:r>
                            <w:proofErr w:type="spellEnd"/>
                            <w:r>
                              <w:rPr>
                                <w:b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Gating</w:t>
                            </w:r>
                            <w:r>
                              <w:rPr>
                                <w:b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>Strategy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8.827698pt;margin-top:34.434021pt;width:393.95pt;height:23.3pt;mso-position-horizontal-relative:page;mso-position-vertical-relative:page;z-index:15733760" type="#_x0000_t202" id="docshape85" filled="false" stroked="false">
                <v:textbox inset="0,0,0,0">
                  <w:txbxContent>
                    <w:p>
                      <w:pPr>
                        <w:spacing w:before="61"/>
                        <w:ind w:left="88" w:right="0" w:firstLine="0"/>
                        <w:jc w:val="left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CD4+,</w:t>
                      </w:r>
                      <w:r>
                        <w:rPr>
                          <w:b/>
                          <w:spacing w:val="7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CD8+,</w:t>
                      </w:r>
                      <w:r>
                        <w:rPr>
                          <w:b/>
                          <w:spacing w:val="8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MoDC,</w:t>
                      </w:r>
                      <w:r>
                        <w:rPr>
                          <w:b/>
                          <w:spacing w:val="7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nCM,</w:t>
                      </w:r>
                      <w:r>
                        <w:rPr>
                          <w:b/>
                          <w:spacing w:val="8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iM,</w:t>
                      </w:r>
                      <w:r>
                        <w:rPr>
                          <w:b/>
                          <w:spacing w:val="8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and</w:t>
                      </w:r>
                      <w:r>
                        <w:rPr>
                          <w:b/>
                          <w:spacing w:val="7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cM</w:t>
                      </w:r>
                      <w:r>
                        <w:rPr>
                          <w:b/>
                          <w:spacing w:val="8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Gating</w:t>
                      </w:r>
                      <w:r>
                        <w:rPr>
                          <w:b/>
                          <w:spacing w:val="8"/>
                          <w:sz w:val="30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>Strategy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</w:rPr>
        <w:t>CD4</w:t>
      </w:r>
    </w:p>
    <w:p w14:paraId="40C462BB" w14:textId="77777777" w:rsidR="005302C4" w:rsidRDefault="00000000">
      <w:pPr>
        <w:pStyle w:val="BodyText"/>
        <w:spacing w:before="67"/>
        <w:ind w:right="38"/>
        <w:jc w:val="right"/>
      </w:pPr>
      <w:r>
        <w:br w:type="column"/>
      </w:r>
      <w:r>
        <w:rPr>
          <w:spacing w:val="-4"/>
        </w:rPr>
        <w:t>CD14</w:t>
      </w:r>
    </w:p>
    <w:p w14:paraId="490C7D85" w14:textId="77777777" w:rsidR="005302C4" w:rsidRDefault="00000000">
      <w:pPr>
        <w:pStyle w:val="BodyText"/>
        <w:spacing w:before="182"/>
        <w:ind w:left="1610"/>
      </w:pPr>
      <w:r>
        <w:br w:type="column"/>
      </w:r>
      <w:r>
        <w:rPr>
          <w:spacing w:val="-4"/>
        </w:rPr>
        <w:t>CD14</w:t>
      </w:r>
    </w:p>
    <w:p w14:paraId="7F382C22" w14:textId="77777777" w:rsidR="005302C4" w:rsidRDefault="005302C4">
      <w:pPr>
        <w:sectPr w:rsidR="005302C4">
          <w:type w:val="continuous"/>
          <w:pgSz w:w="11900" w:h="15820"/>
          <w:pgMar w:top="1820" w:right="1440" w:bottom="280" w:left="1680" w:header="720" w:footer="720" w:gutter="0"/>
          <w:cols w:num="3" w:space="720" w:equalWidth="0">
            <w:col w:w="2075" w:space="970"/>
            <w:col w:w="2193" w:space="737"/>
            <w:col w:w="2805"/>
          </w:cols>
        </w:sectPr>
      </w:pPr>
    </w:p>
    <w:p w14:paraId="290205DF" w14:textId="77777777" w:rsidR="005302C4" w:rsidRDefault="005302C4">
      <w:pPr>
        <w:pStyle w:val="BodyText"/>
        <w:rPr>
          <w:sz w:val="17"/>
        </w:rPr>
      </w:pPr>
    </w:p>
    <w:p w14:paraId="4DA7F6AE" w14:textId="77777777" w:rsidR="005302C4" w:rsidRDefault="005302C4">
      <w:pPr>
        <w:pStyle w:val="BodyText"/>
        <w:spacing w:before="46"/>
        <w:rPr>
          <w:sz w:val="17"/>
        </w:rPr>
      </w:pPr>
    </w:p>
    <w:p w14:paraId="3FAF53AB" w14:textId="77777777" w:rsidR="005302C4" w:rsidRDefault="00000000">
      <w:pPr>
        <w:ind w:left="33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694A1CF" wp14:editId="0F102A24">
                <wp:simplePos x="0" y="0"/>
                <wp:positionH relativeFrom="page">
                  <wp:posOffset>1630365</wp:posOffset>
                </wp:positionH>
                <wp:positionV relativeFrom="paragraph">
                  <wp:posOffset>-265496</wp:posOffset>
                </wp:positionV>
                <wp:extent cx="4986020" cy="7325359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86020" cy="7325359"/>
                          <a:chOff x="0" y="0"/>
                          <a:chExt cx="4986020" cy="7325359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573" cy="7324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Textbox 88"/>
                        <wps:cNvSpPr txBox="1"/>
                        <wps:spPr>
                          <a:xfrm>
                            <a:off x="3775650" y="46994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BA1E69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653263" y="120427"/>
                            <a:ext cx="12192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D818E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5"/>
                                  <w:sz w:val="15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560439" y="270106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772A19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200K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3775650" y="340724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62AF0F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4375582" y="310897"/>
                            <a:ext cx="14351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14AA3" w14:textId="77777777" w:rsidR="005302C4" w:rsidRDefault="00000000">
                              <w:pPr>
                                <w:spacing w:line="83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8"/>
                                </w:rPr>
                                <w:t>CD45+</w:t>
                              </w:r>
                            </w:p>
                            <w:p w14:paraId="1349041E" w14:textId="77777777" w:rsidR="005302C4" w:rsidRDefault="00000000">
                              <w:pPr>
                                <w:spacing w:before="17"/>
                                <w:ind w:left="41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w w:val="90"/>
                                  <w:sz w:val="8"/>
                                </w:rPr>
                                <w:t>77.6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653263" y="414156"/>
                            <a:ext cx="12192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D32C6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5"/>
                                  <w:sz w:val="15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589761" y="597200"/>
                            <a:ext cx="120650" cy="125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94B437" w14:textId="77777777" w:rsidR="005302C4" w:rsidRDefault="00000000">
                              <w:pPr>
                                <w:spacing w:line="84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sz w:val="8"/>
                                </w:rPr>
                                <w:t>Cells</w:t>
                              </w:r>
                            </w:p>
                            <w:p w14:paraId="7AD26617" w14:textId="77777777" w:rsidR="005302C4" w:rsidRDefault="00000000">
                              <w:pPr>
                                <w:spacing w:before="18"/>
                                <w:ind w:left="6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sz w:val="8"/>
                                </w:rPr>
                                <w:t>90.9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1560439" y="747418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E24D5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100K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3714456" y="940423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F46948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780735" y="1175773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5EEA3F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79551" y="1432786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2C05BE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569101" y="1432786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3936FF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150K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988794" y="140830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DBBDC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2502821" y="1408309"/>
                            <a:ext cx="270510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820C35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150K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971469" y="1417733"/>
                            <a:ext cx="67310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58F12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10"/>
                                  <w:sz w:val="15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4399825" y="1417733"/>
                            <a:ext cx="241935" cy="98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404A3" w14:textId="77777777" w:rsidR="005302C4" w:rsidRDefault="00000000">
                              <w:pPr>
                                <w:spacing w:line="15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4"/>
                                  <w:sz w:val="15"/>
                                </w:rPr>
                                <w:t>150K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34474" y="1683191"/>
                            <a:ext cx="4171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C35F3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FSC-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2355956" y="1658713"/>
                            <a:ext cx="4171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B86AB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FSC-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4240722" y="1646475"/>
                            <a:ext cx="4171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B06F5D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FSC-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1193859" y="2290152"/>
                            <a:ext cx="20320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899651" w14:textId="77777777" w:rsidR="005302C4" w:rsidRDefault="00000000">
                              <w:pPr>
                                <w:spacing w:line="98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10"/>
                                </w:rPr>
                                <w:t>CD3+</w:t>
                              </w:r>
                            </w:p>
                            <w:p w14:paraId="0558884E" w14:textId="77777777" w:rsidR="005302C4" w:rsidRDefault="00000000">
                              <w:pPr>
                                <w:spacing w:before="11"/>
                                <w:ind w:left="42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10"/>
                                </w:rPr>
                                <w:t>44.9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611558" y="2496681"/>
                            <a:ext cx="184785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E6823E" w14:textId="77777777" w:rsidR="005302C4" w:rsidRDefault="00000000">
                              <w:pPr>
                                <w:spacing w:line="98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10"/>
                                </w:rPr>
                                <w:t>CD3-</w:t>
                              </w:r>
                            </w:p>
                            <w:p w14:paraId="181F4736" w14:textId="77777777" w:rsidR="005302C4" w:rsidRDefault="00000000">
                              <w:pPr>
                                <w:spacing w:before="11"/>
                                <w:ind w:left="31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15"/>
                                  <w:sz w:val="10"/>
                                </w:rPr>
                                <w:t>54.9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2086655" y="2502419"/>
                            <a:ext cx="20320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857CAF" w14:textId="77777777" w:rsidR="005302C4" w:rsidRDefault="00000000">
                              <w:pPr>
                                <w:spacing w:line="98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0"/>
                                </w:rPr>
                                <w:t>CD19-</w:t>
                              </w:r>
                            </w:p>
                            <w:p w14:paraId="780CECC3" w14:textId="77777777" w:rsidR="005302C4" w:rsidRDefault="00000000">
                              <w:pPr>
                                <w:spacing w:before="11"/>
                                <w:ind w:left="56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0"/>
                                </w:rPr>
                                <w:t>96.1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2600585" y="2513892"/>
                            <a:ext cx="21971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BF760" w14:textId="77777777" w:rsidR="005302C4" w:rsidRDefault="00000000">
                              <w:pPr>
                                <w:spacing w:line="98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0"/>
                                </w:rPr>
                                <w:t>CD19+</w:t>
                              </w:r>
                            </w:p>
                            <w:p w14:paraId="467DDAB7" w14:textId="77777777" w:rsidR="005302C4" w:rsidRDefault="00000000">
                              <w:pPr>
                                <w:spacing w:before="11"/>
                                <w:ind w:left="65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0"/>
                                </w:rPr>
                                <w:t>3.82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556737" y="2490944"/>
                            <a:ext cx="203200" cy="143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B512DF" w14:textId="77777777" w:rsidR="005302C4" w:rsidRDefault="00000000">
                              <w:pPr>
                                <w:spacing w:line="98" w:lineRule="exact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0"/>
                                </w:rPr>
                                <w:t>CD14-</w:t>
                              </w:r>
                            </w:p>
                            <w:p w14:paraId="63A1CBB4" w14:textId="77777777" w:rsidR="005302C4" w:rsidRDefault="00000000">
                              <w:pPr>
                                <w:spacing w:before="11"/>
                                <w:ind w:left="56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10"/>
                                </w:rPr>
                                <w:t>93.2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520146" y="373366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AF88A2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1242231" y="3733669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48F2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389096" y="366023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8BD50C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2196852" y="373366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E4F7E3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2833267" y="3733669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A9C64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2980132" y="366023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644E6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726694" y="3733669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9FFB6C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4363109" y="3733669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D462F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4509974" y="366023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23B5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826114" y="3984072"/>
                            <a:ext cx="28257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30E9BF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5"/>
                                  <w:sz w:val="21"/>
                                </w:rPr>
                                <w:t>CD3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2404911" y="3984072"/>
                            <a:ext cx="3568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20ED65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CD19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3934753" y="3984072"/>
                            <a:ext cx="3568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71DB82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CD14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477408" y="4560415"/>
                            <a:ext cx="22860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2F89F6" w14:textId="77777777" w:rsidR="005302C4" w:rsidRDefault="00000000">
                              <w:pPr>
                                <w:spacing w:line="83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w w:val="145"/>
                                  <w:sz w:val="8"/>
                                </w:rPr>
                                <w:t>CD16-</w:t>
                              </w:r>
                            </w:p>
                            <w:p w14:paraId="7CCC668C" w14:textId="77777777" w:rsidR="005302C4" w:rsidRDefault="00000000">
                              <w:pPr>
                                <w:spacing w:before="17"/>
                                <w:ind w:left="64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w w:val="145"/>
                                  <w:sz w:val="8"/>
                                </w:rPr>
                                <w:t>8.73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895712" y="4530584"/>
                            <a:ext cx="20320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22A92A" w14:textId="77777777" w:rsidR="005302C4" w:rsidRDefault="00000000">
                              <w:pPr>
                                <w:spacing w:line="83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2"/>
                                  <w:w w:val="130"/>
                                  <w:sz w:val="8"/>
                                </w:rPr>
                                <w:t>CD56-</w:t>
                              </w:r>
                            </w:p>
                            <w:p w14:paraId="29C065E8" w14:textId="77777777" w:rsidR="005302C4" w:rsidRDefault="00000000">
                              <w:pPr>
                                <w:spacing w:before="17"/>
                                <w:ind w:left="56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spacing w:val="-4"/>
                                  <w:w w:val="130"/>
                                  <w:sz w:val="8"/>
                                </w:rPr>
                                <w:t>85.3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520146" y="569186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C2B1D1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1242231" y="5691867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78B30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389096" y="5618434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C2956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2209091" y="569186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FC8B9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2845506" y="5691867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D1842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2992370" y="5618434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8A4C75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3751172" y="5691867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E018F8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4424303" y="5691867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ABF826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571168" y="5618434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400702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789397" y="5942270"/>
                            <a:ext cx="3568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ACAEEE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CD16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2417150" y="5942270"/>
                            <a:ext cx="35687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F0BDF1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CD56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3934753" y="5942270"/>
                            <a:ext cx="46926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5FA48F" w14:textId="77777777" w:rsidR="005302C4" w:rsidRDefault="00000000">
                              <w:pPr>
                                <w:spacing w:line="208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sz w:val="21"/>
                                </w:rPr>
                                <w:t>HLADR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703727" y="6511862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20E863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1755118" y="6589955"/>
                            <a:ext cx="213995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1FB2E6" w14:textId="77777777" w:rsidR="005302C4" w:rsidRDefault="00000000">
                              <w:pPr>
                                <w:spacing w:line="62" w:lineRule="exact"/>
                                <w:rPr>
                                  <w:sz w:val="6"/>
                                </w:rPr>
                              </w:pPr>
                              <w:r>
                                <w:rPr>
                                  <w:spacing w:val="-2"/>
                                  <w:w w:val="145"/>
                                  <w:sz w:val="6"/>
                                </w:rPr>
                                <w:t>CD11c+</w:t>
                              </w:r>
                            </w:p>
                            <w:p w14:paraId="401EDFF8" w14:textId="77777777" w:rsidR="005302C4" w:rsidRDefault="00000000">
                              <w:pPr>
                                <w:spacing w:before="13"/>
                                <w:ind w:left="79"/>
                                <w:rPr>
                                  <w:sz w:val="6"/>
                                </w:rPr>
                              </w:pPr>
                              <w:r>
                                <w:rPr>
                                  <w:spacing w:val="-4"/>
                                  <w:w w:val="145"/>
                                  <w:sz w:val="6"/>
                                </w:rPr>
                                <w:t>25.0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2918939" y="6585294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11C30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3065803" y="6511862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F4260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4041897" y="6511645"/>
                            <a:ext cx="217170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7CA6AC" w14:textId="77777777" w:rsidR="005302C4" w:rsidRDefault="00000000">
                              <w:pPr>
                                <w:spacing w:line="62" w:lineRule="exact"/>
                                <w:rPr>
                                  <w:sz w:val="6"/>
                                </w:rPr>
                              </w:pPr>
                              <w:r>
                                <w:rPr>
                                  <w:spacing w:val="-2"/>
                                  <w:w w:val="145"/>
                                  <w:sz w:val="6"/>
                                </w:rPr>
                                <w:t>CD123+</w:t>
                              </w:r>
                            </w:p>
                            <w:p w14:paraId="4512E568" w14:textId="77777777" w:rsidR="005302C4" w:rsidRDefault="00000000">
                              <w:pPr>
                                <w:spacing w:before="13"/>
                                <w:ind w:left="86"/>
                                <w:rPr>
                                  <w:sz w:val="6"/>
                                </w:rPr>
                              </w:pPr>
                              <w:r>
                                <w:rPr>
                                  <w:spacing w:val="-4"/>
                                  <w:w w:val="145"/>
                                  <w:sz w:val="6"/>
                                </w:rPr>
                                <w:t>11.5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556862" y="6585294"/>
                            <a:ext cx="13525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D6BA0E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630294" y="6964695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C83403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2992370" y="6964695"/>
                            <a:ext cx="74295" cy="1104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DEB53D" w14:textId="77777777" w:rsidR="005302C4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4455237" y="4567726"/>
                            <a:ext cx="288290" cy="1746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62D59423" w14:textId="77777777" w:rsidR="005302C4" w:rsidRDefault="00000000">
                              <w:pPr>
                                <w:spacing w:before="34" w:line="285" w:lineRule="auto"/>
                                <w:ind w:left="108" w:right="20" w:hanging="109"/>
                                <w:rPr>
                                  <w:color w:val="000000"/>
                                  <w:sz w:val="8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w w:val="135"/>
                                  <w:sz w:val="8"/>
                                </w:rPr>
                                <w:t>HLADR+</w:t>
                              </w:r>
                              <w:r>
                                <w:rPr>
                                  <w:color w:val="000000"/>
                                  <w:spacing w:val="40"/>
                                  <w:w w:val="13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35"/>
                                  <w:sz w:val="8"/>
                                </w:rPr>
                                <w:t>12.7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2423060" y="622831"/>
                            <a:ext cx="271145" cy="1727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79998"/>
                            </a:srgbClr>
                          </a:solidFill>
                        </wps:spPr>
                        <wps:txbx>
                          <w:txbxContent>
                            <w:p w14:paraId="56704BC8" w14:textId="77777777" w:rsidR="005302C4" w:rsidRDefault="00000000">
                              <w:pPr>
                                <w:spacing w:before="33" w:line="283" w:lineRule="auto"/>
                                <w:ind w:left="145" w:right="-15" w:hanging="129"/>
                                <w:rPr>
                                  <w:color w:val="000000"/>
                                  <w:sz w:val="8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8"/>
                                </w:rPr>
                                <w:t>Single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8"/>
                                </w:rPr>
                                <w:t>Cells</w:t>
                              </w:r>
                              <w:r>
                                <w:rPr>
                                  <w:color w:val="000000"/>
                                  <w:spacing w:val="40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8"/>
                                </w:rPr>
                                <w:t>91.1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28.375275pt;margin-top:-20.905239pt;width:392.6pt;height:576.8pt;mso-position-horizontal-relative:page;mso-position-vertical-relative:paragraph;z-index:15734784" id="docshapegroup86" coordorigin="2568,-418" coordsize="7852,11536">
                <v:shape style="position:absolute;left:2567;top:-419;width:7852;height:11536" type="#_x0000_t75" id="docshape87" stroked="false">
                  <v:imagedata r:id="rId15" o:title=""/>
                </v:shape>
                <v:shape style="position:absolute;left:8513;top:-345;width:106;height:155" type="#_x0000_t202" id="docshape88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8320;top:-229;width:192;height:155" type="#_x0000_t202" id="docshape89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5"/>
                            <w:sz w:val="15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5024;top:7;width:426;height:174" type="#_x0000_t202" id="docshape9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200K</w:t>
                        </w:r>
                      </w:p>
                    </w:txbxContent>
                  </v:textbox>
                  <w10:wrap type="none"/>
                </v:shape>
                <v:shape style="position:absolute;left:8513;top:118;width:106;height:155" type="#_x0000_t202" id="docshape91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9458;top:71;width:226;height:196" type="#_x0000_t202" id="docshape92" filled="false" stroked="false">
                  <v:textbox inset="0,0,0,0">
                    <w:txbxContent>
                      <w:p>
                        <w:pPr>
                          <w:spacing w:line="83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w w:val="85"/>
                            <w:sz w:val="8"/>
                          </w:rPr>
                          <w:t>CD45+</w:t>
                        </w:r>
                      </w:p>
                      <w:p>
                        <w:pPr>
                          <w:spacing w:before="17"/>
                          <w:ind w:left="41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w w:val="90"/>
                            <w:sz w:val="8"/>
                          </w:rPr>
                          <w:t>77.6</w:t>
                        </w:r>
                      </w:p>
                    </w:txbxContent>
                  </v:textbox>
                  <w10:wrap type="none"/>
                </v:shape>
                <v:shape style="position:absolute;left:8320;top:234;width:192;height:155" type="#_x0000_t202" id="docshape93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5"/>
                            <w:sz w:val="15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3496;top:522;width:190;height:198" type="#_x0000_t202" id="docshape94" filled="false" stroked="false">
                  <v:textbox inset="0,0,0,0">
                    <w:txbxContent>
                      <w:p>
                        <w:pPr>
                          <w:spacing w:line="84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sz w:val="8"/>
                          </w:rPr>
                          <w:t>Cells</w:t>
                        </w:r>
                      </w:p>
                      <w:p>
                        <w:pPr>
                          <w:spacing w:before="18"/>
                          <w:ind w:left="6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sz w:val="8"/>
                          </w:rPr>
                          <w:t>90.9</w:t>
                        </w:r>
                      </w:p>
                    </w:txbxContent>
                  </v:textbox>
                  <w10:wrap type="none"/>
                </v:shape>
                <v:shape style="position:absolute;left:5024;top:758;width:426;height:174" type="#_x0000_t202" id="docshape9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100K</w:t>
                        </w:r>
                      </w:p>
                    </w:txbxContent>
                  </v:textbox>
                  <w10:wrap type="none"/>
                </v:shape>
                <v:shape style="position:absolute;left:8417;top:1062;width:106;height:155" type="#_x0000_t202" id="docshape96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371;top:1433;width:117;height:174" type="#_x0000_t202" id="docshape9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692;top:1838;width:117;height:174" type="#_x0000_t202" id="docshape9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3463;top:1838;width:426;height:174" type="#_x0000_t202" id="docshape9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150K</w:t>
                        </w:r>
                      </w:p>
                    </w:txbxContent>
                  </v:textbox>
                  <w10:wrap type="none"/>
                </v:shape>
                <v:shape style="position:absolute;left:5699;top:1799;width:117;height:174" type="#_x0000_t202" id="docshape10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6508;top:1799;width:426;height:174" type="#_x0000_t202" id="docshape10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150K</w:t>
                        </w:r>
                      </w:p>
                    </w:txbxContent>
                  </v:textbox>
                  <w10:wrap type="none"/>
                </v:shape>
                <v:shape style="position:absolute;left:8821;top:1814;width:106;height:155" type="#_x0000_t202" id="docshape102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10"/>
                            <w:sz w:val="15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496;top:1814;width:381;height:155" type="#_x0000_t202" id="docshape103" filled="false" stroked="false">
                  <v:textbox inset="0,0,0,0">
                    <w:txbxContent>
                      <w:p>
                        <w:pPr>
                          <w:spacing w:line="151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4"/>
                            <w:sz w:val="15"/>
                          </w:rPr>
                          <w:t>150K</w:t>
                        </w:r>
                      </w:p>
                    </w:txbxContent>
                  </v:textbox>
                  <w10:wrap type="none"/>
                </v:shape>
                <v:shape style="position:absolute;left:3251;top:2232;width:657;height:212" type="#_x0000_t202" id="docshape104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FSC-</w:t>
                        </w:r>
                        <w:r>
                          <w:rPr>
                            <w:spacing w:val="-10"/>
                            <w:sz w:val="2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6277;top:2194;width:657;height:212" type="#_x0000_t202" id="docshape105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FSC-</w:t>
                        </w:r>
                        <w:r>
                          <w:rPr>
                            <w:spacing w:val="-10"/>
                            <w:sz w:val="2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9245;top:2174;width:657;height:212" type="#_x0000_t202" id="docshape106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FSC-</w:t>
                        </w:r>
                        <w:r>
                          <w:rPr>
                            <w:spacing w:val="-10"/>
                            <w:sz w:val="21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4447;top:3188;width:320;height:226" type="#_x0000_t202" id="docshape107" filled="false" stroked="false">
                  <v:textbox inset="0,0,0,0">
                    <w:txbxContent>
                      <w:p>
                        <w:pPr>
                          <w:spacing w:line="98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15"/>
                            <w:sz w:val="10"/>
                          </w:rPr>
                          <w:t>CD3+</w:t>
                        </w:r>
                      </w:p>
                      <w:p>
                        <w:pPr>
                          <w:spacing w:before="11"/>
                          <w:ind w:left="42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15"/>
                            <w:sz w:val="10"/>
                          </w:rPr>
                          <w:t>44.9</w:t>
                        </w:r>
                      </w:p>
                    </w:txbxContent>
                  </v:textbox>
                  <w10:wrap type="none"/>
                </v:shape>
                <v:shape style="position:absolute;left:3530;top:3513;width:291;height:226" type="#_x0000_t202" id="docshape108" filled="false" stroked="false">
                  <v:textbox inset="0,0,0,0">
                    <w:txbxContent>
                      <w:p>
                        <w:pPr>
                          <w:spacing w:line="98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15"/>
                            <w:sz w:val="10"/>
                          </w:rPr>
                          <w:t>CD3-</w:t>
                        </w:r>
                      </w:p>
                      <w:p>
                        <w:pPr>
                          <w:spacing w:before="11"/>
                          <w:ind w:left="31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15"/>
                            <w:sz w:val="10"/>
                          </w:rPr>
                          <w:t>54.9</w:t>
                        </w:r>
                      </w:p>
                    </w:txbxContent>
                  </v:textbox>
                  <w10:wrap type="none"/>
                </v:shape>
                <v:shape style="position:absolute;left:5853;top:3522;width:320;height:226" type="#_x0000_t202" id="docshape109" filled="false" stroked="false">
                  <v:textbox inset="0,0,0,0">
                    <w:txbxContent>
                      <w:p>
                        <w:pPr>
                          <w:spacing w:line="98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2"/>
                            <w:w w:val="105"/>
                            <w:sz w:val="10"/>
                          </w:rPr>
                          <w:t>CD19-</w:t>
                        </w:r>
                      </w:p>
                      <w:p>
                        <w:pPr>
                          <w:spacing w:before="11"/>
                          <w:ind w:left="56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05"/>
                            <w:sz w:val="10"/>
                          </w:rPr>
                          <w:t>96.1</w:t>
                        </w:r>
                      </w:p>
                    </w:txbxContent>
                  </v:textbox>
                  <w10:wrap type="none"/>
                </v:shape>
                <v:shape style="position:absolute;left:6662;top:3540;width:346;height:226" type="#_x0000_t202" id="docshape110" filled="false" stroked="false">
                  <v:textbox inset="0,0,0,0">
                    <w:txbxContent>
                      <w:p>
                        <w:pPr>
                          <w:spacing w:line="98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2"/>
                            <w:w w:val="105"/>
                            <w:sz w:val="10"/>
                          </w:rPr>
                          <w:t>CD19+</w:t>
                        </w:r>
                      </w:p>
                      <w:p>
                        <w:pPr>
                          <w:spacing w:before="11"/>
                          <w:ind w:left="65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05"/>
                            <w:sz w:val="10"/>
                          </w:rPr>
                          <w:t>3.82</w:t>
                        </w:r>
                      </w:p>
                    </w:txbxContent>
                  </v:textbox>
                  <w10:wrap type="none"/>
                </v:shape>
                <v:shape style="position:absolute;left:8168;top:3504;width:320;height:226" type="#_x0000_t202" id="docshape111" filled="false" stroked="false">
                  <v:textbox inset="0,0,0,0">
                    <w:txbxContent>
                      <w:p>
                        <w:pPr>
                          <w:spacing w:line="98" w:lineRule="exact" w:before="0"/>
                          <w:ind w:left="0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2"/>
                            <w:w w:val="105"/>
                            <w:sz w:val="10"/>
                          </w:rPr>
                          <w:t>CD14-</w:t>
                        </w:r>
                      </w:p>
                      <w:p>
                        <w:pPr>
                          <w:spacing w:before="11"/>
                          <w:ind w:left="56" w:right="0" w:firstLine="0"/>
                          <w:jc w:val="left"/>
                          <w:rPr>
                            <w:sz w:val="10"/>
                          </w:rPr>
                        </w:pPr>
                        <w:r>
                          <w:rPr>
                            <w:spacing w:val="-4"/>
                            <w:w w:val="105"/>
                            <w:sz w:val="10"/>
                          </w:rPr>
                          <w:t>93.2</w:t>
                        </w:r>
                      </w:p>
                    </w:txbxContent>
                  </v:textbox>
                  <w10:wrap type="none"/>
                </v:shape>
                <v:shape style="position:absolute;left:3386;top:5461;width:117;height:174" type="#_x0000_t202" id="docshape112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523;top:5461;width:213;height:174" type="#_x0000_t202" id="docshape113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755;top:5346;width:117;height:174" type="#_x0000_t202" id="docshape11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6027;top:5461;width:117;height:174" type="#_x0000_t202" id="docshape11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029;top:5461;width:213;height:174" type="#_x0000_t202" id="docshape11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7260;top:5346;width:117;height:174" type="#_x0000_t202" id="docshape11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436;top:5461;width:117;height:174" type="#_x0000_t202" id="docshape11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438;top:5461;width:213;height:174" type="#_x0000_t202" id="docshape11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9669;top:5346;width:117;height:174" type="#_x0000_t202" id="docshape12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3868;top:5856;width:445;height:212" type="#_x0000_t202" id="docshape121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5"/>
                            <w:sz w:val="21"/>
                          </w:rPr>
                          <w:t>CD3</w:t>
                        </w:r>
                      </w:p>
                    </w:txbxContent>
                  </v:textbox>
                  <w10:wrap type="none"/>
                </v:shape>
                <v:shape style="position:absolute;left:6354;top:5856;width:562;height:212" type="#_x0000_t202" id="docshape122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CD19</w:t>
                        </w:r>
                      </w:p>
                    </w:txbxContent>
                  </v:textbox>
                  <w10:wrap type="none"/>
                </v:shape>
                <v:shape style="position:absolute;left:8763;top:5856;width:562;height:212" type="#_x0000_t202" id="docshape123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CD14</w:t>
                        </w:r>
                      </w:p>
                    </w:txbxContent>
                  </v:textbox>
                  <w10:wrap type="none"/>
                </v:shape>
                <v:shape style="position:absolute;left:3319;top:6763;width:360;height:196" type="#_x0000_t202" id="docshape124" filled="false" stroked="false">
                  <v:textbox inset="0,0,0,0">
                    <w:txbxContent>
                      <w:p>
                        <w:pPr>
                          <w:spacing w:line="83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w w:val="145"/>
                            <w:sz w:val="8"/>
                          </w:rPr>
                          <w:t>CD16-</w:t>
                        </w:r>
                      </w:p>
                      <w:p>
                        <w:pPr>
                          <w:spacing w:before="17"/>
                          <w:ind w:left="64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w w:val="145"/>
                            <w:sz w:val="8"/>
                          </w:rPr>
                          <w:t>8.73</w:t>
                        </w:r>
                      </w:p>
                    </w:txbxContent>
                  </v:textbox>
                  <w10:wrap type="none"/>
                </v:shape>
                <v:shape style="position:absolute;left:5552;top:6716;width:320;height:196" type="#_x0000_t202" id="docshape125" filled="false" stroked="false">
                  <v:textbox inset="0,0,0,0">
                    <w:txbxContent>
                      <w:p>
                        <w:pPr>
                          <w:spacing w:line="83" w:lineRule="exact" w:before="0"/>
                          <w:ind w:left="0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2"/>
                            <w:w w:val="130"/>
                            <w:sz w:val="8"/>
                          </w:rPr>
                          <w:t>CD56-</w:t>
                        </w:r>
                      </w:p>
                      <w:p>
                        <w:pPr>
                          <w:spacing w:before="17"/>
                          <w:ind w:left="56" w:right="0" w:firstLine="0"/>
                          <w:jc w:val="left"/>
                          <w:rPr>
                            <w:sz w:val="8"/>
                          </w:rPr>
                        </w:pPr>
                        <w:r>
                          <w:rPr>
                            <w:spacing w:val="-4"/>
                            <w:w w:val="130"/>
                            <w:sz w:val="8"/>
                          </w:rPr>
                          <w:t>85.3</w:t>
                        </w:r>
                      </w:p>
                    </w:txbxContent>
                  </v:textbox>
                  <w10:wrap type="none"/>
                </v:shape>
                <v:shape style="position:absolute;left:3386;top:8545;width:117;height:174" type="#_x0000_t202" id="docshape126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523;top:8545;width:213;height:174" type="#_x0000_t202" id="docshape127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755;top:8429;width:117;height:174" type="#_x0000_t202" id="docshape12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6046;top:8545;width:117;height:174" type="#_x0000_t202" id="docshape129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048;top:8545;width:213;height:174" type="#_x0000_t202" id="docshape13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7279;top:8429;width:117;height:174" type="#_x0000_t202" id="docshape13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474;top:8545;width:117;height:174" type="#_x0000_t202" id="docshape132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534;top:8545;width:213;height:174" type="#_x0000_t202" id="docshape133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9766;top:8429;width:117;height:174" type="#_x0000_t202" id="docshape13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3810;top:8939;width:562;height:212" type="#_x0000_t202" id="docshape135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CD16</w:t>
                        </w:r>
                      </w:p>
                    </w:txbxContent>
                  </v:textbox>
                  <w10:wrap type="none"/>
                </v:shape>
                <v:shape style="position:absolute;left:6374;top:8939;width:562;height:212" type="#_x0000_t202" id="docshape136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CD56</w:t>
                        </w:r>
                      </w:p>
                    </w:txbxContent>
                  </v:textbox>
                  <w10:wrap type="none"/>
                </v:shape>
                <v:shape style="position:absolute;left:8763;top:8939;width:739;height:212" type="#_x0000_t202" id="docshape137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HLADR</w:t>
                        </w:r>
                      </w:p>
                    </w:txbxContent>
                  </v:textbox>
                  <w10:wrap type="none"/>
                </v:shape>
                <v:shape style="position:absolute;left:3675;top:9836;width:117;height:174" type="#_x0000_t202" id="docshape13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5331;top:9959;width:337;height:147" type="#_x0000_t202" id="docshape139" filled="false" stroked="false">
                  <v:textbox inset="0,0,0,0">
                    <w:txbxContent>
                      <w:p>
                        <w:pPr>
                          <w:spacing w:line="62" w:lineRule="exact" w:before="0"/>
                          <w:ind w:left="0" w:right="0" w:firstLine="0"/>
                          <w:jc w:val="left"/>
                          <w:rPr>
                            <w:sz w:val="6"/>
                          </w:rPr>
                        </w:pPr>
                        <w:r>
                          <w:rPr>
                            <w:spacing w:val="-2"/>
                            <w:w w:val="145"/>
                            <w:sz w:val="6"/>
                          </w:rPr>
                          <w:t>CD11c+</w:t>
                        </w:r>
                      </w:p>
                      <w:p>
                        <w:pPr>
                          <w:spacing w:before="13"/>
                          <w:ind w:left="79" w:right="0" w:firstLine="0"/>
                          <w:jc w:val="left"/>
                          <w:rPr>
                            <w:sz w:val="6"/>
                          </w:rPr>
                        </w:pPr>
                        <w:r>
                          <w:rPr>
                            <w:spacing w:val="-4"/>
                            <w:w w:val="145"/>
                            <w:sz w:val="6"/>
                          </w:rPr>
                          <w:t>25.0</w:t>
                        </w:r>
                      </w:p>
                    </w:txbxContent>
                  </v:textbox>
                  <w10:wrap type="none"/>
                </v:shape>
                <v:shape style="position:absolute;left:7164;top:9952;width:213;height:174" type="#_x0000_t202" id="docshape14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7395;top:9836;width:117;height:174" type="#_x0000_t202" id="docshape14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932;top:9836;width:342;height:147" type="#_x0000_t202" id="docshape142" filled="false" stroked="false">
                  <v:textbox inset="0,0,0,0">
                    <w:txbxContent>
                      <w:p>
                        <w:pPr>
                          <w:spacing w:line="62" w:lineRule="exact" w:before="0"/>
                          <w:ind w:left="0" w:right="0" w:firstLine="0"/>
                          <w:jc w:val="left"/>
                          <w:rPr>
                            <w:sz w:val="6"/>
                          </w:rPr>
                        </w:pPr>
                        <w:r>
                          <w:rPr>
                            <w:spacing w:val="-2"/>
                            <w:w w:val="145"/>
                            <w:sz w:val="6"/>
                          </w:rPr>
                          <w:t>CD123+</w:t>
                        </w:r>
                      </w:p>
                      <w:p>
                        <w:pPr>
                          <w:spacing w:before="13"/>
                          <w:ind w:left="86" w:right="0" w:firstLine="0"/>
                          <w:jc w:val="left"/>
                          <w:rPr>
                            <w:sz w:val="6"/>
                          </w:rPr>
                        </w:pPr>
                        <w:r>
                          <w:rPr>
                            <w:spacing w:val="-4"/>
                            <w:w w:val="145"/>
                            <w:sz w:val="6"/>
                          </w:rPr>
                          <w:t>11.5</w:t>
                        </w:r>
                      </w:p>
                    </w:txbxContent>
                  </v:textbox>
                  <w10:wrap type="none"/>
                </v:shape>
                <v:shape style="position:absolute;left:3444;top:9952;width:213;height:174" type="#_x0000_t202" id="docshape143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3560;top:10549;width:117;height:174" type="#_x0000_t202" id="docshape144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279;top:10549;width:117;height:174" type="#_x0000_t202" id="docshape145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9583;top:6775;width:454;height:275" type="#_x0000_t202" id="docshape146" filled="true" fillcolor="#ffffff" stroked="false">
                  <v:textbox inset="0,0,0,0">
                    <w:txbxContent>
                      <w:p>
                        <w:pPr>
                          <w:spacing w:line="285" w:lineRule="auto" w:before="34"/>
                          <w:ind w:left="108" w:right="20" w:hanging="109"/>
                          <w:jc w:val="left"/>
                          <w:rPr>
                            <w:color w:val="000000"/>
                            <w:sz w:val="8"/>
                          </w:rPr>
                        </w:pPr>
                        <w:r>
                          <w:rPr>
                            <w:color w:val="000000"/>
                            <w:spacing w:val="-2"/>
                            <w:w w:val="135"/>
                            <w:sz w:val="8"/>
                          </w:rPr>
                          <w:t>HLADR+</w:t>
                        </w:r>
                        <w:r>
                          <w:rPr>
                            <w:color w:val="000000"/>
                            <w:spacing w:val="40"/>
                            <w:w w:val="135"/>
                            <w:sz w:val="8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w w:val="135"/>
                            <w:sz w:val="8"/>
                          </w:rPr>
                          <w:t>12.7</w:t>
                        </w:r>
                      </w:p>
                    </w:txbxContent>
                  </v:textbox>
                  <v:fill opacity="52428f" type="solid"/>
                  <w10:wrap type="none"/>
                </v:shape>
                <v:shape style="position:absolute;left:6383;top:562;width:427;height:272" type="#_x0000_t202" id="docshape147" filled="true" fillcolor="#ffffff" stroked="false">
                  <v:textbox inset="0,0,0,0">
                    <w:txbxContent>
                      <w:p>
                        <w:pPr>
                          <w:spacing w:line="283" w:lineRule="auto" w:before="33"/>
                          <w:ind w:left="145" w:right="-15" w:hanging="129"/>
                          <w:jc w:val="left"/>
                          <w:rPr>
                            <w:color w:val="000000"/>
                            <w:sz w:val="8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8"/>
                          </w:rPr>
                          <w:t>Single</w:t>
                        </w:r>
                        <w:r>
                          <w:rPr>
                            <w:color w:val="000000"/>
                            <w:spacing w:val="-4"/>
                            <w:sz w:val="8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8"/>
                          </w:rPr>
                          <w:t>Cells</w:t>
                        </w:r>
                        <w:r>
                          <w:rPr>
                            <w:color w:val="000000"/>
                            <w:spacing w:val="40"/>
                            <w:sz w:val="8"/>
                          </w:rPr>
                          <w:t> </w:t>
                        </w:r>
                        <w:r>
                          <w:rPr>
                            <w:color w:val="000000"/>
                            <w:spacing w:val="-4"/>
                            <w:sz w:val="8"/>
                          </w:rPr>
                          <w:t>91.1</w:t>
                        </w:r>
                      </w:p>
                    </w:txbxContent>
                  </v:textbox>
                  <v:fill opacity="52428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sz w:val="17"/>
        </w:rPr>
        <w:t>200K</w:t>
      </w:r>
    </w:p>
    <w:p w14:paraId="44299486" w14:textId="77777777" w:rsidR="005302C4" w:rsidRDefault="005302C4">
      <w:pPr>
        <w:pStyle w:val="BodyText"/>
        <w:rPr>
          <w:sz w:val="17"/>
        </w:rPr>
      </w:pPr>
    </w:p>
    <w:p w14:paraId="0A33A483" w14:textId="77777777" w:rsidR="005302C4" w:rsidRDefault="005302C4">
      <w:pPr>
        <w:pStyle w:val="BodyText"/>
        <w:spacing w:before="165"/>
        <w:rPr>
          <w:sz w:val="17"/>
        </w:rPr>
      </w:pPr>
    </w:p>
    <w:p w14:paraId="7A3AE22B" w14:textId="77777777" w:rsidR="005302C4" w:rsidRDefault="00000000">
      <w:pPr>
        <w:spacing w:before="1"/>
        <w:ind w:left="338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7A2D536F" wp14:editId="37E6B78B">
                <wp:simplePos x="0" y="0"/>
                <wp:positionH relativeFrom="page">
                  <wp:posOffset>975221</wp:posOffset>
                </wp:positionH>
                <wp:positionV relativeFrom="paragraph">
                  <wp:posOffset>-313684</wp:posOffset>
                </wp:positionV>
                <wp:extent cx="160020" cy="436880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36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643252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t>SSC-</w:t>
                            </w:r>
                            <w:r>
                              <w:rPr>
                                <w:spacing w:val="-10"/>
                              </w:rPr>
                              <w:t>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6.789101pt;margin-top:-24.699547pt;width:12.6pt;height:34.4pt;mso-position-horizontal-relative:page;mso-position-vertical-relative:paragraph;z-index:15735296" type="#_x0000_t202" id="docshape148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/>
                        <w:t>SSC-</w:t>
                      </w:r>
                      <w:r>
                        <w:rPr>
                          <w:spacing w:val="-10"/>
                        </w:rPr>
                        <w:t>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91C30D4" wp14:editId="398A0CFB">
                <wp:simplePos x="0" y="0"/>
                <wp:positionH relativeFrom="page">
                  <wp:posOffset>2884465</wp:posOffset>
                </wp:positionH>
                <wp:positionV relativeFrom="paragraph">
                  <wp:posOffset>-322822</wp:posOffset>
                </wp:positionV>
                <wp:extent cx="160020" cy="436880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36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5E909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FSC-</w:t>
                            </w:r>
                            <w:r>
                              <w:rPr>
                                <w:spacing w:val="-10"/>
                              </w:rPr>
                              <w:t>H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27.12323pt;margin-top:-25.419079pt;width:12.6pt;height:34.4pt;mso-position-horizontal-relative:page;mso-position-vertical-relative:paragraph;z-index:15737344" type="#_x0000_t202" id="docshape149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2"/>
                        </w:rPr>
                        <w:t>FSC-</w:t>
                      </w:r>
                      <w:r>
                        <w:rPr>
                          <w:spacing w:val="-10"/>
                        </w:rPr>
                        <w:t>H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020DC78" wp14:editId="07B68E8F">
                <wp:simplePos x="0" y="0"/>
                <wp:positionH relativeFrom="page">
                  <wp:posOffset>4903856</wp:posOffset>
                </wp:positionH>
                <wp:positionV relativeFrom="paragraph">
                  <wp:posOffset>-280936</wp:posOffset>
                </wp:positionV>
                <wp:extent cx="160020" cy="36957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4228E8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6.130432pt;margin-top:-22.12101pt;width:12.6pt;height:29.1pt;mso-position-horizontal-relative:page;mso-position-vertical-relative:paragraph;z-index:15738368" type="#_x0000_t202" id="docshape15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sz w:val="17"/>
        </w:rPr>
        <w:t>100K</w:t>
      </w:r>
    </w:p>
    <w:p w14:paraId="40038EBF" w14:textId="77777777" w:rsidR="005302C4" w:rsidRDefault="005302C4">
      <w:pPr>
        <w:pStyle w:val="BodyText"/>
        <w:rPr>
          <w:sz w:val="17"/>
        </w:rPr>
      </w:pPr>
    </w:p>
    <w:p w14:paraId="63880A47" w14:textId="77777777" w:rsidR="005302C4" w:rsidRDefault="005302C4">
      <w:pPr>
        <w:pStyle w:val="BodyText"/>
        <w:spacing w:before="107"/>
        <w:rPr>
          <w:sz w:val="17"/>
        </w:rPr>
      </w:pPr>
    </w:p>
    <w:p w14:paraId="74FF3E46" w14:textId="77777777" w:rsidR="005302C4" w:rsidRDefault="00000000">
      <w:pPr>
        <w:ind w:left="685"/>
        <w:rPr>
          <w:sz w:val="17"/>
        </w:rPr>
      </w:pPr>
      <w:r>
        <w:rPr>
          <w:spacing w:val="-10"/>
          <w:sz w:val="17"/>
        </w:rPr>
        <w:t>0</w:t>
      </w:r>
    </w:p>
    <w:p w14:paraId="7F0506A0" w14:textId="77777777" w:rsidR="005302C4" w:rsidRDefault="005302C4">
      <w:pPr>
        <w:pStyle w:val="BodyText"/>
        <w:rPr>
          <w:sz w:val="17"/>
        </w:rPr>
      </w:pPr>
    </w:p>
    <w:p w14:paraId="7EDC2A6C" w14:textId="77777777" w:rsidR="005302C4" w:rsidRDefault="005302C4">
      <w:pPr>
        <w:pStyle w:val="BodyText"/>
        <w:rPr>
          <w:sz w:val="17"/>
        </w:rPr>
      </w:pPr>
    </w:p>
    <w:p w14:paraId="5F546CA4" w14:textId="77777777" w:rsidR="005302C4" w:rsidRDefault="005302C4">
      <w:pPr>
        <w:pStyle w:val="BodyText"/>
        <w:rPr>
          <w:sz w:val="17"/>
        </w:rPr>
      </w:pPr>
    </w:p>
    <w:p w14:paraId="44D8AFB6" w14:textId="77777777" w:rsidR="005302C4" w:rsidRDefault="005302C4">
      <w:pPr>
        <w:pStyle w:val="BodyText"/>
        <w:rPr>
          <w:sz w:val="17"/>
        </w:rPr>
      </w:pPr>
    </w:p>
    <w:p w14:paraId="47D9B4AE" w14:textId="77777777" w:rsidR="005302C4" w:rsidRDefault="005302C4">
      <w:pPr>
        <w:pStyle w:val="BodyText"/>
        <w:rPr>
          <w:sz w:val="17"/>
        </w:rPr>
      </w:pPr>
    </w:p>
    <w:p w14:paraId="05F54FB5" w14:textId="77777777" w:rsidR="005302C4" w:rsidRDefault="005302C4">
      <w:pPr>
        <w:pStyle w:val="BodyText"/>
        <w:spacing w:before="96"/>
        <w:rPr>
          <w:sz w:val="17"/>
        </w:rPr>
      </w:pPr>
    </w:p>
    <w:p w14:paraId="2EFF73B9" w14:textId="77777777" w:rsidR="005302C4" w:rsidRDefault="00000000">
      <w:pPr>
        <w:spacing w:line="156" w:lineRule="exact"/>
        <w:ind w:left="742"/>
        <w:rPr>
          <w:sz w:val="17"/>
        </w:rPr>
      </w:pPr>
      <w:r>
        <w:rPr>
          <w:spacing w:val="-10"/>
          <w:sz w:val="17"/>
        </w:rPr>
        <w:t>5</w:t>
      </w:r>
    </w:p>
    <w:p w14:paraId="1907570D" w14:textId="77777777" w:rsidR="005302C4" w:rsidRDefault="00000000">
      <w:pPr>
        <w:spacing w:line="156" w:lineRule="exact"/>
        <w:ind w:left="511"/>
        <w:rPr>
          <w:sz w:val="17"/>
        </w:rPr>
      </w:pPr>
      <w:r>
        <w:rPr>
          <w:spacing w:val="-5"/>
          <w:sz w:val="17"/>
        </w:rPr>
        <w:t>10</w:t>
      </w:r>
    </w:p>
    <w:p w14:paraId="49A35534" w14:textId="77777777" w:rsidR="005302C4" w:rsidRDefault="005302C4">
      <w:pPr>
        <w:pStyle w:val="BodyText"/>
        <w:spacing w:before="33"/>
        <w:rPr>
          <w:sz w:val="17"/>
        </w:rPr>
      </w:pPr>
    </w:p>
    <w:p w14:paraId="1A0890AC" w14:textId="77777777" w:rsidR="005302C4" w:rsidRDefault="00000000">
      <w:pPr>
        <w:spacing w:line="156" w:lineRule="exact"/>
        <w:ind w:left="742"/>
        <w:rPr>
          <w:sz w:val="17"/>
        </w:rPr>
      </w:pPr>
      <w:r>
        <w:rPr>
          <w:spacing w:val="-10"/>
          <w:sz w:val="17"/>
        </w:rPr>
        <w:t>4</w:t>
      </w:r>
    </w:p>
    <w:p w14:paraId="55A2D5B9" w14:textId="77777777" w:rsidR="005302C4" w:rsidRDefault="00000000">
      <w:pPr>
        <w:spacing w:line="156" w:lineRule="exact"/>
        <w:ind w:left="51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187C8D0" wp14:editId="512F92A4">
                <wp:simplePos x="0" y="0"/>
                <wp:positionH relativeFrom="page">
                  <wp:posOffset>1011937</wp:posOffset>
                </wp:positionH>
                <wp:positionV relativeFrom="paragraph">
                  <wp:posOffset>85264</wp:posOffset>
                </wp:positionV>
                <wp:extent cx="160020" cy="369570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5CAFAA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9.680145pt;margin-top:6.71371pt;width:12.6pt;height:29.1pt;mso-position-horizontal-relative:page;mso-position-vertical-relative:paragraph;z-index:15736320" type="#_x0000_t202" id="docshape151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7"/>
        </w:rPr>
        <w:t>10</w:t>
      </w:r>
    </w:p>
    <w:p w14:paraId="62EDFFBC" w14:textId="77777777" w:rsidR="005302C4" w:rsidRDefault="005302C4">
      <w:pPr>
        <w:pStyle w:val="BodyText"/>
        <w:rPr>
          <w:sz w:val="17"/>
        </w:rPr>
      </w:pPr>
    </w:p>
    <w:p w14:paraId="5F78ADDB" w14:textId="77777777" w:rsidR="005302C4" w:rsidRDefault="005302C4">
      <w:pPr>
        <w:pStyle w:val="BodyText"/>
        <w:rPr>
          <w:sz w:val="17"/>
        </w:rPr>
      </w:pPr>
    </w:p>
    <w:p w14:paraId="33B28D3D" w14:textId="77777777" w:rsidR="005302C4" w:rsidRDefault="005302C4">
      <w:pPr>
        <w:pStyle w:val="BodyText"/>
        <w:spacing w:before="182"/>
        <w:rPr>
          <w:sz w:val="17"/>
        </w:rPr>
      </w:pPr>
    </w:p>
    <w:p w14:paraId="63E13F77" w14:textId="77777777" w:rsidR="005302C4" w:rsidRDefault="00000000">
      <w:pPr>
        <w:ind w:left="627"/>
        <w:rPr>
          <w:sz w:val="17"/>
        </w:rPr>
      </w:pPr>
      <w:r>
        <w:rPr>
          <w:spacing w:val="-10"/>
          <w:sz w:val="17"/>
        </w:rPr>
        <w:t>0</w:t>
      </w:r>
    </w:p>
    <w:p w14:paraId="534C9E0F" w14:textId="77777777" w:rsidR="005302C4" w:rsidRDefault="005302C4">
      <w:pPr>
        <w:pStyle w:val="BodyText"/>
        <w:rPr>
          <w:sz w:val="17"/>
        </w:rPr>
      </w:pPr>
    </w:p>
    <w:p w14:paraId="3D587985" w14:textId="77777777" w:rsidR="005302C4" w:rsidRDefault="005302C4">
      <w:pPr>
        <w:pStyle w:val="BodyText"/>
        <w:rPr>
          <w:sz w:val="17"/>
        </w:rPr>
      </w:pPr>
    </w:p>
    <w:p w14:paraId="063AB584" w14:textId="77777777" w:rsidR="005302C4" w:rsidRDefault="005302C4">
      <w:pPr>
        <w:pStyle w:val="BodyText"/>
        <w:rPr>
          <w:sz w:val="17"/>
        </w:rPr>
      </w:pPr>
    </w:p>
    <w:p w14:paraId="15524666" w14:textId="77777777" w:rsidR="005302C4" w:rsidRDefault="005302C4">
      <w:pPr>
        <w:pStyle w:val="BodyText"/>
        <w:rPr>
          <w:sz w:val="17"/>
        </w:rPr>
      </w:pPr>
    </w:p>
    <w:p w14:paraId="10636870" w14:textId="77777777" w:rsidR="005302C4" w:rsidRDefault="005302C4">
      <w:pPr>
        <w:pStyle w:val="BodyText"/>
        <w:rPr>
          <w:sz w:val="17"/>
        </w:rPr>
      </w:pPr>
    </w:p>
    <w:p w14:paraId="50AA38B3" w14:textId="77777777" w:rsidR="005302C4" w:rsidRDefault="005302C4">
      <w:pPr>
        <w:pStyle w:val="BodyText"/>
        <w:rPr>
          <w:sz w:val="17"/>
        </w:rPr>
      </w:pPr>
    </w:p>
    <w:p w14:paraId="2D4E04B8" w14:textId="77777777" w:rsidR="005302C4" w:rsidRDefault="005302C4">
      <w:pPr>
        <w:pStyle w:val="BodyText"/>
        <w:spacing w:before="190"/>
        <w:rPr>
          <w:sz w:val="17"/>
        </w:rPr>
      </w:pPr>
    </w:p>
    <w:p w14:paraId="2517CA95" w14:textId="77777777" w:rsidR="005302C4" w:rsidRDefault="00000000">
      <w:pPr>
        <w:spacing w:line="156" w:lineRule="exact"/>
        <w:ind w:left="723"/>
        <w:rPr>
          <w:sz w:val="17"/>
        </w:rPr>
      </w:pPr>
      <w:r>
        <w:rPr>
          <w:spacing w:val="-10"/>
          <w:sz w:val="17"/>
        </w:rPr>
        <w:t>5</w:t>
      </w:r>
    </w:p>
    <w:p w14:paraId="1CC37166" w14:textId="77777777" w:rsidR="005302C4" w:rsidRDefault="00000000">
      <w:pPr>
        <w:spacing w:line="156" w:lineRule="exact"/>
        <w:ind w:left="492"/>
        <w:rPr>
          <w:sz w:val="17"/>
        </w:rPr>
      </w:pPr>
      <w:r>
        <w:rPr>
          <w:spacing w:val="-5"/>
          <w:sz w:val="17"/>
        </w:rPr>
        <w:t>10</w:t>
      </w:r>
    </w:p>
    <w:p w14:paraId="10E22389" w14:textId="77777777" w:rsidR="005302C4" w:rsidRDefault="00000000">
      <w:pPr>
        <w:spacing w:before="152" w:line="142" w:lineRule="exact"/>
        <w:ind w:left="723"/>
        <w:rPr>
          <w:sz w:val="17"/>
        </w:rPr>
      </w:pPr>
      <w:r>
        <w:rPr>
          <w:spacing w:val="-10"/>
          <w:sz w:val="17"/>
        </w:rPr>
        <w:t>4</w:t>
      </w:r>
    </w:p>
    <w:p w14:paraId="4E79EB34" w14:textId="77777777" w:rsidR="005302C4" w:rsidRDefault="00000000">
      <w:pPr>
        <w:spacing w:line="170" w:lineRule="exact"/>
        <w:ind w:left="49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9198C47" wp14:editId="54275104">
                <wp:simplePos x="0" y="0"/>
                <wp:positionH relativeFrom="page">
                  <wp:posOffset>999699</wp:posOffset>
                </wp:positionH>
                <wp:positionV relativeFrom="paragraph">
                  <wp:posOffset>56962</wp:posOffset>
                </wp:positionV>
                <wp:extent cx="160020" cy="369570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369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8D3161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4"/>
                              </w:rPr>
                              <w:t>CD45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8.716461pt;margin-top:4.48524pt;width:12.6pt;height:29.1pt;mso-position-horizontal-relative:page;mso-position-vertical-relative:paragraph;z-index:15735808" type="#_x0000_t202" id="docshape152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4"/>
                        </w:rPr>
                        <w:t>CD45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sz w:val="17"/>
        </w:rPr>
        <w:t>10</w:t>
      </w:r>
    </w:p>
    <w:p w14:paraId="3640F8B7" w14:textId="77777777" w:rsidR="005302C4" w:rsidRDefault="005302C4">
      <w:pPr>
        <w:pStyle w:val="BodyText"/>
        <w:rPr>
          <w:sz w:val="17"/>
        </w:rPr>
      </w:pPr>
    </w:p>
    <w:p w14:paraId="7592619D" w14:textId="77777777" w:rsidR="005302C4" w:rsidRDefault="005302C4">
      <w:pPr>
        <w:pStyle w:val="BodyText"/>
        <w:rPr>
          <w:sz w:val="17"/>
        </w:rPr>
      </w:pPr>
    </w:p>
    <w:p w14:paraId="0BB7BBC6" w14:textId="77777777" w:rsidR="005302C4" w:rsidRDefault="005302C4">
      <w:pPr>
        <w:pStyle w:val="BodyText"/>
        <w:spacing w:before="46"/>
        <w:rPr>
          <w:sz w:val="17"/>
        </w:rPr>
      </w:pPr>
    </w:p>
    <w:p w14:paraId="22AB5873" w14:textId="77777777" w:rsidR="005302C4" w:rsidRDefault="00000000">
      <w:pPr>
        <w:spacing w:before="1"/>
        <w:ind w:left="608"/>
        <w:rPr>
          <w:sz w:val="17"/>
        </w:rPr>
      </w:pPr>
      <w:r>
        <w:rPr>
          <w:spacing w:val="-10"/>
          <w:sz w:val="17"/>
        </w:rPr>
        <w:t>0</w:t>
      </w:r>
    </w:p>
    <w:p w14:paraId="226CEC20" w14:textId="77777777" w:rsidR="005302C4" w:rsidRDefault="005302C4">
      <w:pPr>
        <w:pStyle w:val="BodyText"/>
        <w:rPr>
          <w:sz w:val="20"/>
        </w:rPr>
      </w:pPr>
    </w:p>
    <w:p w14:paraId="47AB51E1" w14:textId="77777777" w:rsidR="005302C4" w:rsidRDefault="005302C4">
      <w:pPr>
        <w:pStyle w:val="BodyText"/>
        <w:rPr>
          <w:sz w:val="20"/>
        </w:rPr>
      </w:pPr>
    </w:p>
    <w:p w14:paraId="1270FECE" w14:textId="77777777" w:rsidR="005302C4" w:rsidRDefault="005302C4">
      <w:pPr>
        <w:pStyle w:val="BodyText"/>
        <w:rPr>
          <w:sz w:val="20"/>
        </w:rPr>
      </w:pPr>
    </w:p>
    <w:p w14:paraId="13EBE50D" w14:textId="77777777" w:rsidR="005302C4" w:rsidRDefault="005302C4">
      <w:pPr>
        <w:pStyle w:val="BodyText"/>
        <w:rPr>
          <w:sz w:val="20"/>
        </w:rPr>
      </w:pPr>
    </w:p>
    <w:p w14:paraId="5BBEF0BF" w14:textId="77777777" w:rsidR="005302C4" w:rsidRDefault="005302C4">
      <w:pPr>
        <w:pStyle w:val="BodyText"/>
        <w:rPr>
          <w:sz w:val="20"/>
        </w:rPr>
      </w:pPr>
    </w:p>
    <w:p w14:paraId="4726C519" w14:textId="77777777" w:rsidR="005302C4" w:rsidRDefault="005302C4">
      <w:pPr>
        <w:pStyle w:val="BodyText"/>
        <w:rPr>
          <w:sz w:val="20"/>
        </w:rPr>
      </w:pPr>
    </w:p>
    <w:p w14:paraId="356437A2" w14:textId="77777777" w:rsidR="005302C4" w:rsidRDefault="005302C4">
      <w:pPr>
        <w:pStyle w:val="BodyText"/>
        <w:rPr>
          <w:sz w:val="20"/>
        </w:rPr>
      </w:pPr>
    </w:p>
    <w:p w14:paraId="60B71CBD" w14:textId="77777777" w:rsidR="005302C4" w:rsidRDefault="005302C4">
      <w:pPr>
        <w:pStyle w:val="BodyText"/>
        <w:rPr>
          <w:sz w:val="20"/>
        </w:rPr>
      </w:pPr>
    </w:p>
    <w:p w14:paraId="6BD66529" w14:textId="77777777" w:rsidR="005302C4" w:rsidRDefault="005302C4">
      <w:pPr>
        <w:pStyle w:val="BodyText"/>
        <w:rPr>
          <w:sz w:val="20"/>
        </w:rPr>
      </w:pPr>
    </w:p>
    <w:p w14:paraId="1AF3C252" w14:textId="77777777" w:rsidR="005302C4" w:rsidRDefault="005302C4">
      <w:pPr>
        <w:pStyle w:val="BodyText"/>
        <w:rPr>
          <w:sz w:val="20"/>
        </w:rPr>
      </w:pPr>
    </w:p>
    <w:p w14:paraId="147270F9" w14:textId="77777777" w:rsidR="005302C4" w:rsidRDefault="005302C4">
      <w:pPr>
        <w:pStyle w:val="BodyText"/>
        <w:rPr>
          <w:sz w:val="20"/>
        </w:rPr>
      </w:pPr>
    </w:p>
    <w:p w14:paraId="0564C83E" w14:textId="77777777" w:rsidR="005302C4" w:rsidRDefault="005302C4">
      <w:pPr>
        <w:pStyle w:val="BodyText"/>
        <w:rPr>
          <w:sz w:val="20"/>
        </w:rPr>
      </w:pPr>
    </w:p>
    <w:p w14:paraId="0662A674" w14:textId="77777777" w:rsidR="005302C4" w:rsidRDefault="005302C4">
      <w:pPr>
        <w:pStyle w:val="BodyText"/>
        <w:spacing w:before="171"/>
        <w:rPr>
          <w:sz w:val="20"/>
        </w:rPr>
      </w:pPr>
    </w:p>
    <w:p w14:paraId="11985EE6" w14:textId="77777777" w:rsidR="005302C4" w:rsidRDefault="005302C4">
      <w:pPr>
        <w:rPr>
          <w:sz w:val="20"/>
        </w:rPr>
        <w:sectPr w:rsidR="005302C4">
          <w:pgSz w:w="11900" w:h="15820"/>
          <w:pgMar w:top="1820" w:right="1440" w:bottom="280" w:left="1680" w:header="720" w:footer="720" w:gutter="0"/>
          <w:cols w:space="720"/>
        </w:sectPr>
      </w:pPr>
    </w:p>
    <w:p w14:paraId="1D7D5E38" w14:textId="77777777" w:rsidR="005302C4" w:rsidRDefault="00000000">
      <w:pPr>
        <w:spacing w:before="74" w:line="156" w:lineRule="exact"/>
        <w:ind w:left="3884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35BDC66" wp14:editId="7622F5A4">
                <wp:simplePos x="0" y="0"/>
                <wp:positionH relativeFrom="page">
                  <wp:posOffset>1807455</wp:posOffset>
                </wp:positionH>
                <wp:positionV relativeFrom="paragraph">
                  <wp:posOffset>-732295</wp:posOffset>
                </wp:positionV>
                <wp:extent cx="160020" cy="43751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3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705278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CD11c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42.319321pt;margin-top:-57.66103pt;width:12.6pt;height:34.450pt;mso-position-horizontal-relative:page;mso-position-vertical-relative:paragraph;z-index:15736832" type="#_x0000_t202" id="docshape153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2"/>
                        </w:rPr>
                        <w:t>CD11c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6368472" wp14:editId="6483EA98">
                <wp:simplePos x="0" y="0"/>
                <wp:positionH relativeFrom="page">
                  <wp:posOffset>4169532</wp:posOffset>
                </wp:positionH>
                <wp:positionV relativeFrom="paragraph">
                  <wp:posOffset>-768838</wp:posOffset>
                </wp:positionV>
                <wp:extent cx="160020" cy="48196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020" cy="481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69CE55" w14:textId="77777777" w:rsidR="005302C4" w:rsidRDefault="00000000">
                            <w:pPr>
                              <w:pStyle w:val="BodyText"/>
                              <w:spacing w:line="228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HLADR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8.309631pt;margin-top:-60.538467pt;width:12.6pt;height:37.950pt;mso-position-horizontal-relative:page;mso-position-vertical-relative:paragraph;z-index:15737856" type="#_x0000_t202" id="docshape154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228" w:lineRule="exact"/>
                        <w:ind w:left="20"/>
                      </w:pPr>
                      <w:r>
                        <w:rPr>
                          <w:spacing w:val="-2"/>
                        </w:rPr>
                        <w:t>HLADR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7"/>
        </w:rPr>
        <w:t>4</w:t>
      </w:r>
    </w:p>
    <w:p w14:paraId="6D945AD0" w14:textId="77777777" w:rsidR="005302C4" w:rsidRDefault="00000000">
      <w:pPr>
        <w:tabs>
          <w:tab w:val="left" w:pos="3653"/>
        </w:tabs>
        <w:spacing w:line="156" w:lineRule="exact"/>
        <w:ind w:left="2824"/>
        <w:rPr>
          <w:sz w:val="17"/>
        </w:rPr>
      </w:pPr>
      <w:r>
        <w:rPr>
          <w:spacing w:val="-10"/>
          <w:sz w:val="17"/>
        </w:rPr>
        <w:t>0</w:t>
      </w:r>
      <w:r>
        <w:rPr>
          <w:sz w:val="17"/>
        </w:rPr>
        <w:tab/>
      </w:r>
      <w:r>
        <w:rPr>
          <w:spacing w:val="-5"/>
          <w:sz w:val="17"/>
        </w:rPr>
        <w:t>10</w:t>
      </w:r>
    </w:p>
    <w:p w14:paraId="6F6CE0E9" w14:textId="77777777" w:rsidR="005302C4" w:rsidRDefault="00000000">
      <w:pPr>
        <w:spacing w:before="74" w:line="156" w:lineRule="exact"/>
        <w:ind w:left="3583"/>
        <w:rPr>
          <w:sz w:val="17"/>
        </w:rPr>
      </w:pPr>
      <w:r>
        <w:br w:type="column"/>
      </w:r>
      <w:r>
        <w:rPr>
          <w:spacing w:val="-10"/>
          <w:sz w:val="17"/>
        </w:rPr>
        <w:t>4</w:t>
      </w:r>
    </w:p>
    <w:p w14:paraId="3EFD3485" w14:textId="77777777" w:rsidR="005302C4" w:rsidRDefault="00000000">
      <w:pPr>
        <w:tabs>
          <w:tab w:val="left" w:pos="3351"/>
        </w:tabs>
        <w:spacing w:line="156" w:lineRule="exact"/>
        <w:ind w:left="2523"/>
        <w:rPr>
          <w:sz w:val="17"/>
        </w:rPr>
      </w:pPr>
      <w:r>
        <w:rPr>
          <w:spacing w:val="-10"/>
          <w:sz w:val="17"/>
        </w:rPr>
        <w:t>0</w:t>
      </w:r>
      <w:r>
        <w:rPr>
          <w:sz w:val="17"/>
        </w:rPr>
        <w:tab/>
      </w:r>
      <w:r>
        <w:rPr>
          <w:spacing w:val="-5"/>
          <w:sz w:val="17"/>
        </w:rPr>
        <w:t>10</w:t>
      </w:r>
    </w:p>
    <w:p w14:paraId="12D49F1F" w14:textId="77777777" w:rsidR="005302C4" w:rsidRDefault="005302C4">
      <w:pPr>
        <w:spacing w:line="156" w:lineRule="exact"/>
        <w:rPr>
          <w:sz w:val="17"/>
        </w:rPr>
        <w:sectPr w:rsidR="005302C4">
          <w:type w:val="continuous"/>
          <w:pgSz w:w="11900" w:h="15820"/>
          <w:pgMar w:top="1820" w:right="1440" w:bottom="280" w:left="1680" w:header="720" w:footer="720" w:gutter="0"/>
          <w:cols w:num="2" w:space="720" w:equalWidth="0">
            <w:col w:w="3982" w:space="40"/>
            <w:col w:w="4758"/>
          </w:cols>
        </w:sectPr>
      </w:pPr>
    </w:p>
    <w:p w14:paraId="01E922B6" w14:textId="08B9CC10" w:rsidR="004A718C" w:rsidRDefault="00000000">
      <w:pPr>
        <w:pStyle w:val="BodyText"/>
        <w:tabs>
          <w:tab w:val="left" w:pos="6679"/>
        </w:tabs>
        <w:spacing w:before="191"/>
        <w:ind w:left="2959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3CBB99D" wp14:editId="299C8132">
                <wp:simplePos x="0" y="0"/>
                <wp:positionH relativeFrom="page">
                  <wp:posOffset>2033370</wp:posOffset>
                </wp:positionH>
                <wp:positionV relativeFrom="page">
                  <wp:posOffset>571372</wp:posOffset>
                </wp:positionV>
                <wp:extent cx="3944620" cy="295910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4620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AD0E5B" w14:textId="77777777" w:rsidR="005302C4" w:rsidRDefault="00000000">
                            <w:pPr>
                              <w:spacing w:before="61"/>
                              <w:ind w:left="461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CD11c+</w:t>
                            </w:r>
                            <w:r>
                              <w:rPr>
                                <w:b/>
                                <w:spacing w:val="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CD123+</w:t>
                            </w:r>
                            <w:r>
                              <w:rPr>
                                <w:b/>
                                <w:spacing w:val="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Gating</w:t>
                            </w:r>
                            <w:r>
                              <w:rPr>
                                <w:b/>
                                <w:spacing w:val="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>Strategy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60.107895pt;margin-top:44.989929pt;width:310.6pt;height:23.3pt;mso-position-horizontal-relative:page;mso-position-vertical-relative:page;z-index:15738880" type="#_x0000_t202" id="docshape155" filled="false" stroked="false">
                <v:textbox inset="0,0,0,0">
                  <w:txbxContent>
                    <w:p>
                      <w:pPr>
                        <w:spacing w:before="61"/>
                        <w:ind w:left="461" w:right="0" w:firstLine="0"/>
                        <w:jc w:val="left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CD11c+</w:t>
                      </w:r>
                      <w:r>
                        <w:rPr>
                          <w:b/>
                          <w:spacing w:val="5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and</w:t>
                      </w:r>
                      <w:r>
                        <w:rPr>
                          <w:b/>
                          <w:spacing w:val="6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CD123+</w:t>
                      </w:r>
                      <w:r>
                        <w:rPr>
                          <w:b/>
                          <w:spacing w:val="5"/>
                          <w:sz w:val="30"/>
                        </w:rPr>
                        <w:t> </w:t>
                      </w:r>
                      <w:r>
                        <w:rPr>
                          <w:b/>
                          <w:sz w:val="30"/>
                        </w:rPr>
                        <w:t>Gating</w:t>
                      </w:r>
                      <w:r>
                        <w:rPr>
                          <w:b/>
                          <w:spacing w:val="6"/>
                          <w:sz w:val="30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>Strategy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HLADR</w:t>
      </w:r>
      <w:r>
        <w:tab/>
      </w:r>
      <w:r>
        <w:rPr>
          <w:spacing w:val="-2"/>
        </w:rPr>
        <w:t>CD123</w:t>
      </w:r>
    </w:p>
    <w:p w14:paraId="2F56D05C" w14:textId="07E7CCD2" w:rsidR="004A718C" w:rsidRDefault="004A718C">
      <w:pPr>
        <w:rPr>
          <w:spacing w:val="-2"/>
          <w:sz w:val="21"/>
          <w:szCs w:val="21"/>
        </w:rPr>
      </w:pPr>
      <w:r>
        <w:rPr>
          <w:spacing w:val="-2"/>
        </w:rPr>
        <w:br w:type="page"/>
      </w:r>
    </w:p>
    <w:p w14:paraId="62A95B2B" w14:textId="77777777" w:rsidR="004A718C" w:rsidRDefault="004A718C">
      <w:pPr>
        <w:pStyle w:val="BodyText"/>
        <w:tabs>
          <w:tab w:val="left" w:pos="6679"/>
        </w:tabs>
        <w:spacing w:before="191"/>
        <w:ind w:left="2959"/>
        <w:rPr>
          <w:spacing w:val="-2"/>
        </w:rPr>
      </w:pPr>
    </w:p>
    <w:p w14:paraId="0C1C32D7" w14:textId="77777777" w:rsidR="004A718C" w:rsidRDefault="004A718C" w:rsidP="004A718C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S1:</w:t>
      </w:r>
      <w:r>
        <w:rPr>
          <w:rFonts w:ascii="Times New Roman" w:eastAsia="Times New Roman" w:hAnsi="Times New Roman" w:cs="Times New Roman"/>
        </w:rPr>
        <w:t xml:space="preserve"> Flow cytometry gating strategy to identify CD4</w:t>
      </w:r>
      <w:r>
        <w:rPr>
          <w:rFonts w:ascii="Times New Roman" w:eastAsia="Times New Roman" w:hAnsi="Times New Roman" w:cs="Times New Roman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</w:rPr>
        <w:t>T, CD8</w:t>
      </w:r>
      <w:r>
        <w:rPr>
          <w:rFonts w:ascii="Times New Roman" w:eastAsia="Times New Roman" w:hAnsi="Times New Roman" w:cs="Times New Roman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</w:rPr>
        <w:t>T</w:t>
      </w:r>
      <w:r w:rsidDel="00CE487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, CD11c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>, CD123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>, CD19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moDCs</w:t>
      </w:r>
      <w:proofErr w:type="spellEnd"/>
      <w:r>
        <w:rPr>
          <w:rFonts w:ascii="Times New Roman" w:eastAsia="Times New Roman" w:hAnsi="Times New Roman" w:cs="Times New Roman"/>
        </w:rPr>
        <w:t xml:space="preserve">, classical monocytes, intermediate monocytes, and non-classical monocytes. A gate on total cells was set followed by a </w:t>
      </w:r>
      <w:proofErr w:type="spellStart"/>
      <w:r>
        <w:rPr>
          <w:rFonts w:ascii="Times New Roman" w:eastAsia="Times New Roman" w:hAnsi="Times New Roman" w:cs="Times New Roman"/>
        </w:rPr>
        <w:t>subgate</w:t>
      </w:r>
      <w:proofErr w:type="spellEnd"/>
      <w:r>
        <w:rPr>
          <w:rFonts w:ascii="Times New Roman" w:eastAsia="Times New Roman" w:hAnsi="Times New Roman" w:cs="Times New Roman"/>
        </w:rPr>
        <w:t xml:space="preserve"> to exclude doublets. CD45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were gated on to identify leukocytes, followed by a CD3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gate for CD4</w:t>
      </w:r>
      <w:r>
        <w:rPr>
          <w:rFonts w:ascii="Times New Roman" w:eastAsia="Times New Roman" w:hAnsi="Times New Roman" w:cs="Times New Roman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</w:rPr>
        <w:t>T and CD8</w:t>
      </w:r>
      <w:r>
        <w:rPr>
          <w:rFonts w:ascii="Times New Roman" w:eastAsia="Times New Roman" w:hAnsi="Times New Roman" w:cs="Times New Roman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</w:rPr>
        <w:t>T cells. CD19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were gated through the CD3- </w:t>
      </w:r>
      <w:proofErr w:type="spellStart"/>
      <w:r>
        <w:rPr>
          <w:rFonts w:ascii="Times New Roman" w:eastAsia="Times New Roman" w:hAnsi="Times New Roman" w:cs="Times New Roman"/>
        </w:rPr>
        <w:t>subgate</w:t>
      </w:r>
      <w:proofErr w:type="spellEnd"/>
      <w:r>
        <w:rPr>
          <w:rFonts w:ascii="Times New Roman" w:eastAsia="Times New Roman" w:hAnsi="Times New Roman" w:cs="Times New Roman"/>
        </w:rPr>
        <w:t>. Following the CD19- gate, the CD14- cells were gated, then the CD16- cells, then CD56- cells, and then the HLADR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subgate</w:t>
      </w:r>
      <w:proofErr w:type="spellEnd"/>
      <w:r>
        <w:rPr>
          <w:rFonts w:ascii="Times New Roman" w:eastAsia="Times New Roman" w:hAnsi="Times New Roman" w:cs="Times New Roman"/>
        </w:rPr>
        <w:t xml:space="preserve"> was made to identify CD11c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and CD123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cells. Using the HLADR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subgate</w:t>
      </w:r>
      <w:proofErr w:type="spellEnd"/>
      <w:r>
        <w:rPr>
          <w:rFonts w:ascii="Times New Roman" w:eastAsia="Times New Roman" w:hAnsi="Times New Roman" w:cs="Times New Roman"/>
        </w:rPr>
        <w:t>, CD14</w:t>
      </w:r>
      <w:r>
        <w:rPr>
          <w:rFonts w:ascii="Times New Roman" w:eastAsia="Times New Roman" w:hAnsi="Times New Roman" w:cs="Times New Roman"/>
          <w:vertAlign w:val="superscript"/>
        </w:rPr>
        <w:t>+</w:t>
      </w:r>
      <w:r>
        <w:rPr>
          <w:rFonts w:ascii="Times New Roman" w:eastAsia="Times New Roman" w:hAnsi="Times New Roman" w:cs="Times New Roman"/>
        </w:rPr>
        <w:t xml:space="preserve"> cells were gated which allowed for the gating of </w:t>
      </w:r>
      <w:proofErr w:type="spellStart"/>
      <w:r>
        <w:rPr>
          <w:rFonts w:ascii="Times New Roman" w:eastAsia="Times New Roman" w:hAnsi="Times New Roman" w:cs="Times New Roman"/>
        </w:rPr>
        <w:t>moDCs</w:t>
      </w:r>
      <w:proofErr w:type="spellEnd"/>
      <w:r>
        <w:rPr>
          <w:rFonts w:ascii="Times New Roman" w:eastAsia="Times New Roman" w:hAnsi="Times New Roman" w:cs="Times New Roman"/>
        </w:rPr>
        <w:t xml:space="preserve"> and the monocyte subtypes: non-classical, intermediate, and classical. </w:t>
      </w:r>
    </w:p>
    <w:p w14:paraId="1C1FBD9C" w14:textId="5589FB91" w:rsidR="005302C4" w:rsidRPr="004A718C" w:rsidRDefault="005302C4" w:rsidP="004A718C">
      <w:pPr>
        <w:rPr>
          <w:spacing w:val="-2"/>
          <w:sz w:val="21"/>
          <w:szCs w:val="21"/>
        </w:rPr>
      </w:pPr>
    </w:p>
    <w:sectPr w:rsidR="005302C4" w:rsidRPr="004A718C">
      <w:type w:val="continuous"/>
      <w:pgSz w:w="11900" w:h="15820"/>
      <w:pgMar w:top="1820" w:right="14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02C4"/>
    <w:rsid w:val="004A718C"/>
    <w:rsid w:val="005302C4"/>
    <w:rsid w:val="008A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2C45B"/>
  <w15:docId w15:val="{4FA9E527-EAFF-E94C-AAF8-3041A2F4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5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30.png"/><Relationship Id="rId5" Type="http://schemas.openxmlformats.org/officeDocument/2006/relationships/image" Target="media/image2.png"/><Relationship Id="rId15" Type="http://schemas.openxmlformats.org/officeDocument/2006/relationships/image" Target="media/image60.png"/><Relationship Id="rId10" Type="http://schemas.openxmlformats.org/officeDocument/2006/relationships/image" Target="media/image20.png"/><Relationship Id="rId4" Type="http://schemas.openxmlformats.org/officeDocument/2006/relationships/image" Target="media/image1.png"/><Relationship Id="rId9" Type="http://schemas.openxmlformats.org/officeDocument/2006/relationships/image" Target="media/image10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3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</dc:title>
  <dc:creator>FlowJo 10.9.0</dc:creator>
  <cp:lastModifiedBy>Nilesh Kodali</cp:lastModifiedBy>
  <cp:revision>2</cp:revision>
  <dcterms:created xsi:type="dcterms:W3CDTF">2025-01-18T18:55:00Z</dcterms:created>
  <dcterms:modified xsi:type="dcterms:W3CDTF">2025-01-18T18:56:00Z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2024-12-15T00:00:00Z</vt:filetime>
  </property>
  <property fmtid="{D5CDD505-2E9C-101B-9397-08002B2CF9AE}" pid="3" name="Creator">
    <vt:lpwstr>FreeHEP Graphics2D Driver</vt:lpwstr>
  </property>
  <property fmtid="{D5CDD505-2E9C-101B-9397-08002B2CF9AE}" pid="4" name="LastSaved">
    <vt:filetime>2025-01-18T00:00:00Z</vt:filetime>
  </property>
  <property fmtid="{D5CDD505-2E9C-101B-9397-08002B2CF9AE}" pid="5" name="Producer">
    <vt:lpwstr>macOS Version 13.3.1 (a) (Build 22E772610a) Quartz PDFContext, AppendMode 1.1</vt:lpwstr>
  </property>
</Properties>
</file>