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7EEE6" w14:textId="77777777" w:rsidR="00654E8F" w:rsidRPr="003555D6" w:rsidRDefault="00654E8F" w:rsidP="0001436A">
      <w:pPr>
        <w:pStyle w:val="SupplementaryMaterial"/>
        <w:rPr>
          <w:rFonts w:asciiTheme="majorBidi" w:hAnsiTheme="majorBidi" w:cstheme="majorBidi"/>
          <w:b w:val="0"/>
        </w:rPr>
      </w:pPr>
      <w:r w:rsidRPr="003555D6">
        <w:rPr>
          <w:rFonts w:asciiTheme="majorBidi" w:hAnsiTheme="majorBidi" w:cstheme="majorBidi"/>
        </w:rPr>
        <w:t>Supplementary Material</w:t>
      </w:r>
    </w:p>
    <w:p w14:paraId="609011BD" w14:textId="4DFC96CD" w:rsidR="00701348" w:rsidRPr="003555D6" w:rsidRDefault="00701348" w:rsidP="00511990">
      <w:pPr>
        <w:suppressLineNumbers/>
        <w:spacing w:before="240" w:after="360"/>
        <w:jc w:val="center"/>
        <w:rPr>
          <w:rFonts w:cs="Times New Roman"/>
          <w:b/>
          <w:sz w:val="32"/>
          <w:szCs w:val="32"/>
        </w:rPr>
      </w:pPr>
      <w:r w:rsidRPr="003555D6">
        <w:rPr>
          <w:rFonts w:cs="Times New Roman"/>
          <w:b/>
          <w:sz w:val="32"/>
          <w:szCs w:val="32"/>
        </w:rPr>
        <w:t xml:space="preserve">Metabolic profiling of </w:t>
      </w:r>
      <w:r w:rsidRPr="003555D6">
        <w:rPr>
          <w:rFonts w:cs="Times New Roman"/>
          <w:b/>
          <w:i/>
          <w:iCs/>
          <w:sz w:val="32"/>
          <w:szCs w:val="32"/>
        </w:rPr>
        <w:t>Cannabis</w:t>
      </w:r>
      <w:r w:rsidRPr="003555D6">
        <w:rPr>
          <w:rFonts w:cs="Times New Roman"/>
          <w:b/>
          <w:sz w:val="32"/>
          <w:szCs w:val="32"/>
        </w:rPr>
        <w:t xml:space="preserve"> secondary metabolites for evaluation of optimal postharvest storage conditions</w:t>
      </w:r>
    </w:p>
    <w:p w14:paraId="24DD40DA" w14:textId="020FEB6C" w:rsidR="006A121E" w:rsidRPr="003555D6" w:rsidRDefault="006A121E" w:rsidP="00BA0E89">
      <w:pPr>
        <w:spacing w:before="240"/>
        <w:rPr>
          <w:rFonts w:cs="Times New Roman"/>
          <w:b/>
          <w:szCs w:val="24"/>
        </w:rPr>
      </w:pPr>
      <w:proofErr w:type="spellStart"/>
      <w:r w:rsidRPr="003555D6">
        <w:rPr>
          <w:rFonts w:cs="Times New Roman"/>
          <w:b/>
          <w:szCs w:val="24"/>
        </w:rPr>
        <w:t>Looz</w:t>
      </w:r>
      <w:proofErr w:type="spellEnd"/>
      <w:r w:rsidRPr="003555D6">
        <w:rPr>
          <w:rFonts w:cs="Times New Roman"/>
          <w:b/>
          <w:szCs w:val="24"/>
        </w:rPr>
        <w:t xml:space="preserve"> Milay</w:t>
      </w:r>
      <w:r w:rsidRPr="003555D6">
        <w:rPr>
          <w:rFonts w:cs="Times New Roman"/>
          <w:b/>
          <w:szCs w:val="24"/>
          <w:vertAlign w:val="superscript"/>
        </w:rPr>
        <w:t>1</w:t>
      </w:r>
      <w:r w:rsidRPr="003555D6">
        <w:rPr>
          <w:rFonts w:asciiTheme="majorBidi" w:hAnsiTheme="majorBidi" w:cstheme="majorBidi"/>
          <w:b/>
          <w:szCs w:val="24"/>
          <w:vertAlign w:val="superscript"/>
          <w:lang w:bidi="he-IL"/>
        </w:rPr>
        <w:t>†</w:t>
      </w:r>
      <w:r w:rsidRPr="003555D6">
        <w:rPr>
          <w:rFonts w:cs="Times New Roman"/>
          <w:b/>
          <w:szCs w:val="24"/>
        </w:rPr>
        <w:t>, Paula Berman</w:t>
      </w:r>
      <w:r w:rsidRPr="003555D6">
        <w:rPr>
          <w:rFonts w:cs="Times New Roman"/>
          <w:b/>
          <w:szCs w:val="24"/>
          <w:vertAlign w:val="superscript"/>
        </w:rPr>
        <w:t>1</w:t>
      </w:r>
      <w:r w:rsidRPr="003555D6">
        <w:rPr>
          <w:rFonts w:asciiTheme="majorBidi" w:hAnsiTheme="majorBidi" w:cstheme="majorBidi"/>
          <w:b/>
          <w:szCs w:val="24"/>
          <w:vertAlign w:val="superscript"/>
          <w:lang w:bidi="he-IL"/>
        </w:rPr>
        <w:t>†</w:t>
      </w:r>
      <w:r w:rsidRPr="003555D6">
        <w:rPr>
          <w:rFonts w:cs="Times New Roman"/>
          <w:b/>
          <w:szCs w:val="24"/>
        </w:rPr>
        <w:t xml:space="preserve">, </w:t>
      </w:r>
      <w:proofErr w:type="spellStart"/>
      <w:r w:rsidRPr="003555D6">
        <w:rPr>
          <w:rFonts w:cs="Times New Roman"/>
          <w:b/>
          <w:szCs w:val="24"/>
        </w:rPr>
        <w:t>Ohad</w:t>
      </w:r>
      <w:proofErr w:type="spellEnd"/>
      <w:r w:rsidRPr="003555D6">
        <w:rPr>
          <w:rFonts w:cs="Times New Roman"/>
          <w:b/>
          <w:szCs w:val="24"/>
        </w:rPr>
        <w:t xml:space="preserve"> Guberman</w:t>
      </w:r>
      <w:r w:rsidRPr="003555D6">
        <w:rPr>
          <w:rFonts w:cs="Times New Roman"/>
          <w:b/>
          <w:szCs w:val="24"/>
          <w:vertAlign w:val="superscript"/>
        </w:rPr>
        <w:t>1</w:t>
      </w:r>
      <w:r w:rsidRPr="003555D6">
        <w:rPr>
          <w:rFonts w:cs="Times New Roman"/>
          <w:b/>
          <w:szCs w:val="24"/>
        </w:rPr>
        <w:t>, Anna Shapira</w:t>
      </w:r>
      <w:r w:rsidRPr="003555D6">
        <w:rPr>
          <w:rFonts w:cs="Times New Roman"/>
          <w:b/>
          <w:szCs w:val="24"/>
          <w:vertAlign w:val="superscript"/>
        </w:rPr>
        <w:t>1</w:t>
      </w:r>
      <w:r w:rsidRPr="003555D6">
        <w:rPr>
          <w:rFonts w:cs="Times New Roman"/>
          <w:b/>
          <w:szCs w:val="24"/>
        </w:rPr>
        <w:t>, David Meiri</w:t>
      </w:r>
      <w:r w:rsidRPr="003555D6">
        <w:rPr>
          <w:rFonts w:cs="Times New Roman"/>
          <w:b/>
          <w:szCs w:val="24"/>
          <w:vertAlign w:val="superscript"/>
        </w:rPr>
        <w:t>1*</w:t>
      </w:r>
    </w:p>
    <w:p w14:paraId="570DB0E1" w14:textId="77777777" w:rsidR="006A121E" w:rsidRPr="003555D6" w:rsidRDefault="006A121E" w:rsidP="006A121E">
      <w:pPr>
        <w:spacing w:before="240" w:after="0"/>
        <w:rPr>
          <w:rFonts w:cs="Times New Roman"/>
          <w:b/>
          <w:szCs w:val="24"/>
        </w:rPr>
      </w:pPr>
      <w:r w:rsidRPr="003555D6">
        <w:rPr>
          <w:rFonts w:cs="Times New Roman"/>
          <w:szCs w:val="24"/>
          <w:vertAlign w:val="superscript"/>
        </w:rPr>
        <w:t>1</w:t>
      </w:r>
      <w:r w:rsidRPr="003555D6">
        <w:rPr>
          <w:rFonts w:asciiTheme="majorBidi" w:eastAsia="Times New Roman" w:hAnsiTheme="majorBidi" w:cstheme="majorBidi"/>
          <w:szCs w:val="24"/>
        </w:rPr>
        <w:t>The Laboratory of Cancer Biology and Cannabinoid Research</w:t>
      </w:r>
      <w:r w:rsidRPr="003555D6">
        <w:rPr>
          <w:rFonts w:asciiTheme="majorBidi" w:eastAsia="Calibri" w:hAnsiTheme="majorBidi" w:cstheme="majorBidi"/>
          <w:color w:val="000000"/>
          <w:kern w:val="24"/>
          <w:szCs w:val="24"/>
        </w:rPr>
        <w:t xml:space="preserve">, Department of Biology, </w:t>
      </w:r>
      <w:proofErr w:type="spellStart"/>
      <w:r w:rsidRPr="003555D6">
        <w:rPr>
          <w:rFonts w:asciiTheme="majorBidi" w:eastAsia="Calibri" w:hAnsiTheme="majorBidi" w:cstheme="majorBidi"/>
          <w:color w:val="000000"/>
          <w:kern w:val="24"/>
          <w:szCs w:val="24"/>
        </w:rPr>
        <w:t>Technion</w:t>
      </w:r>
      <w:proofErr w:type="spellEnd"/>
      <w:r w:rsidRPr="003555D6">
        <w:rPr>
          <w:rFonts w:asciiTheme="majorBidi" w:eastAsia="Calibri" w:hAnsiTheme="majorBidi" w:cstheme="majorBidi"/>
          <w:color w:val="000000"/>
          <w:kern w:val="24"/>
          <w:szCs w:val="24"/>
        </w:rPr>
        <w:t>-Israel Institute of Technology,</w:t>
      </w:r>
      <w:r w:rsidRPr="003555D6">
        <w:rPr>
          <w:rFonts w:cs="Times New Roman"/>
          <w:b/>
          <w:szCs w:val="24"/>
        </w:rPr>
        <w:t xml:space="preserve"> </w:t>
      </w:r>
      <w:r w:rsidRPr="003555D6">
        <w:rPr>
          <w:rFonts w:asciiTheme="majorBidi" w:eastAsia="Calibri" w:hAnsiTheme="majorBidi" w:cstheme="majorBidi"/>
          <w:color w:val="000000"/>
          <w:kern w:val="24"/>
          <w:szCs w:val="24"/>
        </w:rPr>
        <w:t>Haifa 3200003, Israel</w:t>
      </w:r>
    </w:p>
    <w:p w14:paraId="28D5A15B" w14:textId="77777777" w:rsidR="006A121E" w:rsidRPr="003555D6" w:rsidRDefault="006A121E" w:rsidP="006A121E">
      <w:pPr>
        <w:spacing w:before="240" w:after="0"/>
        <w:rPr>
          <w:rFonts w:cs="Times New Roman"/>
          <w:bCs/>
          <w:szCs w:val="24"/>
        </w:rPr>
      </w:pPr>
      <w:r w:rsidRPr="003555D6">
        <w:rPr>
          <w:rFonts w:asciiTheme="majorBidi" w:hAnsiTheme="majorBidi" w:cstheme="majorBidi"/>
          <w:szCs w:val="24"/>
          <w:vertAlign w:val="superscript"/>
          <w:lang w:bidi="he-IL"/>
        </w:rPr>
        <w:t>†</w:t>
      </w:r>
      <w:r w:rsidRPr="003555D6">
        <w:rPr>
          <w:rFonts w:cs="Times New Roman"/>
          <w:szCs w:val="24"/>
        </w:rPr>
        <w:t>These authors contributed equally to this publication.</w:t>
      </w:r>
    </w:p>
    <w:p w14:paraId="269BD63C" w14:textId="77777777" w:rsidR="006A121E" w:rsidRPr="003555D6" w:rsidRDefault="006A121E" w:rsidP="006A121E">
      <w:pPr>
        <w:spacing w:before="240" w:after="0"/>
        <w:rPr>
          <w:rFonts w:cs="Times New Roman"/>
          <w:b/>
          <w:szCs w:val="24"/>
        </w:rPr>
      </w:pPr>
      <w:r w:rsidRPr="003555D6">
        <w:rPr>
          <w:rFonts w:cs="Times New Roman"/>
          <w:b/>
          <w:szCs w:val="24"/>
        </w:rPr>
        <w:t xml:space="preserve">* Correspondence: </w:t>
      </w:r>
      <w:r w:rsidRPr="003555D6">
        <w:rPr>
          <w:rFonts w:cs="Times New Roman"/>
          <w:b/>
          <w:szCs w:val="24"/>
        </w:rPr>
        <w:br/>
      </w:r>
      <w:r w:rsidRPr="003555D6">
        <w:rPr>
          <w:rFonts w:cs="Times New Roman"/>
          <w:szCs w:val="24"/>
        </w:rPr>
        <w:t xml:space="preserve">David </w:t>
      </w:r>
      <w:proofErr w:type="spellStart"/>
      <w:r w:rsidRPr="003555D6">
        <w:rPr>
          <w:rFonts w:cs="Times New Roman"/>
          <w:szCs w:val="24"/>
        </w:rPr>
        <w:t>Meiri</w:t>
      </w:r>
      <w:proofErr w:type="spellEnd"/>
      <w:r w:rsidRPr="003555D6">
        <w:rPr>
          <w:rFonts w:cs="Times New Roman"/>
          <w:szCs w:val="24"/>
        </w:rPr>
        <w:br/>
      </w:r>
      <w:hyperlink r:id="rId8" w:history="1">
        <w:r w:rsidRPr="003555D6">
          <w:rPr>
            <w:rFonts w:asciiTheme="majorBidi" w:eastAsia="Times New Roman" w:hAnsiTheme="majorBidi" w:cstheme="majorBidi"/>
            <w:color w:val="0000FF"/>
            <w:szCs w:val="24"/>
            <w:u w:val="single"/>
          </w:rPr>
          <w:t>dmeiri@technion.ac.il</w:t>
        </w:r>
      </w:hyperlink>
    </w:p>
    <w:p w14:paraId="1FE144A1" w14:textId="77777777" w:rsidR="007318C6" w:rsidRPr="003555D6" w:rsidRDefault="007318C6">
      <w:pPr>
        <w:spacing w:before="0" w:after="200" w:line="276" w:lineRule="auto"/>
        <w:rPr>
          <w:rFonts w:asciiTheme="majorBidi" w:hAnsiTheme="majorBidi" w:cstheme="majorBidi"/>
          <w:b/>
          <w:szCs w:val="24"/>
        </w:rPr>
      </w:pPr>
      <w:r w:rsidRPr="003555D6">
        <w:rPr>
          <w:rFonts w:asciiTheme="majorBidi" w:hAnsiTheme="majorBidi" w:cstheme="majorBidi"/>
          <w:b/>
          <w:szCs w:val="24"/>
        </w:rPr>
        <w:br w:type="page"/>
      </w:r>
    </w:p>
    <w:p w14:paraId="50CA96A6" w14:textId="7AA70D51" w:rsidR="007318C6" w:rsidRPr="003555D6" w:rsidRDefault="00004B3F" w:rsidP="007318C6">
      <w:pPr>
        <w:spacing w:before="0" w:after="0"/>
        <w:jc w:val="center"/>
        <w:rPr>
          <w:rFonts w:asciiTheme="majorBidi" w:hAnsiTheme="majorBidi" w:cstheme="majorBidi"/>
        </w:rPr>
      </w:pPr>
      <w:r w:rsidRPr="003555D6">
        <w:rPr>
          <w:rFonts w:asciiTheme="majorBidi" w:hAnsiTheme="majorBidi" w:cstheme="majorBidi"/>
          <w:noProof/>
          <w:lang w:bidi="he-IL"/>
        </w:rPr>
        <w:lastRenderedPageBreak/>
        <w:drawing>
          <wp:inline distT="0" distB="0" distL="0" distR="0" wp14:anchorId="2A836AEF" wp14:editId="6768B2D8">
            <wp:extent cx="3112790" cy="6145200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90" cy="614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D29E1E" w14:textId="5F7FB12B" w:rsidR="007318C6" w:rsidRPr="003555D6" w:rsidRDefault="007318C6" w:rsidP="00701348">
      <w:pPr>
        <w:jc w:val="both"/>
        <w:rPr>
          <w:rFonts w:asciiTheme="majorBidi" w:hAnsiTheme="majorBidi" w:cstheme="majorBidi"/>
        </w:rPr>
      </w:pPr>
      <w:r w:rsidRPr="003555D6">
        <w:rPr>
          <w:rFonts w:asciiTheme="majorBidi" w:hAnsiTheme="majorBidi" w:cstheme="majorBidi"/>
          <w:b/>
          <w:bCs/>
        </w:rPr>
        <w:t>Figure S</w:t>
      </w:r>
      <w:r w:rsidRPr="003555D6">
        <w:rPr>
          <w:rFonts w:asciiTheme="majorBidi" w:hAnsiTheme="majorBidi" w:cstheme="majorBidi"/>
          <w:b/>
          <w:bCs/>
          <w:noProof/>
        </w:rPr>
        <w:t>1</w:t>
      </w:r>
      <w:r w:rsidRPr="003555D6">
        <w:rPr>
          <w:rFonts w:asciiTheme="majorBidi" w:hAnsiTheme="majorBidi" w:cstheme="majorBidi"/>
          <w:b/>
          <w:bCs/>
        </w:rPr>
        <w:t xml:space="preserve">. Experimental design </w:t>
      </w:r>
      <w:r w:rsidR="00E772BC" w:rsidRPr="003555D6">
        <w:rPr>
          <w:rFonts w:asciiTheme="majorBidi" w:hAnsiTheme="majorBidi" w:cstheme="majorBidi"/>
          <w:b/>
          <w:bCs/>
        </w:rPr>
        <w:t xml:space="preserve">for the treatment </w:t>
      </w:r>
      <w:r w:rsidRPr="003555D6">
        <w:rPr>
          <w:rFonts w:asciiTheme="majorBidi" w:hAnsiTheme="majorBidi" w:cstheme="majorBidi"/>
          <w:b/>
          <w:bCs/>
        </w:rPr>
        <w:t xml:space="preserve">of </w:t>
      </w:r>
      <w:r w:rsidRPr="003555D6">
        <w:rPr>
          <w:rFonts w:asciiTheme="majorBidi" w:hAnsiTheme="majorBidi" w:cstheme="majorBidi"/>
          <w:b/>
          <w:bCs/>
          <w:i/>
        </w:rPr>
        <w:t>Cannabis</w:t>
      </w:r>
      <w:r w:rsidRPr="003555D6">
        <w:rPr>
          <w:rFonts w:asciiTheme="majorBidi" w:hAnsiTheme="majorBidi" w:cstheme="majorBidi"/>
          <w:b/>
          <w:bCs/>
        </w:rPr>
        <w:t xml:space="preserve"> inflorescences and extracts and </w:t>
      </w:r>
      <w:r w:rsidR="00E772BC" w:rsidRPr="003555D6">
        <w:rPr>
          <w:rFonts w:asciiTheme="majorBidi" w:hAnsiTheme="majorBidi" w:cstheme="majorBidi"/>
          <w:b/>
          <w:bCs/>
        </w:rPr>
        <w:t xml:space="preserve">the </w:t>
      </w:r>
      <w:r w:rsidRPr="003555D6">
        <w:rPr>
          <w:rFonts w:asciiTheme="majorBidi" w:hAnsiTheme="majorBidi" w:cstheme="majorBidi"/>
          <w:b/>
          <w:bCs/>
        </w:rPr>
        <w:t xml:space="preserve">analytical </w:t>
      </w:r>
      <w:r w:rsidR="00E772BC" w:rsidRPr="003555D6">
        <w:rPr>
          <w:rFonts w:asciiTheme="majorBidi" w:hAnsiTheme="majorBidi" w:cstheme="majorBidi"/>
          <w:b/>
          <w:bCs/>
        </w:rPr>
        <w:t>procedures</w:t>
      </w:r>
      <w:r w:rsidRPr="003555D6">
        <w:rPr>
          <w:rFonts w:asciiTheme="majorBidi" w:hAnsiTheme="majorBidi" w:cstheme="majorBidi"/>
          <w:b/>
          <w:bCs/>
        </w:rPr>
        <w:t xml:space="preserve"> performed at each time point.</w:t>
      </w:r>
      <w:r w:rsidRPr="003555D6">
        <w:rPr>
          <w:rFonts w:asciiTheme="majorBidi" w:hAnsiTheme="majorBidi" w:cstheme="majorBidi"/>
        </w:rPr>
        <w:t xml:space="preserve"> </w:t>
      </w:r>
      <w:r w:rsidRPr="003555D6">
        <w:rPr>
          <w:rFonts w:asciiTheme="majorBidi" w:hAnsiTheme="majorBidi" w:cstheme="majorBidi"/>
          <w:b/>
          <w:bCs/>
        </w:rPr>
        <w:t>(A)</w:t>
      </w:r>
      <w:r w:rsidRPr="003555D6">
        <w:rPr>
          <w:rFonts w:asciiTheme="majorBidi" w:hAnsiTheme="majorBidi" w:cstheme="majorBidi"/>
        </w:rPr>
        <w:t xml:space="preserve"> Samples from two </w:t>
      </w:r>
      <w:proofErr w:type="spellStart"/>
      <w:r w:rsidRPr="003555D6">
        <w:rPr>
          <w:rFonts w:asciiTheme="majorBidi" w:hAnsiTheme="majorBidi" w:cstheme="majorBidi"/>
        </w:rPr>
        <w:t>chemovars</w:t>
      </w:r>
      <w:proofErr w:type="spellEnd"/>
      <w:r w:rsidRPr="003555D6">
        <w:rPr>
          <w:rFonts w:asciiTheme="majorBidi" w:hAnsiTheme="majorBidi" w:cstheme="majorBidi"/>
        </w:rPr>
        <w:t xml:space="preserve"> (Type</w:t>
      </w:r>
      <w:r w:rsidR="00E772BC" w:rsidRPr="003555D6">
        <w:rPr>
          <w:rFonts w:asciiTheme="majorBidi" w:hAnsiTheme="majorBidi" w:cstheme="majorBidi"/>
        </w:rPr>
        <w:t>s</w:t>
      </w:r>
      <w:r w:rsidRPr="003555D6">
        <w:rPr>
          <w:rFonts w:asciiTheme="majorBidi" w:hAnsiTheme="majorBidi" w:cstheme="majorBidi"/>
        </w:rPr>
        <w:t xml:space="preserve"> I and III) were stored in the dark at four different temperatures (-80, -30, 4 and 25 ºC) in two physical </w:t>
      </w:r>
      <w:r w:rsidR="00E772BC" w:rsidRPr="003555D6">
        <w:rPr>
          <w:rFonts w:asciiTheme="majorBidi" w:hAnsiTheme="majorBidi" w:cstheme="majorBidi"/>
        </w:rPr>
        <w:t>states</w:t>
      </w:r>
      <w:r w:rsidRPr="003555D6">
        <w:rPr>
          <w:rFonts w:asciiTheme="majorBidi" w:hAnsiTheme="majorBidi" w:cstheme="majorBidi"/>
        </w:rPr>
        <w:t xml:space="preserve"> (whole or ground). Δ</w:t>
      </w:r>
      <w:r w:rsidRPr="003555D6">
        <w:rPr>
          <w:rFonts w:asciiTheme="majorBidi" w:hAnsiTheme="majorBidi" w:cstheme="majorBidi"/>
          <w:vertAlign w:val="superscript"/>
        </w:rPr>
        <w:t>9</w:t>
      </w:r>
      <w:r w:rsidRPr="003555D6">
        <w:rPr>
          <w:rFonts w:asciiTheme="majorBidi" w:hAnsiTheme="majorBidi" w:cstheme="majorBidi"/>
        </w:rPr>
        <w:t>-THC, CBN</w:t>
      </w:r>
      <w:r w:rsidR="00E772BC" w:rsidRPr="003555D6">
        <w:rPr>
          <w:rFonts w:asciiTheme="majorBidi" w:hAnsiTheme="majorBidi" w:cstheme="majorBidi"/>
        </w:rPr>
        <w:t>,</w:t>
      </w:r>
      <w:r w:rsidRPr="003555D6">
        <w:rPr>
          <w:rFonts w:asciiTheme="majorBidi" w:hAnsiTheme="majorBidi" w:cstheme="majorBidi"/>
        </w:rPr>
        <w:t xml:space="preserve"> and CBD from the two </w:t>
      </w:r>
      <w:proofErr w:type="spellStart"/>
      <w:r w:rsidRPr="003555D6">
        <w:rPr>
          <w:rFonts w:asciiTheme="majorBidi" w:hAnsiTheme="majorBidi" w:cstheme="majorBidi"/>
        </w:rPr>
        <w:t>chemovars</w:t>
      </w:r>
      <w:proofErr w:type="spellEnd"/>
      <w:r w:rsidRPr="003555D6">
        <w:rPr>
          <w:rFonts w:asciiTheme="majorBidi" w:hAnsiTheme="majorBidi" w:cstheme="majorBidi"/>
        </w:rPr>
        <w:t xml:space="preserve"> were analyzed by UHPLC/UV every 4 months (t</w:t>
      </w:r>
      <w:r w:rsidRPr="003555D6">
        <w:rPr>
          <w:rFonts w:asciiTheme="majorBidi" w:hAnsiTheme="majorBidi" w:cstheme="majorBidi"/>
          <w:vertAlign w:val="subscript"/>
        </w:rPr>
        <w:t>0</w:t>
      </w:r>
      <w:r w:rsidRPr="003555D6">
        <w:rPr>
          <w:rFonts w:asciiTheme="majorBidi" w:hAnsiTheme="majorBidi" w:cstheme="majorBidi"/>
        </w:rPr>
        <w:t>, t</w:t>
      </w:r>
      <w:r w:rsidRPr="003555D6">
        <w:rPr>
          <w:rFonts w:asciiTheme="majorBidi" w:hAnsiTheme="majorBidi" w:cstheme="majorBidi"/>
          <w:vertAlign w:val="subscript"/>
        </w:rPr>
        <w:t>4</w:t>
      </w:r>
      <w:r w:rsidRPr="003555D6">
        <w:rPr>
          <w:rFonts w:asciiTheme="majorBidi" w:hAnsiTheme="majorBidi" w:cstheme="majorBidi"/>
        </w:rPr>
        <w:t>, t</w:t>
      </w:r>
      <w:r w:rsidRPr="003555D6">
        <w:rPr>
          <w:rFonts w:asciiTheme="majorBidi" w:hAnsiTheme="majorBidi" w:cstheme="majorBidi"/>
          <w:vertAlign w:val="subscript"/>
        </w:rPr>
        <w:t>8</w:t>
      </w:r>
      <w:r w:rsidR="00E772BC" w:rsidRPr="003555D6">
        <w:rPr>
          <w:rFonts w:asciiTheme="majorBidi" w:hAnsiTheme="majorBidi" w:cstheme="majorBidi"/>
        </w:rPr>
        <w:t>,</w:t>
      </w:r>
      <w:r w:rsidRPr="003555D6">
        <w:rPr>
          <w:rFonts w:asciiTheme="majorBidi" w:hAnsiTheme="majorBidi" w:cstheme="majorBidi"/>
        </w:rPr>
        <w:t xml:space="preserve"> and t</w:t>
      </w:r>
      <w:r w:rsidRPr="003555D6">
        <w:rPr>
          <w:rFonts w:asciiTheme="majorBidi" w:hAnsiTheme="majorBidi" w:cstheme="majorBidi"/>
          <w:vertAlign w:val="subscript"/>
        </w:rPr>
        <w:t>12</w:t>
      </w:r>
      <w:r w:rsidRPr="003555D6">
        <w:rPr>
          <w:rFonts w:asciiTheme="majorBidi" w:hAnsiTheme="majorBidi" w:cstheme="majorBidi"/>
        </w:rPr>
        <w:t xml:space="preserve"> correspond </w:t>
      </w:r>
      <w:r w:rsidR="00E772BC" w:rsidRPr="003555D6">
        <w:rPr>
          <w:rFonts w:asciiTheme="majorBidi" w:hAnsiTheme="majorBidi" w:cstheme="majorBidi"/>
        </w:rPr>
        <w:t>to</w:t>
      </w:r>
      <w:r w:rsidRPr="003555D6">
        <w:rPr>
          <w:rFonts w:asciiTheme="majorBidi" w:hAnsiTheme="majorBidi" w:cstheme="majorBidi"/>
        </w:rPr>
        <w:t xml:space="preserve"> the initial time and 4, 8</w:t>
      </w:r>
      <w:r w:rsidR="00E772BC" w:rsidRPr="003555D6">
        <w:rPr>
          <w:rFonts w:asciiTheme="majorBidi" w:hAnsiTheme="majorBidi" w:cstheme="majorBidi"/>
        </w:rPr>
        <w:t>,</w:t>
      </w:r>
      <w:r w:rsidRPr="003555D6">
        <w:rPr>
          <w:rFonts w:asciiTheme="majorBidi" w:hAnsiTheme="majorBidi" w:cstheme="majorBidi"/>
        </w:rPr>
        <w:t xml:space="preserve"> and 12 months of storage, respectively) and all phytocannabinoids </w:t>
      </w:r>
      <w:r w:rsidR="000169F0" w:rsidRPr="003555D6">
        <w:rPr>
          <w:rFonts w:asciiTheme="majorBidi" w:hAnsiTheme="majorBidi" w:cstheme="majorBidi"/>
        </w:rPr>
        <w:t>were analyzed by</w:t>
      </w:r>
      <w:r w:rsidRPr="003555D6">
        <w:rPr>
          <w:rFonts w:asciiTheme="majorBidi" w:hAnsiTheme="majorBidi" w:cstheme="majorBidi"/>
        </w:rPr>
        <w:t xml:space="preserve"> </w:t>
      </w:r>
      <w:r w:rsidR="006F4DDF" w:rsidRPr="003555D6">
        <w:rPr>
          <w:rFonts w:asciiTheme="majorBidi" w:hAnsiTheme="majorBidi" w:cstheme="majorBidi"/>
        </w:rPr>
        <w:t>ESI-</w:t>
      </w:r>
      <w:r w:rsidRPr="003555D6">
        <w:rPr>
          <w:rFonts w:asciiTheme="majorBidi" w:hAnsiTheme="majorBidi" w:cstheme="majorBidi"/>
        </w:rPr>
        <w:t>LC/MS at t</w:t>
      </w:r>
      <w:r w:rsidRPr="003555D6">
        <w:rPr>
          <w:rFonts w:asciiTheme="majorBidi" w:hAnsiTheme="majorBidi" w:cstheme="majorBidi"/>
          <w:vertAlign w:val="subscript"/>
        </w:rPr>
        <w:t>0</w:t>
      </w:r>
      <w:r w:rsidRPr="003555D6">
        <w:rPr>
          <w:rFonts w:asciiTheme="majorBidi" w:hAnsiTheme="majorBidi" w:cstheme="majorBidi"/>
        </w:rPr>
        <w:t xml:space="preserve"> and t</w:t>
      </w:r>
      <w:r w:rsidRPr="003555D6">
        <w:rPr>
          <w:rFonts w:asciiTheme="majorBidi" w:hAnsiTheme="majorBidi" w:cstheme="majorBidi"/>
          <w:vertAlign w:val="subscript"/>
        </w:rPr>
        <w:t>12</w:t>
      </w:r>
      <w:r w:rsidRPr="003555D6">
        <w:rPr>
          <w:rFonts w:asciiTheme="majorBidi" w:hAnsiTheme="majorBidi" w:cstheme="majorBidi"/>
        </w:rPr>
        <w:t xml:space="preserve">. </w:t>
      </w:r>
      <w:proofErr w:type="spellStart"/>
      <w:r w:rsidRPr="003555D6">
        <w:rPr>
          <w:rFonts w:asciiTheme="majorBidi" w:hAnsiTheme="majorBidi" w:cstheme="majorBidi"/>
        </w:rPr>
        <w:t>Terpenoid</w:t>
      </w:r>
      <w:proofErr w:type="spellEnd"/>
      <w:r w:rsidRPr="003555D6">
        <w:rPr>
          <w:rFonts w:asciiTheme="majorBidi" w:hAnsiTheme="majorBidi" w:cstheme="majorBidi"/>
        </w:rPr>
        <w:t xml:space="preserve"> profiles of the </w:t>
      </w:r>
      <w:r w:rsidR="000169F0" w:rsidRPr="003555D6">
        <w:rPr>
          <w:rFonts w:asciiTheme="majorBidi" w:hAnsiTheme="majorBidi" w:cstheme="majorBidi"/>
        </w:rPr>
        <w:t>T</w:t>
      </w:r>
      <w:r w:rsidRPr="003555D6">
        <w:rPr>
          <w:rFonts w:asciiTheme="majorBidi" w:hAnsiTheme="majorBidi" w:cstheme="majorBidi"/>
        </w:rPr>
        <w:t xml:space="preserve">ype III </w:t>
      </w:r>
      <w:proofErr w:type="spellStart"/>
      <w:r w:rsidRPr="003555D6">
        <w:rPr>
          <w:rFonts w:asciiTheme="majorBidi" w:hAnsiTheme="majorBidi" w:cstheme="majorBidi"/>
        </w:rPr>
        <w:t>chemovar</w:t>
      </w:r>
      <w:proofErr w:type="spellEnd"/>
      <w:r w:rsidRPr="003555D6">
        <w:rPr>
          <w:rFonts w:asciiTheme="majorBidi" w:hAnsiTheme="majorBidi" w:cstheme="majorBidi"/>
        </w:rPr>
        <w:t xml:space="preserve"> were analyzed </w:t>
      </w:r>
      <w:r w:rsidR="000169F0" w:rsidRPr="003555D6">
        <w:rPr>
          <w:rFonts w:asciiTheme="majorBidi" w:hAnsiTheme="majorBidi" w:cstheme="majorBidi"/>
        </w:rPr>
        <w:t>by</w:t>
      </w:r>
      <w:r w:rsidRPr="003555D6">
        <w:rPr>
          <w:rFonts w:asciiTheme="majorBidi" w:hAnsiTheme="majorBidi" w:cstheme="majorBidi"/>
        </w:rPr>
        <w:t xml:space="preserve"> SHS-GC-MS/MS at t</w:t>
      </w:r>
      <w:r w:rsidRPr="003555D6">
        <w:rPr>
          <w:rFonts w:asciiTheme="majorBidi" w:hAnsiTheme="majorBidi" w:cstheme="majorBidi"/>
          <w:vertAlign w:val="subscript"/>
        </w:rPr>
        <w:t>0</w:t>
      </w:r>
      <w:r w:rsidRPr="003555D6">
        <w:rPr>
          <w:rFonts w:asciiTheme="majorBidi" w:hAnsiTheme="majorBidi" w:cstheme="majorBidi"/>
        </w:rPr>
        <w:t xml:space="preserve"> and t</w:t>
      </w:r>
      <w:r w:rsidRPr="003555D6">
        <w:rPr>
          <w:rFonts w:asciiTheme="majorBidi" w:hAnsiTheme="majorBidi" w:cstheme="majorBidi"/>
          <w:vertAlign w:val="subscript"/>
        </w:rPr>
        <w:t>4</w:t>
      </w:r>
      <w:r w:rsidRPr="003555D6">
        <w:rPr>
          <w:rFonts w:asciiTheme="majorBidi" w:hAnsiTheme="majorBidi" w:cstheme="majorBidi"/>
        </w:rPr>
        <w:t xml:space="preserve">. </w:t>
      </w:r>
      <w:r w:rsidRPr="003555D6">
        <w:rPr>
          <w:rFonts w:asciiTheme="majorBidi" w:hAnsiTheme="majorBidi" w:cstheme="majorBidi"/>
          <w:b/>
          <w:bCs/>
        </w:rPr>
        <w:t>(B)</w:t>
      </w:r>
      <w:r w:rsidRPr="003555D6">
        <w:rPr>
          <w:rFonts w:asciiTheme="majorBidi" w:hAnsiTheme="majorBidi" w:cstheme="majorBidi"/>
        </w:rPr>
        <w:t xml:space="preserve"> Ground inflorescences from the two </w:t>
      </w:r>
      <w:proofErr w:type="spellStart"/>
      <w:r w:rsidRPr="003555D6">
        <w:rPr>
          <w:rFonts w:asciiTheme="majorBidi" w:hAnsiTheme="majorBidi" w:cstheme="majorBidi"/>
        </w:rPr>
        <w:t>chemovars</w:t>
      </w:r>
      <w:proofErr w:type="spellEnd"/>
      <w:r w:rsidRPr="003555D6">
        <w:rPr>
          <w:rFonts w:asciiTheme="majorBidi" w:hAnsiTheme="majorBidi" w:cstheme="majorBidi"/>
        </w:rPr>
        <w:t xml:space="preserve"> were extracted with ethanol, evaporated</w:t>
      </w:r>
      <w:r w:rsidR="000169F0" w:rsidRPr="003555D6">
        <w:rPr>
          <w:rFonts w:asciiTheme="majorBidi" w:hAnsiTheme="majorBidi" w:cstheme="majorBidi"/>
        </w:rPr>
        <w:t>,</w:t>
      </w:r>
      <w:r w:rsidRPr="003555D6">
        <w:rPr>
          <w:rFonts w:asciiTheme="majorBidi" w:hAnsiTheme="majorBidi" w:cstheme="majorBidi"/>
        </w:rPr>
        <w:t xml:space="preserve"> and dissolved in either DMSO, ethanol</w:t>
      </w:r>
      <w:r w:rsidR="000169F0" w:rsidRPr="003555D6">
        <w:rPr>
          <w:rFonts w:asciiTheme="majorBidi" w:hAnsiTheme="majorBidi" w:cstheme="majorBidi"/>
        </w:rPr>
        <w:t>,</w:t>
      </w:r>
      <w:r w:rsidRPr="003555D6">
        <w:rPr>
          <w:rFonts w:asciiTheme="majorBidi" w:hAnsiTheme="majorBidi" w:cstheme="majorBidi"/>
        </w:rPr>
        <w:t xml:space="preserve"> or olive oil </w:t>
      </w:r>
      <w:r w:rsidR="000169F0" w:rsidRPr="003555D6">
        <w:rPr>
          <w:rFonts w:asciiTheme="majorBidi" w:hAnsiTheme="majorBidi" w:cstheme="majorBidi"/>
        </w:rPr>
        <w:t>a</w:t>
      </w:r>
      <w:r w:rsidRPr="003555D6">
        <w:rPr>
          <w:rFonts w:asciiTheme="majorBidi" w:hAnsiTheme="majorBidi" w:cstheme="majorBidi"/>
        </w:rPr>
        <w:t>t a concentration of 50 mg/mL (100 mg/mL for ethanol), and stored in the dark at four different temperatures (-80, -30, 4 and 25 ºC). Phytocannabinoid</w:t>
      </w:r>
      <w:r w:rsidR="000169F0" w:rsidRPr="003555D6">
        <w:rPr>
          <w:rFonts w:asciiTheme="majorBidi" w:hAnsiTheme="majorBidi" w:cstheme="majorBidi"/>
        </w:rPr>
        <w:t>s were</w:t>
      </w:r>
      <w:r w:rsidRPr="003555D6">
        <w:rPr>
          <w:rFonts w:asciiTheme="majorBidi" w:hAnsiTheme="majorBidi" w:cstheme="majorBidi"/>
        </w:rPr>
        <w:t xml:space="preserve"> analy</w:t>
      </w:r>
      <w:r w:rsidR="000169F0" w:rsidRPr="003555D6">
        <w:rPr>
          <w:rFonts w:asciiTheme="majorBidi" w:hAnsiTheme="majorBidi" w:cstheme="majorBidi"/>
        </w:rPr>
        <w:t>zed at t</w:t>
      </w:r>
      <w:r w:rsidR="000169F0" w:rsidRPr="003555D6">
        <w:rPr>
          <w:rFonts w:asciiTheme="majorBidi" w:hAnsiTheme="majorBidi" w:cstheme="majorBidi"/>
          <w:vertAlign w:val="subscript"/>
        </w:rPr>
        <w:t>0</w:t>
      </w:r>
      <w:r w:rsidR="000169F0" w:rsidRPr="003555D6">
        <w:rPr>
          <w:rFonts w:asciiTheme="majorBidi" w:hAnsiTheme="majorBidi" w:cstheme="majorBidi"/>
        </w:rPr>
        <w:t>, t</w:t>
      </w:r>
      <w:r w:rsidR="000169F0" w:rsidRPr="003555D6">
        <w:rPr>
          <w:rFonts w:asciiTheme="majorBidi" w:hAnsiTheme="majorBidi" w:cstheme="majorBidi"/>
          <w:vertAlign w:val="subscript"/>
        </w:rPr>
        <w:t>6</w:t>
      </w:r>
      <w:r w:rsidR="000169F0" w:rsidRPr="003555D6">
        <w:rPr>
          <w:rFonts w:asciiTheme="majorBidi" w:hAnsiTheme="majorBidi" w:cstheme="majorBidi"/>
        </w:rPr>
        <w:t>, and t</w:t>
      </w:r>
      <w:r w:rsidR="000169F0" w:rsidRPr="003555D6">
        <w:rPr>
          <w:rFonts w:asciiTheme="majorBidi" w:hAnsiTheme="majorBidi" w:cstheme="majorBidi"/>
          <w:vertAlign w:val="subscript"/>
        </w:rPr>
        <w:t>12</w:t>
      </w:r>
      <w:r w:rsidRPr="003555D6">
        <w:rPr>
          <w:rFonts w:asciiTheme="majorBidi" w:hAnsiTheme="majorBidi" w:cstheme="majorBidi"/>
        </w:rPr>
        <w:t xml:space="preserve"> as </w:t>
      </w:r>
      <w:r w:rsidR="000169F0" w:rsidRPr="003555D6">
        <w:rPr>
          <w:rFonts w:asciiTheme="majorBidi" w:hAnsiTheme="majorBidi" w:cstheme="majorBidi"/>
        </w:rPr>
        <w:t xml:space="preserve">described </w:t>
      </w:r>
      <w:r w:rsidRPr="003555D6">
        <w:rPr>
          <w:rFonts w:asciiTheme="majorBidi" w:hAnsiTheme="majorBidi" w:cstheme="majorBidi"/>
        </w:rPr>
        <w:t xml:space="preserve">previously. </w:t>
      </w:r>
      <w:proofErr w:type="spellStart"/>
      <w:r w:rsidRPr="003555D6">
        <w:rPr>
          <w:rFonts w:asciiTheme="majorBidi" w:hAnsiTheme="majorBidi" w:cstheme="majorBidi"/>
        </w:rPr>
        <w:t>Terpenoid</w:t>
      </w:r>
      <w:proofErr w:type="spellEnd"/>
      <w:r w:rsidRPr="003555D6">
        <w:rPr>
          <w:rFonts w:asciiTheme="majorBidi" w:hAnsiTheme="majorBidi" w:cstheme="majorBidi"/>
        </w:rPr>
        <w:t xml:space="preserve"> analyses were performed at similar time points only for extracts dissolved in ethanol.</w:t>
      </w:r>
    </w:p>
    <w:p w14:paraId="47242D2B" w14:textId="197E4B67" w:rsidR="007318C6" w:rsidRPr="003555D6" w:rsidRDefault="007318C6" w:rsidP="006A443D">
      <w:pPr>
        <w:spacing w:line="360" w:lineRule="auto"/>
        <w:jc w:val="center"/>
        <w:rPr>
          <w:rFonts w:asciiTheme="majorBidi" w:hAnsiTheme="majorBidi" w:cstheme="majorBidi"/>
        </w:rPr>
      </w:pPr>
      <w:r w:rsidRPr="003555D6">
        <w:rPr>
          <w:rFonts w:asciiTheme="majorBidi" w:hAnsiTheme="majorBidi" w:cstheme="majorBidi"/>
          <w:noProof/>
          <w:lang w:bidi="he-IL"/>
        </w:rPr>
        <w:drawing>
          <wp:inline distT="0" distB="0" distL="0" distR="0" wp14:anchorId="6595A39F" wp14:editId="6DDE899B">
            <wp:extent cx="6134100" cy="478926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343" cy="4798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31DD3" w14:textId="50139F67" w:rsidR="006A443D" w:rsidRPr="003555D6" w:rsidRDefault="007318C6" w:rsidP="0033312C">
      <w:pPr>
        <w:pStyle w:val="Caption"/>
        <w:jc w:val="both"/>
        <w:rPr>
          <w:rFonts w:asciiTheme="majorBidi" w:hAnsiTheme="majorBidi" w:cstheme="majorBidi"/>
          <w:b w:val="0"/>
          <w:bCs w:val="0"/>
          <w:color w:val="000000"/>
        </w:rPr>
      </w:pPr>
      <w:r w:rsidRPr="003555D6">
        <w:rPr>
          <w:rFonts w:asciiTheme="majorBidi" w:hAnsiTheme="majorBidi" w:cstheme="majorBidi"/>
        </w:rPr>
        <w:t>Figure S</w:t>
      </w:r>
      <w:r w:rsidR="0033312C" w:rsidRPr="003555D6">
        <w:rPr>
          <w:rFonts w:asciiTheme="majorBidi" w:hAnsiTheme="majorBidi" w:cstheme="majorBidi"/>
        </w:rPr>
        <w:t>2</w:t>
      </w:r>
      <w:r w:rsidRPr="003555D6">
        <w:rPr>
          <w:rFonts w:asciiTheme="majorBidi" w:hAnsiTheme="majorBidi" w:cstheme="majorBidi"/>
        </w:rPr>
        <w:t>.</w:t>
      </w:r>
      <w:r w:rsidRPr="003555D6">
        <w:rPr>
          <w:rFonts w:asciiTheme="majorBidi" w:hAnsiTheme="majorBidi" w:cstheme="majorBidi"/>
          <w:b w:val="0"/>
        </w:rPr>
        <w:t xml:space="preserve"> </w:t>
      </w:r>
      <w:r w:rsidRPr="003555D6">
        <w:rPr>
          <w:rFonts w:asciiTheme="majorBidi" w:hAnsiTheme="majorBidi" w:cstheme="majorBidi"/>
        </w:rPr>
        <w:t xml:space="preserve">Comparison of full </w:t>
      </w:r>
      <w:proofErr w:type="spellStart"/>
      <w:r w:rsidRPr="003555D6">
        <w:rPr>
          <w:rFonts w:asciiTheme="majorBidi" w:hAnsiTheme="majorBidi" w:cstheme="majorBidi"/>
        </w:rPr>
        <w:t>phytocannabinoid</w:t>
      </w:r>
      <w:proofErr w:type="spellEnd"/>
      <w:r w:rsidRPr="003555D6">
        <w:rPr>
          <w:rFonts w:asciiTheme="majorBidi" w:hAnsiTheme="majorBidi" w:cstheme="majorBidi"/>
        </w:rPr>
        <w:t xml:space="preserve"> (CNB) profiles of Type I and III </w:t>
      </w:r>
      <w:r w:rsidRPr="003555D6">
        <w:rPr>
          <w:rFonts w:asciiTheme="majorBidi" w:hAnsiTheme="majorBidi" w:cstheme="majorBidi"/>
          <w:i/>
        </w:rPr>
        <w:t>Cannabis</w:t>
      </w:r>
      <w:r w:rsidRPr="003555D6">
        <w:rPr>
          <w:rFonts w:asciiTheme="majorBidi" w:hAnsiTheme="majorBidi" w:cstheme="majorBidi"/>
        </w:rPr>
        <w:t xml:space="preserve"> extracts following one year of storage at different temperatures in DMSO, ethanol or olive oil. </w:t>
      </w:r>
      <w:r w:rsidRPr="003555D6">
        <w:rPr>
          <w:rFonts w:asciiTheme="majorBidi" w:hAnsiTheme="majorBidi" w:cstheme="majorBidi"/>
          <w:b w:val="0"/>
        </w:rPr>
        <w:t xml:space="preserve">Phytocannabinoids were identified and quantified by </w:t>
      </w:r>
      <w:r w:rsidR="006F4DDF" w:rsidRPr="003555D6">
        <w:rPr>
          <w:rFonts w:asciiTheme="majorBidi" w:hAnsiTheme="majorBidi" w:cstheme="majorBidi"/>
          <w:b w:val="0"/>
        </w:rPr>
        <w:t>ESI-</w:t>
      </w:r>
      <w:r w:rsidRPr="003555D6">
        <w:rPr>
          <w:rFonts w:asciiTheme="majorBidi" w:hAnsiTheme="majorBidi" w:cstheme="majorBidi"/>
          <w:b w:val="0"/>
        </w:rPr>
        <w:t>LC/MS at the initial time and following 12 months of storage (t</w:t>
      </w:r>
      <w:r w:rsidRPr="003555D6">
        <w:rPr>
          <w:rFonts w:asciiTheme="majorBidi" w:hAnsiTheme="majorBidi" w:cstheme="majorBidi"/>
          <w:b w:val="0"/>
          <w:vertAlign w:val="subscript"/>
        </w:rPr>
        <w:t>0</w:t>
      </w:r>
      <w:r w:rsidRPr="003555D6">
        <w:rPr>
          <w:rFonts w:asciiTheme="majorBidi" w:hAnsiTheme="majorBidi" w:cstheme="majorBidi"/>
          <w:b w:val="0"/>
        </w:rPr>
        <w:t xml:space="preserve"> and t</w:t>
      </w:r>
      <w:r w:rsidRPr="003555D6">
        <w:rPr>
          <w:rFonts w:asciiTheme="majorBidi" w:hAnsiTheme="majorBidi" w:cstheme="majorBidi"/>
          <w:b w:val="0"/>
          <w:vertAlign w:val="subscript"/>
        </w:rPr>
        <w:t>12</w:t>
      </w:r>
      <w:r w:rsidRPr="003555D6">
        <w:rPr>
          <w:rFonts w:asciiTheme="majorBidi" w:hAnsiTheme="majorBidi" w:cstheme="majorBidi"/>
          <w:b w:val="0"/>
        </w:rPr>
        <w:t>, respectively). Phytoca</w:t>
      </w:r>
      <w:r w:rsidRPr="003555D6">
        <w:rPr>
          <w:rFonts w:asciiTheme="majorBidi" w:hAnsiTheme="majorBidi" w:cstheme="majorBidi"/>
          <w:b w:val="0"/>
          <w:color w:val="000000"/>
        </w:rPr>
        <w:t>nnabinoid</w:t>
      </w:r>
      <w:r w:rsidRPr="003555D6">
        <w:rPr>
          <w:rFonts w:asciiTheme="majorBidi" w:hAnsiTheme="majorBidi" w:cstheme="majorBidi"/>
          <w:b w:val="0"/>
        </w:rPr>
        <w:t>s</w:t>
      </w:r>
      <w:r w:rsidRPr="003555D6">
        <w:rPr>
          <w:rFonts w:asciiTheme="majorBidi" w:hAnsiTheme="majorBidi" w:cstheme="majorBidi"/>
          <w:b w:val="0"/>
          <w:color w:val="000000"/>
        </w:rPr>
        <w:t xml:space="preserve"> are arranged </w:t>
      </w:r>
      <w:r w:rsidR="004A69F0" w:rsidRPr="003555D6">
        <w:rPr>
          <w:rFonts w:asciiTheme="majorBidi" w:hAnsiTheme="majorBidi" w:cstheme="majorBidi"/>
          <w:b w:val="0"/>
          <w:color w:val="000000"/>
        </w:rPr>
        <w:t>by</w:t>
      </w:r>
      <w:r w:rsidRPr="003555D6">
        <w:rPr>
          <w:rFonts w:asciiTheme="majorBidi" w:hAnsiTheme="majorBidi" w:cstheme="majorBidi"/>
          <w:b w:val="0"/>
          <w:color w:val="000000"/>
        </w:rPr>
        <w:t xml:space="preserve"> </w:t>
      </w:r>
      <w:r w:rsidRPr="003555D6">
        <w:rPr>
          <w:rFonts w:asciiTheme="majorBidi" w:hAnsiTheme="majorBidi" w:cstheme="majorBidi"/>
          <w:b w:val="0"/>
        </w:rPr>
        <w:t>biosynthesis (</w:t>
      </w:r>
      <w:r w:rsidRPr="003555D6">
        <w:rPr>
          <w:rFonts w:asciiTheme="majorBidi" w:hAnsiTheme="majorBidi" w:cstheme="majorBidi"/>
        </w:rPr>
        <w:t>A</w:t>
      </w:r>
      <w:r w:rsidRPr="003555D6">
        <w:rPr>
          <w:rFonts w:asciiTheme="majorBidi" w:hAnsiTheme="majorBidi" w:cstheme="majorBidi"/>
          <w:b w:val="0"/>
        </w:rPr>
        <w:t xml:space="preserve"> and </w:t>
      </w:r>
      <w:r w:rsidRPr="003555D6">
        <w:rPr>
          <w:rFonts w:asciiTheme="majorBidi" w:hAnsiTheme="majorBidi" w:cstheme="majorBidi"/>
        </w:rPr>
        <w:t>G</w:t>
      </w:r>
      <w:r w:rsidRPr="003555D6">
        <w:rPr>
          <w:rFonts w:asciiTheme="majorBidi" w:hAnsiTheme="majorBidi" w:cstheme="majorBidi"/>
          <w:b w:val="0"/>
        </w:rPr>
        <w:t xml:space="preserve"> for Type I and III </w:t>
      </w:r>
      <w:proofErr w:type="spellStart"/>
      <w:r w:rsidRPr="003555D6">
        <w:rPr>
          <w:rFonts w:asciiTheme="majorBidi" w:hAnsiTheme="majorBidi" w:cstheme="majorBidi"/>
          <w:b w:val="0"/>
        </w:rPr>
        <w:t>chemovars</w:t>
      </w:r>
      <w:proofErr w:type="spellEnd"/>
      <w:r w:rsidRPr="003555D6">
        <w:rPr>
          <w:rFonts w:asciiTheme="majorBidi" w:hAnsiTheme="majorBidi" w:cstheme="majorBidi"/>
          <w:b w:val="0"/>
        </w:rPr>
        <w:t>, respectively) and degradation products (</w:t>
      </w:r>
      <w:r w:rsidRPr="003555D6">
        <w:rPr>
          <w:rFonts w:asciiTheme="majorBidi" w:hAnsiTheme="majorBidi" w:cstheme="majorBidi"/>
        </w:rPr>
        <w:t>B</w:t>
      </w:r>
      <w:r w:rsidRPr="003555D6">
        <w:rPr>
          <w:rFonts w:asciiTheme="majorBidi" w:hAnsiTheme="majorBidi" w:cstheme="majorBidi"/>
          <w:b w:val="0"/>
        </w:rPr>
        <w:t>-</w:t>
      </w:r>
      <w:r w:rsidRPr="003555D6">
        <w:rPr>
          <w:rFonts w:asciiTheme="majorBidi" w:hAnsiTheme="majorBidi" w:cstheme="majorBidi"/>
        </w:rPr>
        <w:t>F</w:t>
      </w:r>
      <w:r w:rsidRPr="003555D6">
        <w:rPr>
          <w:rFonts w:asciiTheme="majorBidi" w:hAnsiTheme="majorBidi" w:cstheme="majorBidi"/>
          <w:b w:val="0"/>
        </w:rPr>
        <w:t xml:space="preserve"> and </w:t>
      </w:r>
      <w:r w:rsidRPr="003555D6">
        <w:rPr>
          <w:rFonts w:asciiTheme="majorBidi" w:hAnsiTheme="majorBidi" w:cstheme="majorBidi"/>
        </w:rPr>
        <w:t>H</w:t>
      </w:r>
      <w:r w:rsidRPr="003555D6">
        <w:rPr>
          <w:rFonts w:asciiTheme="majorBidi" w:hAnsiTheme="majorBidi" w:cstheme="majorBidi"/>
          <w:b w:val="0"/>
        </w:rPr>
        <w:t>-</w:t>
      </w:r>
      <w:r w:rsidRPr="003555D6">
        <w:rPr>
          <w:rFonts w:asciiTheme="majorBidi" w:hAnsiTheme="majorBidi" w:cstheme="majorBidi"/>
        </w:rPr>
        <w:t>L</w:t>
      </w:r>
      <w:r w:rsidRPr="003555D6">
        <w:rPr>
          <w:rFonts w:asciiTheme="majorBidi" w:hAnsiTheme="majorBidi" w:cstheme="majorBidi"/>
          <w:b w:val="0"/>
        </w:rPr>
        <w:t xml:space="preserve"> for Type I and III </w:t>
      </w:r>
      <w:proofErr w:type="spellStart"/>
      <w:r w:rsidRPr="003555D6">
        <w:rPr>
          <w:rFonts w:asciiTheme="majorBidi" w:hAnsiTheme="majorBidi" w:cstheme="majorBidi"/>
          <w:b w:val="0"/>
        </w:rPr>
        <w:t>chemovars</w:t>
      </w:r>
      <w:proofErr w:type="spellEnd"/>
      <w:r w:rsidRPr="003555D6">
        <w:rPr>
          <w:rFonts w:asciiTheme="majorBidi" w:hAnsiTheme="majorBidi" w:cstheme="majorBidi"/>
          <w:b w:val="0"/>
        </w:rPr>
        <w:t xml:space="preserve">, respectively). Red and blue arrows indicate decarboxylation and aging pathways, respectively. Data are reported as mean </w:t>
      </w:r>
      <w:proofErr w:type="spellStart"/>
      <w:r w:rsidRPr="003555D6">
        <w:rPr>
          <w:rFonts w:asciiTheme="majorBidi" w:hAnsiTheme="majorBidi" w:cstheme="majorBidi"/>
          <w:b w:val="0"/>
        </w:rPr>
        <w:t>phytocannabinoid</w:t>
      </w:r>
      <w:proofErr w:type="spellEnd"/>
      <w:r w:rsidRPr="003555D6">
        <w:rPr>
          <w:rFonts w:asciiTheme="majorBidi" w:hAnsiTheme="majorBidi" w:cstheme="majorBidi"/>
          <w:b w:val="0"/>
        </w:rPr>
        <w:t xml:space="preserve"> concentrations </w:t>
      </w:r>
      <w:r w:rsidRPr="003555D6">
        <w:rPr>
          <w:rFonts w:asciiTheme="majorBidi" w:hAnsiTheme="majorBidi" w:cstheme="majorBidi"/>
          <w:b w:val="0"/>
          <w:szCs w:val="22"/>
        </w:rPr>
        <w:t>(n=3, %w/w)</w:t>
      </w:r>
      <w:r w:rsidRPr="003555D6">
        <w:rPr>
          <w:rFonts w:asciiTheme="majorBidi" w:hAnsiTheme="majorBidi" w:cstheme="majorBidi"/>
          <w:b w:val="0"/>
        </w:rPr>
        <w:t>. Absolute concentrations were color coded relati</w:t>
      </w:r>
      <w:r w:rsidR="004A69F0" w:rsidRPr="003555D6">
        <w:rPr>
          <w:rFonts w:asciiTheme="majorBidi" w:hAnsiTheme="majorBidi" w:cstheme="majorBidi"/>
          <w:b w:val="0"/>
        </w:rPr>
        <w:t>ve</w:t>
      </w:r>
      <w:r w:rsidRPr="003555D6">
        <w:rPr>
          <w:rFonts w:asciiTheme="majorBidi" w:hAnsiTheme="majorBidi" w:cstheme="majorBidi"/>
          <w:b w:val="0"/>
        </w:rPr>
        <w:t xml:space="preserve"> to the maximum value of each compound according to storage conditions.</w:t>
      </w:r>
    </w:p>
    <w:p w14:paraId="04A8AEDA" w14:textId="77777777" w:rsidR="006A443D" w:rsidRPr="003555D6" w:rsidRDefault="006A443D">
      <w:pPr>
        <w:spacing w:before="0" w:after="200" w:line="276" w:lineRule="auto"/>
        <w:rPr>
          <w:rFonts w:asciiTheme="majorBidi" w:hAnsiTheme="majorBidi" w:cstheme="majorBidi"/>
          <w:color w:val="000000"/>
          <w:szCs w:val="24"/>
        </w:rPr>
      </w:pPr>
      <w:r w:rsidRPr="003555D6">
        <w:rPr>
          <w:rFonts w:asciiTheme="majorBidi" w:hAnsiTheme="majorBidi" w:cstheme="majorBidi"/>
          <w:b/>
          <w:bCs/>
          <w:color w:val="000000"/>
        </w:rPr>
        <w:br w:type="page"/>
      </w:r>
    </w:p>
    <w:p w14:paraId="5127FCA2" w14:textId="77777777" w:rsidR="006A443D" w:rsidRPr="003555D6" w:rsidRDefault="006A443D" w:rsidP="006A443D">
      <w:pPr>
        <w:pStyle w:val="Caption"/>
        <w:jc w:val="both"/>
        <w:rPr>
          <w:rFonts w:asciiTheme="majorBidi" w:hAnsiTheme="majorBidi" w:cstheme="majorBidi"/>
          <w:b w:val="0"/>
          <w:bCs w:val="0"/>
          <w:color w:val="000000"/>
        </w:rPr>
        <w:sectPr w:rsidR="006A443D" w:rsidRPr="003555D6" w:rsidSect="0093429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p w14:paraId="0A26B405" w14:textId="77777777" w:rsidR="009376BB" w:rsidRPr="003555D6" w:rsidRDefault="009376BB" w:rsidP="00785FAC">
      <w:pPr>
        <w:spacing w:before="0" w:after="120"/>
        <w:jc w:val="both"/>
        <w:rPr>
          <w:rFonts w:asciiTheme="majorBidi" w:eastAsia="Calibri" w:hAnsiTheme="majorBidi" w:cstheme="majorBidi"/>
          <w:bCs/>
          <w:iCs/>
          <w:szCs w:val="24"/>
          <w:lang w:bidi="he-IL"/>
        </w:rPr>
      </w:pPr>
      <w:bookmarkStart w:id="0" w:name="_Toc27164892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</w:t>
      </w:r>
      <w:r w:rsidRPr="003555D6">
        <w:rPr>
          <w:rFonts w:asciiTheme="majorBidi" w:eastAsia="Calibri" w:hAnsiTheme="majorBidi" w:cstheme="majorBidi"/>
          <w:b/>
          <w:iCs/>
          <w:noProof/>
          <w:szCs w:val="24"/>
          <w:lang w:bidi="he-IL"/>
        </w:rPr>
        <w:fldChar w:fldCharType="begin"/>
      </w:r>
      <w:r w:rsidRPr="003555D6">
        <w:rPr>
          <w:rFonts w:asciiTheme="majorBidi" w:eastAsia="Calibri" w:hAnsiTheme="majorBidi" w:cstheme="majorBidi"/>
          <w:b/>
          <w:iCs/>
          <w:noProof/>
          <w:szCs w:val="24"/>
          <w:lang w:bidi="he-IL"/>
        </w:rPr>
        <w:instrText xml:space="preserve"> SEQ Table \* ARABIC </w:instrText>
      </w:r>
      <w:r w:rsidRPr="003555D6">
        <w:rPr>
          <w:rFonts w:asciiTheme="majorBidi" w:eastAsia="Calibri" w:hAnsiTheme="majorBidi" w:cstheme="majorBidi"/>
          <w:b/>
          <w:iCs/>
          <w:noProof/>
          <w:szCs w:val="24"/>
          <w:lang w:bidi="he-IL"/>
        </w:rPr>
        <w:fldChar w:fldCharType="separate"/>
      </w:r>
      <w:r w:rsidRPr="003555D6">
        <w:rPr>
          <w:rFonts w:asciiTheme="majorBidi" w:eastAsia="Calibri" w:hAnsiTheme="majorBidi" w:cstheme="majorBidi"/>
          <w:b/>
          <w:iCs/>
          <w:noProof/>
          <w:szCs w:val="24"/>
          <w:lang w:bidi="he-IL"/>
        </w:rPr>
        <w:t>1</w:t>
      </w:r>
      <w:r w:rsidRPr="003555D6">
        <w:rPr>
          <w:rFonts w:asciiTheme="majorBidi" w:eastAsia="Calibri" w:hAnsiTheme="majorBidi" w:cstheme="majorBidi"/>
          <w:b/>
          <w:iCs/>
          <w:noProof/>
          <w:szCs w:val="24"/>
          <w:lang w:bidi="he-IL"/>
        </w:rPr>
        <w:fldChar w:fldCharType="end"/>
      </w:r>
      <w:r w:rsidRPr="003555D6">
        <w:rPr>
          <w:rFonts w:asciiTheme="majorBidi" w:eastAsia="Calibri" w:hAnsiTheme="majorBidi" w:cstheme="majorBidi"/>
          <w:b/>
          <w:bCs/>
          <w:iCs/>
          <w:szCs w:val="24"/>
          <w:lang w:bidi="he-IL"/>
        </w:rPr>
        <w:t xml:space="preserve">. Statistical analysis of the moisture content over time of </w:t>
      </w:r>
      <w:r w:rsidRPr="003555D6">
        <w:rPr>
          <w:rFonts w:asciiTheme="majorBidi" w:eastAsia="Calibri" w:hAnsiTheme="majorBidi" w:cstheme="majorBidi"/>
          <w:b/>
          <w:bCs/>
          <w:i/>
          <w:iCs/>
          <w:szCs w:val="24"/>
          <w:lang w:bidi="he-IL"/>
        </w:rPr>
        <w:t>Cannabis</w:t>
      </w:r>
      <w:r w:rsidRPr="003555D6">
        <w:rPr>
          <w:rFonts w:asciiTheme="majorBidi" w:eastAsia="Calibri" w:hAnsiTheme="majorBidi" w:cstheme="majorBidi"/>
          <w:b/>
          <w:bCs/>
          <w:iCs/>
          <w:szCs w:val="24"/>
          <w:lang w:bidi="he-IL"/>
        </w:rPr>
        <w:t xml:space="preserve"> inflorescences</w:t>
      </w:r>
      <w:bookmarkEnd w:id="0"/>
      <w:r w:rsidRPr="003555D6">
        <w:rPr>
          <w:rFonts w:asciiTheme="majorBidi" w:eastAsia="Calibri" w:hAnsiTheme="majorBidi" w:cstheme="majorBidi"/>
          <w:b/>
          <w:bCs/>
          <w:iCs/>
          <w:szCs w:val="24"/>
          <w:lang w:bidi="he-IL"/>
        </w:rPr>
        <w:t xml:space="preserve"> </w:t>
      </w:r>
    </w:p>
    <w:tbl>
      <w:tblPr>
        <w:tblStyle w:val="TableGrid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376BB" w:rsidRPr="003555D6" w14:paraId="50D4C1CC" w14:textId="77777777" w:rsidTr="00785FAC"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4D439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b/>
                <w:bCs/>
                <w:szCs w:val="24"/>
              </w:rPr>
            </w:pPr>
            <w:proofErr w:type="spellStart"/>
            <w:r w:rsidRPr="003555D6">
              <w:rPr>
                <w:rFonts w:asciiTheme="majorBidi" w:eastAsia="Calibri" w:hAnsiTheme="majorBidi" w:cstheme="majorBidi"/>
                <w:b/>
                <w:bCs/>
                <w:szCs w:val="24"/>
              </w:rPr>
              <w:t>Test</w:t>
            </w:r>
            <w:r w:rsidRPr="003555D6">
              <w:rPr>
                <w:rFonts w:asciiTheme="majorBidi" w:eastAsia="Calibri" w:hAnsiTheme="majorBidi" w:cstheme="majorBidi"/>
                <w:b/>
                <w:bCs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E4F38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b/>
                <w:bCs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Cs w:val="24"/>
              </w:rPr>
              <w:t>Sub test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2003F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b/>
                <w:bCs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Cs w:val="24"/>
              </w:rPr>
              <w:t>P-Value</w:t>
            </w:r>
          </w:p>
        </w:tc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202FC0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b/>
                <w:bCs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Cs w:val="24"/>
              </w:rPr>
              <w:t>Summary</w:t>
            </w:r>
          </w:p>
        </w:tc>
      </w:tr>
      <w:tr w:rsidR="009376BB" w:rsidRPr="003555D6" w14:paraId="08281CC1" w14:textId="77777777" w:rsidTr="00785FAC"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0D1BA247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Type I vs Type III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782D383C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-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79D349B5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0.9906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39BFA4F5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ns</w:t>
            </w:r>
          </w:p>
        </w:tc>
      </w:tr>
      <w:tr w:rsidR="009376BB" w:rsidRPr="003555D6" w14:paraId="3D407727" w14:textId="77777777" w:rsidTr="00785FAC">
        <w:tc>
          <w:tcPr>
            <w:tcW w:w="2074" w:type="dxa"/>
            <w:vAlign w:val="center"/>
          </w:tcPr>
          <w:p w14:paraId="05E3D21D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Type I vs Type III</w:t>
            </w:r>
          </w:p>
        </w:tc>
        <w:tc>
          <w:tcPr>
            <w:tcW w:w="2074" w:type="dxa"/>
            <w:vAlign w:val="center"/>
          </w:tcPr>
          <w:p w14:paraId="10004647" w14:textId="1BD70F1B" w:rsidR="009376BB" w:rsidRPr="003555D6" w:rsidRDefault="009376BB" w:rsidP="0033312C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 xml:space="preserve">Whole </w:t>
            </w:r>
          </w:p>
        </w:tc>
        <w:tc>
          <w:tcPr>
            <w:tcW w:w="2074" w:type="dxa"/>
            <w:vAlign w:val="center"/>
          </w:tcPr>
          <w:p w14:paraId="7594DDEB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&gt;0.9999</w:t>
            </w:r>
          </w:p>
        </w:tc>
        <w:tc>
          <w:tcPr>
            <w:tcW w:w="2074" w:type="dxa"/>
            <w:vAlign w:val="center"/>
          </w:tcPr>
          <w:p w14:paraId="6B126F30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ns</w:t>
            </w:r>
          </w:p>
        </w:tc>
      </w:tr>
      <w:tr w:rsidR="009376BB" w:rsidRPr="003555D6" w14:paraId="3A3DD0D3" w14:textId="77777777" w:rsidTr="00785FAC">
        <w:tc>
          <w:tcPr>
            <w:tcW w:w="2074" w:type="dxa"/>
            <w:vAlign w:val="center"/>
          </w:tcPr>
          <w:p w14:paraId="6D27F09A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Type I vs Type III</w:t>
            </w:r>
          </w:p>
        </w:tc>
        <w:tc>
          <w:tcPr>
            <w:tcW w:w="2074" w:type="dxa"/>
            <w:vAlign w:val="center"/>
          </w:tcPr>
          <w:p w14:paraId="30463131" w14:textId="246B4CBC" w:rsidR="009376BB" w:rsidRPr="003555D6" w:rsidRDefault="009376BB" w:rsidP="0033312C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 xml:space="preserve">Ground </w:t>
            </w:r>
          </w:p>
        </w:tc>
        <w:tc>
          <w:tcPr>
            <w:tcW w:w="2074" w:type="dxa"/>
            <w:vAlign w:val="center"/>
          </w:tcPr>
          <w:p w14:paraId="0FD9F859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0.7067</w:t>
            </w:r>
          </w:p>
        </w:tc>
        <w:tc>
          <w:tcPr>
            <w:tcW w:w="2074" w:type="dxa"/>
            <w:vAlign w:val="center"/>
          </w:tcPr>
          <w:p w14:paraId="3819361D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ns</w:t>
            </w:r>
          </w:p>
        </w:tc>
      </w:tr>
      <w:tr w:rsidR="009376BB" w:rsidRPr="003555D6" w14:paraId="4F885935" w14:textId="77777777" w:rsidTr="00785FAC">
        <w:tc>
          <w:tcPr>
            <w:tcW w:w="2074" w:type="dxa"/>
            <w:vAlign w:val="center"/>
          </w:tcPr>
          <w:p w14:paraId="708103C5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Type I vs Type III</w:t>
            </w:r>
          </w:p>
        </w:tc>
        <w:tc>
          <w:tcPr>
            <w:tcW w:w="2074" w:type="dxa"/>
            <w:vAlign w:val="center"/>
          </w:tcPr>
          <w:p w14:paraId="207A8398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-80</w:t>
            </w:r>
            <w:r w:rsidRPr="003555D6">
              <w:rPr>
                <w:rFonts w:ascii="Cambria Math" w:eastAsia="Calibri" w:hAnsi="Cambria Math" w:cs="Cambria Math"/>
                <w:szCs w:val="24"/>
              </w:rPr>
              <w:t>⁰</w:t>
            </w:r>
            <w:r w:rsidRPr="003555D6">
              <w:rPr>
                <w:rFonts w:asciiTheme="majorBidi" w:eastAsia="Calibri" w:hAnsiTheme="majorBidi" w:cstheme="majorBidi"/>
                <w:szCs w:val="24"/>
              </w:rPr>
              <w:t>C</w:t>
            </w:r>
          </w:p>
        </w:tc>
        <w:tc>
          <w:tcPr>
            <w:tcW w:w="2074" w:type="dxa"/>
            <w:vAlign w:val="center"/>
          </w:tcPr>
          <w:p w14:paraId="17172EC5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&gt;0.9999</w:t>
            </w:r>
          </w:p>
        </w:tc>
        <w:tc>
          <w:tcPr>
            <w:tcW w:w="2074" w:type="dxa"/>
            <w:vAlign w:val="center"/>
          </w:tcPr>
          <w:p w14:paraId="6F69F928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ns</w:t>
            </w:r>
          </w:p>
        </w:tc>
      </w:tr>
      <w:tr w:rsidR="009376BB" w:rsidRPr="003555D6" w14:paraId="02AD7C8B" w14:textId="77777777" w:rsidTr="00785FAC">
        <w:tc>
          <w:tcPr>
            <w:tcW w:w="2074" w:type="dxa"/>
            <w:vAlign w:val="center"/>
          </w:tcPr>
          <w:p w14:paraId="3CD332D3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Type I vs Type III</w:t>
            </w:r>
          </w:p>
        </w:tc>
        <w:tc>
          <w:tcPr>
            <w:tcW w:w="2074" w:type="dxa"/>
            <w:vAlign w:val="center"/>
          </w:tcPr>
          <w:p w14:paraId="0D51AA10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-30</w:t>
            </w:r>
            <w:r w:rsidRPr="003555D6">
              <w:rPr>
                <w:rFonts w:ascii="Cambria Math" w:eastAsia="Calibri" w:hAnsi="Cambria Math" w:cs="Cambria Math"/>
                <w:szCs w:val="24"/>
              </w:rPr>
              <w:t>⁰</w:t>
            </w:r>
            <w:r w:rsidRPr="003555D6">
              <w:rPr>
                <w:rFonts w:asciiTheme="majorBidi" w:eastAsia="Calibri" w:hAnsiTheme="majorBidi" w:cstheme="majorBidi"/>
                <w:szCs w:val="24"/>
              </w:rPr>
              <w:t>C</w:t>
            </w:r>
          </w:p>
        </w:tc>
        <w:tc>
          <w:tcPr>
            <w:tcW w:w="2074" w:type="dxa"/>
            <w:vAlign w:val="center"/>
          </w:tcPr>
          <w:p w14:paraId="10F5E063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0.9998</w:t>
            </w:r>
          </w:p>
        </w:tc>
        <w:tc>
          <w:tcPr>
            <w:tcW w:w="2074" w:type="dxa"/>
            <w:vAlign w:val="center"/>
          </w:tcPr>
          <w:p w14:paraId="43ADEEC3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ns</w:t>
            </w:r>
          </w:p>
        </w:tc>
      </w:tr>
      <w:tr w:rsidR="009376BB" w:rsidRPr="003555D6" w14:paraId="4A61EBAE" w14:textId="77777777" w:rsidTr="00785FAC">
        <w:tc>
          <w:tcPr>
            <w:tcW w:w="2074" w:type="dxa"/>
            <w:vAlign w:val="center"/>
          </w:tcPr>
          <w:p w14:paraId="548FA1D5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Type I vs Type III</w:t>
            </w:r>
          </w:p>
        </w:tc>
        <w:tc>
          <w:tcPr>
            <w:tcW w:w="2074" w:type="dxa"/>
            <w:vAlign w:val="center"/>
          </w:tcPr>
          <w:p w14:paraId="25405135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4</w:t>
            </w:r>
            <w:r w:rsidRPr="003555D6">
              <w:rPr>
                <w:rFonts w:ascii="Cambria Math" w:eastAsia="Calibri" w:hAnsi="Cambria Math" w:cs="Cambria Math"/>
                <w:szCs w:val="24"/>
              </w:rPr>
              <w:t>⁰</w:t>
            </w:r>
            <w:r w:rsidRPr="003555D6">
              <w:rPr>
                <w:rFonts w:asciiTheme="majorBidi" w:eastAsia="Calibri" w:hAnsiTheme="majorBidi" w:cstheme="majorBidi"/>
                <w:szCs w:val="24"/>
              </w:rPr>
              <w:t>C</w:t>
            </w:r>
          </w:p>
        </w:tc>
        <w:tc>
          <w:tcPr>
            <w:tcW w:w="2074" w:type="dxa"/>
            <w:vAlign w:val="center"/>
          </w:tcPr>
          <w:p w14:paraId="2F782D28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0.4264</w:t>
            </w:r>
          </w:p>
        </w:tc>
        <w:tc>
          <w:tcPr>
            <w:tcW w:w="2074" w:type="dxa"/>
            <w:vAlign w:val="center"/>
          </w:tcPr>
          <w:p w14:paraId="30691546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ns</w:t>
            </w:r>
          </w:p>
        </w:tc>
      </w:tr>
      <w:tr w:rsidR="009376BB" w:rsidRPr="003555D6" w14:paraId="6D2B9099" w14:textId="77777777" w:rsidTr="00785FAC">
        <w:tc>
          <w:tcPr>
            <w:tcW w:w="2074" w:type="dxa"/>
            <w:vAlign w:val="center"/>
          </w:tcPr>
          <w:p w14:paraId="299B5677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Type I vs Type III</w:t>
            </w:r>
          </w:p>
        </w:tc>
        <w:tc>
          <w:tcPr>
            <w:tcW w:w="2074" w:type="dxa"/>
            <w:vAlign w:val="center"/>
          </w:tcPr>
          <w:p w14:paraId="4750EE6B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25</w:t>
            </w:r>
            <w:r w:rsidRPr="003555D6">
              <w:rPr>
                <w:rFonts w:ascii="Cambria Math" w:eastAsia="Calibri" w:hAnsi="Cambria Math" w:cs="Cambria Math"/>
                <w:szCs w:val="24"/>
              </w:rPr>
              <w:t>⁰</w:t>
            </w:r>
            <w:r w:rsidRPr="003555D6">
              <w:rPr>
                <w:rFonts w:asciiTheme="majorBidi" w:eastAsia="Calibri" w:hAnsiTheme="majorBidi" w:cstheme="majorBidi"/>
                <w:szCs w:val="24"/>
              </w:rPr>
              <w:t>C</w:t>
            </w:r>
          </w:p>
        </w:tc>
        <w:tc>
          <w:tcPr>
            <w:tcW w:w="2074" w:type="dxa"/>
            <w:vAlign w:val="center"/>
          </w:tcPr>
          <w:p w14:paraId="06D75AE3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0.9812</w:t>
            </w:r>
          </w:p>
        </w:tc>
        <w:tc>
          <w:tcPr>
            <w:tcW w:w="2074" w:type="dxa"/>
            <w:vAlign w:val="center"/>
          </w:tcPr>
          <w:p w14:paraId="0EC66C0B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ns</w:t>
            </w:r>
          </w:p>
        </w:tc>
      </w:tr>
      <w:tr w:rsidR="009376BB" w:rsidRPr="003555D6" w14:paraId="630D854E" w14:textId="77777777" w:rsidTr="00785FAC">
        <w:tc>
          <w:tcPr>
            <w:tcW w:w="2074" w:type="dxa"/>
            <w:vAlign w:val="center"/>
          </w:tcPr>
          <w:p w14:paraId="3B573D09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Whole vs Ground</w:t>
            </w:r>
          </w:p>
        </w:tc>
        <w:tc>
          <w:tcPr>
            <w:tcW w:w="2074" w:type="dxa"/>
            <w:vAlign w:val="center"/>
          </w:tcPr>
          <w:p w14:paraId="1CCD5B10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-</w:t>
            </w:r>
          </w:p>
        </w:tc>
        <w:tc>
          <w:tcPr>
            <w:tcW w:w="2074" w:type="dxa"/>
            <w:vAlign w:val="center"/>
          </w:tcPr>
          <w:p w14:paraId="0D2B31A8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0.9837</w:t>
            </w:r>
          </w:p>
        </w:tc>
        <w:tc>
          <w:tcPr>
            <w:tcW w:w="2074" w:type="dxa"/>
            <w:vAlign w:val="center"/>
          </w:tcPr>
          <w:p w14:paraId="4D1CC063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ns</w:t>
            </w:r>
          </w:p>
        </w:tc>
      </w:tr>
      <w:tr w:rsidR="009376BB" w:rsidRPr="003555D6" w14:paraId="6590C0DD" w14:textId="77777777" w:rsidTr="00785FAC">
        <w:tc>
          <w:tcPr>
            <w:tcW w:w="2074" w:type="dxa"/>
            <w:vAlign w:val="center"/>
          </w:tcPr>
          <w:p w14:paraId="18BFFE65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  <w:vertAlign w:val="subscript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t</w:t>
            </w:r>
            <w:r w:rsidRPr="003555D6">
              <w:rPr>
                <w:rFonts w:asciiTheme="majorBidi" w:eastAsia="Calibri" w:hAnsiTheme="majorBidi" w:cstheme="majorBidi"/>
                <w:szCs w:val="24"/>
                <w:vertAlign w:val="subscript"/>
              </w:rPr>
              <w:t xml:space="preserve">4 </w:t>
            </w:r>
            <w:r w:rsidRPr="003555D6">
              <w:rPr>
                <w:rFonts w:asciiTheme="majorBidi" w:eastAsia="Calibri" w:hAnsiTheme="majorBidi" w:cstheme="majorBidi"/>
                <w:szCs w:val="24"/>
              </w:rPr>
              <w:t>vs t</w:t>
            </w:r>
            <w:r w:rsidRPr="003555D6">
              <w:rPr>
                <w:rFonts w:asciiTheme="majorBidi" w:eastAsia="Calibri" w:hAnsiTheme="majorBidi" w:cstheme="majorBidi"/>
                <w:szCs w:val="24"/>
                <w:vertAlign w:val="subscript"/>
              </w:rPr>
              <w:t>8</w:t>
            </w:r>
          </w:p>
        </w:tc>
        <w:tc>
          <w:tcPr>
            <w:tcW w:w="2074" w:type="dxa"/>
            <w:vAlign w:val="center"/>
          </w:tcPr>
          <w:p w14:paraId="188F223D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-</w:t>
            </w:r>
          </w:p>
        </w:tc>
        <w:tc>
          <w:tcPr>
            <w:tcW w:w="2074" w:type="dxa"/>
            <w:vAlign w:val="center"/>
          </w:tcPr>
          <w:p w14:paraId="462144D1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0.2211</w:t>
            </w:r>
          </w:p>
        </w:tc>
        <w:tc>
          <w:tcPr>
            <w:tcW w:w="2074" w:type="dxa"/>
            <w:vAlign w:val="center"/>
          </w:tcPr>
          <w:p w14:paraId="0559EAC8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ns</w:t>
            </w:r>
          </w:p>
        </w:tc>
      </w:tr>
      <w:tr w:rsidR="009376BB" w:rsidRPr="003555D6" w14:paraId="436DE2FB" w14:textId="77777777" w:rsidTr="00785FAC">
        <w:tc>
          <w:tcPr>
            <w:tcW w:w="2074" w:type="dxa"/>
            <w:vAlign w:val="center"/>
          </w:tcPr>
          <w:p w14:paraId="7D43BFB0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t</w:t>
            </w:r>
            <w:r w:rsidRPr="003555D6">
              <w:rPr>
                <w:rFonts w:asciiTheme="majorBidi" w:eastAsia="Calibri" w:hAnsiTheme="majorBidi" w:cstheme="majorBidi"/>
                <w:szCs w:val="24"/>
                <w:vertAlign w:val="subscript"/>
              </w:rPr>
              <w:t xml:space="preserve">4 </w:t>
            </w:r>
            <w:r w:rsidRPr="003555D6">
              <w:rPr>
                <w:rFonts w:asciiTheme="majorBidi" w:eastAsia="Calibri" w:hAnsiTheme="majorBidi" w:cstheme="majorBidi"/>
                <w:szCs w:val="24"/>
              </w:rPr>
              <w:t>vs t</w:t>
            </w:r>
            <w:r w:rsidRPr="003555D6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2074" w:type="dxa"/>
            <w:vAlign w:val="center"/>
          </w:tcPr>
          <w:p w14:paraId="2B1DC83D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-</w:t>
            </w:r>
          </w:p>
        </w:tc>
        <w:tc>
          <w:tcPr>
            <w:tcW w:w="2074" w:type="dxa"/>
            <w:vAlign w:val="center"/>
          </w:tcPr>
          <w:p w14:paraId="30978508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0.6705</w:t>
            </w:r>
          </w:p>
        </w:tc>
        <w:tc>
          <w:tcPr>
            <w:tcW w:w="2074" w:type="dxa"/>
            <w:vAlign w:val="center"/>
          </w:tcPr>
          <w:p w14:paraId="3FD75893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ns</w:t>
            </w:r>
          </w:p>
        </w:tc>
      </w:tr>
      <w:tr w:rsidR="009376BB" w:rsidRPr="003555D6" w14:paraId="1FA9953E" w14:textId="77777777" w:rsidTr="00785FAC"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69A9A061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t</w:t>
            </w:r>
            <w:r w:rsidRPr="003555D6">
              <w:rPr>
                <w:rFonts w:asciiTheme="majorBidi" w:eastAsia="Calibri" w:hAnsiTheme="majorBidi" w:cstheme="majorBidi"/>
                <w:szCs w:val="24"/>
                <w:vertAlign w:val="subscript"/>
              </w:rPr>
              <w:t xml:space="preserve">8 </w:t>
            </w:r>
            <w:r w:rsidRPr="003555D6">
              <w:rPr>
                <w:rFonts w:asciiTheme="majorBidi" w:eastAsia="Calibri" w:hAnsiTheme="majorBidi" w:cstheme="majorBidi"/>
                <w:szCs w:val="24"/>
              </w:rPr>
              <w:t>vs t</w:t>
            </w:r>
            <w:r w:rsidRPr="003555D6">
              <w:rPr>
                <w:rFonts w:asciiTheme="majorBidi" w:eastAsia="Calibri" w:hAnsiTheme="majorBidi" w:cstheme="majorBidi"/>
                <w:szCs w:val="24"/>
                <w:vertAlign w:val="subscript"/>
              </w:rPr>
              <w:t>12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2B7AAA57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-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1BE5A42C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0.8280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53D7FA49" w14:textId="77777777" w:rsidR="009376BB" w:rsidRPr="003555D6" w:rsidRDefault="009376BB" w:rsidP="009376BB">
            <w:pPr>
              <w:spacing w:before="0" w:after="0" w:line="360" w:lineRule="auto"/>
              <w:jc w:val="both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Calibri" w:hAnsiTheme="majorBidi" w:cstheme="majorBidi"/>
                <w:szCs w:val="24"/>
              </w:rPr>
              <w:t>ns</w:t>
            </w:r>
          </w:p>
        </w:tc>
      </w:tr>
    </w:tbl>
    <w:p w14:paraId="47CF3361" w14:textId="7AB55EFD" w:rsidR="009376BB" w:rsidRPr="003555D6" w:rsidRDefault="009376BB" w:rsidP="004A69F0">
      <w:pPr>
        <w:spacing w:after="200"/>
        <w:jc w:val="both"/>
        <w:rPr>
          <w:rFonts w:asciiTheme="majorBidi" w:eastAsia="Calibri" w:hAnsiTheme="majorBidi" w:cstheme="majorBidi"/>
          <w:bCs/>
          <w:iCs/>
          <w:sz w:val="22"/>
          <w:szCs w:val="18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iCs/>
          <w:sz w:val="22"/>
          <w:szCs w:val="18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iCs/>
          <w:sz w:val="22"/>
          <w:szCs w:val="18"/>
          <w:lang w:bidi="he-IL"/>
        </w:rPr>
        <w:t>Moisture</w:t>
      </w:r>
      <w:proofErr w:type="spellEnd"/>
      <w:proofErr w:type="gramEnd"/>
      <w:r w:rsidRPr="003555D6">
        <w:rPr>
          <w:rFonts w:asciiTheme="majorBidi" w:eastAsia="Calibri" w:hAnsiTheme="majorBidi" w:cstheme="majorBidi"/>
          <w:bCs/>
          <w:iCs/>
          <w:sz w:val="22"/>
          <w:szCs w:val="18"/>
          <w:lang w:bidi="he-IL"/>
        </w:rPr>
        <w:t xml:space="preserve"> contents of </w:t>
      </w:r>
      <w:r w:rsidRPr="003555D6">
        <w:rPr>
          <w:rFonts w:asciiTheme="majorBidi" w:eastAsia="Calibri" w:hAnsiTheme="majorBidi" w:cstheme="majorBidi"/>
          <w:bCs/>
          <w:i/>
          <w:iCs/>
          <w:sz w:val="22"/>
          <w:szCs w:val="18"/>
          <w:lang w:bidi="he-IL"/>
        </w:rPr>
        <w:t>Cannabis</w:t>
      </w:r>
      <w:r w:rsidRPr="003555D6">
        <w:rPr>
          <w:rFonts w:asciiTheme="majorBidi" w:eastAsia="Calibri" w:hAnsiTheme="majorBidi" w:cstheme="majorBidi"/>
          <w:bCs/>
          <w:iCs/>
          <w:sz w:val="22"/>
          <w:szCs w:val="18"/>
          <w:lang w:bidi="he-IL"/>
        </w:rPr>
        <w:t xml:space="preserve"> inflorescences </w:t>
      </w:r>
      <w:r w:rsidR="004A69F0" w:rsidRPr="003555D6">
        <w:rPr>
          <w:rFonts w:asciiTheme="majorBidi" w:eastAsia="Calibri" w:hAnsiTheme="majorBidi" w:cstheme="majorBidi"/>
          <w:bCs/>
          <w:iCs/>
          <w:sz w:val="22"/>
          <w:szCs w:val="18"/>
          <w:lang w:bidi="he-IL"/>
        </w:rPr>
        <w:t>under</w:t>
      </w:r>
      <w:r w:rsidRPr="003555D6">
        <w:rPr>
          <w:rFonts w:asciiTheme="majorBidi" w:eastAsia="Calibri" w:hAnsiTheme="majorBidi" w:cstheme="majorBidi"/>
          <w:bCs/>
          <w:iCs/>
          <w:sz w:val="22"/>
          <w:szCs w:val="18"/>
          <w:lang w:bidi="he-IL"/>
        </w:rPr>
        <w:t xml:space="preserve"> the different storage conditions were compared as multiple groups using two-way ANOVA, followed by a </w:t>
      </w:r>
      <w:proofErr w:type="spellStart"/>
      <w:r w:rsidRPr="003555D6">
        <w:rPr>
          <w:rFonts w:asciiTheme="majorBidi" w:eastAsia="Calibri" w:hAnsiTheme="majorBidi" w:cstheme="majorBidi"/>
          <w:bCs/>
          <w:iCs/>
          <w:sz w:val="22"/>
          <w:szCs w:val="18"/>
          <w:lang w:bidi="he-IL"/>
        </w:rPr>
        <w:t>Sidak</w:t>
      </w:r>
      <w:proofErr w:type="spellEnd"/>
      <w:r w:rsidRPr="003555D6">
        <w:rPr>
          <w:rFonts w:asciiTheme="majorBidi" w:eastAsia="Calibri" w:hAnsiTheme="majorBidi" w:cstheme="majorBidi"/>
          <w:bCs/>
          <w:iCs/>
          <w:sz w:val="22"/>
          <w:szCs w:val="18"/>
          <w:lang w:bidi="he-IL"/>
        </w:rPr>
        <w:t xml:space="preserve"> post-hoc multiple comparisons test. </w:t>
      </w:r>
      <w:proofErr w:type="gramStart"/>
      <w:r w:rsidRPr="003555D6">
        <w:rPr>
          <w:rFonts w:asciiTheme="majorBidi" w:eastAsia="Calibri" w:hAnsiTheme="majorBidi" w:cstheme="majorBidi"/>
          <w:bCs/>
          <w:iCs/>
          <w:sz w:val="22"/>
          <w:szCs w:val="18"/>
          <w:lang w:bidi="he-IL"/>
        </w:rPr>
        <w:t>ns</w:t>
      </w:r>
      <w:proofErr w:type="gramEnd"/>
      <w:r w:rsidRPr="003555D6">
        <w:rPr>
          <w:rFonts w:asciiTheme="majorBidi" w:eastAsia="Calibri" w:hAnsiTheme="majorBidi" w:cstheme="majorBidi"/>
          <w:bCs/>
          <w:iCs/>
          <w:sz w:val="22"/>
          <w:szCs w:val="18"/>
          <w:lang w:bidi="he-IL"/>
        </w:rPr>
        <w:t>: not significant.</w:t>
      </w:r>
    </w:p>
    <w:p w14:paraId="72F2F17E" w14:textId="77777777" w:rsidR="009376BB" w:rsidRPr="003555D6" w:rsidRDefault="009376BB" w:rsidP="009376BB">
      <w:pPr>
        <w:spacing w:before="0" w:after="160" w:line="259" w:lineRule="auto"/>
        <w:rPr>
          <w:rFonts w:asciiTheme="majorBidi" w:eastAsia="Calibri" w:hAnsiTheme="majorBidi" w:cstheme="majorBidi"/>
          <w:sz w:val="22"/>
          <w:lang w:bidi="he-IL"/>
        </w:rPr>
      </w:pPr>
      <w:r w:rsidRPr="003555D6">
        <w:rPr>
          <w:rFonts w:asciiTheme="majorBidi" w:eastAsia="Calibri" w:hAnsiTheme="majorBidi" w:cstheme="majorBidi"/>
          <w:sz w:val="22"/>
          <w:lang w:bidi="he-IL"/>
        </w:rPr>
        <w:br w:type="page"/>
      </w:r>
    </w:p>
    <w:p w14:paraId="60862341" w14:textId="4B36430C" w:rsidR="009376BB" w:rsidRPr="003555D6" w:rsidRDefault="009376BB" w:rsidP="004A69F0">
      <w:pPr>
        <w:spacing w:before="0" w:after="120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Table S2. Statistical significant differences </w:t>
      </w:r>
      <w:r w:rsidR="004A69F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in the concentration 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of major neutral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(CNB) </w:t>
      </w:r>
      <w:r w:rsidR="004A69F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whole and ground samples at different storage times </w:t>
      </w:r>
      <w:r w:rsidR="004A69F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 different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storage temperature (T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1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/T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2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)</w:t>
      </w:r>
    </w:p>
    <w:tbl>
      <w:tblPr>
        <w:tblW w:w="13979" w:type="dxa"/>
        <w:tblInd w:w="-5" w:type="dxa"/>
        <w:tblLook w:val="04A0" w:firstRow="1" w:lastRow="0" w:firstColumn="1" w:lastColumn="0" w:noHBand="0" w:noVBand="1"/>
      </w:tblPr>
      <w:tblGrid>
        <w:gridCol w:w="964"/>
        <w:gridCol w:w="1292"/>
        <w:gridCol w:w="1106"/>
        <w:gridCol w:w="840"/>
        <w:gridCol w:w="1024"/>
        <w:gridCol w:w="850"/>
        <w:gridCol w:w="851"/>
        <w:gridCol w:w="850"/>
        <w:gridCol w:w="993"/>
        <w:gridCol w:w="767"/>
        <w:gridCol w:w="940"/>
        <w:gridCol w:w="887"/>
        <w:gridCol w:w="829"/>
        <w:gridCol w:w="829"/>
        <w:gridCol w:w="957"/>
      </w:tblGrid>
      <w:tr w:rsidR="009376BB" w:rsidRPr="003555D6" w14:paraId="190D51E8" w14:textId="77777777" w:rsidTr="00785FAC">
        <w:trPr>
          <w:trHeight w:val="277"/>
        </w:trPr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503520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</w:p>
        </w:tc>
        <w:tc>
          <w:tcPr>
            <w:tcW w:w="12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6F839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18A4B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</w:p>
        </w:tc>
        <w:tc>
          <w:tcPr>
            <w:tcW w:w="5408" w:type="dxa"/>
            <w:gridSpan w:val="6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C736D9A" w14:textId="492ACD02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Whole</w:t>
            </w:r>
          </w:p>
        </w:tc>
        <w:tc>
          <w:tcPr>
            <w:tcW w:w="5209" w:type="dxa"/>
            <w:gridSpan w:val="6"/>
            <w:tcBorders>
              <w:top w:val="single" w:sz="4" w:space="0" w:color="auto"/>
            </w:tcBorders>
            <w:vAlign w:val="center"/>
          </w:tcPr>
          <w:p w14:paraId="4340691D" w14:textId="385FAADE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Ground</w:t>
            </w:r>
          </w:p>
        </w:tc>
      </w:tr>
      <w:tr w:rsidR="009376BB" w:rsidRPr="003555D6" w14:paraId="2F5A2F3D" w14:textId="77777777" w:rsidTr="00785FAC">
        <w:trPr>
          <w:trHeight w:val="585"/>
        </w:trPr>
        <w:tc>
          <w:tcPr>
            <w:tcW w:w="964" w:type="dxa"/>
            <w:shd w:val="clear" w:color="auto" w:fill="auto"/>
            <w:noWrap/>
            <w:vAlign w:val="center"/>
          </w:tcPr>
          <w:p w14:paraId="2F0BF8F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Time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95BD53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Chemovar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br/>
              <w:t>Type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531011A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CNB</w:t>
            </w:r>
          </w:p>
        </w:tc>
        <w:tc>
          <w:tcPr>
            <w:tcW w:w="5408" w:type="dxa"/>
            <w:gridSpan w:val="6"/>
            <w:shd w:val="clear" w:color="auto" w:fill="auto"/>
            <w:noWrap/>
            <w:vAlign w:val="center"/>
          </w:tcPr>
          <w:p w14:paraId="2A82DA36" w14:textId="3B2892FF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 xml:space="preserve"> [°C]</w:t>
            </w:r>
          </w:p>
        </w:tc>
        <w:tc>
          <w:tcPr>
            <w:tcW w:w="5209" w:type="dxa"/>
            <w:gridSpan w:val="6"/>
            <w:vAlign w:val="center"/>
          </w:tcPr>
          <w:p w14:paraId="78FA2494" w14:textId="4D1EF9BD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 xml:space="preserve"> [°C]</w:t>
            </w:r>
          </w:p>
        </w:tc>
      </w:tr>
      <w:tr w:rsidR="009376BB" w:rsidRPr="003555D6" w14:paraId="4A6C789F" w14:textId="77777777" w:rsidTr="00785FAC">
        <w:trPr>
          <w:trHeight w:val="389"/>
        </w:trPr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D2F92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ADE7C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A25CA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F01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 xml:space="preserve">25/4 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A88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 xml:space="preserve">25/-30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558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25/-80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D3E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 xml:space="preserve">4/-30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654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 xml:space="preserve">4/-80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B07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-30/-80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0A284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 xml:space="preserve">25/4 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B9343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 xml:space="preserve">25/-30 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141F4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25/-80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01D59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 xml:space="preserve">4/-30 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6B118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 xml:space="preserve">4/-80 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8CAA4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-30/-80</w:t>
            </w:r>
          </w:p>
        </w:tc>
      </w:tr>
      <w:tr w:rsidR="009376BB" w:rsidRPr="003555D6" w14:paraId="544E3C62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E5C530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t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vertAlign w:val="subscript"/>
                <w:lang w:bidi="he-IL"/>
              </w:rPr>
              <w:t>4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76E97F7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I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76CBEF3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 xml:space="preserve">-THC 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8A4FBE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3C60AE8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41524B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2DB9D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3EA27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EBFF7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40B3FCE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3F9014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12B1F95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0B6AF6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B7402D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7C9DFF0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6418AD63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86F715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465AF19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29F3EEE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 xml:space="preserve">CBN  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E21BA3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3EF27C3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9443D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FA69B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B7562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670A52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6A7CAF9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4C693FA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7CBC811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6B09CB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078875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4AEC3E2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0C95BA9E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1C0A5A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769FC6B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6A974C8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CBD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95F75D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6E3885A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6D567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9B604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CA964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FF525D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3AB9C4C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3BFFDE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777C9CC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2973C9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7EFB11B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00E281A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4CF5240B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6725010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11A5A01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III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19FC084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 xml:space="preserve">-THC 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4D61E7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555B046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C3FEF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18272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A23D6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1ABAD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6D7F825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4FB7CCB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59369B8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EF918E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53C483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04ABC6C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79DA7948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7374A7D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5D57C7E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0B9C0EC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 xml:space="preserve">CBN  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CEFD4C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17C323D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42126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5C9789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D255F3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DC30A6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5E725B6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64290CF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15E2CFA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3943DE9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7BBEA91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5C6A6CB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2BFD3AB8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4D6BAB3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3693C10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5D61334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>CBD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4F865A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785FDEF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F90E1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9E149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87EFD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08096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355DA49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647FE51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19853C1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75FEF5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66CB48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3357023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16C182BE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CC281E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t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vertAlign w:val="subscript"/>
                <w:lang w:bidi="he-IL"/>
              </w:rPr>
              <w:t>8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3CFE6BB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I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0776009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 xml:space="preserve">-THC 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500E5B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1E7A517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92FDF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326DDF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51E9E7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B1B1C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75FE878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40A36D3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58A0DE9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E8764D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B34C28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5218A6B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52EBD5DC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8C183F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52EFBB5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51F3166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 xml:space="preserve">CBN  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5AF5BC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63611D3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AA8FB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D59077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B7F8CB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745018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6D5927E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105BE2A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301289D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23DE16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AFD1B6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4B107F2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205CE280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C78441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6CD836A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3DB4EBB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>CBD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0C3F03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57E48B2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5BA86E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D6D0F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F1B8DA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F15945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19E967B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2A3C863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6EF692D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46B792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A129DC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273B133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187D3528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66A00D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4BAF4F1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III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1F79D90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 xml:space="preserve">-THC 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088D4A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3C534AC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268D05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0E8DB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5EE6E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CD858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7187B8A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7EC38BC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2ED6124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587340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EE410B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5E6309D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7EA910A1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66CEDE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6BEFEE3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6E91B2E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 xml:space="preserve">CBN  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6883CE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13962C3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329E9F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A02130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A0F36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A56FC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36BE378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3A660BA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77D9703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BB3AFF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771C46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1287CBF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44DA3F3F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36EFF66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2ECBFE3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62E4846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>CBD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73B8705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05BB467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8A791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55A82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21A16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139210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57B560D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644FDFC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6748DBC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7124AFF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77EAF6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421BF03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3FA3A08D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3B93D9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t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vertAlign w:val="subscript"/>
                <w:lang w:bidi="he-IL"/>
              </w:rPr>
              <w:t>12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747D6ED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I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0B1176B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 xml:space="preserve">-THC 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804DB4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2D5DB3A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EC1B44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82D105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D95EE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519C63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28D5013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E9C9CC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2936890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C33C77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9788FC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013093D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63D98EC3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0353231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2775A41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6725AAF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 xml:space="preserve">CBN  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B1C28E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7259428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5B6DB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8C285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F49A4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8CF554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5506990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792A338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6308B26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FB07E1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0E146E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2D6A58B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3D55B502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2C46B07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2EECDF6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5044781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>CBD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DC10C1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21F9852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75146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9DD12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B6E5FB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5B14C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3538BE6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5CEC6FE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758D8A2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51FA75A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107F6B7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0349B29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7CBC1079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1C0DD94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5A54870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III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77CDE1E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 xml:space="preserve">-THC 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30602F23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74FD31D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6E2D6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D0545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40162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19E7E6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0864240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04C664D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4A16D56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6905E00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21715ACB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14B4F23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58F1CD57" w14:textId="77777777" w:rsidTr="00785FAC">
        <w:trPr>
          <w:trHeight w:val="300"/>
        </w:trPr>
        <w:tc>
          <w:tcPr>
            <w:tcW w:w="964" w:type="dxa"/>
            <w:shd w:val="clear" w:color="auto" w:fill="auto"/>
            <w:noWrap/>
            <w:vAlign w:val="center"/>
            <w:hideMark/>
          </w:tcPr>
          <w:p w14:paraId="55D0E78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vAlign w:val="center"/>
            <w:hideMark/>
          </w:tcPr>
          <w:p w14:paraId="4A4EB30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106" w:type="dxa"/>
            <w:shd w:val="clear" w:color="auto" w:fill="auto"/>
            <w:noWrap/>
            <w:vAlign w:val="center"/>
            <w:hideMark/>
          </w:tcPr>
          <w:p w14:paraId="48361776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 xml:space="preserve">CBN  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E2EEB7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1024" w:type="dxa"/>
            <w:shd w:val="clear" w:color="auto" w:fill="auto"/>
            <w:noWrap/>
            <w:vAlign w:val="center"/>
            <w:hideMark/>
          </w:tcPr>
          <w:p w14:paraId="490D5AF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67FB9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02CAB3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CB186D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18EDDD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00E164FD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940" w:type="dxa"/>
            <w:shd w:val="clear" w:color="auto" w:fill="auto"/>
            <w:vAlign w:val="center"/>
          </w:tcPr>
          <w:p w14:paraId="61EBF64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87" w:type="dxa"/>
            <w:shd w:val="clear" w:color="auto" w:fill="auto"/>
            <w:vAlign w:val="center"/>
          </w:tcPr>
          <w:p w14:paraId="34530C3C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710918F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</w:tcPr>
          <w:p w14:paraId="050F73E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957" w:type="dxa"/>
            <w:shd w:val="clear" w:color="auto" w:fill="auto"/>
            <w:vAlign w:val="center"/>
          </w:tcPr>
          <w:p w14:paraId="3CDF2DE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  <w:tr w:rsidR="009376BB" w:rsidRPr="003555D6" w14:paraId="5042C659" w14:textId="77777777" w:rsidTr="00785FAC">
        <w:trPr>
          <w:trHeight w:val="300"/>
        </w:trPr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6031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A0C9F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2FAE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  <w:lang w:bidi="he-IL"/>
              </w:rPr>
              <w:t>CBD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C3F8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B63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53DE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371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9B6E9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AFA04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E61830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3AADC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296895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***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9E0C72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5055F7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*</w:t>
            </w:r>
          </w:p>
        </w:tc>
        <w:tc>
          <w:tcPr>
            <w:tcW w:w="9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FEDBCA" w14:textId="77777777" w:rsidR="009376BB" w:rsidRPr="003555D6" w:rsidRDefault="009376BB" w:rsidP="009376BB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  <w:lang w:bidi="he-IL"/>
              </w:rPr>
              <w:t> </w:t>
            </w:r>
          </w:p>
        </w:tc>
      </w:tr>
    </w:tbl>
    <w:p w14:paraId="62E79D6B" w14:textId="5C55C5B9" w:rsidR="009376BB" w:rsidRPr="003555D6" w:rsidRDefault="009376BB" w:rsidP="00785FAC">
      <w:pPr>
        <w:autoSpaceDE w:val="0"/>
        <w:autoSpaceDN w:val="0"/>
        <w:adjustRightInd w:val="0"/>
        <w:spacing w:after="0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</w:t>
      </w:r>
      <w:r w:rsidR="00785FAC" w:rsidRPr="003555D6">
        <w:rPr>
          <w:rFonts w:asciiTheme="majorBidi" w:eastAsia="Calibri" w:hAnsiTheme="majorBidi" w:cstheme="majorBidi"/>
          <w:bCs/>
          <w:szCs w:val="24"/>
          <w:lang w:bidi="he-IL"/>
        </w:rPr>
        <w:t>of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</w:t>
      </w:r>
      <w:r w:rsidR="00785FAC" w:rsidRPr="003555D6">
        <w:rPr>
          <w:rFonts w:asciiTheme="majorBidi" w:eastAsia="Calibri" w:hAnsiTheme="majorBidi" w:cstheme="majorBidi"/>
          <w:bCs/>
          <w:szCs w:val="24"/>
          <w:lang w:bidi="he-IL"/>
        </w:rPr>
        <w:t>p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≤ 0.05 was considered significant for all tests. </w:t>
      </w:r>
    </w:p>
    <w:p w14:paraId="1B517288" w14:textId="5418A969" w:rsidR="007318C6" w:rsidRPr="003555D6" w:rsidRDefault="007318C6" w:rsidP="006A443D">
      <w:pPr>
        <w:pStyle w:val="Caption"/>
        <w:jc w:val="both"/>
        <w:rPr>
          <w:rFonts w:asciiTheme="majorBidi" w:hAnsiTheme="majorBidi" w:cstheme="majorBidi"/>
          <w:b w:val="0"/>
          <w:bCs w:val="0"/>
          <w:color w:val="000000"/>
        </w:rPr>
      </w:pPr>
    </w:p>
    <w:p w14:paraId="461BF641" w14:textId="77777777" w:rsidR="007318C6" w:rsidRPr="003555D6" w:rsidRDefault="007318C6" w:rsidP="007318C6">
      <w:pPr>
        <w:spacing w:line="360" w:lineRule="auto"/>
        <w:jc w:val="both"/>
        <w:rPr>
          <w:rFonts w:asciiTheme="majorBidi" w:hAnsiTheme="majorBidi" w:cstheme="majorBidi"/>
        </w:rPr>
      </w:pPr>
    </w:p>
    <w:p w14:paraId="436B9E8A" w14:textId="77777777" w:rsidR="0033312C" w:rsidRPr="003555D6" w:rsidRDefault="0033312C" w:rsidP="00785FAC">
      <w:pPr>
        <w:spacing w:before="0" w:after="120"/>
        <w:jc w:val="both"/>
        <w:rPr>
          <w:rFonts w:asciiTheme="majorBidi" w:eastAsia="Calibri" w:hAnsiTheme="majorBidi" w:cstheme="majorBidi"/>
          <w:b/>
          <w:bCs/>
          <w:szCs w:val="24"/>
          <w:lang w:bidi="he-IL"/>
        </w:rPr>
      </w:pPr>
    </w:p>
    <w:p w14:paraId="192AC7A7" w14:textId="35F3D69A" w:rsidR="00785FAC" w:rsidRPr="003555D6" w:rsidRDefault="00785FAC" w:rsidP="0033312C">
      <w:pPr>
        <w:spacing w:before="0" w:after="120"/>
        <w:jc w:val="both"/>
        <w:rPr>
          <w:rFonts w:asciiTheme="majorBidi" w:eastAsia="Calibri" w:hAnsiTheme="majorBidi" w:cstheme="majorBidi"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Table S</w:t>
      </w:r>
      <w:r w:rsidR="0033312C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3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. List of full and abbreviated names of phytocannabinoids </w:t>
      </w:r>
    </w:p>
    <w:tbl>
      <w:tblPr>
        <w:tblW w:w="8697" w:type="dxa"/>
        <w:tblLook w:val="04A0" w:firstRow="1" w:lastRow="0" w:firstColumn="1" w:lastColumn="0" w:noHBand="0" w:noVBand="1"/>
      </w:tblPr>
      <w:tblGrid>
        <w:gridCol w:w="6461"/>
        <w:gridCol w:w="2236"/>
      </w:tblGrid>
      <w:tr w:rsidR="00785FAC" w:rsidRPr="003555D6" w14:paraId="3149167C" w14:textId="77777777" w:rsidTr="00785FAC">
        <w:trPr>
          <w:trHeight w:val="227"/>
        </w:trPr>
        <w:tc>
          <w:tcPr>
            <w:tcW w:w="64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193A00A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1.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Cannabigerol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 (CBG) type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noWrap/>
            <w:vAlign w:val="bottom"/>
            <w:hideMark/>
          </w:tcPr>
          <w:p w14:paraId="6137B5D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Abbreviated name</w:t>
            </w:r>
          </w:p>
        </w:tc>
      </w:tr>
      <w:tr w:rsidR="00785FAC" w:rsidRPr="003555D6" w14:paraId="400835DF" w14:textId="77777777" w:rsidTr="00785FAC">
        <w:trPr>
          <w:trHeight w:val="227"/>
        </w:trPr>
        <w:tc>
          <w:tcPr>
            <w:tcW w:w="6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0712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Cannabigerol-C5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1EAC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</w:t>
            </w:r>
          </w:p>
        </w:tc>
      </w:tr>
      <w:tr w:rsidR="00785FAC" w:rsidRPr="003555D6" w14:paraId="4EF65CD3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78F9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CBG-C4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C7D0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CBG-C4</w:t>
            </w:r>
          </w:p>
        </w:tc>
      </w:tr>
      <w:tr w:rsidR="00785FAC" w:rsidRPr="003555D6" w14:paraId="60B8F1A9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E33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Cannabigerovarin-C3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0A9A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CBGV</w:t>
            </w:r>
          </w:p>
        </w:tc>
      </w:tr>
      <w:tr w:rsidR="00785FAC" w:rsidRPr="003555D6" w14:paraId="6FAC943E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BCE9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CBG-C1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23E4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CBGO</w:t>
            </w:r>
          </w:p>
        </w:tc>
      </w:tr>
      <w:tr w:rsidR="00785FAC" w:rsidRPr="003555D6" w14:paraId="4983CEDD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FF60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Cannabigerol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monomethyl ether-C5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D31F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CBGM</w:t>
            </w:r>
          </w:p>
        </w:tc>
      </w:tr>
      <w:tr w:rsidR="00785FAC" w:rsidRPr="003555D6" w14:paraId="0B34C772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DC3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Sesquicannabigerol-C5 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3DAF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SesquiCBG</w:t>
            </w:r>
            <w:proofErr w:type="spellEnd"/>
          </w:p>
        </w:tc>
      </w:tr>
      <w:tr w:rsidR="00785FAC" w:rsidRPr="003555D6" w14:paraId="053A6B0C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4285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Cannabigerolic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CA03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CBGA</w:t>
            </w:r>
          </w:p>
        </w:tc>
      </w:tr>
      <w:tr w:rsidR="00785FAC" w:rsidRPr="003555D6" w14:paraId="16C424FA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95D6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CBGA-C4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16BE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CBGA-C4</w:t>
            </w:r>
          </w:p>
        </w:tc>
      </w:tr>
      <w:tr w:rsidR="00785FAC" w:rsidRPr="003555D6" w14:paraId="7A2AF1E5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B51E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Cannabigerovarinic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acid-C3 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2D96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CBGVA</w:t>
            </w:r>
          </w:p>
        </w:tc>
      </w:tr>
      <w:tr w:rsidR="00785FAC" w:rsidRPr="003555D6" w14:paraId="3EDE349D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EE84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CBGA-C1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2095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CBGOA</w:t>
            </w:r>
          </w:p>
        </w:tc>
      </w:tr>
      <w:tr w:rsidR="00785FAC" w:rsidRPr="003555D6" w14:paraId="7E802F75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5406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Cannabigerolic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 monomethyl ether-C5 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39EC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CBGMA</w:t>
            </w:r>
          </w:p>
        </w:tc>
      </w:tr>
      <w:tr w:rsidR="00785FAC" w:rsidRPr="003555D6" w14:paraId="2E07EA24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9878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Sesquicannabigerolic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2035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SesquiCBGA</w:t>
            </w:r>
            <w:proofErr w:type="spellEnd"/>
          </w:p>
        </w:tc>
      </w:tr>
      <w:tr w:rsidR="00785FAC" w:rsidRPr="003555D6" w14:paraId="2C46A4A1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0AE3B6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2. 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  <w:lang w:bidi="he-IL"/>
              </w:rPr>
              <w:t>trans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-tetrahydrocannabinol (Δ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-THC) type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37289E1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Abbreviated name</w:t>
            </w:r>
          </w:p>
        </w:tc>
      </w:tr>
      <w:tr w:rsidR="00785FAC" w:rsidRPr="003555D6" w14:paraId="6C2EECD8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672E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(-)-Δ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-Tetrahydrocannabinol-C5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2ED8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-THC</w:t>
            </w:r>
          </w:p>
        </w:tc>
      </w:tr>
      <w:tr w:rsidR="00785FAC" w:rsidRPr="003555D6" w14:paraId="097D80C2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0F90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(-)-Δ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-Tetrahydrocannabinol-C4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E645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-THC-C4</w:t>
            </w:r>
          </w:p>
        </w:tc>
      </w:tr>
      <w:tr w:rsidR="00785FAC" w:rsidRPr="003555D6" w14:paraId="3B064BFC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149B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(-)-Δ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-Tetrahydrocannabivarin-C3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52CD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-THCV</w:t>
            </w:r>
          </w:p>
        </w:tc>
      </w:tr>
      <w:tr w:rsidR="00785FAC" w:rsidRPr="003555D6" w14:paraId="3979F94B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DE38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(-)-Δ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-Tetrahydrocannabiorcol-C1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DA75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-THCO</w:t>
            </w:r>
          </w:p>
        </w:tc>
      </w:tr>
      <w:tr w:rsidR="00785FAC" w:rsidRPr="003555D6" w14:paraId="7A293EDC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D84B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-THCM-C5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A465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-THCM</w:t>
            </w:r>
          </w:p>
        </w:tc>
      </w:tr>
      <w:tr w:rsidR="00785FAC" w:rsidRPr="003555D6" w14:paraId="35EE7A4E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743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(-)-Δ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-Tetrahydrocannabinolic acid-C5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0F47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-THCA</w:t>
            </w:r>
          </w:p>
        </w:tc>
      </w:tr>
      <w:tr w:rsidR="00785FAC" w:rsidRPr="003555D6" w14:paraId="43BC6421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6C18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(-)-Δ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-Tetrahydrocannabinolic acid-C4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A2A1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-THCA-C4</w:t>
            </w:r>
          </w:p>
        </w:tc>
      </w:tr>
      <w:tr w:rsidR="00785FAC" w:rsidRPr="003555D6" w14:paraId="0ECA4446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A284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(-)-Δ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-Tetrahydrocannabivarinic acid-C3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8C21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-THCVA</w:t>
            </w:r>
          </w:p>
        </w:tc>
      </w:tr>
      <w:tr w:rsidR="00785FAC" w:rsidRPr="003555D6" w14:paraId="558F54DF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DE2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(-)-Δ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-Tetrahydrocannabiorcolic acid-C1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CB59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-THCOA</w:t>
            </w:r>
          </w:p>
        </w:tc>
      </w:tr>
      <w:tr w:rsidR="00785FAC" w:rsidRPr="003555D6" w14:paraId="67B2C87C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7CD6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-THCMA-C5 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F0D0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-THCMA</w:t>
            </w:r>
          </w:p>
        </w:tc>
      </w:tr>
      <w:tr w:rsidR="00785FAC" w:rsidRPr="003555D6" w14:paraId="340762FB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50C2372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3.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Cannabidiol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 (CBD) type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45CBBC6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Abbreviated name</w:t>
            </w:r>
          </w:p>
        </w:tc>
      </w:tr>
      <w:tr w:rsidR="00785FAC" w:rsidRPr="003555D6" w14:paraId="3F4E7DD5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D0D6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(-)-Cannabidiol-C5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8EB0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CBD</w:t>
            </w:r>
          </w:p>
        </w:tc>
      </w:tr>
      <w:tr w:rsidR="00785FAC" w:rsidRPr="003555D6" w14:paraId="71BC940C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36F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Cannabidiol-C4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03CE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CBD-C4</w:t>
            </w:r>
          </w:p>
        </w:tc>
      </w:tr>
      <w:tr w:rsidR="00785FAC" w:rsidRPr="003555D6" w14:paraId="26AD52C6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88A6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(-)-Cannabidivarin-C3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300A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CBDV</w:t>
            </w:r>
          </w:p>
        </w:tc>
      </w:tr>
      <w:tr w:rsidR="00785FAC" w:rsidRPr="003555D6" w14:paraId="6FB2F35B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D47A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Cannabidiorcol-C1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3983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CBDO</w:t>
            </w:r>
          </w:p>
        </w:tc>
      </w:tr>
      <w:tr w:rsidR="00785FAC" w:rsidRPr="003555D6" w14:paraId="5745407D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DC8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Cannabidiol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monomethyl ether-C5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FD5A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CBDM</w:t>
            </w:r>
          </w:p>
        </w:tc>
      </w:tr>
      <w:tr w:rsidR="00785FAC" w:rsidRPr="003555D6" w14:paraId="4B443527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7D1C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Cannabidiolic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88FE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CBDA</w:t>
            </w:r>
          </w:p>
        </w:tc>
      </w:tr>
      <w:tr w:rsidR="00785FAC" w:rsidRPr="003555D6" w14:paraId="64175B8E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FC8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CBDA-C4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F74F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CBDA-C4</w:t>
            </w:r>
          </w:p>
        </w:tc>
      </w:tr>
      <w:tr w:rsidR="00785FAC" w:rsidRPr="003555D6" w14:paraId="6034971F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0546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Cannabidivarinic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2593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CBDVA</w:t>
            </w:r>
          </w:p>
        </w:tc>
      </w:tr>
      <w:tr w:rsidR="00785FAC" w:rsidRPr="003555D6" w14:paraId="3F24E96A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76C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Cannabidiorcolic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8579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CBDOA</w:t>
            </w:r>
          </w:p>
        </w:tc>
      </w:tr>
      <w:tr w:rsidR="00785FAC" w:rsidRPr="003555D6" w14:paraId="2762903E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4BC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CBDMA-C5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68A4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CBDMA</w:t>
            </w:r>
          </w:p>
        </w:tc>
      </w:tr>
      <w:tr w:rsidR="00785FAC" w:rsidRPr="003555D6" w14:paraId="70A52B57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B446FF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4.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Cannabichromene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 (CBC) type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5B874D1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Abbreviated name</w:t>
            </w:r>
          </w:p>
        </w:tc>
      </w:tr>
      <w:tr w:rsidR="00785FAC" w:rsidRPr="003555D6" w14:paraId="15D76F7F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CAD7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(±)-Cannabichromene-C5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716E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CBC</w:t>
            </w:r>
          </w:p>
        </w:tc>
      </w:tr>
      <w:tr w:rsidR="00785FAC" w:rsidRPr="003555D6" w14:paraId="66D34C35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D161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CBC-C4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5E1C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CBC-C4</w:t>
            </w:r>
          </w:p>
        </w:tc>
      </w:tr>
      <w:tr w:rsidR="00785FAC" w:rsidRPr="003555D6" w14:paraId="4865EAFF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F80F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(±)-Cannabichromevarin-C3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288C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CBCV</w:t>
            </w:r>
          </w:p>
        </w:tc>
      </w:tr>
      <w:tr w:rsidR="00785FAC" w:rsidRPr="003555D6" w14:paraId="79D104B9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5152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Cannabiorchromene-C1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A1F5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CBCO</w:t>
            </w:r>
          </w:p>
        </w:tc>
      </w:tr>
      <w:tr w:rsidR="00785FAC" w:rsidRPr="003555D6" w14:paraId="591D1095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F2F4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(±)-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Cannabichromenic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5C39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CBCA</w:t>
            </w:r>
          </w:p>
        </w:tc>
      </w:tr>
      <w:tr w:rsidR="00785FAC" w:rsidRPr="003555D6" w14:paraId="53C977A7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FBD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CBCA-C4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8686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CBCA-C4</w:t>
            </w:r>
          </w:p>
        </w:tc>
      </w:tr>
      <w:tr w:rsidR="00785FAC" w:rsidRPr="003555D6" w14:paraId="3EE6E24B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02BC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(±)-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Cannabichromevarinic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BDFD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CBCVA</w:t>
            </w:r>
          </w:p>
        </w:tc>
      </w:tr>
      <w:tr w:rsidR="00785FAC" w:rsidRPr="003555D6" w14:paraId="7EFFEB41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310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Cannabiorchromenic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90AC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CBCOA</w:t>
            </w:r>
          </w:p>
        </w:tc>
      </w:tr>
      <w:tr w:rsidR="00785FAC" w:rsidRPr="003555D6" w14:paraId="485A2B56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AF110D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5. Cannabinol (CBN) type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4D1F645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Abbreviated name</w:t>
            </w:r>
          </w:p>
        </w:tc>
      </w:tr>
      <w:tr w:rsidR="00785FAC" w:rsidRPr="003555D6" w14:paraId="6D8224D4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5D2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Cannabinol-C5 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AA17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</w:t>
            </w:r>
          </w:p>
        </w:tc>
      </w:tr>
      <w:tr w:rsidR="00785FAC" w:rsidRPr="003555D6" w14:paraId="54AD08E0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BD2D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Cannabinol-C4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4B62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CBN-C4</w:t>
            </w:r>
          </w:p>
        </w:tc>
      </w:tr>
      <w:tr w:rsidR="00785FAC" w:rsidRPr="003555D6" w14:paraId="50F6A58A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6C3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Cannabivarin-C3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74B7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CBNV</w:t>
            </w:r>
          </w:p>
        </w:tc>
      </w:tr>
      <w:tr w:rsidR="00785FAC" w:rsidRPr="003555D6" w14:paraId="6D44ADAC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9776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Cannabiorcol-C1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65CD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CBNO</w:t>
            </w:r>
          </w:p>
        </w:tc>
      </w:tr>
      <w:tr w:rsidR="00785FAC" w:rsidRPr="003555D6" w14:paraId="5645326F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78C3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8-OH-CBN-C5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A964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OH-CBN</w:t>
            </w:r>
          </w:p>
        </w:tc>
      </w:tr>
      <w:tr w:rsidR="00785FAC" w:rsidRPr="003555D6" w14:paraId="11213ED8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CAF1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Cannabinol methyl ether-C5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57B8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CBNM</w:t>
            </w:r>
          </w:p>
        </w:tc>
      </w:tr>
      <w:tr w:rsidR="00785FAC" w:rsidRPr="003555D6" w14:paraId="744DBBC0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4928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Cannabinolic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6F9E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CBNA</w:t>
            </w:r>
          </w:p>
        </w:tc>
      </w:tr>
      <w:tr w:rsidR="00785FAC" w:rsidRPr="003555D6" w14:paraId="4B9B86C8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B4B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Cannabinolic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acid-C4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A26B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CBNA-C4</w:t>
            </w:r>
          </w:p>
        </w:tc>
      </w:tr>
      <w:tr w:rsidR="00785FAC" w:rsidRPr="003555D6" w14:paraId="0193E22E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73C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CBNA-C3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BAFC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CBNVA</w:t>
            </w:r>
          </w:p>
        </w:tc>
      </w:tr>
      <w:tr w:rsidR="00785FAC" w:rsidRPr="003555D6" w14:paraId="7F5635DF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8B3B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Cannabiorcolic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22A8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CBNOA</w:t>
            </w:r>
          </w:p>
        </w:tc>
      </w:tr>
      <w:tr w:rsidR="00785FAC" w:rsidRPr="003555D6" w14:paraId="4556B1A4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DB6C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8-OH-CBNA-C5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9D96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OH-CBNA</w:t>
            </w:r>
          </w:p>
        </w:tc>
      </w:tr>
      <w:tr w:rsidR="00785FAC" w:rsidRPr="003555D6" w14:paraId="5841A1BB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29E9BD4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6. 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8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-trans-tetrahydrocannabinol (Δ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8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-THC) type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070EA7A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Abbreviated name</w:t>
            </w:r>
          </w:p>
        </w:tc>
      </w:tr>
      <w:tr w:rsidR="00785FAC" w:rsidRPr="003555D6" w14:paraId="6E8C0C81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65F6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  <w:t>(-)-Δ</w:t>
            </w:r>
            <w:r w:rsidRPr="003555D6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  <w:lang w:bidi="he-IL"/>
              </w:rPr>
              <w:t>8</w:t>
            </w:r>
            <w:r w:rsidRPr="003555D6"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lang w:bidi="he-IL"/>
              </w:rPr>
              <w:t>trans</w:t>
            </w:r>
            <w:r w:rsidRPr="003555D6"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  <w:t>-(6aR,10aR)-Tetrahydrocannabinol-C5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6851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0"/>
                <w:szCs w:val="20"/>
                <w:vertAlign w:val="superscript"/>
                <w:lang w:bidi="he-IL"/>
              </w:rPr>
              <w:t>8</w:t>
            </w:r>
            <w:r w:rsidRPr="003555D6"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  <w:t>-THC</w:t>
            </w:r>
          </w:p>
        </w:tc>
      </w:tr>
      <w:tr w:rsidR="00785FAC" w:rsidRPr="003555D6" w14:paraId="615345E7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DC8B29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7.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Cannabicyclol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 (CBL) type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6777285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Abbreviated name</w:t>
            </w:r>
          </w:p>
        </w:tc>
      </w:tr>
      <w:tr w:rsidR="00785FAC" w:rsidRPr="003555D6" w14:paraId="5B5C6F3D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A6E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  <w:t>(±)-(1aS,3aR,8bR,8cR)-Cannabicyclol-C5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7D82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  <w:t>CBL</w:t>
            </w:r>
          </w:p>
        </w:tc>
      </w:tr>
      <w:tr w:rsidR="00785FAC" w:rsidRPr="003555D6" w14:paraId="2D2982E3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042468F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8.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Cannabinodiol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 (CBND) type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03DC154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Abbreviated name</w:t>
            </w:r>
          </w:p>
        </w:tc>
      </w:tr>
      <w:tr w:rsidR="00785FAC" w:rsidRPr="003555D6" w14:paraId="6C4A9410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117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Cannabinodiol-C5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EA5C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CBND</w:t>
            </w:r>
          </w:p>
        </w:tc>
      </w:tr>
      <w:tr w:rsidR="00785FAC" w:rsidRPr="003555D6" w14:paraId="4A5BD49A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F22A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Cannabinodiolic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1F9E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CBNDA</w:t>
            </w:r>
          </w:p>
        </w:tc>
      </w:tr>
      <w:tr w:rsidR="00785FAC" w:rsidRPr="003555D6" w14:paraId="7344053E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E3B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CBNDA-C3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7160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CBNDVA</w:t>
            </w:r>
          </w:p>
        </w:tc>
      </w:tr>
      <w:tr w:rsidR="00785FAC" w:rsidRPr="003555D6" w14:paraId="5FFB45AD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138A166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9.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Cannabielsoin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 (CBE) type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338A696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Abbreviated name</w:t>
            </w:r>
          </w:p>
        </w:tc>
      </w:tr>
      <w:tr w:rsidR="00785FAC" w:rsidRPr="003555D6" w14:paraId="5EA3A9D7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D7D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(5aS,6S,9R,9aR)-Cannabielsoin-C5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10C5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CBE</w:t>
            </w:r>
          </w:p>
        </w:tc>
      </w:tr>
      <w:tr w:rsidR="00785FAC" w:rsidRPr="003555D6" w14:paraId="273168C2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7927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Cannabielsoin-C3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9E41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CBEV</w:t>
            </w:r>
          </w:p>
        </w:tc>
      </w:tr>
      <w:tr w:rsidR="00785FAC" w:rsidRPr="003555D6" w14:paraId="12A4B5B6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C98B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(5aS,6S,9R,9aR)-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Cannabielsoic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acid-C5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C88B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CBEA</w:t>
            </w:r>
          </w:p>
        </w:tc>
      </w:tr>
      <w:tr w:rsidR="00785FAC" w:rsidRPr="003555D6" w14:paraId="6A18326C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BBE9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Cannabielsoic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A840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CBEVA</w:t>
            </w:r>
          </w:p>
        </w:tc>
      </w:tr>
      <w:tr w:rsidR="00785FAC" w:rsidRPr="003555D6" w14:paraId="454B2DC4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3D533B5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10.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Cannabitriol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 xml:space="preserve"> (CBT) type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</w:tcPr>
          <w:p w14:paraId="3D17635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Abbreviated name</w:t>
            </w:r>
          </w:p>
        </w:tc>
      </w:tr>
      <w:tr w:rsidR="00785FAC" w:rsidRPr="003555D6" w14:paraId="62BEF160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7894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(±)-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cis/trans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-Cannabitriol-C5-1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A30C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CBT-1</w:t>
            </w:r>
          </w:p>
        </w:tc>
      </w:tr>
      <w:tr w:rsidR="00785FAC" w:rsidRPr="003555D6" w14:paraId="3C47F957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EE5F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(±)-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cis/trans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-Cannabitriol-C5-2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8F26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CBT-2</w:t>
            </w:r>
          </w:p>
        </w:tc>
      </w:tr>
      <w:tr w:rsidR="00785FAC" w:rsidRPr="003555D6" w14:paraId="4D999F26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5409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(±)-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cis/trans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-Cannabitriol-C5-3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CC83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CBT-3</w:t>
            </w:r>
          </w:p>
        </w:tc>
      </w:tr>
      <w:tr w:rsidR="00785FAC" w:rsidRPr="003555D6" w14:paraId="4C27724C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B655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Cannabitriol-C3-1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BDA6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CBTV-1</w:t>
            </w:r>
          </w:p>
        </w:tc>
      </w:tr>
      <w:tr w:rsidR="00785FAC" w:rsidRPr="003555D6" w14:paraId="0C74206A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89A4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Cannabitriol-C3-3 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2CF3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CBTV-3</w:t>
            </w:r>
          </w:p>
        </w:tc>
      </w:tr>
      <w:tr w:rsidR="00785FAC" w:rsidRPr="003555D6" w14:paraId="2AB58B39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352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(±)-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cis/trans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Cannabitriolic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acid-C5-1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04EA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CBTA-1</w:t>
            </w:r>
          </w:p>
        </w:tc>
      </w:tr>
      <w:tr w:rsidR="00785FAC" w:rsidRPr="003555D6" w14:paraId="1803AC9E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AD28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(±)-</w:t>
            </w:r>
            <w:r w:rsidRPr="003555D6">
              <w:rPr>
                <w:rFonts w:asciiTheme="majorBidi" w:eastAsia="Times New Roman" w:hAnsiTheme="majorBidi" w:cstheme="majorBidi"/>
                <w:i/>
                <w:iCs/>
                <w:color w:val="000000"/>
                <w:sz w:val="20"/>
                <w:szCs w:val="20"/>
                <w:lang w:bidi="he-IL"/>
              </w:rPr>
              <w:t>cis/trans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-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Cannabitriolic</w:t>
            </w:r>
            <w:proofErr w:type="spellEnd"/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 xml:space="preserve"> acid-C5-3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BC0E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CBTA-3</w:t>
            </w:r>
          </w:p>
        </w:tc>
      </w:tr>
      <w:tr w:rsidR="00785FAC" w:rsidRPr="003555D6" w14:paraId="3A2619DA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bottom"/>
            <w:hideMark/>
          </w:tcPr>
          <w:p w14:paraId="6001EF4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Additional phytocannabinoids</w:t>
            </w:r>
          </w:p>
        </w:tc>
        <w:tc>
          <w:tcPr>
            <w:tcW w:w="2236" w:type="dxa"/>
            <w:tcBorders>
              <w:top w:val="nil"/>
              <w:left w:val="nil"/>
              <w:right w:val="nil"/>
            </w:tcBorders>
            <w:shd w:val="clear" w:color="000000" w:fill="E7E6E6"/>
            <w:noWrap/>
            <w:vAlign w:val="bottom"/>
          </w:tcPr>
          <w:p w14:paraId="45466F3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Abbreviated name</w:t>
            </w:r>
          </w:p>
        </w:tc>
      </w:tr>
      <w:tr w:rsidR="00785FAC" w:rsidRPr="003555D6" w14:paraId="2FCE3B5E" w14:textId="77777777" w:rsidTr="00785FAC">
        <w:trPr>
          <w:trHeight w:val="227"/>
        </w:trPr>
        <w:tc>
          <w:tcPr>
            <w:tcW w:w="6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A9DD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  <w:t>Cannabicitran</w:t>
            </w:r>
            <w:proofErr w:type="spellEnd"/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46B65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  <w:t>Cannabicitran</w:t>
            </w:r>
            <w:proofErr w:type="spellEnd"/>
          </w:p>
        </w:tc>
      </w:tr>
    </w:tbl>
    <w:p w14:paraId="1A5BC331" w14:textId="5927608F" w:rsidR="00785FAC" w:rsidRPr="003555D6" w:rsidRDefault="00785FAC" w:rsidP="0033312C">
      <w:pPr>
        <w:spacing w:before="0" w:after="120"/>
        <w:jc w:val="both"/>
        <w:rPr>
          <w:rFonts w:asciiTheme="majorBidi" w:eastAsia="Calibri" w:hAnsiTheme="majorBidi" w:cstheme="majorBidi"/>
          <w:b/>
          <w:iCs/>
          <w:sz w:val="22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>Table S</w:t>
      </w:r>
      <w:r w:rsidR="0033312C"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>4</w:t>
      </w:r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 xml:space="preserve">. Statistical significant differences </w:t>
      </w:r>
      <w:r w:rsidR="004A69F0"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 xml:space="preserve"> concentrations </w:t>
      </w:r>
      <w:r w:rsidR="004E1580"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 xml:space="preserve"> whole and ground samples of the </w:t>
      </w:r>
      <w:r w:rsidR="004A69F0"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>T</w:t>
      </w:r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 xml:space="preserve">ype I </w:t>
      </w:r>
      <w:proofErr w:type="spellStart"/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>chemovar</w:t>
      </w:r>
      <w:proofErr w:type="spellEnd"/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 xml:space="preserve"> stored at different temperatures </w:t>
      </w:r>
      <w:r w:rsidR="004A69F0"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>for different</w:t>
      </w:r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 xml:space="preserve"> storage</w:t>
      </w:r>
      <w:r w:rsidR="004A69F0"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 xml:space="preserve"> times</w:t>
      </w:r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 xml:space="preserve"> (t</w:t>
      </w:r>
      <w:r w:rsidRPr="003555D6">
        <w:rPr>
          <w:rFonts w:asciiTheme="majorBidi" w:eastAsia="Calibri" w:hAnsiTheme="majorBidi" w:cstheme="majorBidi"/>
          <w:b/>
          <w:iCs/>
          <w:sz w:val="22"/>
          <w:vertAlign w:val="subscript"/>
          <w:lang w:bidi="he-IL"/>
        </w:rPr>
        <w:t>0</w:t>
      </w:r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 xml:space="preserve"> versus t</w:t>
      </w:r>
      <w:r w:rsidRPr="003555D6">
        <w:rPr>
          <w:rFonts w:asciiTheme="majorBidi" w:eastAsia="Calibri" w:hAnsiTheme="majorBidi" w:cstheme="majorBidi"/>
          <w:b/>
          <w:iCs/>
          <w:sz w:val="22"/>
          <w:vertAlign w:val="subscript"/>
          <w:lang w:bidi="he-IL"/>
        </w:rPr>
        <w:t>12</w:t>
      </w:r>
      <w:r w:rsidR="0065239E" w:rsidRPr="003555D6">
        <w:rPr>
          <w:rFonts w:asciiTheme="majorBidi" w:eastAsia="Times New Roman" w:hAnsiTheme="majorBidi" w:cstheme="majorBidi"/>
          <w:b/>
          <w:bCs/>
          <w:color w:val="000000"/>
          <w:sz w:val="22"/>
          <w:vertAlign w:val="superscript"/>
        </w:rPr>
        <w:t>a</w:t>
      </w:r>
      <w:r w:rsidRPr="003555D6">
        <w:rPr>
          <w:rFonts w:asciiTheme="majorBidi" w:eastAsia="Calibri" w:hAnsiTheme="majorBidi" w:cstheme="majorBidi"/>
          <w:b/>
          <w:iCs/>
          <w:sz w:val="22"/>
          <w:lang w:bidi="he-IL"/>
        </w:rPr>
        <w:t>)</w:t>
      </w:r>
    </w:p>
    <w:tbl>
      <w:tblPr>
        <w:tblW w:w="12785" w:type="dxa"/>
        <w:tblInd w:w="-10" w:type="dxa"/>
        <w:tblLook w:val="04A0" w:firstRow="1" w:lastRow="0" w:firstColumn="1" w:lastColumn="0" w:noHBand="0" w:noVBand="1"/>
      </w:tblPr>
      <w:tblGrid>
        <w:gridCol w:w="510"/>
        <w:gridCol w:w="1301"/>
        <w:gridCol w:w="542"/>
        <w:gridCol w:w="567"/>
        <w:gridCol w:w="456"/>
        <w:gridCol w:w="707"/>
        <w:gridCol w:w="537"/>
        <w:gridCol w:w="537"/>
        <w:gridCol w:w="492"/>
        <w:gridCol w:w="670"/>
        <w:gridCol w:w="280"/>
        <w:gridCol w:w="510"/>
        <w:gridCol w:w="1186"/>
        <w:gridCol w:w="537"/>
        <w:gridCol w:w="483"/>
        <w:gridCol w:w="530"/>
        <w:gridCol w:w="695"/>
        <w:gridCol w:w="473"/>
        <w:gridCol w:w="483"/>
        <w:gridCol w:w="480"/>
        <w:gridCol w:w="809"/>
      </w:tblGrid>
      <w:tr w:rsidR="00785FAC" w:rsidRPr="003555D6" w14:paraId="4F316963" w14:textId="77777777" w:rsidTr="00785FAC">
        <w:trPr>
          <w:trHeight w:val="228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D5BF7B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AAA7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2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AEE59" w14:textId="3208F1F3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Whole</w:t>
            </w:r>
          </w:p>
        </w:tc>
        <w:tc>
          <w:tcPr>
            <w:tcW w:w="223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6B8FB" w14:textId="1C36D444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Ground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3373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B1953F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B77D5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2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0D63C" w14:textId="7E79F823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Whole</w:t>
            </w:r>
          </w:p>
        </w:tc>
        <w:tc>
          <w:tcPr>
            <w:tcW w:w="224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7B542" w14:textId="283142D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Ground</w:t>
            </w:r>
          </w:p>
        </w:tc>
      </w:tr>
      <w:tr w:rsidR="00785FAC" w:rsidRPr="003555D6" w14:paraId="3B0B41CE" w14:textId="77777777" w:rsidTr="00785FAC">
        <w:trPr>
          <w:trHeight w:val="280"/>
        </w:trPr>
        <w:tc>
          <w:tcPr>
            <w:tcW w:w="510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35A4CE9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61F3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272" w:type="dxa"/>
            <w:gridSpan w:val="4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963B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Storage Temperature [°C]</w:t>
            </w:r>
          </w:p>
        </w:tc>
        <w:tc>
          <w:tcPr>
            <w:tcW w:w="2236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252C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Storage Temperature [°C]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F194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0C188E7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EE38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0C23B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Storage Temperature [°C]</w:t>
            </w:r>
          </w:p>
        </w:tc>
        <w:tc>
          <w:tcPr>
            <w:tcW w:w="224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1E8C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Storage Temperature [°C]</w:t>
            </w:r>
          </w:p>
        </w:tc>
      </w:tr>
      <w:tr w:rsidR="00785FAC" w:rsidRPr="003555D6" w14:paraId="0FCA43AE" w14:textId="77777777" w:rsidTr="00785FAC">
        <w:trPr>
          <w:trHeight w:val="27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9E841D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E31E1C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AFEDA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3E0A3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1BEB3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1BEFD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25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CC771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-80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01E72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-30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0E952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D7B1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25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7437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1143BF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4C753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3A026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7AABB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-30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1B63B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4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CCB56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25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57EF0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7AE69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-30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ED2E7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4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C252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25</w:t>
            </w:r>
          </w:p>
        </w:tc>
      </w:tr>
      <w:tr w:rsidR="00785FAC" w:rsidRPr="003555D6" w14:paraId="7B88A92F" w14:textId="77777777" w:rsidTr="00785FAC">
        <w:trPr>
          <w:trHeight w:val="2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D931D0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(A)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CDBC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CBGA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18130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F7E3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B9C91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356C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52D0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DD88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8DBE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A235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A66F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FAD11E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(D)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5CF9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CBG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8F46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4B74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92BC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0BE6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75DBE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1D5E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7E67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1647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</w:tr>
      <w:tr w:rsidR="00785FAC" w:rsidRPr="003555D6" w14:paraId="289E88E0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4CF5C7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C47A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CBGA-C4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6CC5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A995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9C08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BC2A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8333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108E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ED2B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79A8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07FF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68EA0CC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93DA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CBG-C4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BE35A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E5F8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2A51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C52DC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A799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6B20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978A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6C05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6F4D99" w:rsidRPr="003555D6" w14:paraId="62112F01" w14:textId="77777777" w:rsidTr="004A69F0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64F5D22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C787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SesquiCBGA</w:t>
            </w:r>
            <w:proofErr w:type="spellEnd"/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F6339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5F0D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5186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73A3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1D67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ED051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850B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D59C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9938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13CE43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C648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SesquiCBG</w:t>
            </w:r>
            <w:proofErr w:type="spellEnd"/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79789E" w14:textId="4E4FDD4A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51C9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79D5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CA2A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9689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D5279" w14:textId="496641CA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A1D6F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0372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</w:tr>
      <w:tr w:rsidR="004A69F0" w:rsidRPr="003555D6" w14:paraId="24689907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845370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C85B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-THCA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3BC7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0FC8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50A8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B1D96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EF22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CCADF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BAB5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9CA3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F084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F2E62E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94946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-THC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E098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FB53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6E11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6AD9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E391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31333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7D67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AB61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</w:tr>
      <w:tr w:rsidR="004A69F0" w:rsidRPr="003555D6" w14:paraId="2319D754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BC3610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6D5DC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-THCA-C4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42D4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AED3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35B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7918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7CEA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F9CE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2659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0236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A0BB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78F5BC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05F9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-THC-C4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F371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01E2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29B7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3B68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ECBD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DB1D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B952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637D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</w:tr>
      <w:tr w:rsidR="004A69F0" w:rsidRPr="003555D6" w14:paraId="3A11C18C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166744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879B9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-THCVA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7BFF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D8DE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A935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34D1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0649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EA48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BB6E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565C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D9E2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1E89CA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CF6B4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-THCV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3086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7695E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60F4F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A276D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6823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DEC2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9067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9872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</w:tr>
      <w:tr w:rsidR="004A69F0" w:rsidRPr="003555D6" w14:paraId="22BE7362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63AF96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F446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-THCOA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F142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6510F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94DD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C171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E710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2B85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6AE2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50CF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FACB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12280F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94C7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-THCO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6F31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91B0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AF2C5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5F4F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D40B1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9426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52EE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42FE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4A69F0" w:rsidRPr="003555D6" w14:paraId="05E1CFE4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7F5D2E9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08B2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-THCMA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82C2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339E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102F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AE85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F2A9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1C16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5E23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3395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C43C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652177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B241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-THCM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3995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9E471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9345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8B27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23BA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7E5D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83C7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4B49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4A69F0" w:rsidRPr="003555D6" w14:paraId="3E70C4F7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2F1240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04EA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CBDA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721C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7D4D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EC23C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5589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3934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F529F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88EA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64C6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ED9A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624180C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68F0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CBD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DA3B5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24D3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A33E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6838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0C4F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1C39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9AC6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8EED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</w:tr>
      <w:tr w:rsidR="004A69F0" w:rsidRPr="003555D6" w14:paraId="7584DC1E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07411D6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20B4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CBDA-C4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77D3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C237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0A513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9BC6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CF7E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F663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E1D54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0CC1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6204B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035AC3A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0D73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CBD-C4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CB13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693B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CE6E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34AE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EDDDC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2154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7138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591B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4A69F0" w:rsidRPr="003555D6" w14:paraId="7BF74D9B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04FD70A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74CA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CBCA</w:t>
            </w:r>
          </w:p>
        </w:tc>
        <w:tc>
          <w:tcPr>
            <w:tcW w:w="54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3521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03C0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5AC66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B628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F6C3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698F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6738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67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9CB7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E950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52B710D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EF5C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CBC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6D68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1356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53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AEFB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AE88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7E4A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BB17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2D65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80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60B2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</w:tr>
      <w:tr w:rsidR="004A69F0" w:rsidRPr="003555D6" w14:paraId="17D36279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59691D1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08E80E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CBCVA</w:t>
            </w:r>
          </w:p>
        </w:tc>
        <w:tc>
          <w:tcPr>
            <w:tcW w:w="542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5F5086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67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450E88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EF5865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707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C2EB44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6C611D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7A7DC2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92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3DB54C4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670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B717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DCFB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3397149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5FD047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CBCV</w:t>
            </w:r>
          </w:p>
        </w:tc>
        <w:tc>
          <w:tcPr>
            <w:tcW w:w="537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6A265B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F24CE5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20C7D3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42C042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7A7A13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4E1519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1302E83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2625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4A69F0" w:rsidRPr="003555D6" w14:paraId="11FD430F" w14:textId="77777777" w:rsidTr="00785FAC">
        <w:trPr>
          <w:trHeight w:val="285"/>
        </w:trPr>
        <w:tc>
          <w:tcPr>
            <w:tcW w:w="510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3757EB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8B2C9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CBCOA</w:t>
            </w:r>
          </w:p>
        </w:tc>
        <w:tc>
          <w:tcPr>
            <w:tcW w:w="54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3B5FB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D40A3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98707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1F5D9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5589C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94365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F5A2B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00AA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600D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E6AECD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0D629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CBCO</w:t>
            </w:r>
          </w:p>
        </w:tc>
        <w:tc>
          <w:tcPr>
            <w:tcW w:w="53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8C8E0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3090F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35E39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69EB5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76DC6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F2F75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06E7B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3688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4A69F0" w:rsidRPr="003555D6" w14:paraId="1B070FAA" w14:textId="77777777" w:rsidTr="00785FAC">
        <w:trPr>
          <w:trHeight w:val="2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C02454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(B)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8A2C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CBNA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F9EBB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568A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1CDB4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163D3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3746D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47FB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372E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B09C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455D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106EEF4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(E)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F4C1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6F68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DB9F2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4C74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CAB4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4ACF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D8E9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93726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77F9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</w:tr>
      <w:tr w:rsidR="004A69F0" w:rsidRPr="003555D6" w14:paraId="2381BE0C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78F0A2A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9BEB5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CBNA-C4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FE4A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13030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67036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B19C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8D57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C103F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262F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A783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2A67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12788D2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CAEE6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CBN-C4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9915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A2E0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4471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9007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2F83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A52C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606C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F483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4A69F0" w:rsidRPr="003555D6" w14:paraId="7A7511AC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43648D0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3280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CBNVA</w:t>
            </w:r>
          </w:p>
        </w:tc>
        <w:tc>
          <w:tcPr>
            <w:tcW w:w="54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2556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31C3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F6FD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21B2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808F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D0A9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BAC9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96BC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9B23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10762BD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BA9E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CBNV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0ABA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5DEC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FC86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861B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9E08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7919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8C23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D0987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</w:tr>
      <w:tr w:rsidR="004A69F0" w:rsidRPr="003555D6" w14:paraId="6E3D5B8B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7833DF8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9133B8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CBNOA</w:t>
            </w:r>
          </w:p>
        </w:tc>
        <w:tc>
          <w:tcPr>
            <w:tcW w:w="542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1E04D4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501EB3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75A9AD5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7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96CC9D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D87025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F70710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7AE168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411B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861E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5CE2007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6538ABC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CBNO</w:t>
            </w:r>
          </w:p>
        </w:tc>
        <w:tc>
          <w:tcPr>
            <w:tcW w:w="537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A229CE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CEA18D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BC6EE0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09A6762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520FC0C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4163BA3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</w:tcBorders>
            <w:shd w:val="clear" w:color="000000" w:fill="FFFFFF"/>
            <w:noWrap/>
            <w:vAlign w:val="bottom"/>
            <w:hideMark/>
          </w:tcPr>
          <w:p w14:paraId="29EB5F4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28FA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4A69F0" w:rsidRPr="003555D6" w14:paraId="33BDDD9B" w14:textId="77777777" w:rsidTr="00785FAC">
        <w:trPr>
          <w:trHeight w:val="285"/>
        </w:trPr>
        <w:tc>
          <w:tcPr>
            <w:tcW w:w="510" w:type="dxa"/>
            <w:tcBorders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2EDE2F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285D1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CBEA</w:t>
            </w:r>
          </w:p>
        </w:tc>
        <w:tc>
          <w:tcPr>
            <w:tcW w:w="542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7386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ACDF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C1F5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70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B700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5761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0170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FB2F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670" w:type="dxa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0B41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AEAB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08C60E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F3F2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CBE</w:t>
            </w:r>
          </w:p>
        </w:tc>
        <w:tc>
          <w:tcPr>
            <w:tcW w:w="53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5EFC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CFC8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1F49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21C57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2047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91D13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5486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8AF6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4A69F0" w:rsidRPr="003555D6" w14:paraId="60988D60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15EB5F5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4A8B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CBTA-1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9BC8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2D33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E216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4C9C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E50A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903B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F5BC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140F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5B20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81C554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00FD6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CBT-1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64C7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0F26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F826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B6DD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C257B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C6D7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F269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97FC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</w:tr>
      <w:tr w:rsidR="00E365E9" w:rsidRPr="003555D6" w14:paraId="3954FC15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0676FC5D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BC2BD1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E9B4F6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D01882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491694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F4266C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72E469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B16E8E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EB1255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2B0B11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5449E3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61A38AF0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161498" w14:textId="42E27EE9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CBT-2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0EB48" w14:textId="062B7FC6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EED763" w14:textId="4DD17B36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C9CD94" w14:textId="7870ADDE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E06DB9" w14:textId="15CB0308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DE2C93" w14:textId="283FF43E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860B921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AAE389" w14:textId="3889BA0D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E7A942" w14:textId="16B36229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</w:tr>
      <w:tr w:rsidR="004A69F0" w:rsidRPr="003555D6" w14:paraId="21BF1DAD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77474D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B240B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CBTA-3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691DD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ABBDB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9AF1A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36309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F4152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DB9D6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317EE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D8C7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2FF2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1E29AE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5CC0B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CBT-3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5A2CF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7C86B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497CD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4713D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D0900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32E2A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2D95F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E8C7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</w:tr>
      <w:tr w:rsidR="004A69F0" w:rsidRPr="003555D6" w14:paraId="61899877" w14:textId="77777777" w:rsidTr="00785FAC">
        <w:trPr>
          <w:trHeight w:val="2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BE2400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(C)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F1FA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373-12b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D9AE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CCFA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7594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85B7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AF03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EB9C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3A304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A1E7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F371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E02076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(F)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22F1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329-11b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3656B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847A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271F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BF55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EE86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5EE2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D9C3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3DD7B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</w:tr>
      <w:tr w:rsidR="004A69F0" w:rsidRPr="003555D6" w14:paraId="1BF4213E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76AAF94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9EFC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373-12c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0C78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2D01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60AF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EEB2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F75E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8B171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227C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BC9CE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C898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7942B8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691B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329-11c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0F1C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7052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E728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3D77F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2F47E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5F2E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A3A80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7141C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4A69F0" w:rsidRPr="003555D6" w14:paraId="10F5A66A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7FAC0DB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7A05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371-14a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F088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7754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B8BF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C4C19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4AA2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09F9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8373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AAB8C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EAF6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91C2D2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E15F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327-13a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DF09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473E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E451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D991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5D18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321C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36F9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1CB26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4A69F0" w:rsidRPr="003555D6" w14:paraId="0EAB8533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AFDE76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4464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417-15a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8A0B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9F8D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C868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2DAB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E66B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857F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2BF5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938A6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17FF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305F0F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F9A78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373-15b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9C5BD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C9F6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CDB4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54C5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DC69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8A92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D571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43E4C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4A69F0" w:rsidRPr="003555D6" w14:paraId="2A39C743" w14:textId="77777777" w:rsidTr="00785FAC">
        <w:trPr>
          <w:trHeight w:val="285"/>
        </w:trPr>
        <w:tc>
          <w:tcPr>
            <w:tcW w:w="510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6521BB4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ABD7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357-16a</w:t>
            </w:r>
          </w:p>
        </w:tc>
        <w:tc>
          <w:tcPr>
            <w:tcW w:w="54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3E8F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DC21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BF58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70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7EC1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97F0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B2AB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9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B2ECB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670" w:type="dxa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30562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664B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6E33C4F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8C9F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313-16b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9017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9176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4A69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888BB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575B3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613C08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8B6E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9CA384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4A69F0" w:rsidRPr="003555D6" w14:paraId="5AA65F3D" w14:textId="77777777" w:rsidTr="00785FAC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59E13A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65D8D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375-19a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3CC01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A31D1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9F94D5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1D7FEE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C18B0D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005766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25D09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C16B9C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9FF49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BD3758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508600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331-18a</w:t>
            </w:r>
          </w:p>
        </w:tc>
        <w:tc>
          <w:tcPr>
            <w:tcW w:w="5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316C3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10647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EC4E07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7A3FFA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F54711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B42A92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D2033F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D36A6B" w14:textId="77777777" w:rsidR="004A69F0" w:rsidRPr="003555D6" w:rsidRDefault="004A69F0" w:rsidP="004A69F0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</w:tbl>
    <w:p w14:paraId="1ED753E6" w14:textId="77777777" w:rsidR="0033312C" w:rsidRPr="003555D6" w:rsidRDefault="00785FAC" w:rsidP="00785FAC">
      <w:pPr>
        <w:autoSpaceDE w:val="0"/>
        <w:autoSpaceDN w:val="0"/>
        <w:adjustRightInd w:val="0"/>
        <w:spacing w:after="0"/>
        <w:rPr>
          <w:rFonts w:asciiTheme="majorBidi" w:eastAsia="Calibri" w:hAnsiTheme="majorBidi" w:cstheme="majorBidi"/>
          <w:bCs/>
          <w:sz w:val="20"/>
          <w:szCs w:val="20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 w:val="20"/>
          <w:szCs w:val="20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 w:val="20"/>
          <w:szCs w:val="20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 w:val="20"/>
          <w:szCs w:val="20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 w:val="20"/>
          <w:szCs w:val="20"/>
          <w:lang w:bidi="he-IL"/>
        </w:rPr>
        <w:t xml:space="preserve"> ANOVA followed by a Tukey post-hoc multiple comparisons test. A value of p ≤ 0.05 was considered significant for all tests.</w:t>
      </w:r>
    </w:p>
    <w:p w14:paraId="28081DFA" w14:textId="26F189A6" w:rsidR="00785FAC" w:rsidRPr="003555D6" w:rsidRDefault="00785FAC" w:rsidP="0033312C">
      <w:pPr>
        <w:autoSpaceDE w:val="0"/>
        <w:autoSpaceDN w:val="0"/>
        <w:adjustRightInd w:val="0"/>
        <w:spacing w:after="120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Cs/>
          <w:sz w:val="20"/>
          <w:szCs w:val="20"/>
          <w:lang w:bidi="he-IL"/>
        </w:rPr>
        <w:t xml:space="preserve"> </w:t>
      </w:r>
      <w:bookmarkStart w:id="1" w:name="_Toc27164919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</w:t>
      </w:r>
      <w:r w:rsidR="0033312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5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. Statistical significant differences </w:t>
      </w:r>
      <w:r w:rsidR="004A69F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concentrations </w:t>
      </w:r>
      <w:r w:rsidR="004E158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whole and ground samples of the </w:t>
      </w:r>
      <w:r w:rsidR="004A69F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ype I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chemovar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r w:rsidR="000A3F6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following one year of storage </w:t>
      </w:r>
      <w:r w:rsidR="00A44374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</w:t>
      </w:r>
      <w:r w:rsidR="004A69F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different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storage temperature</w:t>
      </w:r>
      <w:r w:rsidR="004A69F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(T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1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/T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2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)</w:t>
      </w:r>
    </w:p>
    <w:bookmarkEnd w:id="1"/>
    <w:tbl>
      <w:tblPr>
        <w:tblW w:w="14992" w:type="dxa"/>
        <w:tblInd w:w="-656" w:type="dxa"/>
        <w:tblLook w:val="04A0" w:firstRow="1" w:lastRow="0" w:firstColumn="1" w:lastColumn="0" w:noHBand="0" w:noVBand="1"/>
      </w:tblPr>
      <w:tblGrid>
        <w:gridCol w:w="439"/>
        <w:gridCol w:w="1214"/>
        <w:gridCol w:w="465"/>
        <w:gridCol w:w="456"/>
        <w:gridCol w:w="456"/>
        <w:gridCol w:w="508"/>
        <w:gridCol w:w="426"/>
        <w:gridCol w:w="567"/>
        <w:gridCol w:w="465"/>
        <w:gridCol w:w="527"/>
        <w:gridCol w:w="425"/>
        <w:gridCol w:w="425"/>
        <w:gridCol w:w="426"/>
        <w:gridCol w:w="567"/>
        <w:gridCol w:w="283"/>
        <w:gridCol w:w="439"/>
        <w:gridCol w:w="1120"/>
        <w:gridCol w:w="465"/>
        <w:gridCol w:w="456"/>
        <w:gridCol w:w="456"/>
        <w:gridCol w:w="456"/>
        <w:gridCol w:w="435"/>
        <w:gridCol w:w="567"/>
        <w:gridCol w:w="465"/>
        <w:gridCol w:w="456"/>
        <w:gridCol w:w="456"/>
        <w:gridCol w:w="466"/>
        <w:gridCol w:w="553"/>
        <w:gridCol w:w="553"/>
      </w:tblGrid>
      <w:tr w:rsidR="009D232C" w:rsidRPr="003555D6" w14:paraId="5834C579" w14:textId="77777777" w:rsidTr="0065239E">
        <w:trPr>
          <w:trHeight w:val="22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72D0F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7891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287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23C3F" w14:textId="228D8B72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Whole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2C62" w14:textId="2B2B609E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Ground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80E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1B99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844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10271" w14:textId="3A265CD3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Whole</w:t>
            </w:r>
          </w:p>
        </w:tc>
        <w:tc>
          <w:tcPr>
            <w:tcW w:w="294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70F2" w14:textId="6CC3D2CE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Ground</w:t>
            </w:r>
          </w:p>
        </w:tc>
      </w:tr>
      <w:tr w:rsidR="009D232C" w:rsidRPr="003555D6" w14:paraId="0326615A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B88951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516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28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99EFB" w14:textId="226C5BC2" w:rsidR="00785FAC" w:rsidRPr="003555D6" w:rsidRDefault="00785FAC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 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[°C]</w:t>
            </w:r>
          </w:p>
        </w:tc>
        <w:tc>
          <w:tcPr>
            <w:tcW w:w="2835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01F6" w14:textId="795A336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 [°C]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9211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687770C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908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283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5566" w14:textId="1472FF8A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 [°C]</w:t>
            </w:r>
          </w:p>
        </w:tc>
        <w:tc>
          <w:tcPr>
            <w:tcW w:w="2949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24A4" w14:textId="1AC21432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 [°C]</w:t>
            </w:r>
          </w:p>
        </w:tc>
      </w:tr>
      <w:tr w:rsidR="009D232C" w:rsidRPr="003555D6" w14:paraId="7108EB86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</w:tcBorders>
            <w:vAlign w:val="center"/>
          </w:tcPr>
          <w:p w14:paraId="72716EE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4B81FB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2878" w:type="dxa"/>
            <w:gridSpan w:val="6"/>
            <w:vMerge/>
            <w:tcBorders>
              <w:top w:val="nil"/>
              <w:bottom w:val="nil"/>
            </w:tcBorders>
            <w:vAlign w:val="center"/>
            <w:hideMark/>
          </w:tcPr>
          <w:p w14:paraId="26A45AE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2835" w:type="dxa"/>
            <w:gridSpan w:val="6"/>
            <w:vMerge/>
            <w:tcBorders>
              <w:top w:val="nil"/>
              <w:bottom w:val="nil"/>
              <w:right w:val="single" w:sz="4" w:space="0" w:color="auto"/>
            </w:tcBorders>
            <w:vAlign w:val="center"/>
            <w:hideMark/>
          </w:tcPr>
          <w:p w14:paraId="0A406A6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798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722687D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35FB6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2835" w:type="dxa"/>
            <w:gridSpan w:val="6"/>
            <w:vMerge/>
            <w:tcBorders>
              <w:top w:val="nil"/>
              <w:bottom w:val="nil"/>
            </w:tcBorders>
            <w:vAlign w:val="center"/>
            <w:hideMark/>
          </w:tcPr>
          <w:p w14:paraId="70F97B9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2949" w:type="dxa"/>
            <w:gridSpan w:val="6"/>
            <w:vMerge/>
            <w:tcBorders>
              <w:top w:val="nil"/>
              <w:bottom w:val="nil"/>
              <w:right w:val="single" w:sz="4" w:space="0" w:color="auto"/>
            </w:tcBorders>
            <w:vAlign w:val="center"/>
            <w:hideMark/>
          </w:tcPr>
          <w:p w14:paraId="2E0781B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</w:tr>
      <w:tr w:rsidR="009D232C" w:rsidRPr="003555D6" w14:paraId="2468A1E0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E4078E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B0E4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ED9C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25/4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6C04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6FCA403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EB6F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788E80C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FBBC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41034E1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83DF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20CE3CF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5C2D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-30/</w:t>
            </w:r>
          </w:p>
          <w:p w14:paraId="2F0FCC2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6DFA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25/4 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F2FC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6429003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FB3CA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28522B8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DC77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6FBA1B1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EFD2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413398D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373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-30/</w:t>
            </w:r>
          </w:p>
          <w:p w14:paraId="7F60210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F41B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0E7CF7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DAEA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190D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25/4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E3D1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018A123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99BA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2506119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CC53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5487003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06B2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28BB152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7412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-30/</w:t>
            </w:r>
          </w:p>
          <w:p w14:paraId="78FC242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4C17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25/4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EDA7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668F877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C5BE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2B6DD8C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1FE7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232B1F1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3F69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5826EA4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-80 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51D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-30/</w:t>
            </w:r>
          </w:p>
          <w:p w14:paraId="6FAEEA8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</w:tr>
      <w:tr w:rsidR="009D232C" w:rsidRPr="003555D6" w14:paraId="0BCDE895" w14:textId="77777777" w:rsidTr="0065239E">
        <w:trPr>
          <w:trHeight w:val="22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D16DE0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(A)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0693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CBGA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39E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5211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39A6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C8A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9509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556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228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BEE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5759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BD52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D09B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957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A90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A7517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(D)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5B1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CBG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A498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4237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D75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A8B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2C11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72B5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645E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899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EEAB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FB3F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8E99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7442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6E8113F3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56044E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FB17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CBGA-C4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564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2F48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AC58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82BD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6137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4D56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AEB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361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3C0A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21FB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2B3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82E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7619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3E977B8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AC12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CBG-C4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20B6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D4F4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657B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FDEE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7DCA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9A3A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159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A50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C404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AE73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519E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F5C3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50BBD3E3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8E7420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881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SesquiCBGA</w:t>
            </w:r>
            <w:proofErr w:type="spellEnd"/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9FFD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CB1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5536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986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EFA6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87B6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4388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864E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4136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8A78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F31A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483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FAD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0DFFEA2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7220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SesquiCBG</w:t>
            </w:r>
            <w:proofErr w:type="spellEnd"/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448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93F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2394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D140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5BD8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1F2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D2AB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B68E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3F38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6AA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2B6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6C2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110E5D59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0BC87A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BEEF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THCA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9FB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7C6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99D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EC05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B1A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1F6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23E3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7E7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6C90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AB18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C41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633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C87F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22796ED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E130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THC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D0D7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ABB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D16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A8BC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0201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BD5F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B524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109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DC5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E64E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2B81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CB4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0337D24E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1FE5E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41FE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THCA-C4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85E9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D53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A3A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17F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0D3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DDBA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1A73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885E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CD1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A44A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864D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1E32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0E7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019C712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CC2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THC-C4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AB0D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D22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EAB5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FFBD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DAC8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11BD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72FD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4738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FC82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E1AB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DDA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2CD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7A4485A9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F8BB58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FE8E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THCVA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46E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DDE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68D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221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7E7F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A463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3BBB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617E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FD56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9C99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8BB7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C06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28D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00B54A6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2F3E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THCV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4CE0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FA17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1B59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ECA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7BD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0D76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3751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FA67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1ABB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4B9A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354C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00B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30DEAE7A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1C8A24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6374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THCOA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2EB6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D447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7E9F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4C4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109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F5D2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63A4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7633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69E6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6E82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5C06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99F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5A11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2771064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DC3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THCO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09D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1569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AE0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47C8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612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E70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1190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972A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FBC4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7645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1F27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9F4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7528B7B7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9D85AE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549C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THCMA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C580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993E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E7D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5A8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1BA0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AEDC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16E9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967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3133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64FE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4EA4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C5B9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99B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182067B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8781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THCM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715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DB02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EC2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BFEA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594A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9CD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AE1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D801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0D8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FB1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B91C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4F1A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7CEC8489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61CCBF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662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CBDA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7C9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5F8E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9E73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91A0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7621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B025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6AD3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FBB0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96D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4AE4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E0E1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5D3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478A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45A61DB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27B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CBD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435D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2F53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7078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925E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0EB6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3EDB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365C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3D35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80D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19A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7786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E5D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2B7E7DB7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8A5648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E19C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CBDA-C4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F005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CF3C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101E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778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090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4433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373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600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8EC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E692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45AA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5901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534F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5B6CEE0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1CC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CBD-C4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EA12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9A73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E1F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681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3BE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F4A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F3F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D807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60E6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34FA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4538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6087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661262FE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</w:tcBorders>
            <w:vAlign w:val="center"/>
          </w:tcPr>
          <w:p w14:paraId="2EA9A4D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5409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CBCA</w:t>
            </w:r>
          </w:p>
        </w:tc>
        <w:tc>
          <w:tcPr>
            <w:tcW w:w="4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AD59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FDBD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0A6F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E50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8B1A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34BE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38B4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CD2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5C9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B34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46B4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522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16A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</w:tcBorders>
          </w:tcPr>
          <w:p w14:paraId="1620F96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BBE7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CBC</w:t>
            </w:r>
          </w:p>
        </w:tc>
        <w:tc>
          <w:tcPr>
            <w:tcW w:w="4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352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281F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0EEB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2EAB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2B76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FD9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6E6B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DCD0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4C0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ABD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E0D8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08D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06CDEFDC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</w:tcBorders>
            <w:vAlign w:val="center"/>
          </w:tcPr>
          <w:p w14:paraId="6A6C954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2A7609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CBCVA</w:t>
            </w:r>
          </w:p>
        </w:tc>
        <w:tc>
          <w:tcPr>
            <w:tcW w:w="46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A31699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AD369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4147CD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07696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64627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21A62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F0EDD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2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E233D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EAAE6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632226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C5D9F1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ADA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517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</w:tcBorders>
          </w:tcPr>
          <w:p w14:paraId="4FFDFBA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DAB083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CBCV</w:t>
            </w:r>
          </w:p>
        </w:tc>
        <w:tc>
          <w:tcPr>
            <w:tcW w:w="46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66C65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2D4302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48309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7DFF2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1B3632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EE8D2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AAED4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5DDF9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B58589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4A4D9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8EE24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E05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19E401F2" w14:textId="77777777" w:rsidTr="0065239E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2577748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D71C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CBCOA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7F6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08E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15D2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ECBA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87C1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932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3823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6FDD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467F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4255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8B16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A848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9F24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14:paraId="3C31389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7AD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CBCO</w:t>
            </w: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6262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1974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5701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9C80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C35D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966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EB3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69C7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DE0D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68C5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3AEE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2CC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2E65F868" w14:textId="77777777" w:rsidTr="0065239E">
        <w:trPr>
          <w:trHeight w:val="22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B2B50D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(B)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381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CBNA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328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480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0E5F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43CF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43EC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8363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506D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35F2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7C9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83E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1AB0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064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D0B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90178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(E)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2A8F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83A2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B0BA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C108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3616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CECD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6A9A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84D2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5B6C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2AF3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AF1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3BE7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E52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25D640A4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8F78A5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22BC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CBNA-C4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4FC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611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C29B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9F99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366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9D75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824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1236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7198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23D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7E55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2C9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C18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3B14D51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DCE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CBN-C4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67CA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9E9F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2736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18D0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D481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3C42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889F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2CB3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AACB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090A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CB3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6BD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7F67AD14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</w:tcBorders>
            <w:vAlign w:val="center"/>
          </w:tcPr>
          <w:p w14:paraId="277A95E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1C2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CBNVA</w:t>
            </w:r>
          </w:p>
        </w:tc>
        <w:tc>
          <w:tcPr>
            <w:tcW w:w="4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5D33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4D70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C63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047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8373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A5DC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0C6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205E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9BFD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09EA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2B7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099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906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</w:tcBorders>
          </w:tcPr>
          <w:p w14:paraId="2AEC12F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F78A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CBNV</w:t>
            </w:r>
          </w:p>
        </w:tc>
        <w:tc>
          <w:tcPr>
            <w:tcW w:w="4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35A2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932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C3AD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9BF2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79AA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5D8A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726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1E7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FD7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8AD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193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E81D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0186E263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</w:tcBorders>
            <w:vAlign w:val="center"/>
          </w:tcPr>
          <w:p w14:paraId="4767DD4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A03D1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CBNOA</w:t>
            </w:r>
          </w:p>
        </w:tc>
        <w:tc>
          <w:tcPr>
            <w:tcW w:w="46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C5373F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94ACF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ABC384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C8C12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A6030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CFF16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6DA50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620EB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DB22E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D7AA8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AB5BB0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1DE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B3EF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</w:tcBorders>
          </w:tcPr>
          <w:p w14:paraId="04FC72A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C795E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CBNO</w:t>
            </w:r>
          </w:p>
        </w:tc>
        <w:tc>
          <w:tcPr>
            <w:tcW w:w="46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CDECC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90224F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506C3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53A5E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10BD4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3A1A4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0E9BD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7E3C1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D4DB4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EE371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8C3916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E949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408215A8" w14:textId="77777777" w:rsidTr="0065239E">
        <w:trPr>
          <w:trHeight w:val="225"/>
        </w:trPr>
        <w:tc>
          <w:tcPr>
            <w:tcW w:w="439" w:type="dxa"/>
            <w:tcBorders>
              <w:left w:val="single" w:sz="4" w:space="0" w:color="auto"/>
              <w:bottom w:val="nil"/>
            </w:tcBorders>
            <w:vAlign w:val="center"/>
          </w:tcPr>
          <w:p w14:paraId="2EA7A3A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E975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CBEA</w:t>
            </w:r>
          </w:p>
        </w:tc>
        <w:tc>
          <w:tcPr>
            <w:tcW w:w="4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96C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E19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FA93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B556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859F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1054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3F10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3300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742B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6E76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54F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9B0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AC8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  <w:bottom w:val="nil"/>
            </w:tcBorders>
          </w:tcPr>
          <w:p w14:paraId="0EDA34A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7EF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CBE</w:t>
            </w:r>
          </w:p>
        </w:tc>
        <w:tc>
          <w:tcPr>
            <w:tcW w:w="4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DF8E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2F66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E5F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A546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4D02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3499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B916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05C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63EF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A49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B97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C9B6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26F7CCFE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985AF1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9DB4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CBTA-1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B37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ACE8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B80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1A35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4FC0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673B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0EF2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4225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DFD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17F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60E3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3A2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C78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75AD6C5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15D4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CBT-1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5592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AACA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F2B7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13B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79EF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EA2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C3F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0ECF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EDB8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8FA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9EFC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C95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054E5A13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B7FF85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700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A6C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15CD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42B7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4D31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214A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F56F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700D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909A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4570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BC86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463A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9D2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52B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3B14E78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780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CBT-2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3DD3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B638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CB6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5E44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3DBB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375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4534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C9D3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93F8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5BB2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9ED6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6977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3E94957E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9E23F3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F7F7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CBTA-3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AB0D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EADB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B840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4B0A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9B25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A710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E8B0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E7B36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B456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31E7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5B4F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B745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11E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04BDFF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C781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CBT-3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74D3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A16D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A0F9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5E30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2B00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26B58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F11D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BA95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B3DF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65AF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CB52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A4D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7905D09B" w14:textId="77777777" w:rsidTr="0065239E">
        <w:trPr>
          <w:trHeight w:val="22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537C92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(C)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BFD5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373-12b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299D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5BA6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083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2D0F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737B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88B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F73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0D8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087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603B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63A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397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850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139F4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(F)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3690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329-11b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D8F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1D6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ADAC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8B0E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843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89E0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26CA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EDF7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EC24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0CC0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04E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3D1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734E243A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20B30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21DE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373-12c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18CC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2C5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C107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D58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EC2E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705B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3C88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A49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A5A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AFB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FA5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CDDA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1C8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3ED3E84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A5D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329-11c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E05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F16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2D1C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7218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13B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937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643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754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0127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0627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AB9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FF2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68EFA8B0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7D0B39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67EB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371-14a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7608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E400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A4BF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1284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24A8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24C7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BBA1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9D7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B65A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6A7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C5D6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904B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71D2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6C6622E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4F70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327-13a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62AA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115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9648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1E5F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B9B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1215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85C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1239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70A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5988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552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1A3A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0E465C65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D27472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237A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417-15a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DE53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08B2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7859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396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F800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E759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0EF0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DBD1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C49B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4BEF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E8FC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7A4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92B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1FE17AC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F485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373-15b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7A9C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8B4D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DB65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814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1277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382D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CCC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E964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7E1E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53E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D89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403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0AC2B8CF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</w:tcBorders>
            <w:vAlign w:val="center"/>
          </w:tcPr>
          <w:p w14:paraId="3C533D1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ADD1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357-16a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0975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BCD1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799F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A4B9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3600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8144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FE8D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4B80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5C82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C5C8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78C0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2C2B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5348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</w:tcBorders>
          </w:tcPr>
          <w:p w14:paraId="2ADD32E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5A3A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313-16b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4F7B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F24F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9ABD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1181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7014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9CEF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604C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AD8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7B5F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D693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B9AE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B9D4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  <w:tr w:rsidR="009D232C" w:rsidRPr="003555D6" w14:paraId="383781C4" w14:textId="77777777" w:rsidTr="0065239E">
        <w:trPr>
          <w:trHeight w:val="22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B3898E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F404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375-19a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25DAD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0AD5B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7717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8FAA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4043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2E3C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9713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8DA56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D1E8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8586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59A2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9F82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F3A29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8B6FB2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DF338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331-18a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85BF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D34E1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251E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D3E00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03E1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C06FA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464E3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F178F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77A2E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6F727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44EBC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6BA5" w14:textId="77777777" w:rsidR="00785FAC" w:rsidRPr="003555D6" w:rsidRDefault="00785FAC" w:rsidP="00785FAC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</w:tr>
    </w:tbl>
    <w:p w14:paraId="4578D50D" w14:textId="39F54B6E" w:rsidR="009D232C" w:rsidRPr="003555D6" w:rsidRDefault="009D232C" w:rsidP="009D232C">
      <w:pPr>
        <w:autoSpaceDE w:val="0"/>
        <w:autoSpaceDN w:val="0"/>
        <w:adjustRightInd w:val="0"/>
        <w:spacing w:after="0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 </w:t>
      </w:r>
    </w:p>
    <w:p w14:paraId="423D456C" w14:textId="77777777" w:rsidR="00D67434" w:rsidRPr="003555D6" w:rsidRDefault="00D67434" w:rsidP="00D67434">
      <w:pPr>
        <w:spacing w:before="0" w:after="200" w:line="276" w:lineRule="auto"/>
        <w:rPr>
          <w:rFonts w:asciiTheme="majorBidi" w:eastAsia="Calibri" w:hAnsiTheme="majorBidi" w:cstheme="majorBidi"/>
          <w:bCs/>
          <w:szCs w:val="24"/>
          <w:lang w:bidi="he-IL"/>
        </w:rPr>
      </w:pPr>
    </w:p>
    <w:p w14:paraId="439D1EB8" w14:textId="77777777" w:rsidR="00D67434" w:rsidRPr="003555D6" w:rsidRDefault="00D67434" w:rsidP="00D67434">
      <w:pPr>
        <w:spacing w:before="0" w:after="200" w:line="276" w:lineRule="auto"/>
        <w:rPr>
          <w:rFonts w:asciiTheme="majorBidi" w:eastAsia="Calibri" w:hAnsiTheme="majorBidi" w:cstheme="majorBidi"/>
          <w:b/>
          <w:iCs/>
          <w:szCs w:val="24"/>
          <w:lang w:bidi="he-IL"/>
        </w:rPr>
      </w:pPr>
    </w:p>
    <w:p w14:paraId="676A9C0F" w14:textId="29F3B0BE" w:rsidR="00D67434" w:rsidRPr="003555D6" w:rsidRDefault="00D67434" w:rsidP="0033312C">
      <w:pPr>
        <w:spacing w:before="0" w:after="120"/>
        <w:rPr>
          <w:rFonts w:asciiTheme="majorBidi" w:eastAsia="Calibri" w:hAnsiTheme="majorBidi" w:cstheme="majorBidi"/>
          <w:b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</w:t>
      </w:r>
      <w:r w:rsidR="0033312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6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. Statistical significant differences </w:t>
      </w:r>
      <w:r w:rsidR="004A69F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concentrations in Type I </w:t>
      </w:r>
      <w:r w:rsidRPr="003555D6">
        <w:rPr>
          <w:rFonts w:asciiTheme="majorBidi" w:eastAsia="Calibri" w:hAnsiTheme="majorBidi" w:cstheme="majorBidi"/>
          <w:b/>
          <w:i/>
          <w:szCs w:val="24"/>
          <w:lang w:bidi="he-IL"/>
        </w:rPr>
        <w:t>Cannabis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inflorescences stored at different temperatures following one year of storage </w:t>
      </w:r>
      <w:r w:rsidR="004A69F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whole versus ground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samples</w:t>
      </w:r>
      <w:r w:rsidR="0065239E" w:rsidRPr="003555D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vertAlign w:val="superscript"/>
        </w:rPr>
        <w:t>a</w:t>
      </w:r>
      <w:proofErr w:type="spellEnd"/>
    </w:p>
    <w:tbl>
      <w:tblPr>
        <w:tblW w:w="9350" w:type="dxa"/>
        <w:tblLook w:val="04A0" w:firstRow="1" w:lastRow="0" w:firstColumn="1" w:lastColumn="0" w:noHBand="0" w:noVBand="1"/>
      </w:tblPr>
      <w:tblGrid>
        <w:gridCol w:w="562"/>
        <w:gridCol w:w="1462"/>
        <w:gridCol w:w="642"/>
        <w:gridCol w:w="659"/>
        <w:gridCol w:w="527"/>
        <w:gridCol w:w="732"/>
        <w:gridCol w:w="316"/>
        <w:gridCol w:w="562"/>
        <w:gridCol w:w="1328"/>
        <w:gridCol w:w="573"/>
        <w:gridCol w:w="610"/>
        <w:gridCol w:w="659"/>
        <w:gridCol w:w="718"/>
      </w:tblGrid>
      <w:tr w:rsidR="00D67434" w:rsidRPr="003555D6" w14:paraId="7E05621C" w14:textId="77777777" w:rsidTr="003B6FC1">
        <w:trPr>
          <w:trHeight w:val="2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FF1CDE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0AA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5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A779" w14:textId="3C0E7ED5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Storage Temperature [°C]</w:t>
            </w: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0CD4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1E12F6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6E39AB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560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4FB3" w14:textId="109B9778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Storage Temperature [°C]</w:t>
            </w:r>
          </w:p>
        </w:tc>
      </w:tr>
      <w:tr w:rsidR="00D67434" w:rsidRPr="003555D6" w14:paraId="2340CCA5" w14:textId="77777777" w:rsidTr="00D67434">
        <w:trPr>
          <w:trHeight w:val="29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F91D57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620E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8F10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-80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3220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-30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C94B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498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25</w:t>
            </w: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D06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9632CE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F341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E7F2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-80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1779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-30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626C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DC3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25</w:t>
            </w:r>
          </w:p>
        </w:tc>
      </w:tr>
      <w:tr w:rsidR="00D67434" w:rsidRPr="003555D6" w14:paraId="3C3D6CFE" w14:textId="77777777" w:rsidTr="008D2452">
        <w:trPr>
          <w:trHeight w:hRule="exact" w:val="2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7F79A0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(A)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DC2D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CBGA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449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D0FB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04FF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C64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05F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4BE6D1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(D)</w:t>
            </w:r>
          </w:p>
        </w:tc>
        <w:tc>
          <w:tcPr>
            <w:tcW w:w="1328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BFF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CBG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E073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3BD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095B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F7D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</w:t>
            </w:r>
          </w:p>
        </w:tc>
      </w:tr>
      <w:tr w:rsidR="00D67434" w:rsidRPr="003555D6" w14:paraId="2449938C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B8B1D5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1A75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CBGA-C4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D7D6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FA7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1A93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F5C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7F0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27338C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62E5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CBG-C4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BB55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85C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D163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A19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2A6BA6EF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5AE2C6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AAE1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SesquiCBGA</w:t>
            </w:r>
            <w:proofErr w:type="spellEnd"/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31B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154C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F516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3C6B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7D6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04A5B2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77C2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SesquiCBG</w:t>
            </w:r>
            <w:proofErr w:type="spellEnd"/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2923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1700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863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D4F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5D2EE685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EEFDB1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3F68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-THCA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4E99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306B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4D29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1168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CB3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7927BA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DC55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-THC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8DCD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C36E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561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FC6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1FA0822C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B4E5F2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4FEA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-THCA-C4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5D5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827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4856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153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B36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0192B4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DEBA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-THC-C4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591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81D9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3762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A9A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30F607B5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BAE8F0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2C0F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-THCVA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266A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9E09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410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3FC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932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259EFF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6FA5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-THCV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EDD3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036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1D15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327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16EE9BDA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9926ED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3F26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-THCOA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6EBE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5B7C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BDC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8AD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CE4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61E122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C16A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-THCO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DB10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D216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275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F90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25B80F9B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ADDC72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DC53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-THCMA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87B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E84E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D559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E96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F2B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98EEA1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24A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-THCM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273B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AF3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76E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059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231312C5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13B650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0A95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CBDA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C837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C033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E5A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C46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9F1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33E643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6966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CBD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5994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6362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8254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B81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0F4A530A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DC3C81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E60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CBDA-C4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862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A06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8556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1CE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4EB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1CCB40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344B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CBD-C4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EF8B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86A1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A8D2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161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61F42609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</w:tcBorders>
            <w:vAlign w:val="center"/>
          </w:tcPr>
          <w:p w14:paraId="3160629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873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CBCA</w:t>
            </w:r>
          </w:p>
        </w:tc>
        <w:tc>
          <w:tcPr>
            <w:tcW w:w="6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AB68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8451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</w:t>
            </w: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E344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795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666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</w:tcBorders>
            <w:vAlign w:val="center"/>
          </w:tcPr>
          <w:p w14:paraId="4E918A0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7F3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CBC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4361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1E0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524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301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</w:t>
            </w:r>
          </w:p>
        </w:tc>
      </w:tr>
      <w:tr w:rsidR="00D67434" w:rsidRPr="003555D6" w14:paraId="6A59A3A4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</w:tcBorders>
            <w:vAlign w:val="center"/>
          </w:tcPr>
          <w:p w14:paraId="6E641F1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2092D1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CBCVA</w:t>
            </w:r>
          </w:p>
        </w:tc>
        <w:tc>
          <w:tcPr>
            <w:tcW w:w="64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148C4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56320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C8D1F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AB6E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DED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</w:tcBorders>
            <w:vAlign w:val="center"/>
          </w:tcPr>
          <w:p w14:paraId="29EDFCF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0DDDC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CBCV</w:t>
            </w:r>
          </w:p>
        </w:tc>
        <w:tc>
          <w:tcPr>
            <w:tcW w:w="5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01090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C4628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04C12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463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5FEE08E1" w14:textId="77777777" w:rsidTr="008D2452">
        <w:trPr>
          <w:trHeight w:hRule="exact" w:val="255"/>
        </w:trPr>
        <w:tc>
          <w:tcPr>
            <w:tcW w:w="562" w:type="dxa"/>
            <w:tcBorders>
              <w:left w:val="single" w:sz="4" w:space="0" w:color="auto"/>
            </w:tcBorders>
            <w:vAlign w:val="center"/>
          </w:tcPr>
          <w:p w14:paraId="0BE7A77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1493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CBCOA</w:t>
            </w:r>
          </w:p>
        </w:tc>
        <w:tc>
          <w:tcPr>
            <w:tcW w:w="6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3996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E20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B152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8773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CD0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left w:val="single" w:sz="4" w:space="0" w:color="auto"/>
            </w:tcBorders>
            <w:vAlign w:val="center"/>
          </w:tcPr>
          <w:p w14:paraId="2DB0610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287418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CBCO</w:t>
            </w:r>
          </w:p>
        </w:tc>
        <w:tc>
          <w:tcPr>
            <w:tcW w:w="57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8C44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F6D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16E1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9B1F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08869F92" w14:textId="77777777" w:rsidTr="008D2452">
        <w:trPr>
          <w:trHeight w:hRule="exact" w:val="2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9D7950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(B)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C051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CBNA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CAA1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4E5C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FE57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44D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6F04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8BB976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(E)</w:t>
            </w:r>
          </w:p>
        </w:tc>
        <w:tc>
          <w:tcPr>
            <w:tcW w:w="1328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F1B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CBN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1A70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EEE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8CE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445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***</w:t>
            </w:r>
          </w:p>
        </w:tc>
      </w:tr>
      <w:tr w:rsidR="00D67434" w:rsidRPr="003555D6" w14:paraId="1655885D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FA45A3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5AFF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CBNA-C4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C9B9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587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426C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52E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B99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BE7D25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DCF5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CBN-C4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9089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C431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7350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4B2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01B88F47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</w:tcBorders>
            <w:vAlign w:val="center"/>
          </w:tcPr>
          <w:p w14:paraId="6A5D262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CC9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CBNVA</w:t>
            </w:r>
          </w:p>
        </w:tc>
        <w:tc>
          <w:tcPr>
            <w:tcW w:w="6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E5A3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844B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7AD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697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093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</w:tcBorders>
            <w:vAlign w:val="center"/>
          </w:tcPr>
          <w:p w14:paraId="69875D4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1B6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CBNV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173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8558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6EC9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66E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***</w:t>
            </w:r>
          </w:p>
        </w:tc>
      </w:tr>
      <w:tr w:rsidR="00D67434" w:rsidRPr="003555D6" w14:paraId="0B6DA8DE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</w:tcBorders>
            <w:vAlign w:val="center"/>
          </w:tcPr>
          <w:p w14:paraId="205D44B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22545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CBNOA</w:t>
            </w:r>
          </w:p>
        </w:tc>
        <w:tc>
          <w:tcPr>
            <w:tcW w:w="64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09492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47E03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C726F2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458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E00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</w:tcBorders>
            <w:vAlign w:val="center"/>
          </w:tcPr>
          <w:p w14:paraId="0332194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01A33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CBNO</w:t>
            </w:r>
          </w:p>
        </w:tc>
        <w:tc>
          <w:tcPr>
            <w:tcW w:w="5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DF8C0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0C2D4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32E2B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C7C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14DDB710" w14:textId="77777777" w:rsidTr="008D2452">
        <w:trPr>
          <w:trHeight w:hRule="exact" w:val="255"/>
        </w:trPr>
        <w:tc>
          <w:tcPr>
            <w:tcW w:w="562" w:type="dxa"/>
            <w:tcBorders>
              <w:left w:val="single" w:sz="4" w:space="0" w:color="auto"/>
              <w:bottom w:val="nil"/>
            </w:tcBorders>
            <w:vAlign w:val="center"/>
          </w:tcPr>
          <w:p w14:paraId="08F3F24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D53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CBEA</w:t>
            </w:r>
          </w:p>
        </w:tc>
        <w:tc>
          <w:tcPr>
            <w:tcW w:w="6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DC03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446B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9A58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138F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2EC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left w:val="single" w:sz="4" w:space="0" w:color="auto"/>
              <w:bottom w:val="nil"/>
            </w:tcBorders>
            <w:vAlign w:val="center"/>
          </w:tcPr>
          <w:p w14:paraId="53AA194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7C7F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CBE</w:t>
            </w:r>
          </w:p>
        </w:tc>
        <w:tc>
          <w:tcPr>
            <w:tcW w:w="57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EA05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A65D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1344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85D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5BBE6C4E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8C4984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205B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CBTA-1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892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8BC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7BBA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6F8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6BB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514DA4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6742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CBT-1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2523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89FE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A78D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C4D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***</w:t>
            </w:r>
          </w:p>
        </w:tc>
      </w:tr>
      <w:tr w:rsidR="00D67434" w:rsidRPr="003555D6" w14:paraId="6618881E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34DE45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EE9E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112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E843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3E2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CBF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B70E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4A68A1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1F5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CBT-2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7941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9D1A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11E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2FD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</w:t>
            </w:r>
          </w:p>
        </w:tc>
      </w:tr>
      <w:tr w:rsidR="00D67434" w:rsidRPr="003555D6" w14:paraId="157B70F8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</w:tcBorders>
            <w:vAlign w:val="center"/>
          </w:tcPr>
          <w:p w14:paraId="562AD84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77BB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CBTA-3</w:t>
            </w:r>
          </w:p>
        </w:tc>
        <w:tc>
          <w:tcPr>
            <w:tcW w:w="6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4BF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806F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DDD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409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***</w:t>
            </w: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1B3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</w:tcBorders>
            <w:vAlign w:val="center"/>
          </w:tcPr>
          <w:p w14:paraId="51A669C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44FC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CBT-3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6763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EB4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9234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AA9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</w:t>
            </w:r>
          </w:p>
        </w:tc>
      </w:tr>
      <w:tr w:rsidR="00D67434" w:rsidRPr="003555D6" w14:paraId="39A65A90" w14:textId="77777777" w:rsidTr="008D2452">
        <w:trPr>
          <w:trHeight w:hRule="exact" w:val="2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BA989F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(C)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F1E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373-12b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3A3C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E05C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1F0C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1B8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C45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03C235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(F)</w:t>
            </w:r>
          </w:p>
        </w:tc>
        <w:tc>
          <w:tcPr>
            <w:tcW w:w="1328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393C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329-11b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7DE8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C5B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0E8E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4B81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***</w:t>
            </w:r>
          </w:p>
        </w:tc>
      </w:tr>
      <w:tr w:rsidR="00D67434" w:rsidRPr="003555D6" w14:paraId="533246D8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DED1FD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CA5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373-12c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EEF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**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1138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E21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8517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***</w:t>
            </w: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DB7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19125F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2DA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329-11c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67B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16C1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C5FF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1D4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3C2067F9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AD4B7B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7EF5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371-14a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6E2D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8DE9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3A0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D8DD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95C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7D82C6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C04D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327-13a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1B5D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AEDE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774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BA0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7FC08ED0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241959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E13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417-15a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555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102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123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BF72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559F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4096BF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B9A6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373-15b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E3C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43C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  <w:t>*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C28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308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34512708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933CC7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85B8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357-16a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C49D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AC55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09A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299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B0B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B27558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93D70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313-16b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6D545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07AE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7CAA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6679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  <w:tr w:rsidR="00D67434" w:rsidRPr="003555D6" w14:paraId="138FE908" w14:textId="77777777" w:rsidTr="008D2452">
        <w:trPr>
          <w:trHeight w:hRule="exact" w:val="2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8533E91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4004B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375-19a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BF8E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80CC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F394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7D2F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61D9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F56795A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132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A6263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  <w:t>331-18a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D50FE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bidi="he-IL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92917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A4B44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6FE8" w14:textId="77777777" w:rsidR="00D67434" w:rsidRPr="003555D6" w:rsidRDefault="00D67434" w:rsidP="00D67434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</w:tr>
    </w:tbl>
    <w:p w14:paraId="56D7AADB" w14:textId="472C179E" w:rsidR="00D67434" w:rsidRPr="003555D6" w:rsidRDefault="008D2452" w:rsidP="008D2452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="00D67434"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="00D67434"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="00D67434"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 </w:t>
      </w:r>
    </w:p>
    <w:p w14:paraId="2AC2829B" w14:textId="77777777" w:rsidR="00D67434" w:rsidRPr="003555D6" w:rsidRDefault="00D67434" w:rsidP="00D67434">
      <w:pPr>
        <w:spacing w:before="0" w:after="200" w:line="276" w:lineRule="auto"/>
        <w:rPr>
          <w:rFonts w:asciiTheme="majorBidi" w:eastAsia="Calibri" w:hAnsiTheme="majorBidi" w:cstheme="majorBidi"/>
          <w:b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br w:type="page"/>
      </w:r>
    </w:p>
    <w:p w14:paraId="1DB30E64" w14:textId="410FD315" w:rsidR="008D2452" w:rsidRPr="003555D6" w:rsidRDefault="008D2452" w:rsidP="0033312C">
      <w:pPr>
        <w:spacing w:before="0" w:after="120"/>
        <w:jc w:val="both"/>
        <w:rPr>
          <w:rFonts w:asciiTheme="majorBidi" w:eastAsia="Calibri" w:hAnsiTheme="majorBidi" w:cstheme="majorBidi"/>
          <w:b/>
          <w:b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Table S</w:t>
      </w:r>
      <w:r w:rsidR="0033312C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7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. Statistical significant differences </w:t>
      </w:r>
      <w:r w:rsidR="00433705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concentrations </w:t>
      </w:r>
      <w:r w:rsidR="00433705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whole and ground samples of the Type III </w:t>
      </w:r>
      <w:proofErr w:type="spellStart"/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chemovar</w:t>
      </w:r>
      <w:proofErr w:type="spellEnd"/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stored at different temperatures </w:t>
      </w:r>
      <w:r w:rsidR="00433705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for different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storage </w:t>
      </w:r>
      <w:r w:rsidR="00433705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time</w:t>
      </w:r>
      <w:r w:rsidR="000A3F6C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s</w:t>
      </w:r>
      <w:r w:rsidR="00433705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(t</w:t>
      </w:r>
      <w:r w:rsidRPr="003555D6">
        <w:rPr>
          <w:rFonts w:asciiTheme="majorBidi" w:eastAsia="Calibri" w:hAnsiTheme="majorBidi" w:cstheme="majorBidi"/>
          <w:b/>
          <w:bCs/>
          <w:szCs w:val="24"/>
          <w:vertAlign w:val="subscript"/>
          <w:lang w:bidi="he-IL"/>
        </w:rPr>
        <w:t>0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versus t</w:t>
      </w:r>
      <w:r w:rsidRPr="003555D6">
        <w:rPr>
          <w:rFonts w:asciiTheme="majorBidi" w:eastAsia="Calibri" w:hAnsiTheme="majorBidi" w:cstheme="majorBidi"/>
          <w:b/>
          <w:bCs/>
          <w:szCs w:val="24"/>
          <w:vertAlign w:val="subscript"/>
          <w:lang w:bidi="he-IL"/>
        </w:rPr>
        <w:t>12</w:t>
      </w:r>
      <w:r w:rsidR="0065239E" w:rsidRPr="003555D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vertAlign w:val="superscript"/>
        </w:rPr>
        <w:t>a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)</w:t>
      </w:r>
    </w:p>
    <w:tbl>
      <w:tblPr>
        <w:tblW w:w="13466" w:type="dxa"/>
        <w:tblInd w:w="-10" w:type="dxa"/>
        <w:tblLook w:val="04A0" w:firstRow="1" w:lastRow="0" w:firstColumn="1" w:lastColumn="0" w:noHBand="0" w:noVBand="1"/>
      </w:tblPr>
      <w:tblGrid>
        <w:gridCol w:w="1212"/>
        <w:gridCol w:w="1212"/>
        <w:gridCol w:w="545"/>
        <w:gridCol w:w="567"/>
        <w:gridCol w:w="545"/>
        <w:gridCol w:w="545"/>
        <w:gridCol w:w="545"/>
        <w:gridCol w:w="545"/>
        <w:gridCol w:w="545"/>
        <w:gridCol w:w="545"/>
        <w:gridCol w:w="280"/>
        <w:gridCol w:w="1097"/>
        <w:gridCol w:w="1097"/>
        <w:gridCol w:w="537"/>
        <w:gridCol w:w="483"/>
        <w:gridCol w:w="480"/>
        <w:gridCol w:w="593"/>
        <w:gridCol w:w="473"/>
        <w:gridCol w:w="483"/>
        <w:gridCol w:w="480"/>
        <w:gridCol w:w="657"/>
      </w:tblGrid>
      <w:tr w:rsidR="008D2452" w:rsidRPr="003555D6" w14:paraId="418C8AB5" w14:textId="77777777" w:rsidTr="008D2452">
        <w:trPr>
          <w:trHeight w:hRule="exact" w:val="255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793BC367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C445A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  <w:t xml:space="preserve"> </w:t>
            </w: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20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0B543" w14:textId="246DD6D6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Whole</w:t>
            </w:r>
          </w:p>
        </w:tc>
        <w:tc>
          <w:tcPr>
            <w:tcW w:w="218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6C1E1" w14:textId="49E9ABBA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Ground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8960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8CF5FD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9D36F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09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5181FB" w14:textId="24D7A889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Whole</w:t>
            </w:r>
          </w:p>
        </w:tc>
        <w:tc>
          <w:tcPr>
            <w:tcW w:w="209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4707F" w14:textId="00694C9E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Ground</w:t>
            </w:r>
          </w:p>
        </w:tc>
      </w:tr>
      <w:tr w:rsidR="008D2452" w:rsidRPr="003555D6" w14:paraId="35D6BEC8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7B2220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09CC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2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1B01D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Storage Temperature [°C]</w:t>
            </w:r>
          </w:p>
        </w:tc>
        <w:tc>
          <w:tcPr>
            <w:tcW w:w="21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1770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Storage Temperature [°C]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F578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52D9AA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3C76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0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4704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Storage Temperature [°C]</w:t>
            </w:r>
          </w:p>
        </w:tc>
        <w:tc>
          <w:tcPr>
            <w:tcW w:w="209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391A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Storage Temperature [°C]</w:t>
            </w:r>
          </w:p>
        </w:tc>
      </w:tr>
      <w:tr w:rsidR="008D2452" w:rsidRPr="003555D6" w14:paraId="522A4D9B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A61CAB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AA699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A22FB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0D08C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165B7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C08FC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25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594BC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-80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BC830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-30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FC9CA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2BA7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25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739A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5BA67E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31AD7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D7805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62B37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-30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8AADE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4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3D2A3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25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89508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E32F0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-30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8EDDD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06FB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  <w:lang w:bidi="he-IL"/>
              </w:rPr>
              <w:t>25</w:t>
            </w:r>
          </w:p>
        </w:tc>
      </w:tr>
      <w:tr w:rsidR="008D2452" w:rsidRPr="003555D6" w14:paraId="6384FACC" w14:textId="77777777" w:rsidTr="008D2452">
        <w:trPr>
          <w:trHeight w:hRule="exact" w:val="255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BF00325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(A)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57DB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CBGA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4455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06255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2F3D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231E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A2971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89F06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8134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7AA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6868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07D2C5EE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(D)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FDE6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CBG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2FB7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4ED7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7297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F041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CA6D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A7B8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28F1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8280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</w:tr>
      <w:tr w:rsidR="008D2452" w:rsidRPr="003555D6" w14:paraId="166C748C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7F9644EA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EB8E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CBGVA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90F9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74C1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7E4E7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4213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AFE7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1F49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08C3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FC12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2686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14FB68AC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B45A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CBGV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B25B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239A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B0F5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85B9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F87A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2ED0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CE31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0BB4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</w:tr>
      <w:tr w:rsidR="008D2452" w:rsidRPr="003555D6" w14:paraId="77370B36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9BFE0B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1CE61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SesquiCBGA</w:t>
            </w:r>
            <w:proofErr w:type="spellEnd"/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39B6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5DAE3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F127C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F04A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2904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6A9C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BD59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CDDD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7437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6845101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6271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SesquiCBG</w:t>
            </w:r>
            <w:proofErr w:type="spellEnd"/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702D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599C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9115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1AA50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A207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CAE1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0832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32E6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</w:tr>
      <w:tr w:rsidR="008D2452" w:rsidRPr="003555D6" w14:paraId="2214EDB1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15B61DD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47BE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1435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19AA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C6D31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D95D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B1E1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D80C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1AC1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3633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1262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A22118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6E33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8D01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4B57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344C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C2E53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FE46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A9F4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C7E4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4E7F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</w:tr>
      <w:tr w:rsidR="008D2452" w:rsidRPr="003555D6" w14:paraId="2820C1A5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17EF60C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60F5C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THCA-C4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1CFA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8E76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2462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A9AB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F2A8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0B15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097D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E249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F917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748D95A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B2B2F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THC-C4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9318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D187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0C86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74E73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713F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6465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6586B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E182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</w:tr>
      <w:tr w:rsidR="008D2452" w:rsidRPr="003555D6" w14:paraId="7AE4AEDF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0BB1A2F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6D22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THCVA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7E60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04A3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B4E1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F676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DAF5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D1BF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6876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56ED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AABB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10B45E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4A8D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THCV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F4E9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635E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E598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D408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B11C2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235A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1ED1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14A8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</w:tr>
      <w:tr w:rsidR="008D2452" w:rsidRPr="003555D6" w14:paraId="689ED591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215AA0F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9BD7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66B0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4BB7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9A35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C474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64BC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44D50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C291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0DA6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8729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751119BE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576C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A615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6526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3170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80FF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919B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CA16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7D1B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449C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</w:tr>
      <w:tr w:rsidR="008D2452" w:rsidRPr="003555D6" w14:paraId="30F522D0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0741510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8C42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CBDA-C4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AE97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C0CB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FC98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40B9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DE39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01C9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5FB2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05A9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011C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152788C4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68FF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CBD-C4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D922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CCE7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88AA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C456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FF36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9DF4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89D3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3ED5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</w:tr>
      <w:tr w:rsidR="008D2452" w:rsidRPr="003555D6" w14:paraId="076484E0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74547DD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2D0B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CBDVA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E2CD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BE41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A1CF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6556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6F4D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B740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EE486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C121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F26E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7CF3E28C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7206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CBDV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1E51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F1BA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5475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D99E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55A6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AF3F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D576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F68C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</w:tr>
      <w:tr w:rsidR="008D2452" w:rsidRPr="003555D6" w14:paraId="300BDC30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64A3747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7779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CBDOA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3725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6139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AC3E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B31C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1F24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8EDE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DB9BD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6A10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BA70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7F92FD78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12ED9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CBDO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3088A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7324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FBB5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1B26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6A23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9EEA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C61C6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C155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</w:tr>
      <w:tr w:rsidR="008D2452" w:rsidRPr="003555D6" w14:paraId="25CC5593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20AE3A5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C125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CBDMA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8BF4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E72D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955F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48C3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535B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A656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0010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4F5C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6045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A91AC91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5EF2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CBDM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5432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EE72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743F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6874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FE1D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7E06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8AD7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3136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</w:tr>
      <w:tr w:rsidR="008D2452" w:rsidRPr="003555D6" w14:paraId="5DB30D2E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AFBA53F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F283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7C1D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5385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F418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12B9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2E48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5D54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62D9A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4E0F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742E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094DF288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E0CB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1BBDD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F0C1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FBB8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9F67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13DE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168F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4AA9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13B0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</w:tr>
      <w:tr w:rsidR="008D2452" w:rsidRPr="003555D6" w14:paraId="08803890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390D850A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5969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CBCA-C4</w:t>
            </w: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FF7E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61DD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A4123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C39C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140B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B7F0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4CFE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9097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D02C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7BBF8EEF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B6B7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CBC-C4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5E1B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1C3B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EE65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37E97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4E4E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E6E3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67761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B4EF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</w:tr>
      <w:tr w:rsidR="008D2452" w:rsidRPr="003555D6" w14:paraId="147F49F9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3A06AAF4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CD926C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CBCVA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1B1C63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6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C0CD8C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3E4629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BA72C1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75299F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6EA44A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459321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320E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3010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26FA8C8F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4EF13D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CBCV</w:t>
            </w:r>
          </w:p>
        </w:tc>
        <w:tc>
          <w:tcPr>
            <w:tcW w:w="53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2D8899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823ADD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BD0E33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7AA04E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08B142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2909D7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0F4D54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657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643A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</w:tr>
      <w:tr w:rsidR="008D2452" w:rsidRPr="003555D6" w14:paraId="34B91FB8" w14:textId="77777777" w:rsidTr="008D2452">
        <w:trPr>
          <w:trHeight w:hRule="exact" w:val="255"/>
        </w:trPr>
        <w:tc>
          <w:tcPr>
            <w:tcW w:w="1212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2458E2D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6C417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CBCOA</w:t>
            </w:r>
          </w:p>
        </w:tc>
        <w:tc>
          <w:tcPr>
            <w:tcW w:w="54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1777D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5E8E8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8F068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F9F39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03729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5049F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33A37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3C2F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28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B150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DD2C08E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31C99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CBCO</w:t>
            </w:r>
          </w:p>
        </w:tc>
        <w:tc>
          <w:tcPr>
            <w:tcW w:w="53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0FCD6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477B3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4F2A4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14AC5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2496A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B4EAC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9F80C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0E4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</w:tr>
      <w:tr w:rsidR="008D2452" w:rsidRPr="003555D6" w14:paraId="11792E51" w14:textId="77777777" w:rsidTr="008D2452">
        <w:trPr>
          <w:trHeight w:hRule="exact" w:val="255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D02A797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(B)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42C3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CBNA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1041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68C1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A49B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AAE42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E4FC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863C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9CB1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1623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098B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1DEE7C32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(E)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F3EF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04BE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D78A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B337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1C23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52A2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9ED00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0007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10E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</w:tr>
      <w:tr w:rsidR="008D2452" w:rsidRPr="003555D6" w14:paraId="0B51198B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70F28136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3DFC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CBEA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C327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E8543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3DE8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BE5E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0F16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974E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77BA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F30B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D037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0FBF442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648A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CBE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D8C0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2ABD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7E84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7694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E8F1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63B44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7E2A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013B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</w:tr>
      <w:tr w:rsidR="008D2452" w:rsidRPr="003555D6" w14:paraId="4A0EAE77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14D969A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7791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CBEVA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0E78A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8333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2229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6EC7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ADF8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D5A3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BB21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C3E0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551D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6807148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68D0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CBEV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D366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C3C9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C874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D96C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9DA1F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C4E0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9670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2E59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</w:tr>
      <w:tr w:rsidR="008D2452" w:rsidRPr="003555D6" w14:paraId="2304A3E7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047F88E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71F0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CBNDA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0F09C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782F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73B5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CE9C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22BD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8FD8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2C17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5C10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A597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06163D97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456EF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CBND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BE106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74A9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5EF5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B4D3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F3AA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A37E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EFF2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EF5B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</w:tr>
      <w:tr w:rsidR="008D2452" w:rsidRPr="003555D6" w14:paraId="2D48333E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0410A086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EAF2B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CBNDVA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E65F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AAED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330F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A8E6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51BD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A09E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BCED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B171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10F3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A62811C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FE2D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CBNDV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F345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8CC3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E700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5CC30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3323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9980A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97FD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9B6D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</w:tr>
      <w:tr w:rsidR="008D2452" w:rsidRPr="003555D6" w14:paraId="45191FA2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5E2A2E5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00F1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CBTA-1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F044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2D58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58FE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F5DD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F429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B6E8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B333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985F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580F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71925A73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4E73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CBT-1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7D39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C5BA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5312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B2E9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7EC2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BEAD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CFCF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08FC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</w:tr>
      <w:tr w:rsidR="008D2452" w:rsidRPr="003555D6" w14:paraId="2B38CE53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6FDF6F3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BAFB0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E330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7B54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2780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37B8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70C2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B69F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D5BE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AD28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C692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7BABCA26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7013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CBT-2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5E2D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CE9E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58CB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548B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3595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735A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2E3E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65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CBA6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</w:tr>
      <w:tr w:rsidR="008D2452" w:rsidRPr="003555D6" w14:paraId="44B4921E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D50211E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13430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CBTA-3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FE65A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8EFE9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CA3DA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ACE69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18344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99A15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D0617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74B7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8355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503C565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B8654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CBT-3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12D18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FCF57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60E23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D4377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60D35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991F1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4B088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2117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</w:tr>
      <w:tr w:rsidR="008D2452" w:rsidRPr="003555D6" w14:paraId="0BC497FA" w14:textId="77777777" w:rsidTr="008D2452">
        <w:trPr>
          <w:trHeight w:hRule="exact" w:val="255"/>
        </w:trPr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E564FDB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(C)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425EE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373-12a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05FD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8DE3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0F50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44D8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4015C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0615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F4001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4E50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3E40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70F1B16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(F)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EE63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329-11a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2DA4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C607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C543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27D6A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62137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0A2E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745E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06BC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</w:tr>
      <w:tr w:rsidR="008D2452" w:rsidRPr="003555D6" w14:paraId="3A7FEC3B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10071901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7044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373-12b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B9AC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E1B6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E77C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668E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3750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D8B3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1EE7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5CA8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8916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3A304616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D900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329-11b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A8AA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5C7A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A8C6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E9CAD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7C8D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0AA0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8E61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F64E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</w:tr>
      <w:tr w:rsidR="008D2452" w:rsidRPr="003555D6" w14:paraId="2E68AF51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896713E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3414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373-12c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AF30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AA8B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7456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E60D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65C4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E8B1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A20B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6950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0FBE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90B8649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B640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329-11c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A362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EBE0BC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98E7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A98E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7FE7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A693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A2FCC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7648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</w:tr>
      <w:tr w:rsidR="008D2452" w:rsidRPr="003555D6" w14:paraId="2232D937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011A7E36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068918A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371-14a</w:t>
            </w: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6A4569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99BB79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5DF5E7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5370A8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B9C22C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FEF138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1CDA0E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A1821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07DE6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53ECFF65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60EB2F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327-13a</w:t>
            </w:r>
          </w:p>
        </w:tc>
        <w:tc>
          <w:tcPr>
            <w:tcW w:w="53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CF3749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2CC585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465BDC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E2E294C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BF336A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C858488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93A2EA6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1C5697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</w:tr>
      <w:tr w:rsidR="008D2452" w:rsidRPr="003555D6" w14:paraId="46282240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13C3DE36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</w:tcBorders>
            <w:shd w:val="clear" w:color="000000" w:fill="FFFFFF"/>
            <w:noWrap/>
            <w:vAlign w:val="center"/>
          </w:tcPr>
          <w:p w14:paraId="5C307F2E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417-15a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4B8BDF1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4FF9D42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3E4D173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2E7F74A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6AAB6AA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4D26B0A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6052D9E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57EE68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5DF6C5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3FD0D2D6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</w:tcBorders>
            <w:shd w:val="clear" w:color="000000" w:fill="FFFFFF"/>
            <w:noWrap/>
            <w:vAlign w:val="center"/>
          </w:tcPr>
          <w:p w14:paraId="49352B7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373-15b</w:t>
            </w:r>
          </w:p>
        </w:tc>
        <w:tc>
          <w:tcPr>
            <w:tcW w:w="537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17D1584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5533C89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3EA4642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93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43A26D87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73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4950B39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3805FEF2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59125D0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657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87006D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</w:tr>
      <w:tr w:rsidR="008D2452" w:rsidRPr="003555D6" w14:paraId="4A924468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0CB6C420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</w:tcBorders>
            <w:shd w:val="clear" w:color="000000" w:fill="FFFFFF"/>
            <w:noWrap/>
            <w:vAlign w:val="center"/>
          </w:tcPr>
          <w:p w14:paraId="5A8EAF0E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rtl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357-16a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2EDE851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67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29A5083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3B38202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73368EF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0F18BF2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43691D7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45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329B6AB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45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58DEB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6416B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1DC7A82C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</w:tcBorders>
            <w:shd w:val="clear" w:color="000000" w:fill="FFFFFF"/>
            <w:noWrap/>
            <w:vAlign w:val="center"/>
          </w:tcPr>
          <w:p w14:paraId="0F8B5CFB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313-16b</w:t>
            </w:r>
          </w:p>
        </w:tc>
        <w:tc>
          <w:tcPr>
            <w:tcW w:w="537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707AB71D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483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2ECFBAA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480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7237D6A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593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6332C3E5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2D92128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3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57DD2220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80" w:type="dxa"/>
            <w:tcBorders>
              <w:top w:val="nil"/>
            </w:tcBorders>
            <w:shd w:val="clear" w:color="000000" w:fill="FFFFFF"/>
            <w:noWrap/>
            <w:vAlign w:val="center"/>
          </w:tcPr>
          <w:p w14:paraId="59730D1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657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DCA725E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</w:tr>
      <w:tr w:rsidR="008D2452" w:rsidRPr="003555D6" w14:paraId="7610624A" w14:textId="77777777" w:rsidTr="008D2452">
        <w:trPr>
          <w:trHeight w:hRule="exact" w:val="255"/>
        </w:trPr>
        <w:tc>
          <w:tcPr>
            <w:tcW w:w="121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85735D3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4B8DD01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375-19a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3036B2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53246FA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4D9CB3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257155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1DA8233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6C19EF7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CFC4BA9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EF7BBE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6B10B2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96C735A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09212BF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331-18a</w:t>
            </w:r>
          </w:p>
        </w:tc>
        <w:tc>
          <w:tcPr>
            <w:tcW w:w="53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EE5F511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6F7523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918BA14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59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4A76569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7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4EA4650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48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A982461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48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9B89BB8" w14:textId="77777777" w:rsidR="008D2452" w:rsidRPr="003555D6" w:rsidRDefault="008D2452" w:rsidP="008D2452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65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3AACB2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  <w:p w14:paraId="3800141D" w14:textId="77777777" w:rsidR="008D2452" w:rsidRPr="003555D6" w:rsidRDefault="008D2452" w:rsidP="008D2452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</w:tr>
    </w:tbl>
    <w:p w14:paraId="6F127929" w14:textId="77777777" w:rsidR="008D2452" w:rsidRPr="003555D6" w:rsidRDefault="008D2452" w:rsidP="008D2452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 </w:t>
      </w:r>
    </w:p>
    <w:p w14:paraId="2C2EBD0B" w14:textId="01D69171" w:rsidR="0024635A" w:rsidRPr="003555D6" w:rsidRDefault="0024635A" w:rsidP="0033312C">
      <w:pPr>
        <w:pStyle w:val="Caption"/>
        <w:rPr>
          <w:rFonts w:asciiTheme="majorBidi" w:hAnsiTheme="majorBidi" w:cstheme="majorBidi"/>
        </w:rPr>
      </w:pPr>
      <w:r w:rsidRPr="003555D6">
        <w:rPr>
          <w:rFonts w:asciiTheme="majorBidi" w:hAnsiTheme="majorBidi" w:cstheme="majorBidi"/>
        </w:rPr>
        <w:t>Table S</w:t>
      </w:r>
      <w:r w:rsidR="0033312C" w:rsidRPr="003555D6">
        <w:rPr>
          <w:rFonts w:asciiTheme="majorBidi" w:hAnsiTheme="majorBidi" w:cstheme="majorBidi"/>
        </w:rPr>
        <w:t>8</w:t>
      </w:r>
      <w:r w:rsidRPr="003555D6">
        <w:rPr>
          <w:rFonts w:asciiTheme="majorBidi" w:hAnsiTheme="majorBidi" w:cstheme="majorBidi"/>
        </w:rPr>
        <w:t xml:space="preserve">. Statistical significant differences of </w:t>
      </w:r>
      <w:proofErr w:type="spellStart"/>
      <w:r w:rsidRPr="003555D6">
        <w:rPr>
          <w:rFonts w:asciiTheme="majorBidi" w:hAnsiTheme="majorBidi" w:cstheme="majorBidi"/>
        </w:rPr>
        <w:t>phytocannabinoid</w:t>
      </w:r>
      <w:proofErr w:type="spellEnd"/>
      <w:r w:rsidRPr="003555D6">
        <w:rPr>
          <w:rFonts w:asciiTheme="majorBidi" w:hAnsiTheme="majorBidi" w:cstheme="majorBidi"/>
        </w:rPr>
        <w:t xml:space="preserve"> concentrations </w:t>
      </w:r>
      <w:r w:rsidR="00433705" w:rsidRPr="003555D6">
        <w:rPr>
          <w:rFonts w:asciiTheme="majorBidi" w:hAnsiTheme="majorBidi" w:cstheme="majorBidi"/>
        </w:rPr>
        <w:t>in</w:t>
      </w:r>
      <w:r w:rsidRPr="003555D6">
        <w:rPr>
          <w:rFonts w:asciiTheme="majorBidi" w:hAnsiTheme="majorBidi" w:cstheme="majorBidi"/>
        </w:rPr>
        <w:t xml:space="preserve"> whole and ground samples of the Type III </w:t>
      </w:r>
      <w:proofErr w:type="spellStart"/>
      <w:r w:rsidRPr="003555D6">
        <w:rPr>
          <w:rFonts w:asciiTheme="majorBidi" w:hAnsiTheme="majorBidi" w:cstheme="majorBidi"/>
        </w:rPr>
        <w:t>chemovar</w:t>
      </w:r>
      <w:proofErr w:type="spellEnd"/>
      <w:r w:rsidRPr="003555D6">
        <w:rPr>
          <w:rFonts w:asciiTheme="majorBidi" w:hAnsiTheme="majorBidi" w:cstheme="majorBidi"/>
        </w:rPr>
        <w:t xml:space="preserve"> </w:t>
      </w:r>
      <w:r w:rsidR="000A3F6C" w:rsidRPr="003555D6">
        <w:rPr>
          <w:rFonts w:asciiTheme="majorBidi" w:eastAsia="Calibri" w:hAnsiTheme="majorBidi" w:cstheme="majorBidi"/>
          <w:bCs w:val="0"/>
          <w:iCs/>
          <w:lang w:bidi="he-IL"/>
        </w:rPr>
        <w:t>following one year of storage</w:t>
      </w:r>
      <w:r w:rsidR="000A3F6C" w:rsidRPr="003555D6">
        <w:rPr>
          <w:rFonts w:asciiTheme="majorBidi" w:eastAsia="Calibri" w:hAnsiTheme="majorBidi" w:cstheme="majorBidi"/>
          <w:b w:val="0"/>
          <w:iCs/>
          <w:lang w:bidi="he-IL"/>
        </w:rPr>
        <w:t xml:space="preserve"> </w:t>
      </w:r>
      <w:r w:rsidR="000A3F6C" w:rsidRPr="003555D6">
        <w:rPr>
          <w:rFonts w:asciiTheme="majorBidi" w:hAnsiTheme="majorBidi" w:cstheme="majorBidi"/>
        </w:rPr>
        <w:t>for</w:t>
      </w:r>
      <w:r w:rsidR="00433705" w:rsidRPr="003555D6">
        <w:rPr>
          <w:rFonts w:asciiTheme="majorBidi" w:hAnsiTheme="majorBidi" w:cstheme="majorBidi"/>
        </w:rPr>
        <w:t xml:space="preserve"> different</w:t>
      </w:r>
      <w:r w:rsidRPr="003555D6">
        <w:rPr>
          <w:rFonts w:asciiTheme="majorBidi" w:hAnsiTheme="majorBidi" w:cstheme="majorBidi"/>
        </w:rPr>
        <w:t xml:space="preserve"> storage temperature</w:t>
      </w:r>
      <w:r w:rsidR="00433705" w:rsidRPr="003555D6">
        <w:rPr>
          <w:rFonts w:asciiTheme="majorBidi" w:hAnsiTheme="majorBidi" w:cstheme="majorBidi"/>
        </w:rPr>
        <w:t>s</w:t>
      </w:r>
      <w:r w:rsidRPr="003555D6">
        <w:rPr>
          <w:rFonts w:asciiTheme="majorBidi" w:hAnsiTheme="majorBidi" w:cstheme="majorBidi"/>
        </w:rPr>
        <w:t xml:space="preserve"> (T</w:t>
      </w:r>
      <w:r w:rsidRPr="003555D6">
        <w:rPr>
          <w:rFonts w:asciiTheme="majorBidi" w:hAnsiTheme="majorBidi" w:cstheme="majorBidi"/>
          <w:vertAlign w:val="subscript"/>
        </w:rPr>
        <w:t>1</w:t>
      </w:r>
      <w:r w:rsidRPr="003555D6">
        <w:rPr>
          <w:rFonts w:asciiTheme="majorBidi" w:hAnsiTheme="majorBidi" w:cstheme="majorBidi"/>
        </w:rPr>
        <w:t>/T</w:t>
      </w:r>
      <w:r w:rsidRPr="003555D6">
        <w:rPr>
          <w:rFonts w:asciiTheme="majorBidi" w:hAnsiTheme="majorBidi" w:cstheme="majorBidi"/>
          <w:vertAlign w:val="subscript"/>
        </w:rPr>
        <w:t>2</w:t>
      </w:r>
      <w:r w:rsidRPr="003555D6">
        <w:rPr>
          <w:rFonts w:asciiTheme="majorBidi" w:hAnsiTheme="majorBidi" w:cstheme="majorBidi"/>
        </w:rPr>
        <w:t>)</w:t>
      </w:r>
    </w:p>
    <w:tbl>
      <w:tblPr>
        <w:tblpPr w:leftFromText="180" w:rightFromText="180" w:vertAnchor="text" w:horzAnchor="margin" w:tblpXSpec="center" w:tblpY="59"/>
        <w:tblW w:w="14707" w:type="dxa"/>
        <w:tblLook w:val="04A0" w:firstRow="1" w:lastRow="0" w:firstColumn="1" w:lastColumn="0" w:noHBand="0" w:noVBand="1"/>
      </w:tblPr>
      <w:tblGrid>
        <w:gridCol w:w="439"/>
        <w:gridCol w:w="1212"/>
        <w:gridCol w:w="465"/>
        <w:gridCol w:w="456"/>
        <w:gridCol w:w="456"/>
        <w:gridCol w:w="522"/>
        <w:gridCol w:w="423"/>
        <w:gridCol w:w="564"/>
        <w:gridCol w:w="465"/>
        <w:gridCol w:w="456"/>
        <w:gridCol w:w="494"/>
        <w:gridCol w:w="423"/>
        <w:gridCol w:w="423"/>
        <w:gridCol w:w="564"/>
        <w:gridCol w:w="284"/>
        <w:gridCol w:w="439"/>
        <w:gridCol w:w="1110"/>
        <w:gridCol w:w="465"/>
        <w:gridCol w:w="456"/>
        <w:gridCol w:w="456"/>
        <w:gridCol w:w="423"/>
        <w:gridCol w:w="423"/>
        <w:gridCol w:w="705"/>
        <w:gridCol w:w="465"/>
        <w:gridCol w:w="456"/>
        <w:gridCol w:w="456"/>
        <w:gridCol w:w="423"/>
        <w:gridCol w:w="470"/>
        <w:gridCol w:w="518"/>
      </w:tblGrid>
      <w:tr w:rsidR="0024635A" w:rsidRPr="003555D6" w14:paraId="5CAC1921" w14:textId="77777777" w:rsidTr="0024635A">
        <w:trPr>
          <w:trHeight w:val="22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9A6F70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18B1F5E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2886" w:type="dxa"/>
            <w:gridSpan w:val="6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6D11" w14:textId="5A83539F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Whole</w:t>
            </w:r>
          </w:p>
        </w:tc>
        <w:tc>
          <w:tcPr>
            <w:tcW w:w="2825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1053" w14:textId="6C58B70F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Ground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B106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F10780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59B9894C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2826" w:type="dxa"/>
            <w:gridSpan w:val="6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5139C" w14:textId="616EA264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Whole</w:t>
            </w:r>
          </w:p>
        </w:tc>
        <w:tc>
          <w:tcPr>
            <w:tcW w:w="2686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09D6" w14:textId="5C91D393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Ground</w:t>
            </w:r>
          </w:p>
        </w:tc>
      </w:tr>
      <w:tr w:rsidR="0024635A" w:rsidRPr="003555D6" w14:paraId="3F1693C5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514CDE4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CF83B1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2886" w:type="dxa"/>
            <w:gridSpan w:val="6"/>
            <w:vMerge w:val="restart"/>
            <w:shd w:val="clear" w:color="auto" w:fill="auto"/>
            <w:noWrap/>
            <w:vAlign w:val="center"/>
            <w:hideMark/>
          </w:tcPr>
          <w:p w14:paraId="29FF870C" w14:textId="7B2BE2AF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 [°C]</w:t>
            </w:r>
          </w:p>
        </w:tc>
        <w:tc>
          <w:tcPr>
            <w:tcW w:w="2825" w:type="dxa"/>
            <w:gridSpan w:val="6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98D9" w14:textId="5DA4514D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 [°C]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8D3A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1D26E674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863B7B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2826" w:type="dxa"/>
            <w:gridSpan w:val="6"/>
            <w:vMerge w:val="restart"/>
            <w:shd w:val="clear" w:color="auto" w:fill="auto"/>
            <w:noWrap/>
            <w:vAlign w:val="center"/>
            <w:hideMark/>
          </w:tcPr>
          <w:p w14:paraId="248B136A" w14:textId="03CFEF63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 [°C]</w:t>
            </w:r>
          </w:p>
        </w:tc>
        <w:tc>
          <w:tcPr>
            <w:tcW w:w="2686" w:type="dxa"/>
            <w:gridSpan w:val="6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484C8" w14:textId="5B1F5878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 [°C]</w:t>
            </w:r>
          </w:p>
        </w:tc>
      </w:tr>
      <w:tr w:rsidR="0024635A" w:rsidRPr="003555D6" w14:paraId="5502E0C4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602FBF5C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2CD219D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2886" w:type="dxa"/>
            <w:gridSpan w:val="6"/>
            <w:vMerge/>
            <w:vAlign w:val="center"/>
            <w:hideMark/>
          </w:tcPr>
          <w:p w14:paraId="328F3ACF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2825" w:type="dxa"/>
            <w:gridSpan w:val="6"/>
            <w:vMerge/>
            <w:tcBorders>
              <w:right w:val="single" w:sz="4" w:space="0" w:color="auto"/>
            </w:tcBorders>
            <w:vAlign w:val="center"/>
            <w:hideMark/>
          </w:tcPr>
          <w:p w14:paraId="3BCFE89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0CEB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2C6E721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41B59E3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2826" w:type="dxa"/>
            <w:gridSpan w:val="6"/>
            <w:vMerge/>
            <w:vAlign w:val="center"/>
            <w:hideMark/>
          </w:tcPr>
          <w:p w14:paraId="48540D2A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2686" w:type="dxa"/>
            <w:gridSpan w:val="6"/>
            <w:vMerge/>
            <w:tcBorders>
              <w:right w:val="single" w:sz="4" w:space="0" w:color="auto"/>
            </w:tcBorders>
            <w:vAlign w:val="center"/>
            <w:hideMark/>
          </w:tcPr>
          <w:p w14:paraId="5B89EAD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</w:tr>
      <w:tr w:rsidR="0024635A" w:rsidRPr="003555D6" w14:paraId="522ED7E4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75B4EA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212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5C8F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B4D6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25/4 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F5C3F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2B82A2F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F16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3E8623C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5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67B4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0BF23923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B7E6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5949D7A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-80 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3CF8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-30/</w:t>
            </w:r>
          </w:p>
          <w:p w14:paraId="0249A4C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1FFD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25/4 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F0D01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3812B3A9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31B2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00B4BECC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4A9D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26232CD9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C4E9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71DF0F0A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-80 </w:t>
            </w:r>
          </w:p>
        </w:tc>
        <w:tc>
          <w:tcPr>
            <w:tcW w:w="56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EC9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-30/</w:t>
            </w:r>
          </w:p>
          <w:p w14:paraId="5C90C840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1AF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09A35CC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1110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9234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  <w:t> 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861E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25/4 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513B3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47719BF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EF5A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7683385E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664E9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2D2A14BD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652F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06B8A3B4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-80 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CEBE1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-30/</w:t>
            </w:r>
          </w:p>
          <w:p w14:paraId="11A21F7C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9E8F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25/4 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8481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6B291750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38B9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25/</w:t>
            </w:r>
          </w:p>
          <w:p w14:paraId="463CD0F9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9AA0A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276D0359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-30 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2C46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4/</w:t>
            </w:r>
          </w:p>
          <w:p w14:paraId="7F7D431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 xml:space="preserve">-80 </w:t>
            </w:r>
          </w:p>
        </w:tc>
        <w:tc>
          <w:tcPr>
            <w:tcW w:w="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36BAD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-30/</w:t>
            </w:r>
          </w:p>
          <w:p w14:paraId="63C686D0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  <w:lang w:bidi="he-IL"/>
              </w:rPr>
              <w:t>-80</w:t>
            </w:r>
          </w:p>
        </w:tc>
      </w:tr>
      <w:tr w:rsidR="0024635A" w:rsidRPr="003555D6" w14:paraId="7E52471D" w14:textId="77777777" w:rsidTr="0024635A">
        <w:trPr>
          <w:trHeight w:val="22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vAlign w:val="center"/>
          </w:tcPr>
          <w:p w14:paraId="6A1D291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(A)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7BBEE47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CBGA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0C75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CEB9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5D6A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9326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FF39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17F1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6546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0CE3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48CF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0D04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2E08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C5F6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D8E3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0475C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(D)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3E2709C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CBG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E801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3DA2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5CDA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E9F2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CC38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617D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E630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928E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221D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8463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A660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9D1C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2BA9FCD4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57F12B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6FE58B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CBGVA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69D401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19B0784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22028E3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5717833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C11B2A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0DFF195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0E7CF22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6A63B00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0D656DF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073859A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7D402A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5C5B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AE2F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09DD1D7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02C0104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CBGV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1D3D80E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5B86391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47481F4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4E512C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30D4AC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3FFABE3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1160ED0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4E70CD6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5883B47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FAE215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66424C6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A6CB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70EB4B14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355220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406B47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proofErr w:type="spellStart"/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SesquiCBGA</w:t>
            </w:r>
            <w:proofErr w:type="spellEnd"/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04712B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1A631F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0FD7231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4B6A5E9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ABC490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344B9BB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53A292F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1EEC66B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6E2C7C2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BA3B49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252F4C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4F81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71FB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63D78C0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5F243E2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proofErr w:type="spellStart"/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SesquiCBG</w:t>
            </w:r>
            <w:proofErr w:type="spellEnd"/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0C71A5A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7EEBD93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38F8267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22E93C4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8BAA32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5B12A2F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503426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19179E1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3A17EFF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35E490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13253B8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9B90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5ADA1E55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DAC37CD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2E57EE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5943209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F4525A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1AC3573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52F6562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F545A0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720EB76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399EC3B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1AC7CA8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7DB2797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2EA6F7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6C3331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B29A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FB80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3B653AA3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358750A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232E4E3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427C7B1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3C8BD22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B0A6BC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9D6697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7198095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0AA262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4A870CD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3A05AB5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068B0AC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1F28B2B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D8C3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3F753F94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CCA8DCC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01AED30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THCA-C4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2AE2A09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5336992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09EE3D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1A973AB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6B484A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4652C6E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0A54E8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10C27D3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104B721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964A98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5C8A3B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C9C9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E84E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2FECFE29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31DF2E4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THC-C4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59FE58C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0DA0394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56C2767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7D46AD7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B7A3F1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3BD4506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5B1DEFA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267F271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770B864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02A50D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426C313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9783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128F89D6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1014DEB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0BB0028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THCVA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A5E6AF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133A186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36C670A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75DC4C3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F65F2B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251D2AA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6AF9154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0B2979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0E6D6DD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71CAF8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28755C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30E9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438C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342039A3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534FEBB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THCV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3C12D2F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39339DB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0C35CBA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06D351B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73F19C5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170863F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37EEEB6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63C9492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3C0901C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0957B7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41AD839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DA35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5D636E51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7A792B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2B3296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0E48287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0146159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8B7BF1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3C2B934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EBDE4C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05FEAC4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16237DD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6A9FE32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12DAD3B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FF81CC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C757C6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1469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EE9C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150B2A9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86ED97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F9ABEC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6E95590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7285CDF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23A736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76978E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54500AE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1DBE7F8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3030434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4692BD3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06718B1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4CF206B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7682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346C6E8F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A8C04A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789B2B5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CBDA-C4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3DBB7E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4F2ACB0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37BC52C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4EC0070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7D9E7D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3D9EFBB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172B7D9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A7CCE3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2100B43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30F0C9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3627F1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2F38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FE7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3C12400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32FBDB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CBD-C4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98ECA0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75E994F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1D04652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CAA580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DFFAE8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14D659E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E4431A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1932F1F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5278B5F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7BEAAC6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74E4270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957D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58847A17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EDA437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565BB63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CBDVA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176AA22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0DC0FF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455CF6A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1A6F5DF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D751C9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50D6550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988994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186DFBD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4E62101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230F03D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2121FC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9C74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81D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28075AB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3D30CB7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CBDV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13FA870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0D1AAF2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53BE009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B29C57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C898F4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544A1B8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3A0E5B7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53D6B24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6E82186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0FEFBDC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7B504D5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3D87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7685491A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D4C9FE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F9FD2D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CBDOA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21692FB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5B57771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458156E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0DEF745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64F360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17D961A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0983D76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21EA4EF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34E3884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7F0215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723C427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E1DE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F98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089736C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C1DA43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CBDO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0830F09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588A0C2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4300D1F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184BBF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2C2CB40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4A031F3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4D1ADC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2B040CC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556BCAC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234FC20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45D3A98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AE30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2C20D5DD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252736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02284D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CBDMA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274F3C7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25D0887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4C0F024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76D77CF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3E0FBE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292C720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291E8D3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141B822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7E5D7EA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3D03D4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6CCD08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9645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9958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7B19B2F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3F37A1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CBDM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E9F551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518F340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7DCCF6D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B269CA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3557B6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116B0C9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52CF846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7E16508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391D573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5A6B32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57342D3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7AAD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5F46B4DF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2B9532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1AB6FCA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9070FB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1EF4000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11B11CA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52A5EB6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245482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76EDE9A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202A155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0982A5A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741A67E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410565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71CD309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D89F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2874B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547D3BC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36B6B4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2B006EA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4AA18B9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32748C3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C34504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DF8B16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08B973D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D9DA8E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3466007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482D68F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120B65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2F0086B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DFE0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223963D3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695AB8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6E3003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CBCA-C4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6D8BF61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2D6D1F2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4E5127F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1A76C77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9CEAB1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68869E8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0F7C364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2B39F83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69F4FE7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76D3384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2022F13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C4A0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FFAB4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0641AC6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0808DB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CBC-C4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EC88CB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6ECAA13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6E97B44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CEC57B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21EE09C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43FA12A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6BA95D3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5B69DFB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07B78BE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277EE76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4A7FFCA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CB99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57BC432E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EB75A7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shd w:val="clear" w:color="000000" w:fill="FFFFFF"/>
            <w:noWrap/>
            <w:vAlign w:val="center"/>
            <w:hideMark/>
          </w:tcPr>
          <w:p w14:paraId="2B154AC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CBCVA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6AE2E18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1CF2D01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2A259FF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007623D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F48CA0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367BB58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2F0D84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2CA732B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2551F63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45F845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F6571D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E578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601E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43D1129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shd w:val="clear" w:color="000000" w:fill="FFFFFF"/>
            <w:noWrap/>
            <w:vAlign w:val="center"/>
            <w:hideMark/>
          </w:tcPr>
          <w:p w14:paraId="46C35E2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CBCV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500017E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2EA2881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2C4B752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5DB409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274A141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5FF1560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87F043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4BD0B2F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206EFF3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D424F2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53E45BE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6454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128E2639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C6A10C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19C2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CBCOA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118B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E821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29DF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35AF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457D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BBFB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66E5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4463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7804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20AA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E713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B3E8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B77B1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EBC4A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3FE2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CBCO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AF77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35D8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7D5B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EA70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A46F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1CEB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34F6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9892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0084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AFEC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D412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A6B9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3DE20528" w14:textId="77777777" w:rsidTr="0024635A">
        <w:trPr>
          <w:trHeight w:val="22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vAlign w:val="center"/>
          </w:tcPr>
          <w:p w14:paraId="725D0C2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(B)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76A938B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CBNA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2D0E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5F05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DDB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3CAD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87EC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483B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ED5A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677D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1A5E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6DE4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8E15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A9BC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6155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8D1CA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(E)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7291AE3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4D1D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0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1F8F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A1FB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511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8017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CAE4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6022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71E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A4A1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91D6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A22C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6149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4EA9EEE6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2ECB0D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D49E64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CBEA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713088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403B16C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35E6CF0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72A1127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284F222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7EDEC70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386379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0F0FE3B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6F9EC17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871972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78BF81C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3E49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B756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7FBA599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B0B35A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CBE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6815BB4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24BF7A4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60C3A31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C541E9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225748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01F3F5F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07301B4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5B92AFF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257539F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D3C84F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35C64E0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C28E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4C5CF8DD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83EC43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4AFB84C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CBEVA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2E224CC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4E7E00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E8B65A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44C7BF8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E0AEA9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43D59EA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535698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1D1E449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2D3A726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644BF6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06708DC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C6C6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919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0E9C2B3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1832C34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CBEV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6E79927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48F5CB9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1890DF7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08D8954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77E339C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632C6C9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3A4EF33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01D633D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118FA04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E0500E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3100ED2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7748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1F6D2D75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5C4102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DAB6D4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CBNDA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648CD5F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09FA8C4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6BE538B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53BCCC8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0CFEEBA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2AA3174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DC0955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02E44A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3A0CCC4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804B0C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06FDBF7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732E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1591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3A40331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4BF5DEC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CBND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326FC90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057F60B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02AD2FA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90A133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228F7D3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75C2C6B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C4D8B3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55E2438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644457C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2CE80B5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5D07DC3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86BD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4C203097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A75B6F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50FA382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CBNDVA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2A489F5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3F14788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0F61DE2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3893DCE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B8E4AE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3CDB861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CB3C67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27D2BB1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5A5F7F9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CAE02A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AA932E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2F7D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2C8D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79A90C9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553ED8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CBNDV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5FCBCED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28CC2CC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3BDDEFF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C4B6FE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0510F25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762D01D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37AD5F7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11342C8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199CF7C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5DA8B1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1C1716F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82C1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256857EE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09F5009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1723DA9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CBTA-1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558504B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6B125C4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3A6B2FC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3D14448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D96A09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269C037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A3CFB8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208AAFC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03864C8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23355E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672430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11B8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B1E81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619E27B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0B672E3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CBT-1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1064C26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0483D69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50CD516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FB7B1E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752FF50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4BD8FEB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5EB08A3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35B37B1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4185AE5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07D438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20944D5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6C38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562042BB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F02145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7DD3F18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6E5954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09D429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5C0FE38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6899BCF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CF4202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6C828E1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679240C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0CB06B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37CCF20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C6D805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FE21B6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1C09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644F6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7B105E9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3E0AB7A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CBT-2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3C345D0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3FE0D95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2FFDA5C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0CCD93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DB5253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69615E7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57729B0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62B24F8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6DA1F52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79462CA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142C2D6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7AD4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6F2944C2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EACDF2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A494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CBTA-3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A7F7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8BB1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D55E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5CAA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C179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1310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1BB9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693F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6DA6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53E1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CCE2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E86E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A8E8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09E05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0AF5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CBT-3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383E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92DE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20AA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F4A1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A086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2471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E231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5B64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E71B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E8FD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0202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FB46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180C257B" w14:textId="77777777" w:rsidTr="0024635A">
        <w:trPr>
          <w:trHeight w:val="22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vAlign w:val="center"/>
          </w:tcPr>
          <w:p w14:paraId="1D3FC92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(C)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3314AE9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373-12a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BA7E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463B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147E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52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14C0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D945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08D2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39F7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9FFC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599C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A561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4A90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5967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FEB0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EC8D4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(F)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1DF42FB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329-11a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63F7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C96F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91F9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D6F6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74E7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AA7E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79C3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0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FA66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0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0448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2E9A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AA55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646F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7C21C2BE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25068D5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076827A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373-12b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41C6199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67D0B39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4C86536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5839EB4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1032B3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319D36C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74AE4F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0F3F3A9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07B8732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A274C8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0AFC64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7BAC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950D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0D53DA0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4DF40B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329-11b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63C36D7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5B4B9A7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7E729DF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0E226CB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9B2531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2929AD2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3EE4CCA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6A8BAC1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0B5683A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105F44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2C78909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F0FE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62C5520F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3638EB3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40A4379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373-12c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6F5151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3337C60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DB532A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2B64A29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4EBE024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6A6A109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020B76E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0CDD540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21EDA82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3557AFB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7FFC600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D91C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404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3C83E9F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BB34ED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329-11c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18E585F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385072F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0156AC8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7526294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40AB8B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3A5D897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316F888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1ED564E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7B8CE52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6740174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20CAFB3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3DB0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2C3EA21B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46E9F91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1905D9E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371-14a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1086022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000DA70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26CE747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  <w:hideMark/>
          </w:tcPr>
          <w:p w14:paraId="5957C64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75ED50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  <w:hideMark/>
          </w:tcPr>
          <w:p w14:paraId="2C20619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714BA53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  <w:hideMark/>
          </w:tcPr>
          <w:p w14:paraId="7E0EB30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  <w:hideMark/>
          </w:tcPr>
          <w:p w14:paraId="14F80C3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0AF92B4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3FE8E2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0209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4A6C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76A6FDF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7F6968F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327-13a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09ED626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72E45DE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3DF292D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1DF8707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EFF52B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  <w:hideMark/>
          </w:tcPr>
          <w:p w14:paraId="0414BC8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  <w:hideMark/>
          </w:tcPr>
          <w:p w14:paraId="2A923C0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  <w:hideMark/>
          </w:tcPr>
          <w:p w14:paraId="4716757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  <w:hideMark/>
          </w:tcPr>
          <w:p w14:paraId="43A65A8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  <w:hideMark/>
          </w:tcPr>
          <w:p w14:paraId="5FEB111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  <w:hideMark/>
          </w:tcPr>
          <w:p w14:paraId="57FC178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F139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5123C654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79DDA62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473CC0F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417-15a</w:t>
            </w:r>
          </w:p>
        </w:tc>
        <w:tc>
          <w:tcPr>
            <w:tcW w:w="465" w:type="dxa"/>
            <w:shd w:val="clear" w:color="000000" w:fill="FFFFFF"/>
            <w:noWrap/>
            <w:vAlign w:val="center"/>
          </w:tcPr>
          <w:p w14:paraId="00C2F18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</w:tcPr>
          <w:p w14:paraId="51B8E4A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</w:tcPr>
          <w:p w14:paraId="3D28598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</w:tcPr>
          <w:p w14:paraId="5000195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</w:tcPr>
          <w:p w14:paraId="2ED9E5E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</w:tcPr>
          <w:p w14:paraId="7855454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</w:tcPr>
          <w:p w14:paraId="7A4E97E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</w:tcPr>
          <w:p w14:paraId="3425F88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shd w:val="clear" w:color="000000" w:fill="FFFFFF"/>
            <w:noWrap/>
            <w:vAlign w:val="center"/>
          </w:tcPr>
          <w:p w14:paraId="2FBCC9E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</w:tcPr>
          <w:p w14:paraId="789B9CB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</w:tcPr>
          <w:p w14:paraId="04D79F2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01551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A167E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56ADB00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60469E4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373-15b</w:t>
            </w:r>
          </w:p>
        </w:tc>
        <w:tc>
          <w:tcPr>
            <w:tcW w:w="465" w:type="dxa"/>
            <w:shd w:val="clear" w:color="000000" w:fill="FFFFFF"/>
            <w:noWrap/>
            <w:vAlign w:val="center"/>
          </w:tcPr>
          <w:p w14:paraId="1032402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</w:tcPr>
          <w:p w14:paraId="72D369B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</w:tcPr>
          <w:p w14:paraId="338B53A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</w:tcPr>
          <w:p w14:paraId="0314A36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</w:tcPr>
          <w:p w14:paraId="49CD84A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</w:tcPr>
          <w:p w14:paraId="6C67CE0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</w:tcPr>
          <w:p w14:paraId="6557793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3" w:type="dxa"/>
            <w:shd w:val="clear" w:color="000000" w:fill="FFFFFF"/>
            <w:noWrap/>
            <w:vAlign w:val="center"/>
          </w:tcPr>
          <w:p w14:paraId="67D3413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07" w:type="dxa"/>
            <w:shd w:val="clear" w:color="000000" w:fill="FFFFFF"/>
            <w:noWrap/>
            <w:vAlign w:val="center"/>
          </w:tcPr>
          <w:p w14:paraId="2E7A11A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23" w:type="dxa"/>
            <w:shd w:val="clear" w:color="000000" w:fill="FFFFFF"/>
            <w:noWrap/>
            <w:vAlign w:val="center"/>
          </w:tcPr>
          <w:p w14:paraId="1C042DB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</w:tcPr>
          <w:p w14:paraId="675B0E4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3FFEE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69B2046B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</w:tcBorders>
            <w:shd w:val="clear" w:color="000000" w:fill="FFFFFF"/>
            <w:vAlign w:val="center"/>
          </w:tcPr>
          <w:p w14:paraId="647C647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1328502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357-16a</w:t>
            </w:r>
          </w:p>
        </w:tc>
        <w:tc>
          <w:tcPr>
            <w:tcW w:w="465" w:type="dxa"/>
            <w:shd w:val="clear" w:color="000000" w:fill="FFFFFF"/>
            <w:noWrap/>
            <w:vAlign w:val="center"/>
          </w:tcPr>
          <w:p w14:paraId="0C96BC5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shd w:val="clear" w:color="000000" w:fill="FFFFFF"/>
            <w:noWrap/>
            <w:vAlign w:val="center"/>
          </w:tcPr>
          <w:p w14:paraId="0DC4DC0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56" w:type="dxa"/>
            <w:shd w:val="clear" w:color="000000" w:fill="FFFFFF"/>
            <w:noWrap/>
            <w:vAlign w:val="center"/>
          </w:tcPr>
          <w:p w14:paraId="5438F03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shd w:val="clear" w:color="000000" w:fill="FFFFFF"/>
            <w:noWrap/>
            <w:vAlign w:val="center"/>
          </w:tcPr>
          <w:p w14:paraId="2765919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</w:t>
            </w:r>
          </w:p>
        </w:tc>
        <w:tc>
          <w:tcPr>
            <w:tcW w:w="423" w:type="dxa"/>
            <w:shd w:val="clear" w:color="000000" w:fill="FFFFFF"/>
            <w:noWrap/>
            <w:vAlign w:val="center"/>
          </w:tcPr>
          <w:p w14:paraId="7E8EBBC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shd w:val="clear" w:color="000000" w:fill="FFFFFF"/>
            <w:noWrap/>
            <w:vAlign w:val="center"/>
          </w:tcPr>
          <w:p w14:paraId="44C7639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</w:tcPr>
          <w:p w14:paraId="30437F3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56" w:type="dxa"/>
            <w:shd w:val="clear" w:color="000000" w:fill="FFFFFF"/>
            <w:noWrap/>
            <w:vAlign w:val="center"/>
          </w:tcPr>
          <w:p w14:paraId="2874ADD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</w:t>
            </w:r>
          </w:p>
        </w:tc>
        <w:tc>
          <w:tcPr>
            <w:tcW w:w="494" w:type="dxa"/>
            <w:shd w:val="clear" w:color="000000" w:fill="FFFFFF"/>
            <w:noWrap/>
            <w:vAlign w:val="center"/>
          </w:tcPr>
          <w:p w14:paraId="1F3DB57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</w:tcPr>
          <w:p w14:paraId="1D66B3E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</w:tcPr>
          <w:p w14:paraId="081158F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8E318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FCECF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  <w:vAlign w:val="center"/>
          </w:tcPr>
          <w:p w14:paraId="777D93D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</w:tcBorders>
            <w:shd w:val="clear" w:color="000000" w:fill="FFFFFF"/>
            <w:noWrap/>
            <w:vAlign w:val="center"/>
          </w:tcPr>
          <w:p w14:paraId="279DAB9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313-16b</w:t>
            </w:r>
          </w:p>
        </w:tc>
        <w:tc>
          <w:tcPr>
            <w:tcW w:w="465" w:type="dxa"/>
            <w:shd w:val="clear" w:color="000000" w:fill="FFFFFF"/>
            <w:noWrap/>
            <w:vAlign w:val="center"/>
          </w:tcPr>
          <w:p w14:paraId="66CCD63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</w:tcPr>
          <w:p w14:paraId="5B43AAD7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</w:tcPr>
          <w:p w14:paraId="4DFDDB49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</w:tcPr>
          <w:p w14:paraId="1ED26FE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</w:tcPr>
          <w:p w14:paraId="0A1C292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shd w:val="clear" w:color="000000" w:fill="FFFFFF"/>
            <w:noWrap/>
            <w:vAlign w:val="center"/>
          </w:tcPr>
          <w:p w14:paraId="7564233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shd w:val="clear" w:color="000000" w:fill="FFFFFF"/>
            <w:noWrap/>
            <w:vAlign w:val="center"/>
          </w:tcPr>
          <w:p w14:paraId="1DA7276F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3" w:type="dxa"/>
            <w:shd w:val="clear" w:color="000000" w:fill="FFFFFF"/>
            <w:noWrap/>
            <w:vAlign w:val="center"/>
          </w:tcPr>
          <w:p w14:paraId="30A080F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07" w:type="dxa"/>
            <w:shd w:val="clear" w:color="000000" w:fill="FFFFFF"/>
            <w:noWrap/>
            <w:vAlign w:val="center"/>
          </w:tcPr>
          <w:p w14:paraId="187FC9E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shd w:val="clear" w:color="000000" w:fill="FFFFFF"/>
            <w:noWrap/>
            <w:vAlign w:val="center"/>
          </w:tcPr>
          <w:p w14:paraId="7970DA9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shd w:val="clear" w:color="000000" w:fill="FFFFFF"/>
            <w:noWrap/>
            <w:vAlign w:val="center"/>
          </w:tcPr>
          <w:p w14:paraId="797F880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919FF3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  <w:tr w:rsidR="0024635A" w:rsidRPr="003555D6" w14:paraId="751DC57C" w14:textId="77777777" w:rsidTr="0024635A">
        <w:trPr>
          <w:trHeight w:val="225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D60603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12" w:type="dxa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558655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375-19a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B3587F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FADC6C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8AF950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22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2F564D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B298B0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3C6808E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13E7D3C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55742B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9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FA7FB44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A5F38C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2129C7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09371B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3D149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4"/>
                <w:szCs w:val="14"/>
                <w:lang w:bidi="he-IL"/>
              </w:rPr>
            </w:pPr>
          </w:p>
        </w:tc>
        <w:tc>
          <w:tcPr>
            <w:tcW w:w="43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D0CC7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110" w:type="dxa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941B1B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331-18a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84AF52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EAB7378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279931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D0BD02A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93D9EB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BFDD86D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65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4648532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F56A07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956ABC6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***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D08D420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6BE9995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  <w:tc>
          <w:tcPr>
            <w:tcW w:w="518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16A751" w14:textId="77777777" w:rsidR="0024635A" w:rsidRPr="003555D6" w:rsidRDefault="0024635A" w:rsidP="0024635A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bidi="he-IL"/>
              </w:rPr>
              <w:t> </w:t>
            </w:r>
          </w:p>
        </w:tc>
      </w:tr>
    </w:tbl>
    <w:p w14:paraId="219F7866" w14:textId="1513C32A" w:rsidR="0024635A" w:rsidRPr="003555D6" w:rsidRDefault="0024635A" w:rsidP="0024635A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 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br w:type="page"/>
      </w:r>
    </w:p>
    <w:p w14:paraId="5C4A293A" w14:textId="63730B5B" w:rsidR="0024635A" w:rsidRPr="003555D6" w:rsidRDefault="0024635A" w:rsidP="0033312C">
      <w:pPr>
        <w:spacing w:before="0" w:after="120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</w:t>
      </w:r>
      <w:r w:rsidR="0033312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9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. Statistical significant differences </w:t>
      </w:r>
      <w:r w:rsidR="004E158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concentrations in Type III </w:t>
      </w:r>
      <w:r w:rsidRPr="003555D6">
        <w:rPr>
          <w:rFonts w:asciiTheme="majorBidi" w:eastAsia="Calibri" w:hAnsiTheme="majorBidi" w:cstheme="majorBidi"/>
          <w:b/>
          <w:i/>
          <w:szCs w:val="24"/>
          <w:lang w:bidi="he-IL"/>
        </w:rPr>
        <w:t>Cannabis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inflorescences stored at different temperatures </w:t>
      </w:r>
      <w:r w:rsidR="000A3F6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one year</w:t>
      </w:r>
      <w:r w:rsidR="000A3F6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f</w:t>
      </w:r>
      <w:r w:rsidR="004E158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or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whole versus ground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samples</w:t>
      </w:r>
      <w:r w:rsidR="0065239E" w:rsidRPr="003555D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vertAlign w:val="superscript"/>
        </w:rPr>
        <w:t>a</w:t>
      </w:r>
      <w:proofErr w:type="spellEnd"/>
    </w:p>
    <w:tbl>
      <w:tblPr>
        <w:tblW w:w="9454" w:type="dxa"/>
        <w:tblLook w:val="04A0" w:firstRow="1" w:lastRow="0" w:firstColumn="1" w:lastColumn="0" w:noHBand="0" w:noVBand="1"/>
      </w:tblPr>
      <w:tblGrid>
        <w:gridCol w:w="528"/>
        <w:gridCol w:w="1395"/>
        <w:gridCol w:w="727"/>
        <w:gridCol w:w="708"/>
        <w:gridCol w:w="567"/>
        <w:gridCol w:w="751"/>
        <w:gridCol w:w="236"/>
        <w:gridCol w:w="528"/>
        <w:gridCol w:w="1261"/>
        <w:gridCol w:w="617"/>
        <w:gridCol w:w="679"/>
        <w:gridCol w:w="709"/>
        <w:gridCol w:w="748"/>
      </w:tblGrid>
      <w:tr w:rsidR="0024635A" w:rsidRPr="003555D6" w14:paraId="3EA43F05" w14:textId="77777777" w:rsidTr="0024635A">
        <w:trPr>
          <w:trHeight w:hRule="exact"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41C7CA6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6B954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75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C13A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Storage Temperature [°C]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B5B3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D044F99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96E6391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753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9A5A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Storage Temperature [°C]</w:t>
            </w:r>
          </w:p>
        </w:tc>
      </w:tr>
      <w:tr w:rsidR="0024635A" w:rsidRPr="003555D6" w14:paraId="4741204D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E1271DE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71D53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CE48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-80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7CDAF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-30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A86B8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1A03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25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9E69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91AFA43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FA73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DEE40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-80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9D2DB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-30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B11F3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4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4A73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bidi="he-IL"/>
              </w:rPr>
              <w:t>25</w:t>
            </w:r>
          </w:p>
        </w:tc>
      </w:tr>
      <w:tr w:rsidR="0024635A" w:rsidRPr="003555D6" w14:paraId="57911085" w14:textId="77777777" w:rsidTr="0024635A">
        <w:trPr>
          <w:trHeight w:hRule="exact"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88113F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(A)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F84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CBGA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A739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07A8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B31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81A4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D921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08D6C3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(D)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D17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CBG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9F81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F116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B52B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10F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</w:tr>
      <w:tr w:rsidR="0024635A" w:rsidRPr="003555D6" w14:paraId="56EBE95F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3339AC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A3A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CBGVA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5068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84B5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F7B2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A7F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C80EE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0AAE7E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60A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CBGV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C01C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CBC6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4B37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42A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</w:tr>
      <w:tr w:rsidR="0024635A" w:rsidRPr="003555D6" w14:paraId="7ED55B1E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364CB8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1216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proofErr w:type="spellStart"/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SesquiCBGA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C70E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E02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30E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7F33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7544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184A31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0BCA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proofErr w:type="spellStart"/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SesquiCBG</w:t>
            </w:r>
            <w:proofErr w:type="spellEnd"/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17D8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A625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6E7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6A0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1BE8C6A2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A158050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64F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7154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816B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B4C3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5BA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2F4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35F51D8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94E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15B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114D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91B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CF6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  <w:t>*</w:t>
            </w:r>
          </w:p>
        </w:tc>
      </w:tr>
      <w:tr w:rsidR="0024635A" w:rsidRPr="003555D6" w14:paraId="6BCFC63F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C18FB2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72FB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THCA-C4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ECD6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082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6F0E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4547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81EF6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A9887C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DB0E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THC-C4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8CFC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1BA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C5E6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ABD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2EBC1F11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CF53DC0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EA0B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THCVA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8DF5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C789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B72C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E228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FEC7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C1F4D06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AB71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  <w:lang w:bidi="he-IL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bidi="he-IL"/>
              </w:rPr>
              <w:t>-</w:t>
            </w: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THCV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E09D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CC1A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D9B6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07F3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0890D43F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200A5B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55D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301D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9F6C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C5B0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DA4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F11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A56D46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F2D1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2862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7C9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E6E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064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  <w:t>*</w:t>
            </w:r>
          </w:p>
        </w:tc>
      </w:tr>
      <w:tr w:rsidR="0024635A" w:rsidRPr="003555D6" w14:paraId="62C34027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72B316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419D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CBDA-C4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EF3A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695F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3794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3EC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55C04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FD7EBB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B3C7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CBD-C4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AE79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431B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6F2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A23F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  <w:t>**</w:t>
            </w:r>
          </w:p>
        </w:tc>
      </w:tr>
      <w:tr w:rsidR="0024635A" w:rsidRPr="003555D6" w14:paraId="5B00DDAD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7810E8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372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CBDVA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7A2D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FC2C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A1C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5C6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91CA9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3ED444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048A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CBDV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1179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320F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5CBB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FEE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1A5E42A9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B45160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F99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CBDOA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F6C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EAB4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6FC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F1F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5D8F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AA6314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6EE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CBDO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620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7578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667E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D053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16921904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D3016E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B56A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CBDMA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87AD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939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6143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35DF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FB70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9A5A81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E613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CBDM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4FD5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8B1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73D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8BB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0E9EF8F6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DD67C0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0C2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E18D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BDB8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29C3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FA3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DCFC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3DA55F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1855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C19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577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42E6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8FD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37D6EAC0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</w:tcBorders>
            <w:vAlign w:val="center"/>
          </w:tcPr>
          <w:p w14:paraId="03C19E5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4CA3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CBCA-C4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ADC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A6B6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8476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74E1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EFB7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</w:tcBorders>
            <w:vAlign w:val="center"/>
          </w:tcPr>
          <w:p w14:paraId="635B1DE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6889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CBC-C4</w:t>
            </w:r>
          </w:p>
        </w:tc>
        <w:tc>
          <w:tcPr>
            <w:tcW w:w="6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2339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1E69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74A2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8F3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216DB47B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</w:tcBorders>
            <w:vAlign w:val="center"/>
          </w:tcPr>
          <w:p w14:paraId="4AF8A35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9E0C8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CBCVA</w:t>
            </w:r>
          </w:p>
        </w:tc>
        <w:tc>
          <w:tcPr>
            <w:tcW w:w="72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D546AE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96903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27557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74A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C38B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</w:tcBorders>
            <w:vAlign w:val="center"/>
          </w:tcPr>
          <w:p w14:paraId="731B910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9771B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CBCV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3F3427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4AA5A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8C1D54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F36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  <w:t>*</w:t>
            </w:r>
          </w:p>
        </w:tc>
      </w:tr>
      <w:tr w:rsidR="0024635A" w:rsidRPr="003555D6" w14:paraId="463D8596" w14:textId="77777777" w:rsidTr="0024635A">
        <w:trPr>
          <w:trHeight w:hRule="exact" w:val="255"/>
        </w:trPr>
        <w:tc>
          <w:tcPr>
            <w:tcW w:w="5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B18D4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5B84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CBCOA</w:t>
            </w:r>
          </w:p>
        </w:tc>
        <w:tc>
          <w:tcPr>
            <w:tcW w:w="7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B73A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1A5A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D413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C193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  <w:t>*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80AA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C4D53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5A36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CBCO</w:t>
            </w:r>
          </w:p>
        </w:tc>
        <w:tc>
          <w:tcPr>
            <w:tcW w:w="6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ABE9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ECA0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A1FB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F59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781AAB73" w14:textId="77777777" w:rsidTr="0024635A">
        <w:trPr>
          <w:trHeight w:hRule="exact"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13A9C4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(B)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9AF3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CBNA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310D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9F5B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4BBE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99D3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B422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2782BB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(E)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190C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CDE5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A8F9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617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8C6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605A6CE2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2305F0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A70E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CBEA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9195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E01E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2ED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C67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0944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6F8527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741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CBE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3C1B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C993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EFBA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BDE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4D23A7EB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81000C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C01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CBEVA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BBD6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DD9F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0498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781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0531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47F110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D066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CBEV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C1EA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8FB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6F97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04D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74B643C4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BEDB21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626C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CBNDA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5A1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AD2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987D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E2D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  <w:t>*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CC09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5A75A2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943D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CBND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C23C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5B4F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E22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145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294B042E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F52A14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1E9F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CBNDVA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AC73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A1C5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E23C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570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EFC1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9D37FC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C5C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CBNDV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4CD3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943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3ADE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EE5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431A2534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DEC0F5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519A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CBTA-1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6EDF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210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4E76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778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BF6C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EA25C1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4A22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CBT-1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C541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274C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6FD9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C4B8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0F9FAAC0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</w:tcBorders>
            <w:vAlign w:val="center"/>
          </w:tcPr>
          <w:p w14:paraId="5D12075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0917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840B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995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C28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392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D9B8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</w:tcBorders>
            <w:vAlign w:val="center"/>
          </w:tcPr>
          <w:p w14:paraId="0425636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2E2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CBT-2</w:t>
            </w:r>
          </w:p>
        </w:tc>
        <w:tc>
          <w:tcPr>
            <w:tcW w:w="6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D54F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0A12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3BD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ABB4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1FB7AB6F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B66494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7596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CBTA-3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EA30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0599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9FC3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300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F8D6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C21F0C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EBD4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CBT-3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F8B4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012C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CC47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EC3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76FEC98B" w14:textId="77777777" w:rsidTr="0024635A">
        <w:trPr>
          <w:trHeight w:hRule="exact" w:val="255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43896A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(C)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8F3B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373-12a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916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C474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667D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AC48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  <w:t>*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461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1CA567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(F)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3EDF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329-11a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D1BA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F0B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AF6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30D1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  <w:t>*</w:t>
            </w:r>
          </w:p>
        </w:tc>
      </w:tr>
      <w:tr w:rsidR="0024635A" w:rsidRPr="003555D6" w14:paraId="1D306F3B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786DC6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F51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373-12b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655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E057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3680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078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A3AC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03BE62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9834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329-11b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AA4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6BA4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461B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5D7B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  <w:t>*</w:t>
            </w:r>
          </w:p>
        </w:tc>
      </w:tr>
      <w:tr w:rsidR="0024635A" w:rsidRPr="003555D6" w14:paraId="3208B821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627DA5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0B8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373-12c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F31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E8F6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0D73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F63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FC9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B3FDC3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FD5A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329-11c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4B0A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8CA1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E61C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AFD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464D5F08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38C887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C9CE5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371-14a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B83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7B4B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4917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9EB6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4FA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3B15CB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F727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327-13a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5F9D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FA8E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0F1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EFC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5BCFE639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</w:tcBorders>
            <w:vAlign w:val="center"/>
          </w:tcPr>
          <w:p w14:paraId="21439E4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1C0AF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417-15a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DDABA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0E09AB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95B83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900A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BDFDC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</w:tcBorders>
            <w:vAlign w:val="center"/>
          </w:tcPr>
          <w:p w14:paraId="4637F42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9E787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373-15b</w:t>
            </w:r>
          </w:p>
        </w:tc>
        <w:tc>
          <w:tcPr>
            <w:tcW w:w="6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80A0E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A9D44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4256A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325D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1B271896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</w:tcBorders>
            <w:vAlign w:val="center"/>
          </w:tcPr>
          <w:p w14:paraId="51C0043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4E6F180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357-16a</w:t>
            </w:r>
          </w:p>
        </w:tc>
        <w:tc>
          <w:tcPr>
            <w:tcW w:w="72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6F8F6F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828482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C663213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BFE89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09C85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</w:tcBorders>
            <w:vAlign w:val="center"/>
          </w:tcPr>
          <w:p w14:paraId="2F01707C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14:paraId="65451A8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313-16b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71803A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F50667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A77024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F0F9F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</w:p>
        </w:tc>
      </w:tr>
      <w:tr w:rsidR="0024635A" w:rsidRPr="003555D6" w14:paraId="647DE020" w14:textId="77777777" w:rsidTr="0024635A">
        <w:trPr>
          <w:trHeight w:hRule="exact" w:val="255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5E6F374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16957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375-19a</w:t>
            </w:r>
          </w:p>
        </w:tc>
        <w:tc>
          <w:tcPr>
            <w:tcW w:w="7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71A8E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69DDF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744496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806C2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81944" w14:textId="77777777" w:rsidR="0024635A" w:rsidRPr="003555D6" w:rsidRDefault="0024635A" w:rsidP="0024635A">
            <w:pPr>
              <w:spacing w:before="0" w:after="0"/>
              <w:rPr>
                <w:rFonts w:asciiTheme="majorBidi" w:eastAsia="Times New Roman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1DE28E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D43900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bidi="he-IL"/>
              </w:rPr>
              <w:t>331-18a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9BA458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FC9AAA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C6254D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  <w:lang w:bidi="he-IL"/>
              </w:rPr>
            </w:pPr>
          </w:p>
        </w:tc>
        <w:tc>
          <w:tcPr>
            <w:tcW w:w="74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1E7FE" w14:textId="77777777" w:rsidR="0024635A" w:rsidRPr="003555D6" w:rsidRDefault="0024635A" w:rsidP="0024635A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  <w:lang w:bidi="he-IL"/>
              </w:rPr>
              <w:t>**</w:t>
            </w:r>
          </w:p>
        </w:tc>
      </w:tr>
    </w:tbl>
    <w:p w14:paraId="0FB3F203" w14:textId="47169ECA" w:rsidR="0024635A" w:rsidRPr="003555D6" w:rsidRDefault="0024635A" w:rsidP="0024635A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</w:t>
      </w:r>
    </w:p>
    <w:p w14:paraId="49D6866C" w14:textId="77777777" w:rsidR="0024635A" w:rsidRPr="003555D6" w:rsidRDefault="0024635A">
      <w:pPr>
        <w:spacing w:before="0" w:after="200" w:line="276" w:lineRule="auto"/>
        <w:rPr>
          <w:rFonts w:asciiTheme="majorBidi" w:eastAsia="Calibri" w:hAnsiTheme="majorBidi" w:cstheme="majorBidi"/>
          <w:b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br w:type="page"/>
      </w:r>
    </w:p>
    <w:p w14:paraId="0E87B077" w14:textId="1D21874A" w:rsidR="00C30E33" w:rsidRPr="003555D6" w:rsidRDefault="00C30E33" w:rsidP="0033312C">
      <w:pPr>
        <w:spacing w:before="0" w:after="120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S1</w:t>
      </w:r>
      <w:r w:rsidR="0033312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0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. Statistical significant differences </w:t>
      </w:r>
      <w:r w:rsidR="004E158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in the concentration 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of major neutral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(CNB) </w:t>
      </w:r>
      <w:r w:rsidR="004E158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extracts dissolved in DMSO, ethanol</w:t>
      </w:r>
      <w:r w:rsidR="004E158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,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and olive oil at different storage times </w:t>
      </w:r>
      <w:r w:rsidR="004E158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 different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storage temperature</w:t>
      </w:r>
      <w:r w:rsidR="004E158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(T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1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/T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2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)</w:t>
      </w:r>
    </w:p>
    <w:tbl>
      <w:tblPr>
        <w:tblStyle w:val="TableGrid3"/>
        <w:tblW w:w="1399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1416"/>
        <w:gridCol w:w="991"/>
        <w:gridCol w:w="589"/>
        <w:gridCol w:w="590"/>
        <w:gridCol w:w="590"/>
        <w:gridCol w:w="591"/>
        <w:gridCol w:w="590"/>
        <w:gridCol w:w="598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803"/>
      </w:tblGrid>
      <w:tr w:rsidR="00C30E33" w:rsidRPr="003555D6" w14:paraId="69A0E63E" w14:textId="77777777" w:rsidTr="0065239E">
        <w:tc>
          <w:tcPr>
            <w:tcW w:w="854" w:type="dxa"/>
            <w:tcBorders>
              <w:top w:val="single" w:sz="4" w:space="0" w:color="auto"/>
            </w:tcBorders>
            <w:vAlign w:val="center"/>
          </w:tcPr>
          <w:p w14:paraId="06897ACF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</w:tcPr>
          <w:p w14:paraId="633905CE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1DA088EE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3548" w:type="dxa"/>
            <w:gridSpan w:val="6"/>
            <w:tcBorders>
              <w:top w:val="single" w:sz="4" w:space="0" w:color="auto"/>
            </w:tcBorders>
          </w:tcPr>
          <w:p w14:paraId="32B1C4D0" w14:textId="0DDCC644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DMSO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</w:tcBorders>
          </w:tcPr>
          <w:p w14:paraId="68D83BCC" w14:textId="2B9C8DB2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Ethanol</w:t>
            </w:r>
          </w:p>
        </w:tc>
        <w:tc>
          <w:tcPr>
            <w:tcW w:w="3638" w:type="dxa"/>
            <w:gridSpan w:val="6"/>
            <w:tcBorders>
              <w:top w:val="single" w:sz="4" w:space="0" w:color="auto"/>
            </w:tcBorders>
          </w:tcPr>
          <w:p w14:paraId="4A7AF1F3" w14:textId="3E5A5C8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Olive Oil</w:t>
            </w:r>
          </w:p>
        </w:tc>
      </w:tr>
      <w:tr w:rsidR="00C30E33" w:rsidRPr="003555D6" w14:paraId="1F347D13" w14:textId="77777777" w:rsidTr="0065239E">
        <w:trPr>
          <w:trHeight w:val="247"/>
        </w:trPr>
        <w:tc>
          <w:tcPr>
            <w:tcW w:w="854" w:type="dxa"/>
            <w:vAlign w:val="center"/>
          </w:tcPr>
          <w:p w14:paraId="5CADD919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Time</w:t>
            </w:r>
          </w:p>
        </w:tc>
        <w:tc>
          <w:tcPr>
            <w:tcW w:w="1416" w:type="dxa"/>
            <w:vAlign w:val="center"/>
          </w:tcPr>
          <w:p w14:paraId="146E8899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Chemovar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br/>
              <w:t>Type</w:t>
            </w:r>
          </w:p>
        </w:tc>
        <w:tc>
          <w:tcPr>
            <w:tcW w:w="991" w:type="dxa"/>
            <w:vAlign w:val="center"/>
          </w:tcPr>
          <w:p w14:paraId="6F7B1A5D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CNB</w:t>
            </w:r>
          </w:p>
        </w:tc>
        <w:tc>
          <w:tcPr>
            <w:tcW w:w="3548" w:type="dxa"/>
            <w:gridSpan w:val="6"/>
            <w:vAlign w:val="center"/>
          </w:tcPr>
          <w:p w14:paraId="60AF583F" w14:textId="69AED459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  <w:tc>
          <w:tcPr>
            <w:tcW w:w="3544" w:type="dxa"/>
            <w:gridSpan w:val="6"/>
            <w:vAlign w:val="center"/>
          </w:tcPr>
          <w:p w14:paraId="41D94978" w14:textId="73155CA1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  <w:tc>
          <w:tcPr>
            <w:tcW w:w="3638" w:type="dxa"/>
            <w:gridSpan w:val="6"/>
            <w:vAlign w:val="center"/>
          </w:tcPr>
          <w:p w14:paraId="47E45F9A" w14:textId="158F87D3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="0065239E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</w:tr>
      <w:tr w:rsidR="00C30E33" w:rsidRPr="003555D6" w14:paraId="6F354CDA" w14:textId="77777777" w:rsidTr="0065239E">
        <w:trPr>
          <w:trHeight w:val="608"/>
        </w:trPr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14:paraId="3BAF0B7C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455855C2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68DED8C7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482F3A5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25/</w:t>
            </w:r>
          </w:p>
          <w:p w14:paraId="56DCD7B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vAlign w:val="center"/>
          </w:tcPr>
          <w:p w14:paraId="714D753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25/</w:t>
            </w:r>
          </w:p>
          <w:p w14:paraId="43963C4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-30 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vAlign w:val="center"/>
          </w:tcPr>
          <w:p w14:paraId="759381A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25/</w:t>
            </w:r>
          </w:p>
          <w:p w14:paraId="36E2BCC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-80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vAlign w:val="center"/>
          </w:tcPr>
          <w:p w14:paraId="33715D7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4/</w:t>
            </w:r>
          </w:p>
          <w:p w14:paraId="1F1A532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-30 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vAlign w:val="center"/>
          </w:tcPr>
          <w:p w14:paraId="4FF5B5B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4/</w:t>
            </w:r>
          </w:p>
          <w:p w14:paraId="204A366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-80 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5A15FB5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-30/</w:t>
            </w:r>
          </w:p>
          <w:p w14:paraId="1857FDF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-80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2B7B46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25/</w:t>
            </w:r>
          </w:p>
          <w:p w14:paraId="5C90463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5E3207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25/</w:t>
            </w:r>
          </w:p>
          <w:p w14:paraId="1561A70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-30 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E51DF6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25/</w:t>
            </w:r>
          </w:p>
          <w:p w14:paraId="05F387A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-80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AA7A4F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4/</w:t>
            </w:r>
          </w:p>
          <w:p w14:paraId="3C71C59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-30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3B634D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4/</w:t>
            </w:r>
          </w:p>
          <w:p w14:paraId="3015965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-80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7353BA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-30/</w:t>
            </w:r>
          </w:p>
          <w:p w14:paraId="603F654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-80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B1CC07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25/</w:t>
            </w:r>
          </w:p>
          <w:p w14:paraId="19114CA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7B5B8C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25/</w:t>
            </w:r>
          </w:p>
          <w:p w14:paraId="217F2AB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-30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695DE8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25/</w:t>
            </w:r>
          </w:p>
          <w:p w14:paraId="5E86E88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-80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892D30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4/</w:t>
            </w:r>
          </w:p>
          <w:p w14:paraId="33B609B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-30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9A03DA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4/</w:t>
            </w:r>
          </w:p>
          <w:p w14:paraId="4369E6A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 xml:space="preserve">-80 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vAlign w:val="center"/>
          </w:tcPr>
          <w:p w14:paraId="50C2EE0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-30/</w:t>
            </w:r>
          </w:p>
          <w:p w14:paraId="6132A6C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-80</w:t>
            </w:r>
          </w:p>
        </w:tc>
      </w:tr>
      <w:tr w:rsidR="00C30E33" w:rsidRPr="003555D6" w14:paraId="121B5752" w14:textId="77777777" w:rsidTr="0065239E">
        <w:trPr>
          <w:trHeight w:val="275"/>
        </w:trPr>
        <w:tc>
          <w:tcPr>
            <w:tcW w:w="854" w:type="dxa"/>
            <w:tcBorders>
              <w:top w:val="single" w:sz="4" w:space="0" w:color="auto"/>
            </w:tcBorders>
            <w:vAlign w:val="center"/>
          </w:tcPr>
          <w:p w14:paraId="6AD22D3F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t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vertAlign w:val="subscript"/>
                <w:rtl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1C1EB303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I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60C64DEF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-THC </w:t>
            </w:r>
          </w:p>
        </w:tc>
        <w:tc>
          <w:tcPr>
            <w:tcW w:w="589" w:type="dxa"/>
            <w:tcBorders>
              <w:top w:val="single" w:sz="4" w:space="0" w:color="auto"/>
            </w:tcBorders>
            <w:vAlign w:val="center"/>
          </w:tcPr>
          <w:p w14:paraId="32A8AD7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tcBorders>
              <w:top w:val="single" w:sz="4" w:space="0" w:color="auto"/>
            </w:tcBorders>
            <w:vAlign w:val="center"/>
          </w:tcPr>
          <w:p w14:paraId="0C14117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tcBorders>
              <w:top w:val="single" w:sz="4" w:space="0" w:color="auto"/>
            </w:tcBorders>
            <w:vAlign w:val="center"/>
          </w:tcPr>
          <w:p w14:paraId="78EFBF0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1" w:type="dxa"/>
            <w:tcBorders>
              <w:top w:val="single" w:sz="4" w:space="0" w:color="auto"/>
            </w:tcBorders>
            <w:vAlign w:val="center"/>
          </w:tcPr>
          <w:p w14:paraId="2080487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tcBorders>
              <w:top w:val="single" w:sz="4" w:space="0" w:color="auto"/>
            </w:tcBorders>
            <w:vAlign w:val="center"/>
          </w:tcPr>
          <w:p w14:paraId="746987E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98" w:type="dxa"/>
            <w:tcBorders>
              <w:top w:val="single" w:sz="4" w:space="0" w:color="auto"/>
            </w:tcBorders>
            <w:vAlign w:val="center"/>
          </w:tcPr>
          <w:p w14:paraId="0F8F6E0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C7BE22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79E9D3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B02650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5E9B44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1B5C44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537083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B4329E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AAC7B4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602619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467593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BD7628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803" w:type="dxa"/>
            <w:tcBorders>
              <w:top w:val="single" w:sz="4" w:space="0" w:color="auto"/>
            </w:tcBorders>
            <w:vAlign w:val="center"/>
          </w:tcPr>
          <w:p w14:paraId="40EAFDE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</w:tr>
      <w:tr w:rsidR="00C30E33" w:rsidRPr="003555D6" w14:paraId="67A1C2F7" w14:textId="77777777" w:rsidTr="0065239E">
        <w:trPr>
          <w:trHeight w:val="275"/>
        </w:trPr>
        <w:tc>
          <w:tcPr>
            <w:tcW w:w="854" w:type="dxa"/>
            <w:vAlign w:val="center"/>
          </w:tcPr>
          <w:p w14:paraId="3DF19472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77D8A0F8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4CA435D7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CBN  </w:t>
            </w:r>
          </w:p>
        </w:tc>
        <w:tc>
          <w:tcPr>
            <w:tcW w:w="589" w:type="dxa"/>
            <w:vAlign w:val="center"/>
          </w:tcPr>
          <w:p w14:paraId="52B25AB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1F4FD22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543D5B8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1" w:type="dxa"/>
            <w:vAlign w:val="center"/>
          </w:tcPr>
          <w:p w14:paraId="50EC7F6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1BE0E2A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98" w:type="dxa"/>
            <w:vAlign w:val="center"/>
          </w:tcPr>
          <w:p w14:paraId="1D63A55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14:paraId="12C9D1F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6387E94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09" w:type="dxa"/>
            <w:vAlign w:val="center"/>
          </w:tcPr>
          <w:p w14:paraId="700C799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29A1964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70F2EE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C866F1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5FA64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67" w:type="dxa"/>
            <w:vAlign w:val="center"/>
          </w:tcPr>
          <w:p w14:paraId="6C7B007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14:paraId="45CD5C5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14:paraId="725CA60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14:paraId="675B849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803" w:type="dxa"/>
            <w:vAlign w:val="center"/>
          </w:tcPr>
          <w:p w14:paraId="3CFA412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</w:tr>
      <w:tr w:rsidR="00C30E33" w:rsidRPr="003555D6" w14:paraId="1FA7635B" w14:textId="77777777" w:rsidTr="0065239E">
        <w:trPr>
          <w:trHeight w:val="275"/>
        </w:trPr>
        <w:tc>
          <w:tcPr>
            <w:tcW w:w="854" w:type="dxa"/>
            <w:vAlign w:val="center"/>
          </w:tcPr>
          <w:p w14:paraId="43C1631C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6D03F9CB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4C92CBAB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CBD</w:t>
            </w:r>
          </w:p>
        </w:tc>
        <w:tc>
          <w:tcPr>
            <w:tcW w:w="589" w:type="dxa"/>
            <w:vAlign w:val="center"/>
          </w:tcPr>
          <w:p w14:paraId="369C40C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236CF99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26AFE8A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1" w:type="dxa"/>
            <w:vAlign w:val="center"/>
          </w:tcPr>
          <w:p w14:paraId="457D1D7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90" w:type="dxa"/>
            <w:vAlign w:val="center"/>
          </w:tcPr>
          <w:p w14:paraId="6BE147E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14:paraId="3C90870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14:paraId="0F98887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69B8C35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09" w:type="dxa"/>
            <w:vAlign w:val="center"/>
          </w:tcPr>
          <w:p w14:paraId="702A55E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232DE6A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2F6011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2957FB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C51629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93F8C1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5EE8E1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BCE27F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EDF916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803" w:type="dxa"/>
            <w:vAlign w:val="center"/>
          </w:tcPr>
          <w:p w14:paraId="11DB285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</w:tr>
      <w:tr w:rsidR="00C30E33" w:rsidRPr="003555D6" w14:paraId="636A47F0" w14:textId="77777777" w:rsidTr="0065239E">
        <w:trPr>
          <w:trHeight w:val="275"/>
        </w:trPr>
        <w:tc>
          <w:tcPr>
            <w:tcW w:w="854" w:type="dxa"/>
            <w:vAlign w:val="center"/>
          </w:tcPr>
          <w:p w14:paraId="739B540D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28F46731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III</w:t>
            </w:r>
          </w:p>
        </w:tc>
        <w:tc>
          <w:tcPr>
            <w:tcW w:w="991" w:type="dxa"/>
            <w:vAlign w:val="center"/>
          </w:tcPr>
          <w:p w14:paraId="43278F01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-THC </w:t>
            </w:r>
          </w:p>
        </w:tc>
        <w:tc>
          <w:tcPr>
            <w:tcW w:w="589" w:type="dxa"/>
            <w:vAlign w:val="center"/>
          </w:tcPr>
          <w:p w14:paraId="5FA5E8C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7AE0558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0B3E65E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1" w:type="dxa"/>
            <w:vAlign w:val="center"/>
          </w:tcPr>
          <w:p w14:paraId="73D80F9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14:paraId="42DA979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14:paraId="56F6CC1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500130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7EE5CAE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09" w:type="dxa"/>
            <w:vAlign w:val="center"/>
          </w:tcPr>
          <w:p w14:paraId="50A4F87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63DC1E0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E78F2F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10DFAA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056658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2D8121F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4DFFDBB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6B9DBC8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67" w:type="dxa"/>
            <w:vAlign w:val="center"/>
          </w:tcPr>
          <w:p w14:paraId="1D572D5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803" w:type="dxa"/>
            <w:vAlign w:val="center"/>
          </w:tcPr>
          <w:p w14:paraId="34740ED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</w:tr>
      <w:tr w:rsidR="00C30E33" w:rsidRPr="003555D6" w14:paraId="7A670E5E" w14:textId="77777777" w:rsidTr="0065239E">
        <w:trPr>
          <w:trHeight w:val="275"/>
        </w:trPr>
        <w:tc>
          <w:tcPr>
            <w:tcW w:w="854" w:type="dxa"/>
            <w:vAlign w:val="center"/>
          </w:tcPr>
          <w:p w14:paraId="7F56A95C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3AAC3332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7B34D9E8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CBN  </w:t>
            </w:r>
          </w:p>
        </w:tc>
        <w:tc>
          <w:tcPr>
            <w:tcW w:w="589" w:type="dxa"/>
            <w:vAlign w:val="center"/>
          </w:tcPr>
          <w:p w14:paraId="359883D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3706413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0601D09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1" w:type="dxa"/>
            <w:vAlign w:val="center"/>
          </w:tcPr>
          <w:p w14:paraId="0EAB643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602FFFB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8" w:type="dxa"/>
            <w:vAlign w:val="center"/>
          </w:tcPr>
          <w:p w14:paraId="2C71439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03A5E8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2A49521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09" w:type="dxa"/>
            <w:vAlign w:val="center"/>
          </w:tcPr>
          <w:p w14:paraId="59DFD9A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7BAEDC6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E4B10D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0D31BB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DDC350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63EBCBD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14:paraId="67F8306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14:paraId="3765C0D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14:paraId="55A33D9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803" w:type="dxa"/>
            <w:vAlign w:val="center"/>
          </w:tcPr>
          <w:p w14:paraId="727E82A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</w:tr>
      <w:tr w:rsidR="00C30E33" w:rsidRPr="003555D6" w14:paraId="1C04DB58" w14:textId="77777777" w:rsidTr="0065239E">
        <w:trPr>
          <w:trHeight w:val="275"/>
        </w:trPr>
        <w:tc>
          <w:tcPr>
            <w:tcW w:w="854" w:type="dxa"/>
            <w:vAlign w:val="center"/>
          </w:tcPr>
          <w:p w14:paraId="5E9F13EC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17CC349B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100AD90E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CBD</w:t>
            </w:r>
          </w:p>
        </w:tc>
        <w:tc>
          <w:tcPr>
            <w:tcW w:w="589" w:type="dxa"/>
            <w:vAlign w:val="center"/>
          </w:tcPr>
          <w:p w14:paraId="0B35B12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25D9C81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2EDDC03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1" w:type="dxa"/>
            <w:vAlign w:val="center"/>
          </w:tcPr>
          <w:p w14:paraId="0C230D9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90" w:type="dxa"/>
            <w:vAlign w:val="center"/>
          </w:tcPr>
          <w:p w14:paraId="37CD220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98" w:type="dxa"/>
            <w:vAlign w:val="center"/>
          </w:tcPr>
          <w:p w14:paraId="539EA3D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800EF7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26EE5E3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09" w:type="dxa"/>
            <w:vAlign w:val="center"/>
          </w:tcPr>
          <w:p w14:paraId="21A195F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4F01DAE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14:paraId="1536902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945EF2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AF49F1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587C26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5439676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39406B3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775D77B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803" w:type="dxa"/>
            <w:vAlign w:val="center"/>
          </w:tcPr>
          <w:p w14:paraId="57C7834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</w:tr>
      <w:tr w:rsidR="00C30E33" w:rsidRPr="003555D6" w14:paraId="60D6A01B" w14:textId="77777777" w:rsidTr="0065239E">
        <w:trPr>
          <w:trHeight w:val="275"/>
        </w:trPr>
        <w:tc>
          <w:tcPr>
            <w:tcW w:w="854" w:type="dxa"/>
            <w:vAlign w:val="center"/>
          </w:tcPr>
          <w:p w14:paraId="015F858E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t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vertAlign w:val="subscript"/>
                <w:rtl/>
              </w:rPr>
              <w:t>12</w:t>
            </w:r>
          </w:p>
        </w:tc>
        <w:tc>
          <w:tcPr>
            <w:tcW w:w="1416" w:type="dxa"/>
            <w:vAlign w:val="center"/>
          </w:tcPr>
          <w:p w14:paraId="4893501C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I</w:t>
            </w:r>
          </w:p>
        </w:tc>
        <w:tc>
          <w:tcPr>
            <w:tcW w:w="991" w:type="dxa"/>
            <w:vAlign w:val="center"/>
          </w:tcPr>
          <w:p w14:paraId="56750C80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-THC </w:t>
            </w:r>
          </w:p>
        </w:tc>
        <w:tc>
          <w:tcPr>
            <w:tcW w:w="589" w:type="dxa"/>
            <w:vAlign w:val="center"/>
          </w:tcPr>
          <w:p w14:paraId="636D76F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797AEF1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7C328EF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1" w:type="dxa"/>
            <w:vAlign w:val="center"/>
          </w:tcPr>
          <w:p w14:paraId="3AA32BF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20D9756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8" w:type="dxa"/>
            <w:vAlign w:val="center"/>
          </w:tcPr>
          <w:p w14:paraId="517A84E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449757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712D725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09" w:type="dxa"/>
            <w:vAlign w:val="center"/>
          </w:tcPr>
          <w:p w14:paraId="778827F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3D72A0D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719093F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528A733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4727C8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571F99A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7255D93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627A9BA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14B2F20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803" w:type="dxa"/>
            <w:vAlign w:val="center"/>
          </w:tcPr>
          <w:p w14:paraId="2FFB902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</w:tr>
      <w:tr w:rsidR="00C30E33" w:rsidRPr="003555D6" w14:paraId="6AE5801F" w14:textId="77777777" w:rsidTr="0065239E">
        <w:trPr>
          <w:trHeight w:val="275"/>
        </w:trPr>
        <w:tc>
          <w:tcPr>
            <w:tcW w:w="854" w:type="dxa"/>
            <w:vAlign w:val="center"/>
          </w:tcPr>
          <w:p w14:paraId="24C90786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4F325FBE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5A8FE17A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CBN  </w:t>
            </w:r>
          </w:p>
        </w:tc>
        <w:tc>
          <w:tcPr>
            <w:tcW w:w="589" w:type="dxa"/>
            <w:vAlign w:val="center"/>
          </w:tcPr>
          <w:p w14:paraId="5CC9DCE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472CBD7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1A6CA05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1" w:type="dxa"/>
            <w:vAlign w:val="center"/>
          </w:tcPr>
          <w:p w14:paraId="5450395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24B3C11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8" w:type="dxa"/>
            <w:vAlign w:val="center"/>
          </w:tcPr>
          <w:p w14:paraId="1F03D2C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0B99E9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1C06DF1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09" w:type="dxa"/>
            <w:vAlign w:val="center"/>
          </w:tcPr>
          <w:p w14:paraId="4EA8C76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3BF76D2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14:paraId="1E24234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B69282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C36ABE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186D6BE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38D12C2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4B968BB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97B896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803" w:type="dxa"/>
            <w:vAlign w:val="center"/>
          </w:tcPr>
          <w:p w14:paraId="43533A0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</w:tr>
      <w:tr w:rsidR="00C30E33" w:rsidRPr="003555D6" w14:paraId="70B9133B" w14:textId="77777777" w:rsidTr="0065239E">
        <w:trPr>
          <w:trHeight w:val="275"/>
        </w:trPr>
        <w:tc>
          <w:tcPr>
            <w:tcW w:w="854" w:type="dxa"/>
            <w:vAlign w:val="center"/>
          </w:tcPr>
          <w:p w14:paraId="017108D8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686D0961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3A0DAFF2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CBD</w:t>
            </w:r>
          </w:p>
        </w:tc>
        <w:tc>
          <w:tcPr>
            <w:tcW w:w="589" w:type="dxa"/>
            <w:vAlign w:val="center"/>
          </w:tcPr>
          <w:p w14:paraId="3A23B6D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0729835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5E9F528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1" w:type="dxa"/>
            <w:vAlign w:val="center"/>
          </w:tcPr>
          <w:p w14:paraId="212ED7C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1D19682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8" w:type="dxa"/>
            <w:vAlign w:val="center"/>
          </w:tcPr>
          <w:p w14:paraId="72BD7F1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AC1E79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2BDEF32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09" w:type="dxa"/>
            <w:vAlign w:val="center"/>
          </w:tcPr>
          <w:p w14:paraId="23233B2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19A1C13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D7DC6E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D444BA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018423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DB19A1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1722BB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403FBD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7E2858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803" w:type="dxa"/>
            <w:vAlign w:val="center"/>
          </w:tcPr>
          <w:p w14:paraId="7829A55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</w:tr>
      <w:tr w:rsidR="00C30E33" w:rsidRPr="003555D6" w14:paraId="74879578" w14:textId="77777777" w:rsidTr="0065239E">
        <w:trPr>
          <w:trHeight w:val="275"/>
        </w:trPr>
        <w:tc>
          <w:tcPr>
            <w:tcW w:w="854" w:type="dxa"/>
            <w:vAlign w:val="center"/>
          </w:tcPr>
          <w:p w14:paraId="0723BECA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015B04B5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III</w:t>
            </w:r>
          </w:p>
        </w:tc>
        <w:tc>
          <w:tcPr>
            <w:tcW w:w="991" w:type="dxa"/>
            <w:vAlign w:val="center"/>
          </w:tcPr>
          <w:p w14:paraId="1BD04582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-THC </w:t>
            </w:r>
          </w:p>
        </w:tc>
        <w:tc>
          <w:tcPr>
            <w:tcW w:w="589" w:type="dxa"/>
            <w:vAlign w:val="center"/>
          </w:tcPr>
          <w:p w14:paraId="2007571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54A4913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4863BF3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1" w:type="dxa"/>
            <w:vAlign w:val="center"/>
          </w:tcPr>
          <w:p w14:paraId="35AC57A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90" w:type="dxa"/>
            <w:vAlign w:val="center"/>
          </w:tcPr>
          <w:p w14:paraId="2FAABED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98" w:type="dxa"/>
            <w:vAlign w:val="center"/>
          </w:tcPr>
          <w:p w14:paraId="4468018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50FF74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308D569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09" w:type="dxa"/>
            <w:vAlign w:val="center"/>
          </w:tcPr>
          <w:p w14:paraId="393F16B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4456ADF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67" w:type="dxa"/>
            <w:vAlign w:val="center"/>
          </w:tcPr>
          <w:p w14:paraId="4C5BB30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14:paraId="74EF90B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58EDA4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74579E2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605AC39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150D482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995B5A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803" w:type="dxa"/>
            <w:vAlign w:val="center"/>
          </w:tcPr>
          <w:p w14:paraId="3F672F1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</w:tr>
      <w:tr w:rsidR="00C30E33" w:rsidRPr="003555D6" w14:paraId="6D51525B" w14:textId="77777777" w:rsidTr="0065239E">
        <w:trPr>
          <w:trHeight w:val="275"/>
        </w:trPr>
        <w:tc>
          <w:tcPr>
            <w:tcW w:w="854" w:type="dxa"/>
            <w:vAlign w:val="center"/>
          </w:tcPr>
          <w:p w14:paraId="107E1B4D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50EA1271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3ED25F1A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CBN  </w:t>
            </w:r>
          </w:p>
        </w:tc>
        <w:tc>
          <w:tcPr>
            <w:tcW w:w="589" w:type="dxa"/>
            <w:vAlign w:val="center"/>
          </w:tcPr>
          <w:p w14:paraId="2797516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731B621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7C8E0B1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1" w:type="dxa"/>
            <w:vAlign w:val="center"/>
          </w:tcPr>
          <w:p w14:paraId="704CD80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vAlign w:val="center"/>
          </w:tcPr>
          <w:p w14:paraId="4F099BC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8" w:type="dxa"/>
            <w:vAlign w:val="center"/>
          </w:tcPr>
          <w:p w14:paraId="3EAA038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B560A8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4EDF285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09" w:type="dxa"/>
            <w:vAlign w:val="center"/>
          </w:tcPr>
          <w:p w14:paraId="621AC9F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38C33CC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34FFB10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vAlign w:val="center"/>
          </w:tcPr>
          <w:p w14:paraId="50363FD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C3CEC9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67" w:type="dxa"/>
            <w:vAlign w:val="center"/>
          </w:tcPr>
          <w:p w14:paraId="584CEE2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67" w:type="dxa"/>
            <w:vAlign w:val="center"/>
          </w:tcPr>
          <w:p w14:paraId="1A59998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67" w:type="dxa"/>
            <w:vAlign w:val="center"/>
          </w:tcPr>
          <w:p w14:paraId="7A63827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69118C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803" w:type="dxa"/>
            <w:vAlign w:val="center"/>
          </w:tcPr>
          <w:p w14:paraId="177136D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</w:tr>
      <w:tr w:rsidR="00C30E33" w:rsidRPr="003555D6" w14:paraId="3914C3C1" w14:textId="77777777" w:rsidTr="0065239E">
        <w:trPr>
          <w:trHeight w:val="275"/>
        </w:trPr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14:paraId="63D16A1D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73E0BA84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0F604DF2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CBD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14:paraId="7C9AF74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vAlign w:val="center"/>
          </w:tcPr>
          <w:p w14:paraId="600D721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vAlign w:val="center"/>
          </w:tcPr>
          <w:p w14:paraId="7EDF2D7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91" w:type="dxa"/>
            <w:tcBorders>
              <w:bottom w:val="single" w:sz="4" w:space="0" w:color="auto"/>
            </w:tcBorders>
            <w:vAlign w:val="center"/>
          </w:tcPr>
          <w:p w14:paraId="52E09FF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vAlign w:val="center"/>
          </w:tcPr>
          <w:p w14:paraId="0E65063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14:paraId="54AC5D1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37D52B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9DC0CC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9E217C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1B670E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F16187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DB5A99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D387C7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B0AF2C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E10ECE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A5D124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F9284F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803" w:type="dxa"/>
            <w:tcBorders>
              <w:bottom w:val="single" w:sz="4" w:space="0" w:color="auto"/>
            </w:tcBorders>
            <w:vAlign w:val="center"/>
          </w:tcPr>
          <w:p w14:paraId="0303851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</w:tr>
    </w:tbl>
    <w:p w14:paraId="38415366" w14:textId="665E6765" w:rsidR="00C30E33" w:rsidRPr="003555D6" w:rsidRDefault="00C30E33" w:rsidP="00C30E33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</w:t>
      </w:r>
    </w:p>
    <w:p w14:paraId="4EB18C18" w14:textId="77777777" w:rsidR="00C30E33" w:rsidRPr="003555D6" w:rsidRDefault="00C30E33">
      <w:pPr>
        <w:spacing w:before="0" w:after="200" w:line="276" w:lineRule="auto"/>
        <w:rPr>
          <w:rFonts w:asciiTheme="majorBidi" w:eastAsia="Calibri" w:hAnsiTheme="majorBidi" w:cstheme="majorBidi"/>
          <w:b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br w:type="page"/>
      </w:r>
    </w:p>
    <w:p w14:paraId="6F1E3B2F" w14:textId="533D61A7" w:rsidR="00C30E33" w:rsidRPr="003555D6" w:rsidRDefault="00C30E33" w:rsidP="0033312C">
      <w:pPr>
        <w:spacing w:before="0" w:after="120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S1</w:t>
      </w:r>
      <w:r w:rsidR="0033312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1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. Statistical significant differences </w:t>
      </w:r>
      <w:r w:rsidR="004E1580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in the concentration 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of major neutral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(CNB) in </w:t>
      </w:r>
      <w:r w:rsidRPr="003555D6">
        <w:rPr>
          <w:rFonts w:asciiTheme="majorBidi" w:eastAsia="Calibri" w:hAnsiTheme="majorBidi" w:cstheme="majorBidi"/>
          <w:b/>
          <w:i/>
          <w:szCs w:val="24"/>
          <w:lang w:bidi="he-IL"/>
        </w:rPr>
        <w:t>Cannabis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extracts over time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different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storage solvent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</w:t>
      </w:r>
    </w:p>
    <w:tbl>
      <w:tblPr>
        <w:tblStyle w:val="TableGrid4"/>
        <w:tblW w:w="123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1416"/>
        <w:gridCol w:w="991"/>
        <w:gridCol w:w="756"/>
        <w:gridCol w:w="756"/>
        <w:gridCol w:w="757"/>
        <w:gridCol w:w="756"/>
        <w:gridCol w:w="756"/>
        <w:gridCol w:w="757"/>
        <w:gridCol w:w="756"/>
        <w:gridCol w:w="756"/>
        <w:gridCol w:w="757"/>
        <w:gridCol w:w="756"/>
        <w:gridCol w:w="756"/>
        <w:gridCol w:w="757"/>
      </w:tblGrid>
      <w:tr w:rsidR="00C30E33" w:rsidRPr="003555D6" w14:paraId="2539A472" w14:textId="77777777" w:rsidTr="00C30E33">
        <w:tc>
          <w:tcPr>
            <w:tcW w:w="854" w:type="dxa"/>
            <w:tcBorders>
              <w:top w:val="single" w:sz="4" w:space="0" w:color="auto"/>
            </w:tcBorders>
            <w:vAlign w:val="center"/>
          </w:tcPr>
          <w:p w14:paraId="75D1637F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</w:tcBorders>
          </w:tcPr>
          <w:p w14:paraId="7CE2EEDA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28F21ACE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3025" w:type="dxa"/>
            <w:gridSpan w:val="4"/>
            <w:tcBorders>
              <w:top w:val="single" w:sz="4" w:space="0" w:color="auto"/>
            </w:tcBorders>
          </w:tcPr>
          <w:p w14:paraId="6AFB232E" w14:textId="0F557D9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 xml:space="preserve">DMSO vs.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Ethanol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3025" w:type="dxa"/>
            <w:gridSpan w:val="4"/>
            <w:tcBorders>
              <w:top w:val="single" w:sz="4" w:space="0" w:color="auto"/>
            </w:tcBorders>
          </w:tcPr>
          <w:p w14:paraId="3F818D74" w14:textId="20E32B23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 xml:space="preserve">DMSO vs. Olive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Oil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vertAlign w:val="superscript"/>
              </w:rPr>
              <w:t>a</w:t>
            </w:r>
            <w:proofErr w:type="spellEnd"/>
          </w:p>
        </w:tc>
        <w:tc>
          <w:tcPr>
            <w:tcW w:w="3026" w:type="dxa"/>
            <w:gridSpan w:val="4"/>
            <w:tcBorders>
              <w:top w:val="single" w:sz="4" w:space="0" w:color="auto"/>
            </w:tcBorders>
          </w:tcPr>
          <w:p w14:paraId="681C6ACA" w14:textId="45FAAB1E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 xml:space="preserve">Ethanol vs. Olive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Oil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Calibri" w:hAnsiTheme="majorBidi" w:cstheme="majorBidi"/>
                <w:sz w:val="22"/>
              </w:rPr>
              <w:t xml:space="preserve"> </w:t>
            </w:r>
          </w:p>
        </w:tc>
      </w:tr>
      <w:tr w:rsidR="00C30E33" w:rsidRPr="003555D6" w14:paraId="098FE9A6" w14:textId="77777777" w:rsidTr="00C30E33">
        <w:trPr>
          <w:trHeight w:val="247"/>
        </w:trPr>
        <w:tc>
          <w:tcPr>
            <w:tcW w:w="854" w:type="dxa"/>
            <w:vAlign w:val="center"/>
          </w:tcPr>
          <w:p w14:paraId="2F6673D2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Time</w:t>
            </w:r>
          </w:p>
        </w:tc>
        <w:tc>
          <w:tcPr>
            <w:tcW w:w="1416" w:type="dxa"/>
            <w:vAlign w:val="center"/>
          </w:tcPr>
          <w:p w14:paraId="087600EE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Chemovar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br/>
              <w:t>Type</w:t>
            </w:r>
          </w:p>
        </w:tc>
        <w:tc>
          <w:tcPr>
            <w:tcW w:w="991" w:type="dxa"/>
            <w:vAlign w:val="center"/>
          </w:tcPr>
          <w:p w14:paraId="320E626F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CNB</w:t>
            </w:r>
          </w:p>
        </w:tc>
        <w:tc>
          <w:tcPr>
            <w:tcW w:w="3025" w:type="dxa"/>
            <w:gridSpan w:val="4"/>
            <w:vAlign w:val="center"/>
          </w:tcPr>
          <w:p w14:paraId="6CE30A19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Storage Temperature [°C]</w:t>
            </w:r>
          </w:p>
        </w:tc>
        <w:tc>
          <w:tcPr>
            <w:tcW w:w="3025" w:type="dxa"/>
            <w:gridSpan w:val="4"/>
            <w:vAlign w:val="center"/>
          </w:tcPr>
          <w:p w14:paraId="5D074FC0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Storage Temperature [°C]</w:t>
            </w:r>
          </w:p>
        </w:tc>
        <w:tc>
          <w:tcPr>
            <w:tcW w:w="3026" w:type="dxa"/>
            <w:gridSpan w:val="4"/>
            <w:vAlign w:val="center"/>
          </w:tcPr>
          <w:p w14:paraId="7C8B5D86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Storage Temperature [°C]</w:t>
            </w:r>
          </w:p>
        </w:tc>
      </w:tr>
      <w:tr w:rsidR="00C30E33" w:rsidRPr="003555D6" w14:paraId="56D4D1AE" w14:textId="77777777" w:rsidTr="00C30E33">
        <w:trPr>
          <w:trHeight w:val="608"/>
        </w:trPr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14:paraId="71034477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25668E28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6A6850FF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3EF836E1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-80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535E3353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-30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5FE3CBF8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4114DA9C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25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581373A1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-80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7D47C2F9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-30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450FC258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089F756D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25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686886B3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-80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0D047266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-30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7EA55FB5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color w:val="000000"/>
                <w:szCs w:val="2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4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2955ACD9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Cs w:val="2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t>25</w:t>
            </w:r>
          </w:p>
        </w:tc>
      </w:tr>
      <w:tr w:rsidR="00C30E33" w:rsidRPr="003555D6" w14:paraId="35F46716" w14:textId="77777777" w:rsidTr="00C30E33">
        <w:trPr>
          <w:trHeight w:val="275"/>
        </w:trPr>
        <w:tc>
          <w:tcPr>
            <w:tcW w:w="854" w:type="dxa"/>
            <w:tcBorders>
              <w:top w:val="single" w:sz="4" w:space="0" w:color="auto"/>
            </w:tcBorders>
            <w:vAlign w:val="center"/>
          </w:tcPr>
          <w:p w14:paraId="3D7CD9AD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t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vertAlign w:val="subscript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79B7970A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I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132A48A1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-THC 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bottom"/>
          </w:tcPr>
          <w:p w14:paraId="583114D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bottom"/>
          </w:tcPr>
          <w:p w14:paraId="6DF9597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tcBorders>
              <w:top w:val="single" w:sz="4" w:space="0" w:color="auto"/>
            </w:tcBorders>
            <w:vAlign w:val="bottom"/>
          </w:tcPr>
          <w:p w14:paraId="11EA108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bottom"/>
          </w:tcPr>
          <w:p w14:paraId="5B8822D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bottom"/>
          </w:tcPr>
          <w:p w14:paraId="10AC92B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tcBorders>
              <w:top w:val="single" w:sz="4" w:space="0" w:color="auto"/>
            </w:tcBorders>
            <w:vAlign w:val="bottom"/>
          </w:tcPr>
          <w:p w14:paraId="4785CB8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bottom"/>
          </w:tcPr>
          <w:p w14:paraId="72DCD6D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bottom"/>
          </w:tcPr>
          <w:p w14:paraId="1D2B2B8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tcBorders>
              <w:top w:val="single" w:sz="4" w:space="0" w:color="auto"/>
            </w:tcBorders>
            <w:vAlign w:val="bottom"/>
          </w:tcPr>
          <w:p w14:paraId="1C30EAA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  <w:vAlign w:val="bottom"/>
          </w:tcPr>
          <w:p w14:paraId="1BA5D22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  <w:vAlign w:val="bottom"/>
          </w:tcPr>
          <w:p w14:paraId="437B9CF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tcBorders>
              <w:top w:val="single" w:sz="4" w:space="0" w:color="auto"/>
            </w:tcBorders>
            <w:vAlign w:val="bottom"/>
          </w:tcPr>
          <w:p w14:paraId="7842CE6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</w:tr>
      <w:tr w:rsidR="00C30E33" w:rsidRPr="003555D6" w14:paraId="1C5E22F3" w14:textId="77777777" w:rsidTr="00C30E33">
        <w:trPr>
          <w:trHeight w:val="275"/>
        </w:trPr>
        <w:tc>
          <w:tcPr>
            <w:tcW w:w="854" w:type="dxa"/>
            <w:vAlign w:val="center"/>
          </w:tcPr>
          <w:p w14:paraId="7C23769A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7789FA50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0354BF62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CBN  </w:t>
            </w:r>
          </w:p>
        </w:tc>
        <w:tc>
          <w:tcPr>
            <w:tcW w:w="756" w:type="dxa"/>
            <w:vAlign w:val="bottom"/>
          </w:tcPr>
          <w:p w14:paraId="653ED0D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35DFAC5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60E27DD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6C024F7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2FB0329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1591D67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16DCBC7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2D36EE0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2F5689B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25EDFF0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365DAFA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7" w:type="dxa"/>
            <w:vAlign w:val="bottom"/>
          </w:tcPr>
          <w:p w14:paraId="4329243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</w:tr>
      <w:tr w:rsidR="00C30E33" w:rsidRPr="003555D6" w14:paraId="158A6638" w14:textId="77777777" w:rsidTr="00C30E33">
        <w:trPr>
          <w:trHeight w:val="275"/>
        </w:trPr>
        <w:tc>
          <w:tcPr>
            <w:tcW w:w="854" w:type="dxa"/>
            <w:vAlign w:val="center"/>
          </w:tcPr>
          <w:p w14:paraId="626F9220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6D45CB43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2993A9ED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CBD</w:t>
            </w:r>
          </w:p>
        </w:tc>
        <w:tc>
          <w:tcPr>
            <w:tcW w:w="756" w:type="dxa"/>
            <w:vAlign w:val="bottom"/>
          </w:tcPr>
          <w:p w14:paraId="20EAA1D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644EBC0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3B8FF7A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1D1C10A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58B82B8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2C6B288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25FF4D6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4E49AB1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7B351AB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3F4EF9B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53CF628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7" w:type="dxa"/>
            <w:vAlign w:val="bottom"/>
          </w:tcPr>
          <w:p w14:paraId="5604E9C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</w:tr>
      <w:tr w:rsidR="00C30E33" w:rsidRPr="003555D6" w14:paraId="6944249B" w14:textId="77777777" w:rsidTr="00C30E33">
        <w:trPr>
          <w:trHeight w:val="275"/>
        </w:trPr>
        <w:tc>
          <w:tcPr>
            <w:tcW w:w="854" w:type="dxa"/>
            <w:vAlign w:val="center"/>
          </w:tcPr>
          <w:p w14:paraId="798038C6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470EFA3E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III</w:t>
            </w:r>
          </w:p>
        </w:tc>
        <w:tc>
          <w:tcPr>
            <w:tcW w:w="991" w:type="dxa"/>
            <w:vAlign w:val="center"/>
          </w:tcPr>
          <w:p w14:paraId="24A2EF2C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-THC </w:t>
            </w:r>
          </w:p>
        </w:tc>
        <w:tc>
          <w:tcPr>
            <w:tcW w:w="756" w:type="dxa"/>
            <w:vAlign w:val="bottom"/>
          </w:tcPr>
          <w:p w14:paraId="19BE2BE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56" w:type="dxa"/>
            <w:vAlign w:val="bottom"/>
          </w:tcPr>
          <w:p w14:paraId="2FA5EF6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57" w:type="dxa"/>
            <w:vAlign w:val="bottom"/>
          </w:tcPr>
          <w:p w14:paraId="0BDD9FF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56" w:type="dxa"/>
            <w:vAlign w:val="bottom"/>
          </w:tcPr>
          <w:p w14:paraId="504E183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5F033E1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7" w:type="dxa"/>
            <w:vAlign w:val="bottom"/>
          </w:tcPr>
          <w:p w14:paraId="1A71988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56" w:type="dxa"/>
            <w:vAlign w:val="bottom"/>
          </w:tcPr>
          <w:p w14:paraId="12F43D6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3EE5005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724A2A7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224B3D6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3B7F076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134C181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</w:tr>
      <w:tr w:rsidR="00C30E33" w:rsidRPr="003555D6" w14:paraId="48329A01" w14:textId="77777777" w:rsidTr="00C30E33">
        <w:trPr>
          <w:trHeight w:val="275"/>
        </w:trPr>
        <w:tc>
          <w:tcPr>
            <w:tcW w:w="854" w:type="dxa"/>
            <w:vAlign w:val="center"/>
          </w:tcPr>
          <w:p w14:paraId="763D45BE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27A97865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2B7C8399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CBN  </w:t>
            </w:r>
          </w:p>
        </w:tc>
        <w:tc>
          <w:tcPr>
            <w:tcW w:w="756" w:type="dxa"/>
            <w:vAlign w:val="bottom"/>
          </w:tcPr>
          <w:p w14:paraId="62D1544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139C185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665F946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7BCE285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2EEE460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060266A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2527ABF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7DFC0FA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49F117A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4124BB3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392F994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72191B2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</w:tr>
      <w:tr w:rsidR="00C30E33" w:rsidRPr="003555D6" w14:paraId="5AD569B4" w14:textId="77777777" w:rsidTr="00C30E33">
        <w:trPr>
          <w:trHeight w:val="275"/>
        </w:trPr>
        <w:tc>
          <w:tcPr>
            <w:tcW w:w="854" w:type="dxa"/>
            <w:vAlign w:val="center"/>
          </w:tcPr>
          <w:p w14:paraId="584AEA1C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4D041487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30946F83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CBD</w:t>
            </w:r>
          </w:p>
        </w:tc>
        <w:tc>
          <w:tcPr>
            <w:tcW w:w="756" w:type="dxa"/>
            <w:vAlign w:val="bottom"/>
          </w:tcPr>
          <w:p w14:paraId="4986C0B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519C1B4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6CD0253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0831DEA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7C37240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6A6EE4D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3B4D9E9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2BCAC1B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1C75F9F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7503884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23907FF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798ABF2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</w:tr>
      <w:tr w:rsidR="00C30E33" w:rsidRPr="003555D6" w14:paraId="7C92FDEB" w14:textId="77777777" w:rsidTr="00C30E33">
        <w:trPr>
          <w:trHeight w:val="275"/>
        </w:trPr>
        <w:tc>
          <w:tcPr>
            <w:tcW w:w="854" w:type="dxa"/>
            <w:vAlign w:val="center"/>
          </w:tcPr>
          <w:p w14:paraId="48451381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t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  <w:vertAlign w:val="subscript"/>
              </w:rPr>
              <w:t>12</w:t>
            </w:r>
          </w:p>
        </w:tc>
        <w:tc>
          <w:tcPr>
            <w:tcW w:w="1416" w:type="dxa"/>
            <w:vAlign w:val="center"/>
          </w:tcPr>
          <w:p w14:paraId="1D0A1209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I</w:t>
            </w:r>
          </w:p>
        </w:tc>
        <w:tc>
          <w:tcPr>
            <w:tcW w:w="991" w:type="dxa"/>
            <w:vAlign w:val="center"/>
          </w:tcPr>
          <w:p w14:paraId="26629267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-THC </w:t>
            </w:r>
          </w:p>
        </w:tc>
        <w:tc>
          <w:tcPr>
            <w:tcW w:w="756" w:type="dxa"/>
            <w:vAlign w:val="bottom"/>
          </w:tcPr>
          <w:p w14:paraId="2E97369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7A14EE2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7" w:type="dxa"/>
            <w:vAlign w:val="bottom"/>
          </w:tcPr>
          <w:p w14:paraId="1002399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40676E6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5B025EF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7" w:type="dxa"/>
            <w:vAlign w:val="bottom"/>
          </w:tcPr>
          <w:p w14:paraId="05033BB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6816EEF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52D9590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7" w:type="dxa"/>
            <w:vAlign w:val="bottom"/>
          </w:tcPr>
          <w:p w14:paraId="77388A2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4F19C22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2A39477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7" w:type="dxa"/>
            <w:vAlign w:val="bottom"/>
          </w:tcPr>
          <w:p w14:paraId="7277E4D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</w:tr>
      <w:tr w:rsidR="00C30E33" w:rsidRPr="003555D6" w14:paraId="3790D147" w14:textId="77777777" w:rsidTr="00C30E33">
        <w:trPr>
          <w:trHeight w:val="275"/>
        </w:trPr>
        <w:tc>
          <w:tcPr>
            <w:tcW w:w="854" w:type="dxa"/>
            <w:vAlign w:val="center"/>
          </w:tcPr>
          <w:p w14:paraId="2E241D47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3A83FED7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74D453F8" w14:textId="77777777" w:rsidR="00C30E33" w:rsidRPr="003555D6" w:rsidRDefault="00C30E33" w:rsidP="00C30E33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CBN  </w:t>
            </w:r>
          </w:p>
        </w:tc>
        <w:tc>
          <w:tcPr>
            <w:tcW w:w="756" w:type="dxa"/>
            <w:vAlign w:val="bottom"/>
          </w:tcPr>
          <w:p w14:paraId="10A6577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587557C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28B4487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274C4C9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35238E3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30134E1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6FA6883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62C5707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4B794DA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07A46B7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49BA7FE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7" w:type="dxa"/>
            <w:vAlign w:val="bottom"/>
          </w:tcPr>
          <w:p w14:paraId="12C8AC9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</w:tr>
      <w:tr w:rsidR="00C30E33" w:rsidRPr="003555D6" w14:paraId="3851A74B" w14:textId="77777777" w:rsidTr="00C30E33">
        <w:trPr>
          <w:trHeight w:val="275"/>
        </w:trPr>
        <w:tc>
          <w:tcPr>
            <w:tcW w:w="854" w:type="dxa"/>
            <w:vAlign w:val="center"/>
          </w:tcPr>
          <w:p w14:paraId="49B956C7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6642DCCB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2E1D430B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CBD</w:t>
            </w:r>
          </w:p>
        </w:tc>
        <w:tc>
          <w:tcPr>
            <w:tcW w:w="756" w:type="dxa"/>
            <w:vAlign w:val="bottom"/>
          </w:tcPr>
          <w:p w14:paraId="33A1DB0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635C9A2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729362C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1B41292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2DD3EA1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35C7A3E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46E6EBC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23F0AAA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62CFB5B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557A05CA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453D02F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7" w:type="dxa"/>
            <w:vAlign w:val="bottom"/>
          </w:tcPr>
          <w:p w14:paraId="50A72C0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</w:tr>
      <w:tr w:rsidR="00C30E33" w:rsidRPr="003555D6" w14:paraId="085E840B" w14:textId="77777777" w:rsidTr="00C30E33">
        <w:trPr>
          <w:trHeight w:val="275"/>
        </w:trPr>
        <w:tc>
          <w:tcPr>
            <w:tcW w:w="854" w:type="dxa"/>
            <w:vAlign w:val="center"/>
          </w:tcPr>
          <w:p w14:paraId="2F8BC768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206DAE7C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III</w:t>
            </w:r>
          </w:p>
        </w:tc>
        <w:tc>
          <w:tcPr>
            <w:tcW w:w="991" w:type="dxa"/>
            <w:vAlign w:val="center"/>
          </w:tcPr>
          <w:p w14:paraId="2ACB8C63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sz w:val="22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-THC </w:t>
            </w:r>
          </w:p>
        </w:tc>
        <w:tc>
          <w:tcPr>
            <w:tcW w:w="756" w:type="dxa"/>
            <w:vAlign w:val="bottom"/>
          </w:tcPr>
          <w:p w14:paraId="5DD5746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756" w:type="dxa"/>
            <w:vAlign w:val="bottom"/>
          </w:tcPr>
          <w:p w14:paraId="60E057D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757" w:type="dxa"/>
            <w:vAlign w:val="bottom"/>
          </w:tcPr>
          <w:p w14:paraId="199759B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5E5A275C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43A4D8C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261C1FE8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756" w:type="dxa"/>
            <w:vAlign w:val="bottom"/>
          </w:tcPr>
          <w:p w14:paraId="2000DF2D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5C7E774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7AB3700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50DEB3E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0AA9B29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  <w:tc>
          <w:tcPr>
            <w:tcW w:w="757" w:type="dxa"/>
            <w:vAlign w:val="bottom"/>
          </w:tcPr>
          <w:p w14:paraId="2B3416E1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</w:tr>
      <w:tr w:rsidR="00C30E33" w:rsidRPr="003555D6" w14:paraId="54CDDABB" w14:textId="77777777" w:rsidTr="00C30E33">
        <w:trPr>
          <w:trHeight w:val="275"/>
        </w:trPr>
        <w:tc>
          <w:tcPr>
            <w:tcW w:w="854" w:type="dxa"/>
            <w:vAlign w:val="center"/>
          </w:tcPr>
          <w:p w14:paraId="2CFC465B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1416" w:type="dxa"/>
            <w:vAlign w:val="center"/>
          </w:tcPr>
          <w:p w14:paraId="6523D8EA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vAlign w:val="center"/>
          </w:tcPr>
          <w:p w14:paraId="2B456A44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 xml:space="preserve">CBN  </w:t>
            </w:r>
          </w:p>
        </w:tc>
        <w:tc>
          <w:tcPr>
            <w:tcW w:w="756" w:type="dxa"/>
            <w:vAlign w:val="bottom"/>
          </w:tcPr>
          <w:p w14:paraId="210A83B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2B6B516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757" w:type="dxa"/>
            <w:vAlign w:val="bottom"/>
          </w:tcPr>
          <w:p w14:paraId="4F1FB5E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0E929A6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2939B3A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25AD4EBB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</w:t>
            </w:r>
          </w:p>
        </w:tc>
        <w:tc>
          <w:tcPr>
            <w:tcW w:w="756" w:type="dxa"/>
            <w:vAlign w:val="bottom"/>
          </w:tcPr>
          <w:p w14:paraId="04B21F9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vAlign w:val="bottom"/>
          </w:tcPr>
          <w:p w14:paraId="4072E4E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vAlign w:val="bottom"/>
          </w:tcPr>
          <w:p w14:paraId="12C383B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71A03C7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vAlign w:val="bottom"/>
          </w:tcPr>
          <w:p w14:paraId="2B3BDA20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7" w:type="dxa"/>
            <w:vAlign w:val="bottom"/>
          </w:tcPr>
          <w:p w14:paraId="322BC91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</w:t>
            </w:r>
          </w:p>
        </w:tc>
      </w:tr>
      <w:tr w:rsidR="00C30E33" w:rsidRPr="003555D6" w14:paraId="5053865C" w14:textId="77777777" w:rsidTr="00C30E33">
        <w:trPr>
          <w:trHeight w:val="275"/>
        </w:trPr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14:paraId="784D294C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433641FE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color w:val="000000"/>
                <w:sz w:val="22"/>
              </w:rPr>
              <w:t> 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14:paraId="138E9102" w14:textId="77777777" w:rsidR="00C30E33" w:rsidRPr="003555D6" w:rsidRDefault="00C30E33" w:rsidP="00C30E33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sz w:val="22"/>
              </w:rPr>
              <w:t>CBD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bottom"/>
          </w:tcPr>
          <w:p w14:paraId="5F5DA422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bottom"/>
          </w:tcPr>
          <w:p w14:paraId="266EA53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bottom"/>
          </w:tcPr>
          <w:p w14:paraId="7DC4E1EE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bottom"/>
          </w:tcPr>
          <w:p w14:paraId="051C551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bottom"/>
          </w:tcPr>
          <w:p w14:paraId="2AF8D69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bottom"/>
          </w:tcPr>
          <w:p w14:paraId="274CBE57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bottom"/>
          </w:tcPr>
          <w:p w14:paraId="462EC986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bottom"/>
          </w:tcPr>
          <w:p w14:paraId="0BF6032F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bottom"/>
          </w:tcPr>
          <w:p w14:paraId="77E4CBF5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vAlign w:val="bottom"/>
          </w:tcPr>
          <w:p w14:paraId="1F716473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6" w:type="dxa"/>
            <w:tcBorders>
              <w:bottom w:val="single" w:sz="4" w:space="0" w:color="auto"/>
            </w:tcBorders>
            <w:vAlign w:val="bottom"/>
          </w:tcPr>
          <w:p w14:paraId="5C275FB9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  <w:vAlign w:val="bottom"/>
          </w:tcPr>
          <w:p w14:paraId="6D903524" w14:textId="77777777" w:rsidR="00C30E33" w:rsidRPr="003555D6" w:rsidRDefault="00C30E33" w:rsidP="00C30E33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3555D6">
              <w:rPr>
                <w:rFonts w:asciiTheme="majorBidi" w:eastAsia="Calibri" w:hAnsiTheme="majorBidi" w:cstheme="majorBidi"/>
                <w:sz w:val="18"/>
                <w:szCs w:val="18"/>
              </w:rPr>
              <w:t>***</w:t>
            </w:r>
          </w:p>
        </w:tc>
      </w:tr>
    </w:tbl>
    <w:p w14:paraId="4EFBECD2" w14:textId="503C73C2" w:rsidR="0082187B" w:rsidRPr="003555D6" w:rsidRDefault="0082187B" w:rsidP="00E253E7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Two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</w:t>
      </w:r>
      <w:proofErr w:type="spellStart"/>
      <w:r w:rsidR="00E253E7" w:rsidRPr="003555D6">
        <w:rPr>
          <w:rFonts w:asciiTheme="majorBidi" w:hAnsiTheme="majorBidi" w:cstheme="majorBidi"/>
        </w:rPr>
        <w:t>Sidak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post-hoc multiple comparisons test. A value of p ≤ 0.05 was considered significant for all tests.</w:t>
      </w:r>
    </w:p>
    <w:p w14:paraId="31B90271" w14:textId="77777777" w:rsidR="0082187B" w:rsidRPr="003555D6" w:rsidRDefault="0082187B" w:rsidP="0082187B">
      <w:pPr>
        <w:spacing w:before="0" w:after="200" w:line="276" w:lineRule="auto"/>
        <w:rPr>
          <w:rFonts w:asciiTheme="majorBidi" w:eastAsia="Calibri" w:hAnsiTheme="majorBidi" w:cstheme="majorBidi"/>
          <w:b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br w:type="page"/>
      </w:r>
    </w:p>
    <w:p w14:paraId="5E089EDB" w14:textId="256ECDAE" w:rsidR="0082187B" w:rsidRPr="003555D6" w:rsidRDefault="0082187B" w:rsidP="0033312C">
      <w:pPr>
        <w:spacing w:before="0" w:after="120"/>
        <w:rPr>
          <w:rFonts w:asciiTheme="majorBidi" w:eastAsia="Calibri" w:hAnsiTheme="majorBidi" w:cstheme="majorBidi"/>
          <w:b/>
          <w:bCs/>
          <w:iCs/>
          <w:sz w:val="20"/>
          <w:szCs w:val="20"/>
          <w:lang w:bidi="he-IL"/>
        </w:rPr>
      </w:pP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Table S1</w:t>
      </w:r>
      <w:r w:rsidR="0033312C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2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. Statistical significant differences </w:t>
      </w:r>
      <w:r w:rsidR="005B749E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concentrations </w:t>
      </w:r>
      <w:r w:rsidR="005B749E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</w:t>
      </w:r>
      <w:r w:rsidR="005B749E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T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ype I extracts dissolved in DMSO, ethanol or olive oil </w:t>
      </w:r>
      <w:r w:rsidR="005B749E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for different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storage</w:t>
      </w:r>
      <w:r w:rsidR="005B749E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times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(t</w:t>
      </w:r>
      <w:r w:rsidRPr="003555D6">
        <w:rPr>
          <w:rFonts w:asciiTheme="majorBidi" w:eastAsia="Calibri" w:hAnsiTheme="majorBidi" w:cstheme="majorBidi"/>
          <w:b/>
          <w:bCs/>
          <w:szCs w:val="24"/>
          <w:vertAlign w:val="subscript"/>
          <w:lang w:bidi="he-IL"/>
        </w:rPr>
        <w:t>0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versus t</w:t>
      </w:r>
      <w:r w:rsidRPr="003555D6">
        <w:rPr>
          <w:rFonts w:asciiTheme="majorBidi" w:eastAsia="Calibri" w:hAnsiTheme="majorBidi" w:cstheme="majorBidi"/>
          <w:b/>
          <w:bCs/>
          <w:szCs w:val="24"/>
          <w:vertAlign w:val="subscript"/>
          <w:lang w:bidi="he-IL"/>
        </w:rPr>
        <w:t>12</w:t>
      </w:r>
      <w:r w:rsidR="0065239E" w:rsidRPr="003555D6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vertAlign w:val="superscript"/>
        </w:rPr>
        <w:t>a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)</w:t>
      </w:r>
    </w:p>
    <w:tbl>
      <w:tblPr>
        <w:tblStyle w:val="TableGrid5"/>
        <w:tblW w:w="154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19"/>
        <w:gridCol w:w="1211"/>
        <w:gridCol w:w="510"/>
        <w:gridCol w:w="510"/>
        <w:gridCol w:w="496"/>
        <w:gridCol w:w="496"/>
        <w:gridCol w:w="567"/>
        <w:gridCol w:w="510"/>
        <w:gridCol w:w="496"/>
        <w:gridCol w:w="496"/>
        <w:gridCol w:w="510"/>
        <w:gridCol w:w="510"/>
        <w:gridCol w:w="496"/>
        <w:gridCol w:w="496"/>
        <w:gridCol w:w="519"/>
        <w:gridCol w:w="1096"/>
        <w:gridCol w:w="510"/>
        <w:gridCol w:w="510"/>
        <w:gridCol w:w="496"/>
        <w:gridCol w:w="496"/>
        <w:gridCol w:w="510"/>
        <w:gridCol w:w="510"/>
        <w:gridCol w:w="496"/>
        <w:gridCol w:w="496"/>
        <w:gridCol w:w="510"/>
        <w:gridCol w:w="510"/>
        <w:gridCol w:w="496"/>
        <w:gridCol w:w="496"/>
      </w:tblGrid>
      <w:tr w:rsidR="0082187B" w:rsidRPr="003555D6" w14:paraId="0975FF23" w14:textId="77777777" w:rsidTr="0082187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C3233C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B68F2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65F5F1" w14:textId="4CEAD152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Calibri" w:hAnsiTheme="majorBidi" w:cstheme="majorBidi"/>
                <w:sz w:val="22"/>
              </w:rPr>
              <w:t>DMSO</w:t>
            </w:r>
          </w:p>
        </w:tc>
        <w:tc>
          <w:tcPr>
            <w:tcW w:w="20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98D2DA" w14:textId="5EFA8C72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Calibri" w:hAnsiTheme="majorBidi" w:cstheme="majorBidi"/>
                <w:sz w:val="22"/>
              </w:rPr>
              <w:t>Ethanol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FDDC6CB" w14:textId="0A078EB6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Calibri" w:hAnsiTheme="majorBidi" w:cstheme="majorBidi"/>
                <w:sz w:val="22"/>
              </w:rPr>
              <w:t>Olive Oil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202C2C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B3FF8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E1D878" w14:textId="676D23CF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Calibri" w:hAnsiTheme="majorBidi" w:cstheme="majorBidi"/>
                <w:sz w:val="22"/>
              </w:rPr>
              <w:t>DMSO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3A6974" w14:textId="6103A10D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Calibri" w:hAnsiTheme="majorBidi" w:cstheme="majorBidi"/>
                <w:sz w:val="22"/>
              </w:rPr>
              <w:t>Ethanol</w:t>
            </w:r>
          </w:p>
        </w:tc>
        <w:tc>
          <w:tcPr>
            <w:tcW w:w="201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6EC7CA2" w14:textId="63465C4B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Calibri" w:hAnsiTheme="majorBidi" w:cstheme="majorBidi"/>
                <w:sz w:val="22"/>
              </w:rPr>
              <w:t>Olive Oil</w:t>
            </w:r>
          </w:p>
        </w:tc>
      </w:tr>
      <w:tr w:rsidR="0082187B" w:rsidRPr="003555D6" w14:paraId="4AEE3B09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C9A29B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686FD352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20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AE7C7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206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A81DB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0469C0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59D7A0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1C5AF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20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972A9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09E0E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201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AC3EB3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</w:tr>
      <w:tr w:rsidR="0082187B" w:rsidRPr="003555D6" w14:paraId="0C5C21D0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5B923A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057943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09D00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7EDB2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AA915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9630C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D97C6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85A9B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CDDED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EA27C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05096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46CE4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631D3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4375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AB2021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FC5594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6BBC19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1BE0CC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8BEA85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B0C62F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AFD90F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26E212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BBD3A2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B2DADF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8381DD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19E7DC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E09E09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BCB88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25</w:t>
            </w:r>
          </w:p>
        </w:tc>
      </w:tr>
      <w:tr w:rsidR="0082187B" w:rsidRPr="003555D6" w14:paraId="536325F8" w14:textId="77777777" w:rsidTr="0082187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589D059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(A)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0AD17B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CBGA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132BC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83782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A5BB4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0F3CD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9E8D2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98F04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476E1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58854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FE1C2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8C08A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3580E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E9F16A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833E9DE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(D)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A9FB925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CBG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C8EB5E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9E63E1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0E9790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D619D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A9AAB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706FA0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B1FC2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4239E2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5769E7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AA682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E6AF5C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8641AC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7569B753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B47C5A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359B2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CBGA-C4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4C2B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E405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7386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C79E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C5CC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FB59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6AC1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4AB5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E49A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B664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0766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FA625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9BB485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91108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CBG-C4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F3B0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803D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8EEF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4E7C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C99E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9203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69E8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C56C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9801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4830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3304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500F5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7A643EF6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AADDDD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E6B15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SesquiCBGA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EF1F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4D1B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E3C8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532B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7028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9A8E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24D7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1842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7841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246F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9FDF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411DC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208A2D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1B83D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SesquiCBG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5D87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E6B6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5B394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B0C04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DC7F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C92C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81D3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6562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3B0F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9E6A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2D6A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B1CF2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82187B" w:rsidRPr="003555D6" w14:paraId="6F31CE43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D06DFC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84ED0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-THCA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45B8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90FD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12F8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91D0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B0D8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2BD2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0259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FCFB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FF3C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8B6E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E561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C9D92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9D2987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EF0E4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-THC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C344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EF67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114A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349E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7E67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0FCC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E5C2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2E3D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AAEF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795F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038B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2B6E4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</w:tr>
      <w:tr w:rsidR="0082187B" w:rsidRPr="003555D6" w14:paraId="34F7B906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C2DCF2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30C74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-THCA-C4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17E2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0967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97BA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A358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5216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EB18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D448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A1F7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61C2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3E59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C3D6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2D81C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D94AF8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E0075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-THC-C4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465C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1D5B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FC2F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650B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3937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CEFE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D640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3A0A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742B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85A9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7944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B0C16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7834269F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81EEA7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D3D7A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-THCVA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C761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B4B7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AD86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D3F9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D389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1675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6C7C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A0BB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FFB7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DEBF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2AC1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2FBE5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A642AE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91210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-THCV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6A53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DDC3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5252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E615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843B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A441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29E7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6F88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A1C9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72E1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EDC8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3FE4A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82187B" w:rsidRPr="003555D6" w14:paraId="66B5FEAA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BA9A53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F1FAC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-THCOA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EC1D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ED2A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36AE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9799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A3C8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089A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E265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07F9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B83F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393B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5E72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C0EA8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F21B88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6E5C1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-THCO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9038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9AA9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2143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F102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C41A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04D9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D2EC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7BC5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0423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96A8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8DDE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16332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4CE088D9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F7BE3C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9F504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-THCMA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95F9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5D69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7111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760D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B25D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8A8F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6D41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421D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335F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AC83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F73E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3ECFF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BD2F84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4AD4C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-THCM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092E5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4023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5074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5748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4464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9909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E1AC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4FC4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0444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75EA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F651B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A952F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26BEC929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EED2CF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A3134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CBDA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E883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C3DC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BFF0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448D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A9BD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99B7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DF09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3617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FDEB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EDD8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56AD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A0C26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4EAC68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8D418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CBD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D6D0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D0E0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0AE0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17AC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08A6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A3E0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962D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D1879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C137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35AA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988C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3D0A7B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48059186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37EDDC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CBABA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CBDA-C4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47F6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8C18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51E7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EFE4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D6FA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0A08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A11A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36A7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8365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8882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C525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602F2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FD8039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CE632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CBD-C4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7DDA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0746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DF6D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49B0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D645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E579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1E48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84E1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842F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DAE3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1151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D344D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17BD4B6C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ACA736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77AD1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CBCA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F603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C0CD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506D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4608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8607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A1A0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6A74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D774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51F0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439A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42A3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C4271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1C9684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714C7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4F36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B945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664C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4454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1EC9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D264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1729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4EE2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23BD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DAA5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D07F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47CE2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</w:tr>
      <w:tr w:rsidR="0082187B" w:rsidRPr="003555D6" w14:paraId="2CB59616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03351E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9AA4D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CBCVA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6FCC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B351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1211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FC98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3D74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77DD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364E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34D9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5230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D96B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BB5C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69A88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73FC78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959DD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CBCV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95E1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CA391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C364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B8B0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2473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2EC7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74A5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C61E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46A0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5691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D4E4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A0D91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657C0623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4B8316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0CC90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CBCOA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4ADE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FEE2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01E5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8D71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0148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1297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13FC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99FD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7064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8AAB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AB91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AAF26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216355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EC8387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CBCO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EAF1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0693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A1249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69FB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2ABD1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44A3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FB80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3F08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E90C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41AA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01B2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18EFC9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16EE3A0B" w14:textId="77777777" w:rsidTr="0082187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2046726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(B)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F5FA77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CBNA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96830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92D1DD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2DEEF2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D89F63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0B7CBF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198D3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D4C3F6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28BE3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3150FA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05655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C0C6F0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40C258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08788B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(E)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0557CA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CBN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05E4C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26A4F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794AA6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D59CF3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9703C3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C3CB4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F5A117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5D2F0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E1813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82645C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F501C1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F518F2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50B6D149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356E2B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04DF9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CBNA-C4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C27F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5244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D04C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CB8A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4DCA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0A69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2C43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F67D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0BEB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0364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E776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67030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EB28BC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6994E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CBN-C4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3F31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29F1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D088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BC85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1105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C9A9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2990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547A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BC98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E5E4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3089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9DFB1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73BAA711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87CA3E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67581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CBNVA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6AC8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6A37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B05C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A219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7D74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B945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5BE1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B64C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71FD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DF96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61DB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DED6E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E6A166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AA537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CBNV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0FCD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046A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3556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0171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218C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C90D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D2AC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FB1C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3AE5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4A01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E73A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D8FEF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82187B" w:rsidRPr="003555D6" w14:paraId="7E473616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A826BE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332B1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CBNOA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CB12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5F55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3182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347F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BE15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0729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8D63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F8B4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1FB1B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24BF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843C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2DF4D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171FD1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C7FD8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CBNO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1896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087F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DB36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83CA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AA79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CCB3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CB1A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8481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317F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C192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CE71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5B6BE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5F98D8D1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F2DA9D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96CCF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CBEA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02EB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E1E4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CF30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4D81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1F3A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DCBB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E5C6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C3C6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70D5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7CA7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E83A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AE853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3AB667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45233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264F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91E6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0C6E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BC2E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0A2C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1B97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49F7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54EA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8052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AC63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3216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E5026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5FF39CC2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C2AFC2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D532F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CBTA-1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D044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9AED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678C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3527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05F1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D433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73AA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173E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7517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CE3B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29117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8FD33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A73F79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AD1E9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CBT-1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93A00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EF1D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112C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A73A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37DD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FBFC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E10B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4E06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19CA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4306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0AE1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52863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365E9" w:rsidRPr="003555D6" w14:paraId="44895437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F7D722" w14:textId="77777777" w:rsidR="00E365E9" w:rsidRPr="003555D6" w:rsidRDefault="00E365E9" w:rsidP="00E365E9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4E9E7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DFF64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B59D8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2AE59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78856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63CC3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5BF82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0C0AF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CC6FB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A30A6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92340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A2B03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B0E6FD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9A23AB" w14:textId="77777777" w:rsidR="00E365E9" w:rsidRPr="003555D6" w:rsidRDefault="00E365E9" w:rsidP="00E365E9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733F4" w14:textId="70DCCBD0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CBT-2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119DE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A27CD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5A842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4BC14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00569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C652F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2A652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38781" w14:textId="6183CFA4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25966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C6983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876B1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8DE55AB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</w:tr>
      <w:tr w:rsidR="0082187B" w:rsidRPr="003555D6" w14:paraId="2A57B5A7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D1A1D5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A3CAC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CBTA-3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6799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346E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517C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D84F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375A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5DB7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B2375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27BF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9BD3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DD48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02E0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43296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97F9E2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A260D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CBT-3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2771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0B52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291B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D707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FCA7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7E7A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F3ED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9E4D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DE5A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0ED3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87EB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D20D5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23B4069F" w14:textId="77777777" w:rsidTr="0082187B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E08DBB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(C)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A9EC0B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373-12b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D122C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D31549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887D6C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E47CF5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EADD4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38CDE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41001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AC9FD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7D954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D4ED9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AC363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BA8ACD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FB1A7B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(F)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C33B5E1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329-11b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D5405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1348D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DF23A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67573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89D6D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50495C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F1F32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C0A7B3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2672B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0B4F4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3ED92F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C2ADED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</w:tr>
      <w:tr w:rsidR="0082187B" w:rsidRPr="003555D6" w14:paraId="20030BBC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6EC8CB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9F514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373-12c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BD83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332B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D63E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DA10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67D4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0E56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EA89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69DD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1498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E510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8427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2B2B9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3447ED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8238B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329-11c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85A2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8192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AF9C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C97F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DB3D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84CC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5CDF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CA4D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C0FC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689C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F952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8972B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5FAAE91B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E5EDAF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C29DE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371-14a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EF49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99DD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842D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97C8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C723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649A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347F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C4AC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CDCA0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8D26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C58A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4241C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E26F33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0AD53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327-13a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6330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0605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CF0C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DCFD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B6B4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0875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620E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90C2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3B33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E512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BB2F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AD5BE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0AF5A046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BDA240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64B3E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417-15a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142C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B50B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44B7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F8C3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2E31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F8DC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FC92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431A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0FF9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A723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C757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52DC4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DA44CD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E233F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373-15b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AF94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953D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2F49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D29C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7AB1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BE40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48BE3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6D2D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39A8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B589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2CAA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35908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82187B" w:rsidRPr="003555D6" w14:paraId="237D164F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125734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81B17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357-16a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419D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0612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C5F1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92FE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07BE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D25F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6CD5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0ADE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BE68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6EB8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6A63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341FD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B759D8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E9746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313-16b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E302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AD65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E611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0594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D8DB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1D98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1FCA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6AE39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6777B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27B0E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7ABF8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8D017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82187B" w:rsidRPr="003555D6" w14:paraId="19F84461" w14:textId="77777777" w:rsidTr="0082187B"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CD8867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F697A2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375-19a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23EEE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8FFD1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ED1C8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6CDB63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29252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8422B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357C0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E3404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25BED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16BF7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BBA95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5B830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BDC3DC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0FAA7D" w14:textId="77777777" w:rsidR="0082187B" w:rsidRPr="003555D6" w:rsidRDefault="0082187B" w:rsidP="0082187B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</w:rPr>
              <w:t>331-18a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0C2F8A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888877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E82B11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C900D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31435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F24724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FE952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C6E64D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7DE705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149CDC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D268EF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105776" w14:textId="77777777" w:rsidR="0082187B" w:rsidRPr="003555D6" w:rsidRDefault="0082187B" w:rsidP="0082187B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</w:tbl>
    <w:p w14:paraId="18E2AA08" w14:textId="7E8AE193" w:rsidR="00DC0B94" w:rsidRPr="003555D6" w:rsidRDefault="0082187B" w:rsidP="0082187B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</w:t>
      </w:r>
    </w:p>
    <w:p w14:paraId="30FCC8BA" w14:textId="77777777" w:rsidR="00DC0B94" w:rsidRPr="003555D6" w:rsidRDefault="00DC0B94">
      <w:pPr>
        <w:spacing w:before="0" w:after="200" w:line="276" w:lineRule="auto"/>
        <w:rPr>
          <w:rFonts w:asciiTheme="majorBidi" w:eastAsia="Calibri" w:hAnsiTheme="majorBidi" w:cstheme="majorBidi"/>
          <w:b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br w:type="page"/>
      </w:r>
    </w:p>
    <w:p w14:paraId="7D84CB2F" w14:textId="6151AE12" w:rsidR="00DC0B94" w:rsidRPr="003555D6" w:rsidRDefault="00DC0B94" w:rsidP="0033312C">
      <w:pPr>
        <w:spacing w:before="0" w:after="120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S1</w:t>
      </w:r>
      <w:r w:rsidR="0033312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3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i. Statistical significant differences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concentrations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ype I extracts dissolved in DMSO and stored for one year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 different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storage temperature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(T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1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/T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2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)</w:t>
      </w:r>
    </w:p>
    <w:tbl>
      <w:tblPr>
        <w:tblStyle w:val="TableGrid6"/>
        <w:tblW w:w="138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49"/>
        <w:gridCol w:w="1561"/>
        <w:gridCol w:w="621"/>
        <w:gridCol w:w="950"/>
        <w:gridCol w:w="838"/>
        <w:gridCol w:w="674"/>
        <w:gridCol w:w="800"/>
        <w:gridCol w:w="916"/>
        <w:gridCol w:w="594"/>
        <w:gridCol w:w="1416"/>
        <w:gridCol w:w="722"/>
        <w:gridCol w:w="888"/>
        <w:gridCol w:w="850"/>
        <w:gridCol w:w="788"/>
        <w:gridCol w:w="800"/>
        <w:gridCol w:w="905"/>
      </w:tblGrid>
      <w:tr w:rsidR="0065239E" w:rsidRPr="003555D6" w14:paraId="49D3AD23" w14:textId="77777777" w:rsidTr="00E6210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73C0C2" w14:textId="77777777" w:rsidR="0065239E" w:rsidRPr="003555D6" w:rsidRDefault="0065239E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B6C7E3" w14:textId="77777777" w:rsidR="0065239E" w:rsidRPr="003555D6" w:rsidRDefault="0065239E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762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82E0DC8" w14:textId="4ED19EF2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DMSO</w:t>
            </w:r>
          </w:p>
        </w:tc>
      </w:tr>
      <w:tr w:rsidR="00DC0B94" w:rsidRPr="003555D6" w14:paraId="70A16A7F" w14:textId="77777777" w:rsidTr="00DC0B94">
        <w:trPr>
          <w:trHeight w:val="247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A5FEBD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14:paraId="732A8F7E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7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FD81F" w14:textId="4B10656D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A30723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59672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7946E4" w14:textId="2D7E4D3E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</w:tr>
      <w:tr w:rsidR="00DC0B94" w:rsidRPr="003555D6" w14:paraId="5F4BC4EA" w14:textId="77777777" w:rsidTr="00DC0B94">
        <w:trPr>
          <w:trHeight w:val="397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7F89E3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D9BE20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5FCAC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25/4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F34FD8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25/-30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4AEE9B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25/-80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B081AE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4/-30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6BD416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4/-80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B45510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-30/-80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30376F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CB5119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F319A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25/4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2AFE65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25/-30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6E386B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25/-80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771E8A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4/-30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DB5A6A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4/-80 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87CE2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-30/-80</w:t>
            </w:r>
          </w:p>
        </w:tc>
      </w:tr>
      <w:tr w:rsidR="00DC0B94" w:rsidRPr="003555D6" w14:paraId="1BB31DF0" w14:textId="77777777" w:rsidTr="00DC0B94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CE248A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(A)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75CB2AE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CBGA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3F6A1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D5ECF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F190A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485D3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2C15E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51882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3E1FBFF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(D)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8D0A5B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D2F8A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9B312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BAA93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FABEA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72044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1B2DA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6241860D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90317E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7762E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CBGA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DA08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3F80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F7CC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30D4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02F1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C1D5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7F4A9C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E03A3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E4A3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1530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B1EE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DDC0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E333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A05DF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6C4460CD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C078D8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89AF6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SesquiCBGA</w:t>
            </w:r>
            <w:proofErr w:type="spellEnd"/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D947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4EBC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4F4C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F297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6BCC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421F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38B3A2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04E0E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SesquiCBG</w:t>
            </w:r>
            <w:proofErr w:type="spellEnd"/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F40D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70BB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A1BC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7FA6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E374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0B944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5374BBAA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427FBA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AC1BD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727D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0DF3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1097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5000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0138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9A7A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31F024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63E37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D931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1457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25A6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293B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9576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49E8C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48A3CF87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5055A1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1D867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-THCA-C4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DC3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8A41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BEC5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65AE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9806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06D6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12BF4B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19223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0262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46D0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85F1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5E21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0085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DCC5F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22449666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5D4170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445E5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-THCVA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A44B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B419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F927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2FF5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AFFE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8237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04C726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8C4AA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D68A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49FA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E242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05D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31E3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2AE94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02858C31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4A8AB7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86926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-THCOA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6820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78C0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4C76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3B8B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1A0E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619F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EE7849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96FC6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1BDF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0BD8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41BB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736D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05C6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76BEE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0A484AE8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5FEE18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DF4B2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-THCMA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149A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432D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E1B8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3965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C32B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29AE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7C8200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43927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-THCM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1707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3B91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105A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3483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535D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DEB81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4C6599A4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6E5AE2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15736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B748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33F6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542B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C511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F186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7DA7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B415B7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1E033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2F2B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76AA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30CF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43AA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B5FA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525A7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36C025E4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C3FF91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05975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CBDA-C4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4BA0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1F7F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35D0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4D79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0AED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FBA1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C37566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BB0DC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CA37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8DBC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38A2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7CA7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012D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0EF45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22125765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7A5A8C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0619B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D72B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6B68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5A0E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99BF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271A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01DB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00D8D6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B5E0A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3665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B21F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2668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34D0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F3AD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C2465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7AAB9A4D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AF900A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59B03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CBCVA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8919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61CF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29BD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0FB4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4451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B074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520D2C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03E0C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9011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C9C9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F10C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3CC0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62C3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ABECE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3EDD1036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4B7403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AE4A43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CBCOA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63EED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CF7E4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D775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48FC8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0CCDC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3EA24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E57CD3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F29979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CBCO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F6833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156B3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BDFAD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4CBAE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AA537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083C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1A75A96C" w14:textId="77777777" w:rsidTr="00DC0B94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1C3BF0F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(B)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D857B51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CBNA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D8963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08646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00666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659D5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50F7B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3C897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6726D7A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(E)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DEC1F9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C479C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81693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AD4DB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8B92A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856EA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6F2C4D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0E5F26FC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F154C0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D0C48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CBNA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D31B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A558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F565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0E41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BD41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4995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1AE19D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E236C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1A27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2FDA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9FFF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E13E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D748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1C5E6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76C168FD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674B8A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9DD99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CBNVA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7292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2663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8AD9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850A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9CAA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FB81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F715C4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AC2F6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6518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782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C975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7A10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9660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CB13B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76B67364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E5B39C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851B2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CBNOA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2F46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6EBF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7F0D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F87A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2FA6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C8C1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D65BCA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C38A4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5A06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76B6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136E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3EA8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8EFC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F3314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675F9E66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75B43F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0A489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CBTA-1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4F8D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ACDC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559A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D605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6C3E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7236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660B1F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582E6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804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6068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4585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E7E9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A3C8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617F5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C20FCA" w:rsidRPr="003555D6" w14:paraId="61C71FAA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9B8BDD" w14:textId="77777777" w:rsidR="00C20FCA" w:rsidRPr="003555D6" w:rsidRDefault="00C20FCA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15602" w14:textId="77777777" w:rsidR="00C20FCA" w:rsidRPr="003555D6" w:rsidRDefault="00C20FCA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D5175" w14:textId="77777777" w:rsidR="00C20FCA" w:rsidRPr="003555D6" w:rsidRDefault="00C20FCA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AE153" w14:textId="77777777" w:rsidR="00C20FCA" w:rsidRPr="003555D6" w:rsidRDefault="00C20FCA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3159B" w14:textId="77777777" w:rsidR="00C20FCA" w:rsidRPr="003555D6" w:rsidRDefault="00C20FCA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096E1" w14:textId="77777777" w:rsidR="00C20FCA" w:rsidRPr="003555D6" w:rsidRDefault="00C20FCA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8F8B9" w14:textId="77777777" w:rsidR="00C20FCA" w:rsidRPr="003555D6" w:rsidRDefault="00C20FCA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AB9E2" w14:textId="77777777" w:rsidR="00C20FCA" w:rsidRPr="003555D6" w:rsidRDefault="00C20FCA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E9E36E" w14:textId="77777777" w:rsidR="00C20FCA" w:rsidRPr="003555D6" w:rsidRDefault="00C20FCA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69BA6" w14:textId="34034BBC" w:rsidR="00C20FCA" w:rsidRPr="003555D6" w:rsidRDefault="00C20FCA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DFAFB" w14:textId="77777777" w:rsidR="00C20FCA" w:rsidRPr="003555D6" w:rsidRDefault="00C20FCA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25A8F" w14:textId="77777777" w:rsidR="00C20FCA" w:rsidRPr="003555D6" w:rsidRDefault="00C20FCA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8DE96" w14:textId="77777777" w:rsidR="00C20FCA" w:rsidRPr="003555D6" w:rsidRDefault="00C20FCA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01B00" w14:textId="77777777" w:rsidR="00C20FCA" w:rsidRPr="003555D6" w:rsidRDefault="00C20FCA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8A82A" w14:textId="77777777" w:rsidR="00C20FCA" w:rsidRPr="003555D6" w:rsidRDefault="00C20FCA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F832F2" w14:textId="77777777" w:rsidR="00C20FCA" w:rsidRPr="003555D6" w:rsidRDefault="00C20FCA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0335A059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4C8EE3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28084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CBTA-3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930E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6E04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7822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9C59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E62D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2871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A4F437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9B5AD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B839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323B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E461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3270A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D5FD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1246D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29F5DEAD" w14:textId="77777777" w:rsidTr="00DC0B94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5526D0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(C)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CBEC10C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373-12b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00BEC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A3B4D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5D0F5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2367A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4B8D9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82B3B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F363F1C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(F)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F201320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329-11b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8A998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2FAC6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F5AA4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92753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A73F3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E309CA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20CB4D08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6C5502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6167A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373-12c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91D9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1DAF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A01C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33D8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B74A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5F42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73F700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78075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7F0F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3A26D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AE4A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28A5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2C9A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B0056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49BB35B3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56E9E0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6F22B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371-14a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5338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604E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6E35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D51A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18E7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24FA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079CC1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56A15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327-13a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39CE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6BAE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E301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72D3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F129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0902B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2B315246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07E57A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B3DCD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417-15a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EE26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13A4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6797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F57E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BE1E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64278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F0D07C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AE530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373-15b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7287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9639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F187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B2B7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EFC3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0FE78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</w:tr>
      <w:tr w:rsidR="00DC0B94" w:rsidRPr="003555D6" w14:paraId="496DDD3D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2E1E6C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1EAA6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357-16a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3E53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CE23F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0430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77F7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0D21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987FE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52CC81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C314D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313-16b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C38E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FDF45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51C6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E859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6B45C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B21F7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C0B94" w:rsidRPr="003555D6" w14:paraId="55CFBDAB" w14:textId="77777777" w:rsidTr="00DC0B94"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CD522B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D5E967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375-19a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67ED94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124CD1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199FC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1280F0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E9382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1BF627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BF02AB" w14:textId="77777777" w:rsidR="00DC0B94" w:rsidRPr="003555D6" w:rsidRDefault="00DC0B94" w:rsidP="00DC0B94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D6456C" w14:textId="77777777" w:rsidR="00DC0B94" w:rsidRPr="003555D6" w:rsidRDefault="00DC0B94" w:rsidP="00DC0B94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331-18a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31F7E9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00578B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2B6EA6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40B98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199CF2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6DF43" w14:textId="77777777" w:rsidR="00DC0B94" w:rsidRPr="003555D6" w:rsidRDefault="00DC0B94" w:rsidP="00DC0B94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</w:tbl>
    <w:p w14:paraId="7EB53632" w14:textId="77777777" w:rsidR="00DC0B94" w:rsidRPr="003555D6" w:rsidRDefault="00DC0B94" w:rsidP="00DC0B94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</w:t>
      </w:r>
    </w:p>
    <w:p w14:paraId="08ED0E5C" w14:textId="77777777" w:rsidR="00DC0B94" w:rsidRPr="003555D6" w:rsidRDefault="00DC0B94" w:rsidP="00DC0B94">
      <w:pPr>
        <w:spacing w:before="0" w:after="200" w:line="276" w:lineRule="auto"/>
        <w:rPr>
          <w:rFonts w:asciiTheme="majorBidi" w:eastAsia="Calibri" w:hAnsiTheme="majorBidi" w:cstheme="majorBidi"/>
          <w:b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br w:type="page"/>
      </w:r>
    </w:p>
    <w:p w14:paraId="1F46E9FA" w14:textId="77777777" w:rsidR="0082187B" w:rsidRPr="003555D6" w:rsidRDefault="0082187B" w:rsidP="0082187B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</w:p>
    <w:p w14:paraId="1889681E" w14:textId="46FE5676" w:rsidR="0065239E" w:rsidRPr="003555D6" w:rsidRDefault="0065239E" w:rsidP="0033312C">
      <w:pPr>
        <w:spacing w:before="0" w:after="120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S1</w:t>
      </w:r>
      <w:r w:rsidR="0033312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3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ii. Statistical significant differences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concentrations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r w:rsidR="00797704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ype I extracts dissolved in ethanol and stored for one year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 different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storage temperature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(T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1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/T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2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)</w:t>
      </w:r>
    </w:p>
    <w:tbl>
      <w:tblPr>
        <w:tblStyle w:val="TableGrid7"/>
        <w:tblW w:w="1413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49"/>
        <w:gridCol w:w="1561"/>
        <w:gridCol w:w="722"/>
        <w:gridCol w:w="888"/>
        <w:gridCol w:w="838"/>
        <w:gridCol w:w="800"/>
        <w:gridCol w:w="800"/>
        <w:gridCol w:w="961"/>
        <w:gridCol w:w="594"/>
        <w:gridCol w:w="1416"/>
        <w:gridCol w:w="722"/>
        <w:gridCol w:w="888"/>
        <w:gridCol w:w="850"/>
        <w:gridCol w:w="788"/>
        <w:gridCol w:w="800"/>
        <w:gridCol w:w="961"/>
      </w:tblGrid>
      <w:tr w:rsidR="0065239E" w:rsidRPr="003555D6" w14:paraId="60889BBF" w14:textId="77777777" w:rsidTr="00E6210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C09F5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C6EBA6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028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79C6C" w14:textId="187B5324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Ethanol</w:t>
            </w:r>
          </w:p>
        </w:tc>
      </w:tr>
      <w:tr w:rsidR="0065239E" w:rsidRPr="003555D6" w14:paraId="78C2BC86" w14:textId="77777777" w:rsidTr="00E62101">
        <w:trPr>
          <w:trHeight w:val="247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CBD749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14:paraId="6E0EF0BF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00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6B883" w14:textId="0E901B1C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514D70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47EFA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00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82CFD" w14:textId="224BEE21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</w:tr>
      <w:tr w:rsidR="0065239E" w:rsidRPr="003555D6" w14:paraId="0DDDA007" w14:textId="77777777" w:rsidTr="00E62101">
        <w:trPr>
          <w:trHeight w:val="397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1C75FFB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A1167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3A618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25/4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BB5779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25/-30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178CFC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25/-80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8852B9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4/-30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DA5F5F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4/-80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898305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-30/-80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7449E8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44231E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042DF0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25/4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630337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25/-30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7F2335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25/-80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767403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4/-30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4D3CB3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4/-80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1EA647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-30/-80</w:t>
            </w:r>
          </w:p>
        </w:tc>
      </w:tr>
      <w:tr w:rsidR="0065239E" w:rsidRPr="003555D6" w14:paraId="1C7E8564" w14:textId="77777777" w:rsidTr="00E6210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A50E2CB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(A)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194CB4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A06FC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EC1B3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DC567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ECB12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55BE7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7816F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A161617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(D)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C5A3CB5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D7C91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4B43D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755A1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0D911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84523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52AB3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28125245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D01A34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A24AB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CBGA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D7D8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6645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50AF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2950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AF0B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1CD3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2B6372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2CE6D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6066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0C9A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5E26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AE96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9BEE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EA37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2637C1B2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EAD776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8C521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SesquiCBGA</w:t>
            </w:r>
            <w:proofErr w:type="spellEnd"/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F2EB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1323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0909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6FF0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2FFE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0B9A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D023DA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C1B4A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SesquiCBG</w:t>
            </w:r>
            <w:proofErr w:type="spellEnd"/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FCF7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692B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7872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94CD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6CF1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39BA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128FCB57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0E83BC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0945E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8C88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15F3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EDD8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488F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6285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5900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8440C2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4F385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F132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D9C5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3E77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4622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55CE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A371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31CF3BCE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7890C3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65F9B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-THCA-C4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EA43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D880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9208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2D7F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47D5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9658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F977C2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44DC2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7BDC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76A6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9003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9933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0C9D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D284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3A1CDD47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362C05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3A205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-THCVA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B6A5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55B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2195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2E4B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E182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2574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7C26D2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A3E2D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00FC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B01F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6458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72B9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0BD0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0F96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7FB371DA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61C61D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9E76E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-THCOA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036D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489B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4AA8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F67A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7F3F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822F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E1AFA6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C584F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4A2D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811A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9538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686E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17D5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177F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00468C35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23AA9D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50A99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-THCMA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466F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E4A2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0684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D540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D10C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91E0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219888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576C4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-THCM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A237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FFD3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16D5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D488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512E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20A6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3658E920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7D7EDC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87AD7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D65D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7E95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0072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F146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E4D7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FBCB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172ED1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BD134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5AA7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91A0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7677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9F90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4755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649C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3341B680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F4534F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CB9A5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CBDA-C4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AAE6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19FD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E406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9202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2901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EB71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B2ED69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A98E2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7D15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7F6F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B1AD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2205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EBEA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611B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4135D7D3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03285C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045C9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20D4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548A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0BD9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5B63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C924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4AB6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7F45D5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6F2EA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1E27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A830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2084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53A8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3A1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C167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41816029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A58D46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9852D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CBCVA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70BE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F8C6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956A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F2B3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9232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5C6D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1ADB43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A5E0C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6E1D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34CD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7125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69B5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26AC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7AFD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698B7FDB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52E04F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740140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CBCOA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60EA3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05098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4B74E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D1B61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434BD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C1A63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12526A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F07C75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CBCO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E3671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F6242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D7089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70BFA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7531C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02628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2B3721E0" w14:textId="77777777" w:rsidTr="00E6210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B4DD16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(B)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0925761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2EFB8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745B5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E0BE4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F12B1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0F2EA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7CBA7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0966BB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(E)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B6DA11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D8989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63A21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4E2B2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D9D54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D8C0E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6DB7F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02F4CF7D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1B491E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0ED53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CBNA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D528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3186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BCC5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BADF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D3CE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5A2B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D0F112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D1329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4DAA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4C21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781D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BFA0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2D25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CA64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5AB9C5A0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C89706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685E5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CBNVA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B5BF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36BF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15CD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263F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2C53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5976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9DB643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6077F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A873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1974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654C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EBD5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2A02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6C11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73A9A59B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DF6F28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817D0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CBNOA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66EF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AC80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878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75CF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5A95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F8C4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F5A023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D53D3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5C24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A3A7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0BA3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4E6E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A65B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CC97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53673A6D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43212C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C6430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CBTA-1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C38B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79B1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4CF63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4FEA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B1A7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375E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5E6EE3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0EA1C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2006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5324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77C2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1D4C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BD6F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390C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365E9" w:rsidRPr="003555D6" w14:paraId="3288589C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181C44" w14:textId="77777777" w:rsidR="00E365E9" w:rsidRPr="003555D6" w:rsidRDefault="00E365E9" w:rsidP="00E365E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121DD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CE7DE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7D531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A6C5A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B9156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36584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A2130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781D08" w14:textId="77777777" w:rsidR="00E365E9" w:rsidRPr="003555D6" w:rsidRDefault="00E365E9" w:rsidP="00E365E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EA51C" w14:textId="42C91535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0D78D" w14:textId="373F687F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9EE6D" w14:textId="1698AC9A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C99E7" w14:textId="7A2248F6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8DF47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A6EA7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3CE90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4571E70E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3950A6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7BD1B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CBTA-3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E959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E9BF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1930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2D7B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9D70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A073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F2EE17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4DBF8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79D5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C3A8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DDC5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A5E7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65D1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ED44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70DD1841" w14:textId="77777777" w:rsidTr="00E62101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B9E053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(C)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DF9AA2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373-12b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3C017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10BFB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97C40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46E96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75C1A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921ED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DB53641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(F)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EF3EE4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329-11b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4CA49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53270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0DCA4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16EF1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DF66F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7E570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7183333F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F873B7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C284C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2A5F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654C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EC11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259A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76F9B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17B6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170B8E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34631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8862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FD43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D55D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1F4D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BA48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282D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0314226E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51E55B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8BC6F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371-14a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1C92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E234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B186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5070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C8EC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E81A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41765B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656D9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327-13a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EC23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D635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9C72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9A08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0E6F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A405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2F5773B2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798624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BE50D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417-15a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F09A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11A2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58B5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F200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DB3AC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292B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037065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B741D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373-15b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2307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A01CF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449B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B5B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4FFC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5799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720AD076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FE5093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5FA3B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357-16a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D99A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D5F6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2FA2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3289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9302D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A09D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182843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D8428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313-16b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3C90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2D00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28962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D5855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285B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10A0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5239E" w:rsidRPr="003555D6" w14:paraId="2DC80C18" w14:textId="77777777" w:rsidTr="00E62101"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EC2CDD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81E6A3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375-19a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79D894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7665AE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279BBA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8E0E6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CB6B78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E6C39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E97DDF" w14:textId="77777777" w:rsidR="0065239E" w:rsidRPr="003555D6" w:rsidRDefault="0065239E" w:rsidP="0065239E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8EB8F0" w14:textId="77777777" w:rsidR="0065239E" w:rsidRPr="003555D6" w:rsidRDefault="0065239E" w:rsidP="0065239E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331-18a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59C2B9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90370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9B0EB0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8F29F1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48B847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D23856" w14:textId="77777777" w:rsidR="0065239E" w:rsidRPr="003555D6" w:rsidRDefault="0065239E" w:rsidP="0065239E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</w:tbl>
    <w:p w14:paraId="596B906A" w14:textId="2B92A219" w:rsidR="00E62101" w:rsidRPr="003555D6" w:rsidRDefault="0065239E" w:rsidP="0065239E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</w:t>
      </w:r>
    </w:p>
    <w:p w14:paraId="3361552D" w14:textId="77777777" w:rsidR="00E62101" w:rsidRPr="003555D6" w:rsidRDefault="00E62101">
      <w:pPr>
        <w:spacing w:before="0" w:after="200" w:line="276" w:lineRule="auto"/>
        <w:rPr>
          <w:rFonts w:asciiTheme="majorBidi" w:eastAsia="Calibri" w:hAnsiTheme="majorBidi" w:cstheme="majorBidi"/>
          <w:b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br w:type="page"/>
      </w:r>
    </w:p>
    <w:p w14:paraId="150AB067" w14:textId="2C370D10" w:rsidR="00E62101" w:rsidRPr="003555D6" w:rsidRDefault="00E62101" w:rsidP="0033312C">
      <w:pPr>
        <w:spacing w:before="0" w:after="120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S1</w:t>
      </w:r>
      <w:r w:rsidR="0033312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3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iii. Statistical significant differences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concentrations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ype I extracts dissolved in olive oil and stored for one year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 different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storage temperature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(T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1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/T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2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)</w:t>
      </w:r>
    </w:p>
    <w:tbl>
      <w:tblPr>
        <w:tblStyle w:val="TableGrid8"/>
        <w:tblW w:w="14466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49"/>
        <w:gridCol w:w="1561"/>
        <w:gridCol w:w="773"/>
        <w:gridCol w:w="812"/>
        <w:gridCol w:w="865"/>
        <w:gridCol w:w="839"/>
        <w:gridCol w:w="839"/>
        <w:gridCol w:w="961"/>
        <w:gridCol w:w="594"/>
        <w:gridCol w:w="1416"/>
        <w:gridCol w:w="773"/>
        <w:gridCol w:w="950"/>
        <w:gridCol w:w="895"/>
        <w:gridCol w:w="839"/>
        <w:gridCol w:w="839"/>
        <w:gridCol w:w="961"/>
      </w:tblGrid>
      <w:tr w:rsidR="00E62101" w:rsidRPr="003555D6" w14:paraId="2716A779" w14:textId="77777777" w:rsidTr="00E62101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E191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6422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2356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2E4301E" w14:textId="78F12AA1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Olive Oil</w:t>
            </w:r>
          </w:p>
        </w:tc>
      </w:tr>
      <w:tr w:rsidR="00E62101" w:rsidRPr="003555D6" w14:paraId="795777F0" w14:textId="77777777" w:rsidTr="00E62101">
        <w:trPr>
          <w:trHeight w:val="247"/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2385C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14:paraId="0CCF0AD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089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DEB543" w14:textId="56FD62D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DCB42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88D9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25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5CCDFE" w14:textId="28426A80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</w:tr>
      <w:tr w:rsidR="00E62101" w:rsidRPr="003555D6" w14:paraId="42A44027" w14:textId="77777777" w:rsidTr="00E62101">
        <w:trPr>
          <w:trHeight w:val="397"/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A13D5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AA53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0354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25/4 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E97F0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25/-30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BD26A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25/-80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840B4B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4/-30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B20D7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4/-80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B8A8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-30/-80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BE90B9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C2D2B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1A713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25/4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76812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25/-30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44BEA2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25/-80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52190D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4/-30 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97FD83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4/-80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552BF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-30/-80</w:t>
            </w:r>
          </w:p>
        </w:tc>
      </w:tr>
      <w:tr w:rsidR="00E62101" w:rsidRPr="003555D6" w14:paraId="1D829638" w14:textId="77777777" w:rsidTr="00E62101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23DFF0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(A)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6E31E6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CBGA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7D036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F908E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D8128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4BF29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A5E55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5B2E3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07D88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(D)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709AA73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DCD29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8802B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DDC74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31E41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088B0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8CAF76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10C4F333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C9ADC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D4194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CBGA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995C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3799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C533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1827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77B2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4D6D0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5C6CC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6C45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755E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8963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8183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509F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AF28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A6598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51C07880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B2A1A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F568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SesquiCBGA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69BE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F59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5615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35AD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17C1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B36EB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AAC72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631B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SesquiCBG</w:t>
            </w:r>
            <w:proofErr w:type="spellEnd"/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E866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73BD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E9A5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2E3A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4496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A1803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3F34C91B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DB9B04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6E47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74DF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616E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97B9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79B0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47FA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E2883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901EDE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CD44F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9B43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4645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987A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6517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0DBE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00652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075D7611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13EA8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96423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-THCA-C4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3487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ED39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8561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AC0F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88D3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5DF1C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127E06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96E4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-THC-C4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8087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A587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0716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C0BC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DDA4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7C3DD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19090E4E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87218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EDA9E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-THCVA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5A24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0926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D743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0A3B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6A59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DB452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F9DFCF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BE9D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-THCV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65DD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B6D5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F0AE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15D3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2BE8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444B4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67830C12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76979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11EE4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-THCOA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AF7C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07D2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E6F0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53C6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BEAE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8E85F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B53E0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A47ED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-THCO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6026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7D35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3458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E801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3DF1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33850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07B1D575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73070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14E04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-THCMA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ACB5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6B06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B22D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3378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688E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9E71E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84E4B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8127B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-THCM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9E12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EB72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46EC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A1FC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1250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3739D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7D2A4B8D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5692C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A2C7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7DBD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8C8E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10A6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A121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537E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AE653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6D058E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B02F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E54B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3C74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15C8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8014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7121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9E90E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4D06BA32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A16BA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C33F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CBDA-C4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1A6E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DAE0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A643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4513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DDD0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B5ABE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90FD6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670F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CBD-C4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8D36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2F32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800C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1CC2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2889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CE726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1C5AE3CB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21EA8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F192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3E9E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0C70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0A41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4284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9F36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8DC68F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B30FA4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BC67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AA74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0A1B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8CF8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E7D6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CDE7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3E2D4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13927D0C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E199D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6D42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CBCVA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6F6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BBC7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943F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06F4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A0B3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3D836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E6781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A8969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CBCV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666A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DB30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A8FA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6C23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617F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414F7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657EA788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D3EFB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A09F84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CBCOA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1468F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0C8A2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1DB92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5456E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97621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FBB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B6D8B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A4EAC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CBCO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CEB4C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F9CE6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70CB7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398F7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415A7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759D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3C69676D" w14:textId="77777777" w:rsidTr="00E62101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6EDF41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(B)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BA98A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CBNA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7E5D1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C6E85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CC446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68BB0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DB90F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A55785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BF6CAA6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(E)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5C8ED64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47D9D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7BDB2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9331C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EA35A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1919A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BF9777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3D88B2B3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B18DD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BA216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CBNA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6012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81DB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91E2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6467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AE31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27576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50E70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BE4DD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-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7CCB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5B84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AC11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FB9E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C6FB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F6CFA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0F3AD51D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3C5AF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B6D35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CBNVA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9672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7991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8D13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FC88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C2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9CCA2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04B56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00BD4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CBNV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2B4E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4047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C730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5513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9B95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F8434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4351A6EF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0E81D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7F9CF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CBNOA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758D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7CD0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163B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BBCC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5C87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48D45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0746F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ACD33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CBNO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ED1F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A435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6C45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60B2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5B13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4BF06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25A0AD84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7DF5A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6689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CBTA-1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7C0B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5ED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710B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98E2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E6AA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8F046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A9AF6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BBCA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1BE5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F0D3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B682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854B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716E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16394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7B98FFB5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17B897" w14:textId="77777777" w:rsidR="006A7F6C" w:rsidRPr="003555D6" w:rsidRDefault="006A7F6C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152B1" w14:textId="77777777" w:rsidR="006A7F6C" w:rsidRPr="003555D6" w:rsidRDefault="006A7F6C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E4855" w14:textId="77777777" w:rsidR="006A7F6C" w:rsidRPr="003555D6" w:rsidRDefault="006A7F6C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9E4A3" w14:textId="77777777" w:rsidR="006A7F6C" w:rsidRPr="003555D6" w:rsidRDefault="006A7F6C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4E914" w14:textId="77777777" w:rsidR="006A7F6C" w:rsidRPr="003555D6" w:rsidRDefault="006A7F6C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E7004" w14:textId="77777777" w:rsidR="006A7F6C" w:rsidRPr="003555D6" w:rsidRDefault="006A7F6C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C3BCB" w14:textId="77777777" w:rsidR="006A7F6C" w:rsidRPr="003555D6" w:rsidRDefault="006A7F6C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2EBBC7" w14:textId="77777777" w:rsidR="006A7F6C" w:rsidRPr="003555D6" w:rsidRDefault="006A7F6C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E6A3BF" w14:textId="77777777" w:rsidR="006A7F6C" w:rsidRPr="003555D6" w:rsidRDefault="006A7F6C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4CA26" w14:textId="49AE78F8" w:rsidR="006A7F6C" w:rsidRPr="003555D6" w:rsidRDefault="006A7F6C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C0612" w14:textId="77777777" w:rsidR="006A7F6C" w:rsidRPr="003555D6" w:rsidRDefault="006A7F6C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1BA74" w14:textId="77777777" w:rsidR="006A7F6C" w:rsidRPr="003555D6" w:rsidRDefault="006A7F6C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ACCC8" w14:textId="77777777" w:rsidR="006A7F6C" w:rsidRPr="003555D6" w:rsidRDefault="006A7F6C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EE9EC" w14:textId="77777777" w:rsidR="006A7F6C" w:rsidRPr="003555D6" w:rsidRDefault="006A7F6C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0F7B3" w14:textId="77777777" w:rsidR="006A7F6C" w:rsidRPr="003555D6" w:rsidRDefault="006A7F6C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2B5642" w14:textId="77777777" w:rsidR="006A7F6C" w:rsidRPr="003555D6" w:rsidRDefault="006A7F6C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695E3917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2D6E6E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244C3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CBTA-3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4954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0881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26B8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4976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01C9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F570C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F3298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CE739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F64F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19A8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2AA8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4C35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62F8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DA28D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58340FEF" w14:textId="77777777" w:rsidTr="00E62101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EC117E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(C)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0BEA5A7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373-12b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E5BC0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6A3F0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004F5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EFF8F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2E350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1B4401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B0B1B8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(F)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42AEE58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329-11b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066E9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CCD79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78968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34640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ED70D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10E2F2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292FC39D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542E1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8581C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373-12c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8EF6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53C5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82A4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B7FE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66FA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67008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8B721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A3ACF3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329-11c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EB7A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83F3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CCCC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9054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C289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FD303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1C718908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702DC3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84F81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371-14a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EF48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707C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1398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7BAC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5C8A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6060E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723F7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A290D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327-13a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5A99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900B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C6E8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8FDF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4E81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D8AD0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7949815D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A2BBF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0E3B1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417-15a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BE0A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6615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0944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4700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BBF4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A24BEE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BBCCA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5FEE0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373-15b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FAEA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CA10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B3BC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102C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4830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74861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600ED0BA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F4B889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81B0A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357-16a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21C1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30F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C68E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1DC8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389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39297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F872A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341F8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313-16b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67DA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EDF6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D890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E88C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19C1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CE3D3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62101" w:rsidRPr="003555D6" w14:paraId="1A35A58B" w14:textId="77777777" w:rsidTr="00E62101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6A4B7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DCC655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375-19a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B158A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A3248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BE61A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B45BF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3903F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9465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ED236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73A9B6" w14:textId="77777777" w:rsidR="00E62101" w:rsidRPr="003555D6" w:rsidRDefault="00E62101" w:rsidP="00E62101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331-18a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42AB0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A7BB0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BFD29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FDCD4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B91D5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893A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</w:tbl>
    <w:p w14:paraId="07C39896" w14:textId="77777777" w:rsidR="00E62101" w:rsidRPr="003555D6" w:rsidRDefault="00E62101" w:rsidP="00E62101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</w:t>
      </w:r>
    </w:p>
    <w:p w14:paraId="26BC9451" w14:textId="75C1782C" w:rsidR="00E62101" w:rsidRPr="003555D6" w:rsidRDefault="00E62101">
      <w:pPr>
        <w:spacing w:before="0" w:after="200" w:line="276" w:lineRule="auto"/>
        <w:rPr>
          <w:rFonts w:asciiTheme="majorBidi" w:eastAsia="Calibri" w:hAnsiTheme="majorBidi" w:cstheme="majorBidi"/>
          <w:b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br w:type="page"/>
      </w:r>
    </w:p>
    <w:p w14:paraId="24F1544E" w14:textId="405501EE" w:rsidR="00E62101" w:rsidRPr="003555D6" w:rsidRDefault="00E62101" w:rsidP="0033312C">
      <w:pPr>
        <w:spacing w:before="0" w:after="120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S1</w:t>
      </w:r>
      <w:r w:rsidR="0033312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4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. Statistical significant differences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concentrations in Type I </w:t>
      </w:r>
      <w:r w:rsidRPr="003555D6">
        <w:rPr>
          <w:rFonts w:asciiTheme="majorBidi" w:eastAsia="Calibri" w:hAnsiTheme="majorBidi" w:cstheme="majorBidi"/>
          <w:b/>
          <w:i/>
          <w:szCs w:val="24"/>
          <w:lang w:bidi="he-IL"/>
        </w:rPr>
        <w:t>Cannabis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extracts following one year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different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storage solvent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</w:p>
    <w:tbl>
      <w:tblPr>
        <w:tblStyle w:val="TableGrid9"/>
        <w:tblW w:w="15327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481"/>
        <w:gridCol w:w="1088"/>
        <w:gridCol w:w="496"/>
        <w:gridCol w:w="496"/>
        <w:gridCol w:w="496"/>
        <w:gridCol w:w="496"/>
        <w:gridCol w:w="496"/>
        <w:gridCol w:w="496"/>
        <w:gridCol w:w="496"/>
        <w:gridCol w:w="528"/>
        <w:gridCol w:w="496"/>
        <w:gridCol w:w="496"/>
        <w:gridCol w:w="496"/>
        <w:gridCol w:w="657"/>
        <w:gridCol w:w="481"/>
        <w:gridCol w:w="987"/>
        <w:gridCol w:w="496"/>
        <w:gridCol w:w="496"/>
        <w:gridCol w:w="496"/>
        <w:gridCol w:w="496"/>
        <w:gridCol w:w="496"/>
        <w:gridCol w:w="496"/>
        <w:gridCol w:w="496"/>
        <w:gridCol w:w="528"/>
        <w:gridCol w:w="496"/>
        <w:gridCol w:w="496"/>
        <w:gridCol w:w="496"/>
        <w:gridCol w:w="657"/>
      </w:tblGrid>
      <w:tr w:rsidR="00E62101" w:rsidRPr="003555D6" w14:paraId="29538C09" w14:textId="77777777" w:rsidTr="001F085C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3BFED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B608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A31B9E" w14:textId="70335FA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DMSO vs. </w:t>
            </w:r>
            <w:proofErr w:type="spellStart"/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Ethanol</w:t>
            </w:r>
            <w:r w:rsidR="001F085C"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0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6770EA" w14:textId="03CF6C7D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DMSO vs. Olive </w:t>
            </w:r>
            <w:proofErr w:type="spellStart"/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Oil</w:t>
            </w:r>
            <w:r w:rsidR="001F085C"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14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6385CA" w14:textId="4781A08C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Ethanol vs. Olive </w:t>
            </w:r>
            <w:proofErr w:type="spellStart"/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Oil</w:t>
            </w:r>
            <w:r w:rsidR="001F085C"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108CD9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F81AF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2FC0DC" w14:textId="52F8E9FC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DMSO vs. </w:t>
            </w:r>
            <w:proofErr w:type="spellStart"/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Ethanol</w:t>
            </w:r>
            <w:r w:rsidR="001F085C"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0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06A22C" w14:textId="32353B32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DMSO vs. Olive </w:t>
            </w:r>
            <w:proofErr w:type="spellStart"/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Oil</w:t>
            </w:r>
            <w:r w:rsidR="001F085C"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14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4883B30" w14:textId="3F2CAE0D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Ethanol vs. Olive </w:t>
            </w:r>
            <w:proofErr w:type="spellStart"/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Oil</w:t>
            </w:r>
            <w:r w:rsidR="001F085C"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62101" w:rsidRPr="003555D6" w14:paraId="3D30EAFC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3008D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1ECF01B6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1570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20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5161E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214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5E3D9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6C8DC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8350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6512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20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47E04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214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A348E9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</w:tr>
      <w:tr w:rsidR="00E62101" w:rsidRPr="003555D6" w14:paraId="5B5AC8EC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8B3A54F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9806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2075F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-80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5A708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9CB9A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8BDD4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B4551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-80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3235F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4E1FC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26BCB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235A3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-80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494C6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058DB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9C3E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47E21E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E78DB6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343D1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-80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1830C9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14671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C294B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CF603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-80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ABA30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9A3D74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3452E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5E0206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-80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80754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20CBA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0FCAF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25</w:t>
            </w:r>
          </w:p>
        </w:tc>
      </w:tr>
      <w:tr w:rsidR="00E62101" w:rsidRPr="003555D6" w14:paraId="704870D5" w14:textId="77777777" w:rsidTr="001F085C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4DAEF9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(A)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27006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CBGA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94722E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127CD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54D03A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92D21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991EEA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7D6F0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18809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0AB53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5D5EE7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29567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E7F9E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D6B4D3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87D19D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(D)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55C43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CBG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F55742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C55036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6FA7E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A8A53C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7BD4FD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ABB9E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07968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25A69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7391B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4AAFF0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F06F46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8DA0D9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15ABB7BB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1D9BCF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F149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CBGA-C4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4B34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E71E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46CD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0E16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4102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C529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8CA4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445A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1054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4B7C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A591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1838A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42E14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801A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CBG-C4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466B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56ED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A31A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0B88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4D8F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4F44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BC1C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69AE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284E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91C06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FF10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1DD61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5BF22A49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B4465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A72E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SesquiCBGA</w:t>
            </w:r>
            <w:proofErr w:type="spell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7144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109F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8D28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05D0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EB2C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D948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89C4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0D67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1735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1D89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E335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43F2A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C017E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0E33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SesquiCBG</w:t>
            </w:r>
            <w:proofErr w:type="spell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96B9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A1DCB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E512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BD66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CFEB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48F6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DDDA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C04F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82AC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E544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34FE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AD285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2D36F775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4D1CB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29AE6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D594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6A59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BD06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6AF8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6872B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4769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688F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0A30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BFC3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7C9A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01FA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DB198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6FB519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3647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2D22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5B5C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A89C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54B6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A5E4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0661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8A01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1C31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5CFB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ED6E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74EE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CBF9B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7D645D74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C01C9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5CBEF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-THCA-C4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D6C1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76C4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241D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5226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5E44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3FC6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67EC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AEBF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B41B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5D5C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76FF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1F187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F98C5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A48B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-THC-C4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45D2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46CF1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2FC4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5B4C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4CD2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EEDA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F875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7071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6EC7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9A00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C81A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F7F45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24FD238F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62146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61F3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-THCVA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872B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5F2B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CD8E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9026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D50D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3A0B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9B7C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BBD0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FCC3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A8B4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D5A0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A3FD2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33EB5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7E2C3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-THCV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3263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EAC0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984E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C19A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050E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C0A2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F47F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8FD5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AC87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883E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9CBA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D6941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6B580466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49E49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24A5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-THCOA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9F5B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55E9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A247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5B4C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453E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3FEE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6443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41EE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2D98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0578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9B79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A42F6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BC9589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164EF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-THCO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A1F8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978C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C581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C61B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DD90E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BFB0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AB107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390E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AC86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80DF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D573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B7843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227FCE96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ADB5C4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2EBA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-THCMA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7628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A938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98EE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B57D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5572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D45A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6641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9F42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898D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C690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684E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95EE9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EEA15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0974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-THCM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8E87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C183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9EC2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50C1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D1D6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EC76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5587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0C6F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CFE6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913C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9A3D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A07A4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E62101" w:rsidRPr="003555D6" w14:paraId="0BC809C2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250D56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D6299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C76E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B38C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E7D4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96CE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3BED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D580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6220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3AC7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C809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CEFA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29D4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879A5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379E6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540E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84D5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ADD0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DABF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AC58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77DC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09FD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1F59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6A78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49B9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1AB4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477D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D6640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18A1DC88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2B073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04AC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CBDA-C4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19BE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7683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65B7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F379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3D25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9994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9A5F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19E0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9029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5E2C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8D5E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4336A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941A1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A4033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CBD-C4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DA3D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35B9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DFD6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E7BA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ABAD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DB52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B48B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2AE5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7091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5585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B651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E1E88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E62101" w:rsidRPr="003555D6" w14:paraId="6E6693AA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961976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B855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7C47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8928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9E63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2779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3D0D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FF69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4C07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7C65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07A7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68A3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1EE5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90A76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736F5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4252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2A90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C4E0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A8D4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BC19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F09B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5548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79F3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416B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734A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AE46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8E3B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24A1F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6BCD26AD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3BC229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4A43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CBCVA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BCB0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8ECE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696C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2C67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5180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798F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4F09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E79B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F54E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9782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2BC7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1514B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C7C6F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96E9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CBCV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5584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93E9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2FEA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0E1D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4579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0D99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8C70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9435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8757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EED1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A27D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F6CAC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E62101" w:rsidRPr="003555D6" w14:paraId="23CA168E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51AF83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70763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CBCOA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32FC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D358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B00B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643D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487A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4427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6CFA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9469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69BB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FF16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BD78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D72B5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A7247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DC97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CBCO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769F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A2E4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E676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1E65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D434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A1DA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0985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1011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2E39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2A9D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B8D7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3E72E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E62101" w:rsidRPr="003555D6" w14:paraId="0D1A9C2F" w14:textId="77777777" w:rsidTr="001F085C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ACFFFE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(B)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89840B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CBNA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F78E7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221B5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680A35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007114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2FA8D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6E03B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91A4B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69493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2A99A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9563B6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31585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C17332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1137EA6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(E)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EE6159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19724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4179D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ECE12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85CAF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5C92C7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BCBCC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0A32AC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EAD2A9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4817A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C06D6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3225C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7DFBB2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60BB4275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E67D9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C940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CBNA-C4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85ED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A0BD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5B68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887C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DA74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6007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BBFC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7F45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F6051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E904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2123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60BB3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FA150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5794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CBN-C4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B249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76F6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88A6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21A5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9205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9C3C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888E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8D71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F762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47AE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AD2D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88734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7062189E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F1706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2CAF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CBNVA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1E0A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4BFB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C714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3874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A067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5C76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EEC7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37B3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A8D8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351E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9BBB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C27F1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92970F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9DE1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CBNV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AB2D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B8D7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FD4C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253A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0B9A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0645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70BF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1F35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0514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BDFF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B331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F49E1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39DCCE33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57690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65D0B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CBNOA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5EBB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03AC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4B845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1B3B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905D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30CE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40D4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D6E2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6909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628A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27E2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7ECF8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EC1F6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E409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CBNO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17A5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0059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380D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1C1A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EAA1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0E5D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E31A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30D7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83A2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B3B7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5FE0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2F47A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1D37D3F0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DF500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DB353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CBEA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5330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325A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9360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AEF7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11C7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E049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28B9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70FF6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4234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A78F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F869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2AB65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A2A2B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82DC7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CBE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0FE1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0872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ECCD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5723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B2FC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4389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C253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B99F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DCE4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E6F5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1A99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53783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</w:tr>
      <w:tr w:rsidR="00E62101" w:rsidRPr="003555D6" w14:paraId="438639F6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CA5EA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D1071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CBTA-1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CA39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D590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FC8A8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C217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D590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C55B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19CA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3BC0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096E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A17A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92AB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37B2C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D2340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342DF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CBT-1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9135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6EE0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593F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9A73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0F64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58B1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6B8B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934D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E3A8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8666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E101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8CB19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</w:tr>
      <w:tr w:rsidR="00E365E9" w:rsidRPr="003555D6" w14:paraId="3CBA2A77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0415B7" w14:textId="77777777" w:rsidR="00E365E9" w:rsidRPr="003555D6" w:rsidRDefault="00E365E9" w:rsidP="00E365E9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1CD8C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732F3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A6BDE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90A72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2BFB5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16C2E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FE9FE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08179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3F4BE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10B8B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4AA44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4B337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AC2DE1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68F5F7" w14:textId="77777777" w:rsidR="00E365E9" w:rsidRPr="003555D6" w:rsidRDefault="00E365E9" w:rsidP="00E365E9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0EDC8" w14:textId="412772D9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CBT-2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EDE75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90F50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D3D9C" w14:textId="216DCDD8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189CC" w14:textId="0C7EA2B3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04854" w14:textId="71346E96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383AD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F506C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D3180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0D57D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AFC04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B31CF7" w14:textId="03836E3A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6AFEB4" w14:textId="642852C0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3BF0D559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6A641E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F8CE4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CBTA-3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CF74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7EAD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7FCF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13E1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6E8F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34C6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7DA7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61F5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E1BE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18D6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AF83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10641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DC9C9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0760B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CBT-3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D636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A62E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1B3A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6D9A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995F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C0A7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94A6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6F6A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F0495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A7A0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930B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7DECC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E62101" w:rsidRPr="003555D6" w14:paraId="0BB82249" w14:textId="77777777" w:rsidTr="001F085C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358F6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(C)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CA19C3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373-12b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A4B170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DBFEC9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E456C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EBF1D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3A973D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CEB16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78F7F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5CD8B0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95AA21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50A434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5C491C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118561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AC1E1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(F)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0BB28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329-11b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CD7C4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266ED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976F1E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2B869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D7D80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E8757B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93CD2C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6F318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DCCC17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326EAD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70D0B1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A6E121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204DB87D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080860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60F6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373-12c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986F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ACDB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2396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1C59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523B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80DB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3882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A924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BDA9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E5A8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3CE4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CE30F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39819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C91F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329-11c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84EA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1D3C2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A3B2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B1DF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9FA7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B017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5438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D269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ECC7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7E30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C600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2D9F8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27D31718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AB60F6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3972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371-14a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9BE0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CFC9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3477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83C9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499A2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C1C4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542D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1AF0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4B50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18F5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475C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E78BE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EF7F6C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85642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327-13a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1FDE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6CEF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F25E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E345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B89A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CE2D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873F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63E6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49D3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FBF0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0B2B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95907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E62101" w:rsidRPr="003555D6" w14:paraId="079AD52B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29B7A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85E63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417-15a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9BD1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77C2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401B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1F5B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C1E1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BEDA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9764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ACA9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A21E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34CC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40D3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DB919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6CC71D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F700A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373-15b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9F49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83CB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DEA6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58A6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B018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6AB2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FD9F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9D5C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B5FE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BF41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107D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061D3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7DAEC077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F0897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698EE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357-16a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5E89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87B5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1738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9EC9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641F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C48F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6F43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45B7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6C58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4438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E6A9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DBA1E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DE272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0EB04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313-16b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4EF3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9F27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77EC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7269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0D66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D51C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739E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4268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624C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E320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1E573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EC3B6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62101" w:rsidRPr="003555D6" w14:paraId="31FA72B3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1A9955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790E58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375-19a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28363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B4935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85C68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1DF2E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FD255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8D8FA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CDFEB2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B0CF80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153D5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DFE6C8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A58A3A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B4D1C6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E078C4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85B6E4" w14:textId="77777777" w:rsidR="00E62101" w:rsidRPr="003555D6" w:rsidRDefault="00E62101" w:rsidP="00E62101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331-18a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C631C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7171AC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22920E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49C9E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D359D7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2A77EB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473655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FC2B0D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0C9034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4E5BF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EE9579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90891" w14:textId="77777777" w:rsidR="00E62101" w:rsidRPr="003555D6" w:rsidRDefault="00E62101" w:rsidP="00E62101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</w:tbl>
    <w:p w14:paraId="2812B195" w14:textId="218D8705" w:rsidR="001F085C" w:rsidRPr="003555D6" w:rsidRDefault="001F085C" w:rsidP="00E253E7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Two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</w:t>
      </w:r>
      <w:proofErr w:type="spellStart"/>
      <w:r w:rsidR="00E253E7" w:rsidRPr="003555D6">
        <w:rPr>
          <w:rFonts w:asciiTheme="majorBidi" w:hAnsiTheme="majorBidi" w:cstheme="majorBidi"/>
        </w:rPr>
        <w:t>Sidak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post-hoc multiple comparisons test. A value of p ≤ 0.05 was considered significant for all tests.</w:t>
      </w:r>
    </w:p>
    <w:p w14:paraId="1A2C2D58" w14:textId="77777777" w:rsidR="0065239E" w:rsidRPr="003555D6" w:rsidRDefault="0065239E" w:rsidP="0065239E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</w:p>
    <w:p w14:paraId="7F42F74F" w14:textId="301E0E1A" w:rsidR="001F085C" w:rsidRPr="003555D6" w:rsidRDefault="001F085C">
      <w:pPr>
        <w:spacing w:before="0" w:after="200" w:line="276" w:lineRule="auto"/>
        <w:rPr>
          <w:rFonts w:asciiTheme="majorBidi" w:eastAsia="Calibri" w:hAnsiTheme="majorBidi" w:cstheme="majorBidi"/>
          <w:b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br w:type="page"/>
      </w:r>
    </w:p>
    <w:p w14:paraId="6AAE7AA7" w14:textId="307AF349" w:rsidR="001F085C" w:rsidRPr="003555D6" w:rsidRDefault="001F085C" w:rsidP="0033312C">
      <w:pPr>
        <w:spacing w:before="0" w:after="120"/>
        <w:rPr>
          <w:rFonts w:asciiTheme="majorBidi" w:eastAsia="Calibri" w:hAnsiTheme="majorBidi" w:cstheme="majorBidi"/>
          <w:b/>
          <w:bCs/>
          <w:iCs/>
          <w:sz w:val="20"/>
          <w:szCs w:val="20"/>
          <w:lang w:bidi="he-IL"/>
        </w:rPr>
      </w:pP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Table S1</w:t>
      </w:r>
      <w:r w:rsidR="0033312C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5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. Statistical signifi</w:t>
      </w:r>
      <w:bookmarkStart w:id="2" w:name="_GoBack"/>
      <w:bookmarkEnd w:id="2"/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cant differences </w:t>
      </w:r>
      <w:r w:rsidR="005B749E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concentrations </w:t>
      </w:r>
      <w:r w:rsidR="005B749E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</w:t>
      </w:r>
      <w:r w:rsidR="005B749E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T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ype III extracts dissolved in DMSO, ethanol and olive oil </w:t>
      </w:r>
      <w:r w:rsidR="005B749E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for different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storage</w:t>
      </w:r>
      <w:r w:rsidR="005B749E"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times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(t</w:t>
      </w:r>
      <w:r w:rsidRPr="003555D6">
        <w:rPr>
          <w:rFonts w:asciiTheme="majorBidi" w:eastAsia="Calibri" w:hAnsiTheme="majorBidi" w:cstheme="majorBidi"/>
          <w:b/>
          <w:bCs/>
          <w:szCs w:val="24"/>
          <w:vertAlign w:val="subscript"/>
          <w:lang w:bidi="he-IL"/>
        </w:rPr>
        <w:t>0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 xml:space="preserve"> versus t</w:t>
      </w:r>
      <w:r w:rsidRPr="003555D6">
        <w:rPr>
          <w:rFonts w:asciiTheme="majorBidi" w:eastAsia="Calibri" w:hAnsiTheme="majorBidi" w:cstheme="majorBidi"/>
          <w:b/>
          <w:bCs/>
          <w:szCs w:val="24"/>
          <w:vertAlign w:val="subscript"/>
          <w:lang w:bidi="he-IL"/>
        </w:rPr>
        <w:t>12</w:t>
      </w:r>
      <w:r w:rsidRPr="003555D6">
        <w:rPr>
          <w:rFonts w:asciiTheme="majorBidi" w:eastAsia="Calibri" w:hAnsiTheme="majorBidi" w:cstheme="majorBidi"/>
          <w:b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/>
          <w:bCs/>
          <w:szCs w:val="24"/>
          <w:lang w:bidi="he-IL"/>
        </w:rPr>
        <w:t>)</w:t>
      </w:r>
    </w:p>
    <w:tbl>
      <w:tblPr>
        <w:tblStyle w:val="TableGrid10"/>
        <w:tblW w:w="1533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81"/>
        <w:gridCol w:w="1088"/>
        <w:gridCol w:w="496"/>
        <w:gridCol w:w="496"/>
        <w:gridCol w:w="496"/>
        <w:gridCol w:w="605"/>
        <w:gridCol w:w="510"/>
        <w:gridCol w:w="510"/>
        <w:gridCol w:w="510"/>
        <w:gridCol w:w="511"/>
        <w:gridCol w:w="510"/>
        <w:gridCol w:w="510"/>
        <w:gridCol w:w="510"/>
        <w:gridCol w:w="511"/>
        <w:gridCol w:w="481"/>
        <w:gridCol w:w="987"/>
        <w:gridCol w:w="510"/>
        <w:gridCol w:w="510"/>
        <w:gridCol w:w="510"/>
        <w:gridCol w:w="511"/>
        <w:gridCol w:w="510"/>
        <w:gridCol w:w="510"/>
        <w:gridCol w:w="510"/>
        <w:gridCol w:w="511"/>
        <w:gridCol w:w="510"/>
        <w:gridCol w:w="510"/>
        <w:gridCol w:w="510"/>
        <w:gridCol w:w="511"/>
      </w:tblGrid>
      <w:tr w:rsidR="001F085C" w:rsidRPr="003555D6" w14:paraId="78FCB970" w14:textId="77777777" w:rsidTr="001F085C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A44FE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99443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209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DA541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Calibri" w:hAnsiTheme="majorBidi" w:cstheme="majorBidi"/>
                <w:sz w:val="22"/>
              </w:rPr>
              <w:t>DMSO</w:t>
            </w:r>
          </w:p>
        </w:tc>
        <w:tc>
          <w:tcPr>
            <w:tcW w:w="20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D897A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Calibri" w:hAnsiTheme="majorBidi" w:cstheme="majorBidi"/>
                <w:sz w:val="22"/>
              </w:rPr>
              <w:t>Ethanol</w:t>
            </w:r>
          </w:p>
        </w:tc>
        <w:tc>
          <w:tcPr>
            <w:tcW w:w="204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03DA17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Calibri" w:hAnsiTheme="majorBidi" w:cstheme="majorBidi"/>
                <w:sz w:val="22"/>
              </w:rPr>
              <w:t>Olive Oil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68A2A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5D37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20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FF484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Calibri" w:hAnsiTheme="majorBidi" w:cstheme="majorBidi"/>
                <w:sz w:val="22"/>
              </w:rPr>
              <w:t>DMSO</w:t>
            </w:r>
          </w:p>
        </w:tc>
        <w:tc>
          <w:tcPr>
            <w:tcW w:w="20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86001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Calibri" w:hAnsiTheme="majorBidi" w:cstheme="majorBidi"/>
                <w:sz w:val="22"/>
              </w:rPr>
              <w:t>Ethanol</w:t>
            </w:r>
          </w:p>
        </w:tc>
        <w:tc>
          <w:tcPr>
            <w:tcW w:w="204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2BEB39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Calibri" w:hAnsiTheme="majorBidi" w:cstheme="majorBidi"/>
                <w:sz w:val="22"/>
              </w:rPr>
              <w:t>Olive Oil</w:t>
            </w:r>
          </w:p>
        </w:tc>
      </w:tr>
      <w:tr w:rsidR="001F085C" w:rsidRPr="003555D6" w14:paraId="4D07EEEC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62FB1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7A488A6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20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3AAA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Storage Temperature [°C]</w:t>
            </w:r>
          </w:p>
        </w:tc>
        <w:tc>
          <w:tcPr>
            <w:tcW w:w="20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78D7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Storage Temperature [°C]</w:t>
            </w:r>
          </w:p>
        </w:tc>
        <w:tc>
          <w:tcPr>
            <w:tcW w:w="204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2B915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Storage Temperature [°C]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73480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0740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</w:p>
        </w:tc>
        <w:tc>
          <w:tcPr>
            <w:tcW w:w="20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F8E0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Storage Temperature [°C]</w:t>
            </w:r>
          </w:p>
        </w:tc>
        <w:tc>
          <w:tcPr>
            <w:tcW w:w="20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779F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Storage Temperature [°C]</w:t>
            </w:r>
          </w:p>
        </w:tc>
        <w:tc>
          <w:tcPr>
            <w:tcW w:w="204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1E6B5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6"/>
                <w:szCs w:val="16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Storage Temperature [°C]</w:t>
            </w:r>
          </w:p>
        </w:tc>
      </w:tr>
      <w:tr w:rsidR="001F085C" w:rsidRPr="003555D6" w14:paraId="28B27762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465AE2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7B10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AFAB6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-80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4FF91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13E3A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11B15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CD6CD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D52EE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7604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892B2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491D6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F9048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2EA2C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84E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239A1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DB595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FE670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C3088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2BEBF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08BF1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97DD7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1952E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EA58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7254E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F6C3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568AE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-30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1CEBB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A88E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25</w:t>
            </w:r>
          </w:p>
        </w:tc>
      </w:tr>
      <w:tr w:rsidR="001F085C" w:rsidRPr="003555D6" w14:paraId="60BBDA1E" w14:textId="77777777" w:rsidTr="001F085C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19ABB4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(A)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810448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CBGA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320BFE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A70211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AB1831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6FEAA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EA483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0E1617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164D2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FB6BA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F5E35B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40A3D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6D99B6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52BE9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9A821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(D)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7E22B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CBG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C06CFA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C59E9B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68622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F8A6D6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94C0B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1B22FA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DC021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24860E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DBA5B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46D95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0C624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42313C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37630D06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AB9CA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5476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CBGVA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1E02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079C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AF3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CA89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D899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5528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C070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7107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F1BB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712B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520F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9F711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C2376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4563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CBGV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D4A9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4247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751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07F2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A57B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457A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2AC6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CE15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E36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044B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821E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6A62F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2FC0D049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F7659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207F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SesquiCBGA</w:t>
            </w:r>
            <w:proofErr w:type="spellEnd"/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9213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B3C0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BA41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34A2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038F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65F8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BAB4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7094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BC9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DC77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A6A8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A5F41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920CF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84E2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SesquiCBG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BE42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C4A7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0933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C675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658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BB1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7B63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703A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3C7B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11A6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EF5B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84BFD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1BB38F28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033C1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5015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14F4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B4D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B16A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1DFB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3116E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493D9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CAC3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866A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785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79F1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EC9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2CDB8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ED792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D4A6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BE9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FE69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DD4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E812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C6B6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0943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3AD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44FC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4776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49D0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8F8B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95BA41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175AE902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87A1D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954D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-THCA-C4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8360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DDC1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27DD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235D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91ED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05FB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3D76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A623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6470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06F6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E864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63278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F0C4B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80D7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9EF7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4828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FFD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A725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1B72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CC99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F29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8DCE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0747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2046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FBC5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39E03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16E14370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A9BB7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9472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-THCVA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B80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321D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5F6B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7B55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5583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564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FE3D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3EC3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90C2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3699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7902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D1825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81B4C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0C4C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8FC2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D338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FF04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1D33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1F09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820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7758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5913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FDF0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B6A9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5811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F645D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17C76534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E4D15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0C70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06D7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14A68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6692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C05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DC3A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73FC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6568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339E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ABD1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60E2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AABD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101D1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39EDF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A6C4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7BF8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B3D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B0FE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E27D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A9C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1F5D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08A9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10AF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E45E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B794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917B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73F059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3A2A41C7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82377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66CD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CBDA-C4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ACFD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56E5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6A84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310E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D19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905D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0D0B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388E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87F3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4D3F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3AD8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94D9E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774B4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0CAE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4B20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F3DB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E91A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63D1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330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ECD4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5659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670E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5FF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6D3F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DF05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BAE68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</w:tr>
      <w:tr w:rsidR="001F085C" w:rsidRPr="003555D6" w14:paraId="019BC77D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2A316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53806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CBDVA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2F33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9FFF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E79E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8845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8DDA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B714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4CF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8FCC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7388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0C77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12F6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F4FA2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2CC82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7B69E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5B0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2F3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CC84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B6C6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5AC93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6318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5D2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061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C53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285F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AFD9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2FA36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52AF809F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40B49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BF452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CBDOA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8C45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50C2D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FF41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420D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C0BE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1812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5502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1840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1A99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341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FB29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6396A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97ADA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CEA67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9676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1C40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9E4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310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EA05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95DE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53BC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2B2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64CE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196A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D893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A65E9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5C436959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E637B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44D28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CBDMA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0E40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8BAF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A123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A8CF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DF12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8A1A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E90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CDD0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91CD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3DA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FEA5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DD8B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3333C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6D92C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CBDM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652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56A4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B0CA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1E50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BD60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F4D0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B922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30FB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E39F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1AC5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C6A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00518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6ED84CF9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2D70F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3BAA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D5DD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680A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3A9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B152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8529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52C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01C9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4EE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0EAD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F0FE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82E9A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34AEE2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A0493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64A3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98AB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ADEC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050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F6FE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38AD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12E6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CC01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0FF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99B7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E28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56D2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982BE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05F79523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0DDE6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AB9B6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CBCA-C4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36B4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7A62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D65A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1A8D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5F1D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B29A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AE5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5ABF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4190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FD3C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CCE7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E97C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4CC49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F1917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27CC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95D5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DDED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AC5F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79186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9FD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C79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42B4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CD7B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BBB8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516C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38E00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0DC73FED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21075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3E4E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CBCVA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1709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A638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8C46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36A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C1FA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6259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C5A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C987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2BDF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E7C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3929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9B143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63D47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A48C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5A2B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07D2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E3B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2F5C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C186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209D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FEA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68F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9C18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4181F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32C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6C5A0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16269285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EC181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56F5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CBCOA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D4A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F41C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B628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2FE3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B4B8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C6E0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4E38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A3AC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D40E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0A8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EC05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75DF5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04D6E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B549C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CBCO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DBA29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FA6D0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347E8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E6DF9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1CF9C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A7112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4AA29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4B8FD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DAB61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87D7E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73CE4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BD6DB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71368A5A" w14:textId="77777777" w:rsidTr="001F085C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0CFC32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(B)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7F341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CBNA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3FD5C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C4EDD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E4B78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629EC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70EF4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497AA1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64280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25FF32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5FEEC0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FB123A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9B295F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32FF0C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35109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(E)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BC9FB7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C209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E725F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A76E8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484B6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81426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5DE162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05C09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BBA77E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9706A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BE7FD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ED66B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78B2C7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1F488178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66A1D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ACA5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CBEA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0FEF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111C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410A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FBF3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6A3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D2F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4A5E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C9B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90F1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4E32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B74C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0B20A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F068E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555A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3216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49E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8859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A11D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AC4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90F4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C83D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BAA6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4E13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11D3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A11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7F220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17408778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9B8AC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88269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CBEVA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FC8D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9B48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E9A2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B7F4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E0BA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2B99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7F76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C1BB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107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07AD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6753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8B54E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46372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DD2D0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CBEV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D6FF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E5BF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B9E0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93C7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F1929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1CA9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659A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B129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6304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62D5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73D6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3A57A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0EE3E8B0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99C11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24A0E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CBNDA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FD0B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7610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18A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B00E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D798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BF6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D16E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4F6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5477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434C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A13E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2B768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6F674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8B0EF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CBND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87A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1206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5478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577F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7C6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9790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581A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B917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7C20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AFA1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9B1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26F72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028CD2AD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625BC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8228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CBTA-1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1A68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F65A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CCB1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7BCA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DD6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5C3B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22F1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4E5D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1245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C1E4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19F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3142B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DA69D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BF9E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CBT-1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F23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1A26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F8E0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76E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DFF7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F67F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4CE8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4737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EE60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AE10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683A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E5A8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E365E9" w:rsidRPr="003555D6" w14:paraId="6314AAC5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275EAD" w14:textId="77777777" w:rsidR="00E365E9" w:rsidRPr="003555D6" w:rsidRDefault="00E365E9" w:rsidP="00E365E9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7C7D2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9AD3C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7D101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9F718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9247E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9C844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4D862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DEEDC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13DCC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C86B6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8D885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74F70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DF75D2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B7D61F" w14:textId="77777777" w:rsidR="00E365E9" w:rsidRPr="003555D6" w:rsidRDefault="00E365E9" w:rsidP="00E365E9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E657C" w14:textId="467E372C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CBT-2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83A8F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B6B19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86E55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D7AF5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2FF2B" w14:textId="73176EC5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3D954" w14:textId="650168F6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55B03" w14:textId="022486B4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1405B" w14:textId="4E5058FE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EBAB9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E38FA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CACA2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E78637" w14:textId="7B72EB8D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5A1678DA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7AF1E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E96C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CBTA-3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AAD0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BC3F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AF62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26BA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8703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678B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2439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9129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BE1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9F51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C0C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870F8D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06DDD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87DF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CBT-3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5E4F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ADCF5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72C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DF9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A23F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2196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49D5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408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D2C3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6E8C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C817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6093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</w:tr>
      <w:tr w:rsidR="001F085C" w:rsidRPr="003555D6" w14:paraId="23021D73" w14:textId="77777777" w:rsidTr="001F085C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B273A1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(C)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ED01C4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373-12a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697B8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6B4637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580D3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FFDA0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5C6A0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5D6C4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E10E8A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9B9C28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68A4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78B5FC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E5322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BC2B1A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72539D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(F)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A28CA77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329-11a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EC1D8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34DBD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0E1C7B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0B80C8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FC473D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E9D400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AEDBA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2CB6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5F9F5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70660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06244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6ABAC6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1C1418AA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308E6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50102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373-12b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4648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218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1A7F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6617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6C45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60B0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2D15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57B0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D8A8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7D50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436A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12601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FE2D8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44FBB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329-11b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396A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800E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67AA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C140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88B8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DD57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2459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571A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5D0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A18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A845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B4E07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</w:tr>
      <w:tr w:rsidR="001F085C" w:rsidRPr="003555D6" w14:paraId="30C02532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02E6A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79E02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373-12c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5B0E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089A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C94C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414A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8D7E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0A5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548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4BCC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BEFE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FF65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A5DF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04B2C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4CB1B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AF03A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329-11c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EE2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4AAD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A676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C97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F445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C798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EAF9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3309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CBB1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178A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F8E9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3D24F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</w:tr>
      <w:tr w:rsidR="001F085C" w:rsidRPr="003555D6" w14:paraId="5CA6F4C9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5FC69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3012D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371-14a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0DF2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DEA2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BE3B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B69E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B746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D5C0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02C6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3ECD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1DF4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E90B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276A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5DB02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3C258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7B56F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327-13a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8288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8C97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6D4E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315A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2C9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98D9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AB6E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D665F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3D1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567B7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AA27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AC6EE0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1268DC15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09A63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AC56D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417-15a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4D5F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055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30B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A67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3ED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95ED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83F8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9638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BEAD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D07C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1519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24BD8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88383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26596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373-15b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FF4C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E1C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CA13C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5817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3EF8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98E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7BB6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D90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875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2E21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9535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3F24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054C3B47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CFDC7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A4621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357-16a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14BF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BEC6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891D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0CDD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4683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F2D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C729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43BC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735D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931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C9A0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9E60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E14EA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4217C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313-16b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5555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77C1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F581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341D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2E7D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52F9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7FCA2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B6EF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D056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4E3B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085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8D9C4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38D52295" w14:textId="77777777" w:rsidTr="001F085C"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8AD7F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8B7837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375-19a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8FC83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01F2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CC7B1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9BDCC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72997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7525E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3C86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F19C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1029B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1E010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19C9A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58CA6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5AA67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B20306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331-18a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2AA91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A59BC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5581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652A4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139D0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7B774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9B83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13CC1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89437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EE973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2B97B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7D14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</w:tr>
    </w:tbl>
    <w:p w14:paraId="38A8084C" w14:textId="77777777" w:rsidR="001F085C" w:rsidRPr="003555D6" w:rsidRDefault="001F085C" w:rsidP="001F085C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</w:t>
      </w:r>
    </w:p>
    <w:p w14:paraId="057559A7" w14:textId="77777777" w:rsidR="001F085C" w:rsidRPr="003555D6" w:rsidRDefault="001F085C" w:rsidP="001F085C">
      <w:pPr>
        <w:spacing w:before="0" w:after="160" w:line="259" w:lineRule="auto"/>
        <w:rPr>
          <w:rFonts w:asciiTheme="majorBidi" w:eastAsia="Calibri" w:hAnsiTheme="majorBidi" w:cstheme="majorBidi"/>
          <w:sz w:val="22"/>
          <w:lang w:bidi="he-IL"/>
        </w:rPr>
      </w:pPr>
    </w:p>
    <w:p w14:paraId="0C0FCC12" w14:textId="68B62D2B" w:rsidR="001F085C" w:rsidRPr="003555D6" w:rsidRDefault="001F085C">
      <w:pPr>
        <w:spacing w:before="0" w:after="200" w:line="276" w:lineRule="auto"/>
        <w:rPr>
          <w:rFonts w:asciiTheme="majorBidi" w:eastAsia="Calibri" w:hAnsiTheme="majorBidi" w:cstheme="majorBidi"/>
          <w:b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br w:type="page"/>
      </w:r>
    </w:p>
    <w:p w14:paraId="64F68F7D" w14:textId="1E574056" w:rsidR="001F085C" w:rsidRPr="003555D6" w:rsidRDefault="001F085C" w:rsidP="0033312C">
      <w:pPr>
        <w:spacing w:before="0" w:after="120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S1</w:t>
      </w:r>
      <w:r w:rsidR="0033312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6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i. Statistical significant differences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concentrations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ype III extracts dissolved in DMSO and stored for one year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 different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storage temperature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(T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1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/T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2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)</w:t>
      </w:r>
    </w:p>
    <w:tbl>
      <w:tblPr>
        <w:tblStyle w:val="TableGrid11"/>
        <w:tblW w:w="1402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49"/>
        <w:gridCol w:w="1561"/>
        <w:gridCol w:w="676"/>
        <w:gridCol w:w="888"/>
        <w:gridCol w:w="838"/>
        <w:gridCol w:w="788"/>
        <w:gridCol w:w="800"/>
        <w:gridCol w:w="961"/>
        <w:gridCol w:w="594"/>
        <w:gridCol w:w="1416"/>
        <w:gridCol w:w="722"/>
        <w:gridCol w:w="888"/>
        <w:gridCol w:w="850"/>
        <w:gridCol w:w="788"/>
        <w:gridCol w:w="800"/>
        <w:gridCol w:w="905"/>
      </w:tblGrid>
      <w:tr w:rsidR="00C92E8A" w:rsidRPr="003555D6" w14:paraId="652D0AB3" w14:textId="77777777" w:rsidTr="00C92E8A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EBA193" w14:textId="77777777" w:rsidR="00C92E8A" w:rsidRPr="003555D6" w:rsidRDefault="00C92E8A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A26536" w14:textId="77777777" w:rsidR="00C92E8A" w:rsidRPr="003555D6" w:rsidRDefault="00C92E8A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914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EFC6EA1" w14:textId="53C897AC" w:rsidR="00C92E8A" w:rsidRPr="003555D6" w:rsidRDefault="00C92E8A" w:rsidP="00C92E8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DMSO</w:t>
            </w:r>
          </w:p>
        </w:tc>
      </w:tr>
      <w:tr w:rsidR="001F085C" w:rsidRPr="003555D6" w14:paraId="536C5562" w14:textId="77777777" w:rsidTr="00C92E8A">
        <w:trPr>
          <w:trHeight w:val="247"/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006AB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14:paraId="070BBC3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9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03E81" w14:textId="5D06F42D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="00C92E8A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AAC15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8F93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0D39B9" w14:textId="6ED24B05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="00C92E8A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</w:tr>
      <w:tr w:rsidR="001F085C" w:rsidRPr="003555D6" w14:paraId="30FC0FFC" w14:textId="77777777" w:rsidTr="00C92E8A">
        <w:trPr>
          <w:trHeight w:val="397"/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146F0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F39AD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7C80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25/4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10942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25/-30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0F473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25/-80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2C270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4/-30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E12E46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4/-80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B91644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-30/-80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97D23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688BE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CD154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25/4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B6539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25/-30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B24318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25/-80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C4A4C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4/-30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F1E41E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4/-80 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948D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-30/-80</w:t>
            </w:r>
          </w:p>
        </w:tc>
      </w:tr>
      <w:tr w:rsidR="001F085C" w:rsidRPr="003555D6" w14:paraId="53B364B1" w14:textId="77777777" w:rsidTr="00C92E8A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0FE130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(A)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E2C131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CBGA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E5FB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F8DCA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34F6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DEFA6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3862C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32830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DA4EE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(D)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D1100A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53DF1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A3358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4935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8E290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C8E6E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54E30C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75D12098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2ABEE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B882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2216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7FD8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501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CCCF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ED5D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FBF2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F6192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FFE7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189B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C5E8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384B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30C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9F7C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03F4C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651015A1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DC65E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EEE9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SesquiCBGA</w:t>
            </w:r>
            <w:proofErr w:type="spellEnd"/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316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EA66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318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2F1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4F8F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07DD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59689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0F4D5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SesquiCBG</w:t>
            </w:r>
            <w:proofErr w:type="spellEnd"/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7CC1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C758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49AB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0824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293D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5DA85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5458AD9F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1A9D4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073D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846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8098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1C9D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A3D6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2D75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BD13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C4FB3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5A86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B096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5A4D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1AA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5BE0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8CE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ED36B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554CAF58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098DD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4671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-THCA-C4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30D3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D904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4C33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2038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D1C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2439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576DB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9D7D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AD17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375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2D8C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329A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2B47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71A17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3EB07EBF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EF9DA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F217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30B4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455D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D27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1BEB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DFD3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7400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9036B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00A1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FAE4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DD4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0A77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5957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4AFA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2392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7E66D46D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FB390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6D07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8AE7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AC6E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D6F6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8647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3081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A32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71F6C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4386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4D60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2D79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616B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280A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DC75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E5B53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4A808C68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F04FA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DD09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CBDA-C4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8909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FD9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D874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A5B6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2086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99D9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4007A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2119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9C72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A73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E3B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091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C7C3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A588D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14A7BC53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9750D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61B62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5440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0DB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0E87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3C67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1D93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7C55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3B503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0EFC6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B55C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6546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1251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8172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D176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88656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2B6B9BBA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F078B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31584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CBDOA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D1C0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A314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142B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8483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7E7A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F0B4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B03DD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150E6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961B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5B0D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E3DB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34B6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FD2A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90572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464DCBFA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42096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ED423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CBDMA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D0CE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480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A5B3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A3FF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5EC8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F0D2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E911A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6DDDB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CBDM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9D8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60F7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CCE2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E95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CB5D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4997B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7F13723F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970BC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B1EC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91B4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7475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9577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DF96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5B79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0E72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70D86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BA0D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650B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44D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B6EF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C08A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5380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32347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2B90BDB2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12E3E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F03D7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CBCA-C4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33B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DDCD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F034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E3B9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03C6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96E9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95764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71653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03F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37C3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0CA3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A1BA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3018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0E4C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01DD549C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CA2C3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0EBF3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AE31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7E7F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9CDB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58BB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CF79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24F9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942C7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BD96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0396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62CD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2C51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0CC4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A1C2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370C3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6248F33C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038CF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46EB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CBCOA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59860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76AE6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0E722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3EF56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5833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B1F94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B433D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368BC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CBCO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9D8A7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D4E4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4FA97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26254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7030B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8B65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706009E1" w14:textId="77777777" w:rsidTr="00C92E8A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3A842C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(B)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15A68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CBNA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A3512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6D2E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9E66A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D3FE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E6207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78FC9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7F8BB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(E)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1EE6C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886CA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BC64D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7615E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3216E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A6792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E82F0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7E31B850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67FFA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6F6A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CBEA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0D70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6258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95FF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25C1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4D43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F5DB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CAED6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1693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D7D8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5802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154E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2A6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8A72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C21F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69E8430F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78C82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35A02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CBEVA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0D06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7B27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58DB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A783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22AB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EC2A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BE04F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05297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CBEV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37C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2C89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5C17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AC03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C4E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8E51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2F85CA6A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618F3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0C324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CBNDA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B2DD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9A0C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A348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D31E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F1F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F32B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A98D7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4F927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CBND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72EC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B3C0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A8BF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78D9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0C3E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588F7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3860E58A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B2FEB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3049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CBTA-1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387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125D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5BE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A88C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DDDF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8F9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A795D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C362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DA2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CBFE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B96D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6119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EA2A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D1D8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278E4E5D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954BCF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A320C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EB4ED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FB546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A1BB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61AC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E9305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B064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0C9501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D1E94" w14:textId="3BDBF91B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AFE1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2888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C8A85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AE43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2BC6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37340EA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49B1457F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52A902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AB5AE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CBTA-3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882BD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C8525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CB94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CB4A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B5F09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9AA1E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F0368A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90680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B497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D784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CEC6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506E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59DB6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901CE5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607461FA" w14:textId="77777777" w:rsidTr="00C92E8A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C3FDD7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(C)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9EDFFBD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373-12a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78DF4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1BB7E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6A3F4E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0B63E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03B90E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DF33C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9D1AC55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(F)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CD39AD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2AAB5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FC0E6E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C28C65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90D10A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B0380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9619A96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209E490D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DFACD4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62843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373-12b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39E3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A1C12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3A1D4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3F9D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46CF2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4507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6FA2D2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C637F7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DEB4D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8CA6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8CA2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0D925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72E4A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67C285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57CF1588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653E4D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41439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373-12c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8991D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6AF2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B095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15C9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8EEF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4F7F6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797DF8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278A0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A4A5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20E7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1F3F9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9844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3818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8E43E2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646D2E3C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79F9D8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29B79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371-14a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3602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C80E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AC5E2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65B6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C377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9601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076C14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A176E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327-13a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19A7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FE0A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B736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77B2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D6D19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3F4CA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3828BE93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93A623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96D98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417-15a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E5B1A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9CA1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A9F6E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33F5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0BFC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8DA8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F351B7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2C4EE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373-15b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9A439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DD64D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33FA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D06D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C298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927F4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4A001DE7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23DEB4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355F1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357-16a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4BB05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778B2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E224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4C61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F6BB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351D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A8B97F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0FCAD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313-16b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A53E2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0F98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2075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F5C49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4164A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E7F072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2CB4E718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88149E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8BA1E0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375-19a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CDFC3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51E096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21B83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A56BD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2666EE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4773C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327A47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89EAD5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331-18a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02BCB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0F131E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5D6726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4B034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CAB3C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EECF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</w:tbl>
    <w:p w14:paraId="3F02D7FE" w14:textId="77777777" w:rsidR="00C92E8A" w:rsidRPr="003555D6" w:rsidRDefault="00C92E8A" w:rsidP="00C92E8A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</w:t>
      </w:r>
    </w:p>
    <w:p w14:paraId="5D8BA2F2" w14:textId="77777777" w:rsidR="001F085C" w:rsidRPr="003555D6" w:rsidRDefault="001F085C" w:rsidP="001F085C">
      <w:pPr>
        <w:spacing w:before="0" w:after="160" w:line="259" w:lineRule="auto"/>
        <w:rPr>
          <w:rFonts w:asciiTheme="majorBidi" w:eastAsia="Calibri" w:hAnsiTheme="majorBidi" w:cstheme="majorBidi"/>
          <w:sz w:val="22"/>
          <w:lang w:bidi="he-IL"/>
        </w:rPr>
      </w:pPr>
    </w:p>
    <w:p w14:paraId="50F70876" w14:textId="77777777" w:rsidR="001F085C" w:rsidRPr="003555D6" w:rsidRDefault="001F085C" w:rsidP="001F085C">
      <w:pPr>
        <w:spacing w:before="0" w:after="160" w:line="259" w:lineRule="auto"/>
        <w:rPr>
          <w:rFonts w:asciiTheme="majorBidi" w:eastAsia="Calibri" w:hAnsiTheme="majorBidi" w:cstheme="majorBidi"/>
          <w:sz w:val="22"/>
          <w:lang w:bidi="he-IL"/>
        </w:rPr>
      </w:pPr>
    </w:p>
    <w:p w14:paraId="300C7BF2" w14:textId="3F9DFE4E" w:rsidR="001F085C" w:rsidRPr="003555D6" w:rsidRDefault="001F085C" w:rsidP="0033312C">
      <w:pPr>
        <w:spacing w:before="0" w:after="120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S1</w:t>
      </w:r>
      <w:r w:rsidR="0033312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6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ii. Statistical significant differences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concentrations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ype III extracts dissolved in ethanol and stored for one year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 different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storage temperature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(T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1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/T</w:t>
      </w:r>
      <w:r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2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)</w:t>
      </w:r>
    </w:p>
    <w:tbl>
      <w:tblPr>
        <w:tblStyle w:val="TableGrid11"/>
        <w:tblW w:w="1402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49"/>
        <w:gridCol w:w="1561"/>
        <w:gridCol w:w="676"/>
        <w:gridCol w:w="888"/>
        <w:gridCol w:w="838"/>
        <w:gridCol w:w="788"/>
        <w:gridCol w:w="800"/>
        <w:gridCol w:w="961"/>
        <w:gridCol w:w="594"/>
        <w:gridCol w:w="1416"/>
        <w:gridCol w:w="722"/>
        <w:gridCol w:w="888"/>
        <w:gridCol w:w="850"/>
        <w:gridCol w:w="788"/>
        <w:gridCol w:w="800"/>
        <w:gridCol w:w="905"/>
      </w:tblGrid>
      <w:tr w:rsidR="00C92E8A" w:rsidRPr="003555D6" w14:paraId="7B053A32" w14:textId="77777777" w:rsidTr="00C92E8A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BCE06" w14:textId="77777777" w:rsidR="00C92E8A" w:rsidRPr="003555D6" w:rsidRDefault="00C92E8A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1BB795" w14:textId="77777777" w:rsidR="00C92E8A" w:rsidRPr="003555D6" w:rsidRDefault="00C92E8A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914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D5B84DF" w14:textId="139A8959" w:rsidR="00C92E8A" w:rsidRPr="003555D6" w:rsidRDefault="00C92E8A" w:rsidP="00C92E8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Ethanol</w:t>
            </w:r>
          </w:p>
        </w:tc>
      </w:tr>
      <w:tr w:rsidR="001F085C" w:rsidRPr="003555D6" w14:paraId="2C0345E8" w14:textId="77777777" w:rsidTr="00C92E8A">
        <w:trPr>
          <w:trHeight w:val="247"/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96928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14:paraId="3580941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9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D4B83" w14:textId="2A93D960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="00C92E8A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906935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E632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3E3850" w14:textId="77CA12FB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="00C92E8A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</w:tr>
      <w:tr w:rsidR="001F085C" w:rsidRPr="003555D6" w14:paraId="5A025D33" w14:textId="77777777" w:rsidTr="00C92E8A">
        <w:trPr>
          <w:trHeight w:val="397"/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9D9DE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BEE7A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CACC5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25/4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0ED0A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25/-30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67210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25/-80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6A261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4/-30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44FEF3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4/-80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F59701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-30/-80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AEDC6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A297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26AB1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25/4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7EE69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25/-30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6179D7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25/-80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8BE30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4/-30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926189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4/-80 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4894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-30/-80</w:t>
            </w:r>
          </w:p>
        </w:tc>
      </w:tr>
      <w:tr w:rsidR="001F085C" w:rsidRPr="003555D6" w14:paraId="53080A19" w14:textId="77777777" w:rsidTr="00C92E8A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BE5E8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(A)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3CEAD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CBGA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0ACB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3CDF1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47597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3FD11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4650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7DC35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2BC561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(D)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E3ECC7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3739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9DA4F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CEBD2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3C1D3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39DE4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107FE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7E9CA841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7855F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6F2B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A5E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2BB4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786F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1B71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A469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23F1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99EB2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E322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797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C5FC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3DB7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7539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E05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6552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43BA405A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EFBA9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5881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SesquiCBGA</w:t>
            </w:r>
            <w:proofErr w:type="spellEnd"/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1FF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9CC2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A042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F36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9D56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C54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088C1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41A3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SesquiCBG</w:t>
            </w:r>
            <w:proofErr w:type="spellEnd"/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E761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610F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603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1976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9261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7245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4626F330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43844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576F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2F61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8C2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60D8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128A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1E61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4BC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32D5B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CE9F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8ED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334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3DFF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3B8F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A772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8D95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010A6FC4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4C59C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CB28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-THCA-C4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9EEA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6A3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22C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4676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ED09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6628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6F2ED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588E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133B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A10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7C13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CD8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A52B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4EC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676066FC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6E566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5304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9824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87AC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B32A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335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324E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C606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5B342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B67E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DA5D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007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4882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646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0EFF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32FD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72E6FB58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5BBDB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B06F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68BE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18E2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776A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115D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F426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341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644EF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6A3A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178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EA0E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0FCC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EB6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BE73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1989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314C5CA2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4544C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D1A4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CBDA-C4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508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E99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5E3F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639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720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68B3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98734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A8B9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8CBF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55C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C4DE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68B8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3EC1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45E8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6DBD0A74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8A6DD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3E942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845E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E2F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1C62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C836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A55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E0A9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E9C30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C0B3B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7C3E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35D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EE10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CDBF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01CB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ADE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7343F8A4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46F72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48C7B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CBDOA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E01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C578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681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E724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41C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88E5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428704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805C5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2365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AED3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C03E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E2DA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A21D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0AAC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11DBCEDD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A6AAC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38B29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CBDMA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E741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797A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1B59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0261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312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CB51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BD3BA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75EBF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CBDM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AABD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E300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4E10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A49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DF9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7DD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2C86012E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9B9E3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2A5F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4B3D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510A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CE21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B274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EF09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FA45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D1A51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7D96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CCB3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BF12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FB45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676D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B40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BA42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3C925D15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E8095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B4151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CBCA-C4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5C4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2CC3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1D8E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A540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783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B88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9FB13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ED776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C982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67C5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D03D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896E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239A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A300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31AE9078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09B9E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ECE5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F4C4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F1E9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60B3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9B7F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451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23C9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EAA1D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008D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0792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56EF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FD0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431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1C7D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CD61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40B789E7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E90A1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34B43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CBCOA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F1E9F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A854C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C875A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55BBE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16E7B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C3F3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64530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D1FA5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CBCO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7E1B2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E366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F2622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AD64F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08158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2DB64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6A3BE4C0" w14:textId="77777777" w:rsidTr="00C92E8A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C324C4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(B)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0A4B56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CBNA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CF1A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3AD55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181C7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08C6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A9F72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7BDA6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D767A9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(E)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54985C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9F54A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80621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3EEB4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D42EF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19F0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24938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66E8B523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C383A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D5DD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CBEA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64E0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C80F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B76F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EC9C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FA30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ECF5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A4F74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F1AE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7440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9273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25A3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B1B9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F1BA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459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54BD87AB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79FE1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6AF25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CBEVA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A0E0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84E5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199B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22F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3D2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CC44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432E2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ECE96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CBEV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8155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7F4C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5B93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FBE7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B81C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E7A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219E2B4E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0A9B3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15CA1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CBNDA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B69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D10A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3B2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553F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2D22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49DC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24A41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8024A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CBND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C94F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B26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438D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53E6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825E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1D3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216C67DC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F0024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4982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CBTA-1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D6CF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998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266E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37B3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B0D7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0DE0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21C0B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B7CC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EDD0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1026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5BBC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1880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C3A0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A117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E365E9" w:rsidRPr="003555D6" w14:paraId="05A65084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B8C448" w14:textId="77777777" w:rsidR="00E365E9" w:rsidRPr="003555D6" w:rsidRDefault="00E365E9" w:rsidP="00E365E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EC004" w14:textId="77777777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94CB2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00A13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F6AB1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D08CE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78E06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01EB8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F76EEE" w14:textId="77777777" w:rsidR="00E365E9" w:rsidRPr="003555D6" w:rsidRDefault="00E365E9" w:rsidP="00E365E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7847E" w14:textId="7CD4E269" w:rsidR="00E365E9" w:rsidRPr="003555D6" w:rsidRDefault="00E365E9" w:rsidP="00E365E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29C21" w14:textId="0DFEC15F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C8D54" w14:textId="014D0A4B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6CC91" w14:textId="03909C3E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2DD06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5FCE1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32B71" w14:textId="77777777" w:rsidR="00E365E9" w:rsidRPr="003555D6" w:rsidRDefault="00E365E9" w:rsidP="00E365E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0D37BA77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D918CB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91496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CBTA-3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7AD76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66215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D8DC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4F67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F1D26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E1B4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8AA41A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663B1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B6CD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C6C5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4604D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F53F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6384E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AB39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6C79F21A" w14:textId="77777777" w:rsidTr="00C92E8A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DF91337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(C)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62F05C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373-12a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ABC8E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47D4DD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BDCE9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AA77EE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C7A4A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036CB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26D5842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(F)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7DF97EC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D3F83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E5909A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E90FC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0F291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A87BD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A31C1A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35C2BB22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49B56D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1D251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373-12b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E3E59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ABCC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87C4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477F4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A7C0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598E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06A2E9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4C72C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9A6A5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AE29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425E9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F07B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756BD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75C0A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1EFA2161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91D67B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DD8F8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373-12c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962F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71C9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F90F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80BB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77FF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42D6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EF5F27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2299E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3730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1C60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835D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58EC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3723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2510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6342A7B7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DF3870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5155A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371-14a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0F07D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6E09A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32AB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AA63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76FD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B29A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A8F61B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643F3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327-13a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98876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4DFC6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97EA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CB0B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3895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78414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787FA99E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28F704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91EA2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417-15a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8FFF2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FD19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940A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372C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4525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15D0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0AC569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42E41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373-15b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F36AE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1542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5423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92139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C763A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065D6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71A7CE06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9AFB4C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777D6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357-16a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D35C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5798D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4D0AB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5FDAC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1894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B26F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F23C26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A7206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313-16b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4F92A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7A7D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D8B1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DB17F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F1B3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320A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6A7F6C" w:rsidRPr="003555D6" w14:paraId="11FC0F4B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97C0F4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D22562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375-19a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F10B27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4595E3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93DA38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274506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8FD73D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4113C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9FAFB9" w14:textId="77777777" w:rsidR="006A7F6C" w:rsidRPr="003555D6" w:rsidRDefault="006A7F6C" w:rsidP="006A7F6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253986" w14:textId="77777777" w:rsidR="006A7F6C" w:rsidRPr="003555D6" w:rsidRDefault="006A7F6C" w:rsidP="006A7F6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331-18a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1CCA7A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90B3BE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4C3899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23FE61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E29CF0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AB8AE4" w14:textId="77777777" w:rsidR="006A7F6C" w:rsidRPr="003555D6" w:rsidRDefault="006A7F6C" w:rsidP="006A7F6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</w:tbl>
    <w:p w14:paraId="6B25130C" w14:textId="77777777" w:rsidR="00C92E8A" w:rsidRPr="003555D6" w:rsidRDefault="00C92E8A" w:rsidP="00C92E8A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</w:t>
      </w:r>
    </w:p>
    <w:p w14:paraId="681F1A3F" w14:textId="77777777" w:rsidR="001F085C" w:rsidRPr="003555D6" w:rsidRDefault="001F085C" w:rsidP="001F085C">
      <w:pPr>
        <w:spacing w:before="0" w:after="160" w:line="259" w:lineRule="auto"/>
        <w:rPr>
          <w:rFonts w:asciiTheme="majorBidi" w:eastAsia="Calibri" w:hAnsiTheme="majorBidi" w:cstheme="majorBidi"/>
          <w:sz w:val="22"/>
          <w:lang w:bidi="he-IL"/>
        </w:rPr>
      </w:pPr>
    </w:p>
    <w:p w14:paraId="0C3ED5AE" w14:textId="77777777" w:rsidR="001F085C" w:rsidRPr="003555D6" w:rsidRDefault="001F085C" w:rsidP="001F085C">
      <w:pPr>
        <w:spacing w:before="0" w:after="160" w:line="259" w:lineRule="auto"/>
        <w:rPr>
          <w:rFonts w:asciiTheme="majorBidi" w:eastAsia="Calibri" w:hAnsiTheme="majorBidi" w:cstheme="majorBidi"/>
          <w:sz w:val="22"/>
          <w:rtl/>
          <w:lang w:bidi="he-IL"/>
        </w:rPr>
      </w:pPr>
    </w:p>
    <w:p w14:paraId="6198322D" w14:textId="688E323C" w:rsidR="001F085C" w:rsidRPr="003555D6" w:rsidRDefault="0033312C" w:rsidP="005B749E">
      <w:pPr>
        <w:spacing w:before="0" w:after="120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S16</w:t>
      </w:r>
      <w:r w:rsidR="001F085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iii. Statistical significant differences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="001F085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proofErr w:type="spellStart"/>
      <w:r w:rsidR="001F085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="001F085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concentrations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="001F085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</w:t>
      </w:r>
      <w:r w:rsidR="001F085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ype III extracts dissolved in olive oil and stored for one year 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 different</w:t>
      </w:r>
      <w:r w:rsidR="001F085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storage temperature</w:t>
      </w:r>
      <w:r w:rsidR="005B749E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</w:t>
      </w:r>
      <w:r w:rsidR="001F085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(T</w:t>
      </w:r>
      <w:r w:rsidR="001F085C"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1</w:t>
      </w:r>
      <w:r w:rsidR="001F085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/T</w:t>
      </w:r>
      <w:r w:rsidR="001F085C" w:rsidRPr="003555D6">
        <w:rPr>
          <w:rFonts w:asciiTheme="majorBidi" w:eastAsia="Calibri" w:hAnsiTheme="majorBidi" w:cstheme="majorBidi"/>
          <w:b/>
          <w:iCs/>
          <w:szCs w:val="24"/>
          <w:vertAlign w:val="subscript"/>
          <w:lang w:bidi="he-IL"/>
        </w:rPr>
        <w:t>2</w:t>
      </w:r>
      <w:r w:rsidR="001F085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)</w:t>
      </w:r>
    </w:p>
    <w:tbl>
      <w:tblPr>
        <w:tblStyle w:val="TableGrid11"/>
        <w:tblW w:w="1402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49"/>
        <w:gridCol w:w="1561"/>
        <w:gridCol w:w="676"/>
        <w:gridCol w:w="888"/>
        <w:gridCol w:w="838"/>
        <w:gridCol w:w="788"/>
        <w:gridCol w:w="800"/>
        <w:gridCol w:w="961"/>
        <w:gridCol w:w="594"/>
        <w:gridCol w:w="1416"/>
        <w:gridCol w:w="722"/>
        <w:gridCol w:w="888"/>
        <w:gridCol w:w="850"/>
        <w:gridCol w:w="788"/>
        <w:gridCol w:w="800"/>
        <w:gridCol w:w="905"/>
      </w:tblGrid>
      <w:tr w:rsidR="00C92E8A" w:rsidRPr="003555D6" w14:paraId="64430FD1" w14:textId="77777777" w:rsidTr="00C92E8A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9CA81" w14:textId="77777777" w:rsidR="00C92E8A" w:rsidRPr="003555D6" w:rsidRDefault="00C92E8A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6A8EC2" w14:textId="77777777" w:rsidR="00C92E8A" w:rsidRPr="003555D6" w:rsidRDefault="00C92E8A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1914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1B6FE36" w14:textId="249DEF18" w:rsidR="00C92E8A" w:rsidRPr="003555D6" w:rsidRDefault="00C92E8A" w:rsidP="00C92E8A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  <w:t>Olive Oil</w:t>
            </w:r>
          </w:p>
        </w:tc>
      </w:tr>
      <w:tr w:rsidR="001F085C" w:rsidRPr="003555D6" w14:paraId="0A3BE489" w14:textId="77777777" w:rsidTr="00C92E8A">
        <w:trPr>
          <w:trHeight w:val="247"/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C2B99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14:paraId="7856BF9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9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075FF" w14:textId="1E472A3C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Comparison of storage </w:t>
            </w: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temperatures</w:t>
            </w:r>
            <w:r w:rsidR="00C92E8A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 [°C]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BB7A6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36ED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CF715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Comparison of storage temperatures [°C]</w:t>
            </w:r>
          </w:p>
        </w:tc>
      </w:tr>
      <w:tr w:rsidR="001F085C" w:rsidRPr="003555D6" w14:paraId="5499E65A" w14:textId="77777777" w:rsidTr="00C92E8A">
        <w:trPr>
          <w:trHeight w:val="397"/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BB0BA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BABBC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C22D9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25/4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5BB61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25/-30 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65B86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25/-80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60CAE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4/-30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548DDC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4/-80 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D2DC28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-30/-80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54BCF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1AEF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02EB4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25/4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09456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25/-30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B78FBB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25/-80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11A53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4/-30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FC163D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 xml:space="preserve">4/-80 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D1E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</w:rPr>
              <w:t>-30/-80</w:t>
            </w:r>
          </w:p>
        </w:tc>
      </w:tr>
      <w:tr w:rsidR="001F085C" w:rsidRPr="003555D6" w14:paraId="796E6DD8" w14:textId="77777777" w:rsidTr="00C92E8A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F26F25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(A)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2B15A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CBGA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EA3D5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3F5F9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42CD7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D03A9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65C60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16B7D7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BA416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(D)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B6B3B0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C50B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4FA84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F73F7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4BE29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3FF4D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DA1F6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5682F4E3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78F29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EDC0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BBE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D8E1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FD13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AA0F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E307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3563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464A4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BF92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CBGV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14C7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E62A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B146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9AF2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1EDF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132BC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1288AE55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F99DE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2A8C6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SesquiCBGA</w:t>
            </w:r>
            <w:proofErr w:type="spellEnd"/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9AA0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CC17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77DF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7AD4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EE96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3C53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4C177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DB52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SesquiCBG</w:t>
            </w:r>
            <w:proofErr w:type="spellEnd"/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A9EF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1136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1BCD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76CD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62B1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CF44A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6CB1788B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949E3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570D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643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E6D4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3144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D8A9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AE4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8ECE4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8DABC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3CD8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A4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2613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8897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F930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8F8E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C132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4E516DF3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6A6EC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95D2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-THCA-C4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781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8428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D5A4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C83B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7143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2EAB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85089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8777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C7A9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86CB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086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5351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27C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43063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116AC75D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F3EF8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9B9C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8108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F0F1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1DAF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9FCC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2A62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3DBDF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ACF6B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1590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-THCV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0D1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F673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785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15FB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0F43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C6104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2C464F5C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6EF94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DDF0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0E46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748B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D73A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A36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FFA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E01C9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B63FC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B9641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E75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17B3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02CC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241D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5428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C70C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39A5DAC6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5F4FA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0256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CBDA-C4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758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BB11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4A7E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B054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5D73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7D7C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248E5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5F1A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38CB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A69D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C99F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B0EE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808B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E328E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7ADE4DB9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C6AD2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CA49B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38B1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B3DA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9234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B656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E485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59C0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49C6C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B222C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AE2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FE8E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7361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1AF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0778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873A8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6F777633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58A0E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09628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CBDOA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D3BC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ADA1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DA94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3EB7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D634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85E72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0230B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2C87E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293F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25C4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B779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8E87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A6DE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360C0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344F8E57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FE7BD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19D94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CBDMA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712A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2787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5309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71C1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DF13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1B36F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18DB8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B9C0B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CBDM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3A7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5093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E9E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65E5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D3F5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84A8E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1FC34BD2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1467D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05A7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BDD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FEB0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908F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900B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DF77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01AD7B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D322C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A4A8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A81F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81DB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9F38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0D62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4EBC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3678C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4B25E05C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408A9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25BEA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CBCA-C4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CE04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5979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5E08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3CFB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3B70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317F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00C9C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94C6D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CBC-C4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5E4D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8CDA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6F07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4BD4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F47A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EBD3B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14D7B52E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1CF65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3195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0A94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ACDF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BD63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5EE4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1C0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EE511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AA9AC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19F7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E53E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63C1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CC86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1D7A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B551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8D613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4ECA5A1A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4E67A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EB1F2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CBCOA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16D87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7AF0A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6FCD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1C376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859BD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78C6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91047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65D91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CBCO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4561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AA186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77F77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5DA9A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43786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F4C2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2DDE0E23" w14:textId="77777777" w:rsidTr="00C92E8A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EF65A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(B)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1C433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CBNA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4C472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51EA9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A1C4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ECEF1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9D10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38C4C5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85878A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(E)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51A2FA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A228D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0511B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85D5B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6418A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12BCB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ADDE66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65F08410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D1181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5760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CBEA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ED92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E17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A26E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466D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9C24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9F3A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8A408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B4DD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7260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A8F1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F65A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C8A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14C8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820B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41C280BC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074CA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57425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CBEVA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58D7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1599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6A84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2B55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477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6B8F6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469F8E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F7C01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CBEV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51F6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1D77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369B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B4C8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38F9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59594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2497292D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D18FE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96D93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CBNDA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D7B2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9ECA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8446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490F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AF98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9377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4ED51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240A7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CBND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72A5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F7BF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33C9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978B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85C2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04C2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85C" w:rsidRPr="003555D6" w14:paraId="0D8B9134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1372F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F7DB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CBTA-1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606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191F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968B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28F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E0CD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20AE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D5A53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F7C0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604F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94B3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6CAB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B39C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5423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7A228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1F0A36" w:rsidRPr="003555D6" w14:paraId="5341F0D9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E47E97" w14:textId="77777777" w:rsidR="001F0A36" w:rsidRPr="003555D6" w:rsidRDefault="001F0A36" w:rsidP="001F0A36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9128A" w14:textId="77777777" w:rsidR="001F0A36" w:rsidRPr="003555D6" w:rsidRDefault="001F0A36" w:rsidP="001F0A36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90E01" w14:textId="77777777" w:rsidR="001F0A36" w:rsidRPr="003555D6" w:rsidRDefault="001F0A36" w:rsidP="001F0A36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AF5FB" w14:textId="77777777" w:rsidR="001F0A36" w:rsidRPr="003555D6" w:rsidRDefault="001F0A36" w:rsidP="001F0A36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B922D" w14:textId="77777777" w:rsidR="001F0A36" w:rsidRPr="003555D6" w:rsidRDefault="001F0A36" w:rsidP="001F0A36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382B7" w14:textId="77777777" w:rsidR="001F0A36" w:rsidRPr="003555D6" w:rsidRDefault="001F0A36" w:rsidP="001F0A36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A936E" w14:textId="77777777" w:rsidR="001F0A36" w:rsidRPr="003555D6" w:rsidRDefault="001F0A36" w:rsidP="001F0A36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1269A7C" w14:textId="77777777" w:rsidR="001F0A36" w:rsidRPr="003555D6" w:rsidRDefault="001F0A36" w:rsidP="001F0A36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015161" w14:textId="77777777" w:rsidR="001F0A36" w:rsidRPr="003555D6" w:rsidRDefault="001F0A36" w:rsidP="001F0A36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BB0E7" w14:textId="0AE8D66A" w:rsidR="001F0A36" w:rsidRPr="003555D6" w:rsidRDefault="001F0A36" w:rsidP="001F0A36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E96BD" w14:textId="21766871" w:rsidR="001F0A36" w:rsidRPr="003555D6" w:rsidRDefault="001F0A36" w:rsidP="001F0A36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99E37" w14:textId="569178E9" w:rsidR="001F0A36" w:rsidRPr="003555D6" w:rsidRDefault="001F0A36" w:rsidP="001F0A36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75763" w14:textId="25D875E3" w:rsidR="001F0A36" w:rsidRPr="003555D6" w:rsidRDefault="001F0A36" w:rsidP="001F0A36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0154D" w14:textId="77777777" w:rsidR="001F0A36" w:rsidRPr="003555D6" w:rsidRDefault="001F0A36" w:rsidP="001F0A36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E2ED9" w14:textId="77777777" w:rsidR="001F0A36" w:rsidRPr="003555D6" w:rsidRDefault="001F0A36" w:rsidP="001F0A36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0808AE" w14:textId="77777777" w:rsidR="001F0A36" w:rsidRPr="003555D6" w:rsidRDefault="001F0A36" w:rsidP="001F0A36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B1379" w:rsidRPr="003555D6" w14:paraId="0A96BE40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4E2A8B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2E83E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CBTA-3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472E1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81235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F4776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522EE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9CC9E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5BA02B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1C5223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7CB41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CBT-3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D3B7B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FB75F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AA19C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6BF4D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5E0D0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9E5E5C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B1379" w:rsidRPr="003555D6" w14:paraId="4FDE4EF8" w14:textId="77777777" w:rsidTr="00C92E8A">
        <w:trPr>
          <w:jc w:val="center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0D5406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(C)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5D3B8E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373-12a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C27419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ECE828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9310CA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F7C914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EA1136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8A2EB5A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D2BD861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(F)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18D54F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329-11a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BC09E6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D479FF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590362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E36E9E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1756BA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266E14E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B1379" w:rsidRPr="003555D6" w14:paraId="55A9EF6F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884D92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4ACD5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373-12b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75C92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703D0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A13EF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BB4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1271A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45DAB3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E3DF18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25BEE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DACDA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CF68B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B1A0C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3193F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6C64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96FE62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B1379" w:rsidRPr="003555D6" w14:paraId="5FCA46DD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535C7F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078E8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373-12c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B5763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5B84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795D1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B5BFA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452A0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B27E93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AE7497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B9E9F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329-11c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10476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526BE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C14DF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9A4A6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E550A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812736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B1379" w:rsidRPr="003555D6" w14:paraId="1C62D69C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0D7D0D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343BA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371-14a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9EE8B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11846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CFDBD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EFA01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9B0A2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4A2080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CDACD5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C5B97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327-13a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2A591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6933A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AF31B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D4740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32037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07C023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B1379" w:rsidRPr="003555D6" w14:paraId="2F3BAB7D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CFD4A0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CA936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417-15a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44119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25D09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7ECFA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AE9F7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E9CF3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27BF44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E154E4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2A0B9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373-15b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C9047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7E10B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1102D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67C7E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2C810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11E2EF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</w:tr>
      <w:tr w:rsidR="00DB1379" w:rsidRPr="003555D6" w14:paraId="1E76527B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2EAAE3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E7D16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357-16a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19ECB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59781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20DD3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928F2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4CF30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BD4745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63EBF1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F8080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313-16b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18365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A8BD1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28765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12FEB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81885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419176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  <w:tr w:rsidR="00DB1379" w:rsidRPr="003555D6" w14:paraId="334E262B" w14:textId="77777777" w:rsidTr="00C92E8A">
        <w:trPr>
          <w:jc w:val="center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4700D7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F80EE0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375-19a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5F67E3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21585E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47CD03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90D524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4D9308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E624A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DD7631" w14:textId="77777777" w:rsidR="00DB1379" w:rsidRPr="003555D6" w:rsidRDefault="00DB1379" w:rsidP="00DB1379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0C1050" w14:textId="77777777" w:rsidR="00DB1379" w:rsidRPr="003555D6" w:rsidRDefault="00DB1379" w:rsidP="00DB1379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331-18a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DAB716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AEA1A8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7C7BA0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9FA1EA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1339FE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490A7" w14:textId="77777777" w:rsidR="00DB1379" w:rsidRPr="003555D6" w:rsidRDefault="00DB1379" w:rsidP="00DB1379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</w:tr>
    </w:tbl>
    <w:p w14:paraId="0858A328" w14:textId="77777777" w:rsidR="00C92E8A" w:rsidRPr="003555D6" w:rsidRDefault="00C92E8A" w:rsidP="00C92E8A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One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Tukey post-hoc multiple comparisons test. A value of p ≤ 0.05 was considered significant for all tests.</w:t>
      </w:r>
    </w:p>
    <w:p w14:paraId="21118809" w14:textId="77777777" w:rsidR="001F085C" w:rsidRPr="003555D6" w:rsidRDefault="001F085C" w:rsidP="001F085C">
      <w:pPr>
        <w:spacing w:after="200" w:line="360" w:lineRule="auto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</w:p>
    <w:p w14:paraId="389C8229" w14:textId="11FAAB77" w:rsidR="001F085C" w:rsidRPr="003555D6" w:rsidRDefault="001F085C" w:rsidP="0033312C">
      <w:pPr>
        <w:spacing w:before="0" w:after="120"/>
        <w:jc w:val="both"/>
        <w:rPr>
          <w:rFonts w:asciiTheme="majorBidi" w:eastAsia="Calibri" w:hAnsiTheme="majorBidi" w:cstheme="majorBidi"/>
          <w:b/>
          <w:iCs/>
          <w:szCs w:val="24"/>
          <w:lang w:bidi="he-IL"/>
        </w:rPr>
      </w:pP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Table S1</w:t>
      </w:r>
      <w:r w:rsidR="0033312C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7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. Statistical significant differences </w:t>
      </w:r>
      <w:r w:rsidR="00AC53E5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in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</w:t>
      </w:r>
      <w:proofErr w:type="spellStart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phytocannabinoid</w:t>
      </w:r>
      <w:proofErr w:type="spellEnd"/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concentrations in Type III extracts following one year of storage </w:t>
      </w:r>
      <w:r w:rsidR="00AC53E5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for different</w:t>
      </w:r>
      <w:r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 xml:space="preserve"> storage solvent</w:t>
      </w:r>
      <w:r w:rsidR="00AC53E5" w:rsidRPr="003555D6">
        <w:rPr>
          <w:rFonts w:asciiTheme="majorBidi" w:eastAsia="Calibri" w:hAnsiTheme="majorBidi" w:cstheme="majorBidi"/>
          <w:b/>
          <w:iCs/>
          <w:szCs w:val="24"/>
          <w:lang w:bidi="he-IL"/>
        </w:rPr>
        <w:t>s</w:t>
      </w:r>
    </w:p>
    <w:tbl>
      <w:tblPr>
        <w:tblStyle w:val="TableGrid11"/>
        <w:tblW w:w="1526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81"/>
        <w:gridCol w:w="1088"/>
        <w:gridCol w:w="540"/>
        <w:gridCol w:w="540"/>
        <w:gridCol w:w="496"/>
        <w:gridCol w:w="496"/>
        <w:gridCol w:w="510"/>
        <w:gridCol w:w="510"/>
        <w:gridCol w:w="510"/>
        <w:gridCol w:w="507"/>
        <w:gridCol w:w="510"/>
        <w:gridCol w:w="510"/>
        <w:gridCol w:w="510"/>
        <w:gridCol w:w="511"/>
        <w:gridCol w:w="439"/>
        <w:gridCol w:w="987"/>
        <w:gridCol w:w="510"/>
        <w:gridCol w:w="510"/>
        <w:gridCol w:w="510"/>
        <w:gridCol w:w="511"/>
        <w:gridCol w:w="510"/>
        <w:gridCol w:w="510"/>
        <w:gridCol w:w="510"/>
        <w:gridCol w:w="511"/>
        <w:gridCol w:w="510"/>
        <w:gridCol w:w="510"/>
        <w:gridCol w:w="510"/>
        <w:gridCol w:w="511"/>
      </w:tblGrid>
      <w:tr w:rsidR="001F085C" w:rsidRPr="003555D6" w14:paraId="39308BBF" w14:textId="77777777" w:rsidTr="00C92E8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3A1DE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9A444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20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39CFA1" w14:textId="6623E7FD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DMSO vs. </w:t>
            </w:r>
            <w:proofErr w:type="spellStart"/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Ethanol</w:t>
            </w:r>
            <w:r w:rsidR="00C92E8A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0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F0EAE" w14:textId="0A87D351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DMSO vs. Olive </w:t>
            </w:r>
            <w:proofErr w:type="spellStart"/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Oil</w:t>
            </w:r>
            <w:r w:rsidR="00C92E8A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04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4431615" w14:textId="17C28E50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Ethanol vs. Olive </w:t>
            </w:r>
            <w:proofErr w:type="spellStart"/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Oil</w:t>
            </w:r>
            <w:r w:rsidR="00C92E8A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B2FA8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29B4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20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D065B" w14:textId="1DDA5C45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DMSO vs. </w:t>
            </w:r>
            <w:proofErr w:type="spellStart"/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Ethanol</w:t>
            </w:r>
            <w:r w:rsidR="00C92E8A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0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9B709" w14:textId="5D12884C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DMSO vs. Olive </w:t>
            </w:r>
            <w:proofErr w:type="spellStart"/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Oil</w:t>
            </w:r>
            <w:r w:rsidR="00C92E8A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041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AEFB646" w14:textId="2B03C585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0"/>
                <w:szCs w:val="20"/>
              </w:rPr>
            </w:pPr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Ethanol vs. Olive </w:t>
            </w:r>
            <w:proofErr w:type="spellStart"/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>Oil</w:t>
            </w:r>
            <w:r w:rsidR="00C92E8A"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555D6">
              <w:rPr>
                <w:rFonts w:asciiTheme="majorBidi" w:eastAsia="Calibr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1F085C" w:rsidRPr="003555D6" w14:paraId="371F97BF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6E02F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14:paraId="1573A84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207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A6AC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203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F31B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204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1399D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00BA5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8BC1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20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80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204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997E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  <w:tc>
          <w:tcPr>
            <w:tcW w:w="204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44814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4"/>
                <w:szCs w:val="14"/>
              </w:rPr>
              <w:t>Storage Temperature [°C]</w:t>
            </w:r>
          </w:p>
        </w:tc>
      </w:tr>
      <w:tr w:rsidR="001F085C" w:rsidRPr="003555D6" w14:paraId="43B8B198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0D3AE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99727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C8B15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494C3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-30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FD0D7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FAF01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D8817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EC4CA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44D3D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7FDC0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28312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F1E19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67F11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9B32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7B0CA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A0431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39E79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75CAA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ECE67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51ABE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3DC7B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2393C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E9A43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4CD6A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378E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1B3D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-30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EC55D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59E5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22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color w:val="000000"/>
                <w:sz w:val="16"/>
                <w:szCs w:val="16"/>
              </w:rPr>
              <w:t>25</w:t>
            </w:r>
          </w:p>
        </w:tc>
      </w:tr>
      <w:tr w:rsidR="001F085C" w:rsidRPr="003555D6" w14:paraId="40FC152B" w14:textId="77777777" w:rsidTr="00C92E8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81F85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(A)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820556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CBGA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7934A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E685A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A2F39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F670AF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F1BB6C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53F30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2CF58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BD42A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55D8DF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1CD9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E07F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18A687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5D67D1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(D)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088B4D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CBG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78F6B4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12AF2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D70F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8A513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59558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332497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397A5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717AEE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9DCD7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DFA67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012BF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4FFB62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069EC93D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C4D70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A218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CBGVA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506C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26FE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C398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6C70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D539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CCD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4507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F6A5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ED97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A09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1B19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580C0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D3797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8625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CBGV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06FD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FE16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6F2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C854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1A51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876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D1C8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BAE5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B6CB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746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C436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C2A77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18FA86E8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9AD03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2005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SesquiCBGA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4760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FE1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C5D8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C897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16A8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10728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70C7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7415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2CBA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C65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4DA9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23597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2C901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1668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proofErr w:type="spellStart"/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SesquiCBG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635A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A5633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C387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F980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934F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1C6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6A74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D356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670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1839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3320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E2B9B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78D72CC0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16305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8A2E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EBE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9B4F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0CF1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63B6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244F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CDA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1C15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3C1B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A398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ED46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748C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4F366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E71E4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081B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D757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F44C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F0A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AC47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03F1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0DC6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411B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9740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4E77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09F8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54CC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FF010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6526CDF5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DCBF5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4E3D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-THCA-C4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57F5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38E2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0CAE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3DE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6CB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8010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BF4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0A1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12E7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1A5F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9AB7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238B7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A9ED2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CEA3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1CDB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CE25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49BF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13E6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4F60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F2BE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33F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A559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1AF3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B771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5A53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2F644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5867A9FC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B82C0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D3A2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-THCVA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D5D9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D094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9E04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EDF5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9C4C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EA90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889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F9BE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DE73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CA03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C54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E8DA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0193D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2642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Δ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  <w:vertAlign w:val="superscript"/>
              </w:rPr>
              <w:t>9</w:t>
            </w: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-THCV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8B7A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993A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314C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2358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D085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69CB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71CE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BBC0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84B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7FA6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CFB3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3EF5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</w:tr>
      <w:tr w:rsidR="001F085C" w:rsidRPr="003555D6" w14:paraId="6A708354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F1087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E372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704B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DFFF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13B6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10A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C806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7A34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0824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3F98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867F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84F5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948D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0C912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29B40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D2E9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2195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33C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F892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D04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18DEB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6424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A094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3581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8308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A2BF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49D4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62C01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44D09F5C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6B1E34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2B84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CBDA-C4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4AB0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2E61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1EE6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49EE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1769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0255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F4B54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BFD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3749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D83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D3A0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87BD5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777F3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56F9F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0C5B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E95F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AED7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470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D840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F51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165F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2181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1FB6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64CD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FF88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6E341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03DE1370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7E59D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8BF7C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CBDVA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6A4A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6914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F192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472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BDB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31CA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F9A2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8747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91E4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C295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BDA3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5FF68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8184D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2FABD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9E01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63AA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5EFC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C01D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FE54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AEDC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FA37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EAF0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C514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675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184E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2509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0F628F8E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9C6E7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72068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CBDOA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B2E06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829E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CA81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99E1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3844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59F4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C009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EA7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D3D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F316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6F47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ED4D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D54B0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B67BE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CBDO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7999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C57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07957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DB68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FE04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D28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F86C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38A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7AE9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1056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955F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04209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4337FA15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2A007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1CDAC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CBDMA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1C088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073C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70EB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B248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5C1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0703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D7D7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4154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0273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D698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7611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764E7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07928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D4BFD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CBDM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907F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4885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069F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E378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5B14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ECC3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CD7C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FEF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E550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095B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C020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06355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5450B90A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81BE1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552C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4F2B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FEAF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4C33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2008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A217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1B7F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AE58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551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9F35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91F3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EFC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0BDEB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6C6B2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85C8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1EC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D507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5875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66D8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481C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274F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D4BB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EA9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CADD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6F77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1481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67270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34B4C398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D7A6C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4DFBA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CBCA-C4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7C37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20D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2E2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664B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2741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D0F6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54D0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887C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E3B9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1806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6BF4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E445C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54E3D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58A11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CBC-C4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E9B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BB11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45F0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E231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55F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0A76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91FC5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9A59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2567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CE1F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4769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D5BCB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4722DF2B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C06A4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9C0E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CBCVA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AC7C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EA6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9900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808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BD54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2694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C8F4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12DC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6D2E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517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2865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88321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F558D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F1A4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81247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1967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54E6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CDD9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CE6F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5125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D0BB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828B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F43F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EE67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D5D7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479B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3E46D692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D8596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EA83A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CBCOA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C9A98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7AB18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F8AA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C1689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D6285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D5A5D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48BB1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3F51B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2E3E2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126CB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E1F54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8ACF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36ED8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436E3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CBCO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E939D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5C7D3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3C82D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74667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8BE6C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22452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C4AF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7E7D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B080E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4EC9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974C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4CF45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0B502B2D" w14:textId="77777777" w:rsidTr="00C92E8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EA2698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(B)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B6DBE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CBNA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D1FC6F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720266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6F0EB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A95857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52EC6A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86ED9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54E72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933EF2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86B53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86CAB1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BED063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F14834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0FC70E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(E)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F84973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CAB4EB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2F787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046C3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DB75A4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E105F9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530FED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3ADAB7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898C06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71977F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71C556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50581B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F4D80B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2C5B2383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951B7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B6DF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CBEA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6460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8E49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646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3E2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44CB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1284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242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D19A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D893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6A8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595F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A5E22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E163A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80E8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CBE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302C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D5D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CC15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13A5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7BD0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B697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9F5C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70E0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17BC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76B3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843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601D9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43A7BA54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6E184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644C4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CBEVA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A8FF6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AD0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020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7165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1C8F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7D47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EDB8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8C5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8CD1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1B8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6BD4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19207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FE775A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358B8A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CBEV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710C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BDF5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3CAC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7C4C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604B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0310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4E09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9941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2306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7022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9A6B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6DCEE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</w:tr>
      <w:tr w:rsidR="001F085C" w:rsidRPr="003555D6" w14:paraId="04F0FE5D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A401C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42FC3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CBNDA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9463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6DDD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8FC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B49E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E82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1E3D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F1C2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8DF7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188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C96C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09A5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0E043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C3F77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94907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CBND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35F3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9B5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A348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E23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B1DE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7FFE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08BC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FCC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491D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A8E8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A09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59893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7991EEF1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5AD5E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DE261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CBTA-1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271A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04D9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DA65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36D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C6BB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D572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5167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B75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95D0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3390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F86B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8F73F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60BD0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F5C8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CBT-1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E65D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6A4A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68A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6E056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326F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A17E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3309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CC60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525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7F29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2E29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DAF91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7E7F07" w:rsidRPr="003555D6" w14:paraId="5C94BEBC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8B9D97" w14:textId="77777777" w:rsidR="007E7F07" w:rsidRPr="003555D6" w:rsidRDefault="007E7F07" w:rsidP="007E7F07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985DF" w14:textId="77777777" w:rsidR="007E7F07" w:rsidRPr="003555D6" w:rsidRDefault="007E7F07" w:rsidP="007E7F07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17195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F5C76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AF3F5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DD6B9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32D14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5491B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7FC7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CCF94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45C3F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3C3E9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FB87C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C523AB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F640EC" w14:textId="77777777" w:rsidR="007E7F07" w:rsidRPr="003555D6" w:rsidRDefault="007E7F07" w:rsidP="007E7F07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5637E" w14:textId="2F8DDBBA" w:rsidR="007E7F07" w:rsidRPr="003555D6" w:rsidRDefault="007E7F07" w:rsidP="007E7F07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CBT-2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6B6BC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D1B99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87321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59BD2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7912B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8FC34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05227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C4E01" w14:textId="7033409D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939CE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B6B95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AF226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A84611" w14:textId="77777777" w:rsidR="007E7F07" w:rsidRPr="003555D6" w:rsidRDefault="007E7F07" w:rsidP="007E7F07">
            <w:pPr>
              <w:spacing w:before="0" w:after="0"/>
              <w:jc w:val="center"/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</w:pPr>
          </w:p>
        </w:tc>
      </w:tr>
      <w:tr w:rsidR="001F085C" w:rsidRPr="003555D6" w14:paraId="56CAF8E1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8897B9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17DEF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CBTA-3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8F8B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960F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A96B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4A4E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7E5A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1EB2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6BC1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B8C5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2A29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375C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A631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17E5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DBE80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FFF0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CBT-3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662E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D828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52E8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63DA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7A58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6FE6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B33C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F0CA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5199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3952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E47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A8FBA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701EB51D" w14:textId="77777777" w:rsidTr="00C92E8A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BAA70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(C)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AA6A8D5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373-12a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6A7E5C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27849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16B1F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EB6C03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F8527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87FD6A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59919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33230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D4715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0D7C6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F6AA58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95C2C4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1BF855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(F)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C12D2D4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329-11a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92F1C4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F5BD29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AAB0C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F4C14B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C45FB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98CD2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D02B9D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CA140C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3E146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5A1FA5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0E325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5AE707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65339E7B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1718D6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0BAF6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373-12b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1347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60BC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D94D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4295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2C6A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B923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42B0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2B0F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BA0E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90FC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FB00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6172E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82111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74F69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329-11b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E731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2349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93D2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C04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0661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92EF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B6C7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CA8B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185C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591C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5AC8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6768F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0A8BFB23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53B61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D6F4B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373-12c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3490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5F8B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2AC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E347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02CD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461D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A17C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FCAC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2C35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D411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6F0B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1C67E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CAEC32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42DDB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329-11c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FEF6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0B2F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D7D9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748D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160A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5C1A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22B1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CA11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DF4D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66FA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68F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3B147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4FB8D9C3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2E1727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AF7CC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371-14a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15C0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32E7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A432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E0FC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0D18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3591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DF65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F39E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DEAE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A57F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E999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F637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CB65CB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D0486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327-13a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352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4B62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DEC2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8C3F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3D9F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E9C5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0C93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4166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B411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CA52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8EA4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50116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5BBBE325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86E7E8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B6F7F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417-15a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1282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EAE1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A380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37FF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1EF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FCD5B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FD02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15FF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BE4A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04EB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866C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7A83E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D24136E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A5839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373-15b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766E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2E6C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B879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D103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39A1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C5B1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EAA2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1F0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1A58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6C47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AEB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FC865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46779529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05ED5D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FEA57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357-16a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DF87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2373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DED9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15A5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32E7E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B79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BB79C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FC03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9E41E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3ADD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0BFE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1021E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F12183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F77D5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313-16b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4E6A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2021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8042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3278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1239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F29C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1990B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9233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90E9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151E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FFAB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C1F24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  <w:tr w:rsidR="001F085C" w:rsidRPr="003555D6" w14:paraId="1B24917B" w14:textId="77777777" w:rsidTr="00C92E8A"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A20ECC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1E9E33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375-19a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A7C83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B7EC7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F6B9C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42553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CB3EB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31233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207B7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2EAFC5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1A0358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FEF43A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EC23D3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27057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092F00" w14:textId="77777777" w:rsidR="001F085C" w:rsidRPr="003555D6" w:rsidRDefault="001F085C" w:rsidP="001F085C">
            <w:pPr>
              <w:spacing w:before="0" w:after="0"/>
              <w:rPr>
                <w:rFonts w:asciiTheme="majorBidi" w:eastAsia="Calibri" w:hAnsiTheme="majorBidi" w:cstheme="majorBidi"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5CD025" w14:textId="77777777" w:rsidR="001F085C" w:rsidRPr="003555D6" w:rsidRDefault="001F085C" w:rsidP="001F085C">
            <w:pPr>
              <w:spacing w:before="0" w:after="0"/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</w:pPr>
            <w:r w:rsidRPr="003555D6">
              <w:rPr>
                <w:rFonts w:asciiTheme="majorBidi" w:eastAsia="Times New Roman" w:hAnsiTheme="majorBidi" w:cstheme="majorBidi"/>
                <w:b/>
                <w:bCs/>
                <w:sz w:val="14"/>
                <w:szCs w:val="14"/>
              </w:rPr>
              <w:t>331-18a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A9D74F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B5D09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0ED624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39F4E6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7502E2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FC5E2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B51E5D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5ABCF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1007C7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073209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176DD1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DCD000" w14:textId="77777777" w:rsidR="001F085C" w:rsidRPr="003555D6" w:rsidRDefault="001F085C" w:rsidP="001F085C">
            <w:pPr>
              <w:spacing w:before="0" w:after="0"/>
              <w:jc w:val="center"/>
              <w:rPr>
                <w:rFonts w:asciiTheme="majorBidi" w:eastAsia="Calibri" w:hAnsiTheme="majorBidi" w:cstheme="majorBidi"/>
                <w:sz w:val="14"/>
                <w:szCs w:val="14"/>
              </w:rPr>
            </w:pPr>
            <w:r w:rsidRPr="003555D6">
              <w:rPr>
                <w:rFonts w:asciiTheme="majorBidi" w:eastAsia="Calibri" w:hAnsiTheme="majorBidi" w:cstheme="majorBidi"/>
                <w:color w:val="000000"/>
                <w:sz w:val="14"/>
                <w:szCs w:val="14"/>
              </w:rPr>
              <w:t>***</w:t>
            </w:r>
          </w:p>
        </w:tc>
      </w:tr>
    </w:tbl>
    <w:p w14:paraId="523E42E1" w14:textId="7E97153B" w:rsidR="00C92E8A" w:rsidRPr="001F085C" w:rsidRDefault="00C92E8A" w:rsidP="00E253E7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bCs/>
          <w:szCs w:val="24"/>
          <w:lang w:bidi="he-IL"/>
        </w:rPr>
      </w:pPr>
      <w:proofErr w:type="spellStart"/>
      <w:proofErr w:type="gramStart"/>
      <w:r w:rsidRPr="003555D6">
        <w:rPr>
          <w:rFonts w:asciiTheme="majorBidi" w:eastAsia="Calibri" w:hAnsiTheme="majorBidi" w:cstheme="majorBidi"/>
          <w:bCs/>
          <w:szCs w:val="24"/>
          <w:vertAlign w:val="superscript"/>
          <w:lang w:bidi="he-IL"/>
        </w:rPr>
        <w:t>a</w:t>
      </w:r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Two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>-way</w:t>
      </w:r>
      <w:proofErr w:type="gram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ANOVA followed by a </w:t>
      </w:r>
      <w:proofErr w:type="spellStart"/>
      <w:r w:rsidR="00E253E7" w:rsidRPr="003555D6">
        <w:rPr>
          <w:rFonts w:asciiTheme="majorBidi" w:hAnsiTheme="majorBidi" w:cstheme="majorBidi"/>
        </w:rPr>
        <w:t>Sidak</w:t>
      </w:r>
      <w:proofErr w:type="spellEnd"/>
      <w:r w:rsidRPr="003555D6">
        <w:rPr>
          <w:rFonts w:asciiTheme="majorBidi" w:eastAsia="Calibri" w:hAnsiTheme="majorBidi" w:cstheme="majorBidi"/>
          <w:bCs/>
          <w:szCs w:val="24"/>
          <w:lang w:bidi="he-IL"/>
        </w:rPr>
        <w:t xml:space="preserve"> post-hoc multiple comparisons test. A value of p ≤ 0.05 was considered significant for all tests.</w:t>
      </w:r>
    </w:p>
    <w:p w14:paraId="117931D9" w14:textId="77777777" w:rsidR="001F085C" w:rsidRPr="001F085C" w:rsidRDefault="001F085C" w:rsidP="001F085C">
      <w:pPr>
        <w:spacing w:before="0" w:after="160" w:line="259" w:lineRule="auto"/>
        <w:rPr>
          <w:rFonts w:asciiTheme="majorBidi" w:eastAsia="Calibri" w:hAnsiTheme="majorBidi" w:cstheme="majorBidi"/>
          <w:sz w:val="22"/>
          <w:lang w:bidi="he-IL"/>
        </w:rPr>
      </w:pPr>
    </w:p>
    <w:sectPr w:rsidR="001F085C" w:rsidRPr="001F085C" w:rsidSect="006A443D">
      <w:pgSz w:w="15840" w:h="12240" w:orient="landscape"/>
      <w:pgMar w:top="1282" w:right="1138" w:bottom="1181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ABAD1" w14:textId="77777777" w:rsidR="007F65D5" w:rsidRDefault="007F65D5" w:rsidP="00117666">
      <w:pPr>
        <w:spacing w:after="0"/>
      </w:pPr>
      <w:r>
        <w:separator/>
      </w:r>
    </w:p>
  </w:endnote>
  <w:endnote w:type="continuationSeparator" w:id="0">
    <w:p w14:paraId="665FCDAA" w14:textId="77777777" w:rsidR="007F65D5" w:rsidRDefault="007F65D5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93025F" w14:textId="77777777" w:rsidR="00701348" w:rsidRPr="00577C4C" w:rsidRDefault="00701348">
    <w:pPr>
      <w:rPr>
        <w:color w:val="C00000"/>
        <w:szCs w:val="24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25903E3F" w:rsidR="00701348" w:rsidRPr="00577C4C" w:rsidRDefault="00701348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3555D6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25903E3F" w:rsidR="00701348" w:rsidRPr="00577C4C" w:rsidRDefault="00701348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3555D6">
                      <w:rPr>
                        <w:noProof/>
                        <w:color w:val="000000" w:themeColor="text1"/>
                        <w:szCs w:val="40"/>
                      </w:rPr>
                      <w:t>22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D6A35" w14:textId="77777777" w:rsidR="00701348" w:rsidRPr="00577C4C" w:rsidRDefault="00701348">
    <w:pPr>
      <w:rPr>
        <w:b/>
        <w:sz w:val="20"/>
        <w:szCs w:val="24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81554E1" w:rsidR="00701348" w:rsidRPr="00577C4C" w:rsidRDefault="00701348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3555D6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21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81554E1" w:rsidR="00701348" w:rsidRPr="00577C4C" w:rsidRDefault="00701348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3555D6">
                      <w:rPr>
                        <w:noProof/>
                        <w:color w:val="000000" w:themeColor="text1"/>
                        <w:szCs w:val="40"/>
                      </w:rPr>
                      <w:t>21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0BAA89" w14:textId="77777777" w:rsidR="007F65D5" w:rsidRDefault="007F65D5" w:rsidP="00117666">
      <w:pPr>
        <w:spacing w:after="0"/>
      </w:pPr>
      <w:r>
        <w:separator/>
      </w:r>
    </w:p>
  </w:footnote>
  <w:footnote w:type="continuationSeparator" w:id="0">
    <w:p w14:paraId="324912EB" w14:textId="77777777" w:rsidR="007F65D5" w:rsidRDefault="007F65D5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EF00C" w14:textId="77777777" w:rsidR="00701348" w:rsidRPr="009151AA" w:rsidRDefault="00701348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95C254" w14:textId="60DAFBD0" w:rsidR="00701348" w:rsidRPr="002C348B" w:rsidRDefault="00701348" w:rsidP="002C348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992FD7" w14:textId="77777777" w:rsidR="00701348" w:rsidRPr="009151AA" w:rsidRDefault="00701348" w:rsidP="002C348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Pr="009151AA">
      <w:rPr>
        <w:rFonts w:cs="Times New Roman"/>
      </w:rPr>
      <w:t>Supplementary Material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20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B5"/>
    <w:rsid w:val="00004B3F"/>
    <w:rsid w:val="0001436A"/>
    <w:rsid w:val="000169F0"/>
    <w:rsid w:val="000179A6"/>
    <w:rsid w:val="00034304"/>
    <w:rsid w:val="00035434"/>
    <w:rsid w:val="00052A14"/>
    <w:rsid w:val="00077D53"/>
    <w:rsid w:val="000A3F6C"/>
    <w:rsid w:val="000A4245"/>
    <w:rsid w:val="001052C8"/>
    <w:rsid w:val="00105FD9"/>
    <w:rsid w:val="00117666"/>
    <w:rsid w:val="001549D3"/>
    <w:rsid w:val="00160065"/>
    <w:rsid w:val="00161B3C"/>
    <w:rsid w:val="00176A8E"/>
    <w:rsid w:val="00177D84"/>
    <w:rsid w:val="001875AB"/>
    <w:rsid w:val="001F085C"/>
    <w:rsid w:val="001F0A36"/>
    <w:rsid w:val="0022269B"/>
    <w:rsid w:val="00244667"/>
    <w:rsid w:val="0024635A"/>
    <w:rsid w:val="0026769F"/>
    <w:rsid w:val="00267D18"/>
    <w:rsid w:val="00274347"/>
    <w:rsid w:val="002868E2"/>
    <w:rsid w:val="002869C3"/>
    <w:rsid w:val="002936E4"/>
    <w:rsid w:val="002B4A57"/>
    <w:rsid w:val="002C348B"/>
    <w:rsid w:val="002C74CA"/>
    <w:rsid w:val="003123F4"/>
    <w:rsid w:val="0033312C"/>
    <w:rsid w:val="003435FC"/>
    <w:rsid w:val="00345EE0"/>
    <w:rsid w:val="003544FB"/>
    <w:rsid w:val="003555D6"/>
    <w:rsid w:val="00375759"/>
    <w:rsid w:val="003B6FC1"/>
    <w:rsid w:val="003D2F2D"/>
    <w:rsid w:val="00401590"/>
    <w:rsid w:val="00404483"/>
    <w:rsid w:val="00433705"/>
    <w:rsid w:val="00447801"/>
    <w:rsid w:val="00452E9C"/>
    <w:rsid w:val="004735C8"/>
    <w:rsid w:val="00474063"/>
    <w:rsid w:val="004947A6"/>
    <w:rsid w:val="004961FF"/>
    <w:rsid w:val="004A69F0"/>
    <w:rsid w:val="004E0002"/>
    <w:rsid w:val="004E1580"/>
    <w:rsid w:val="00511990"/>
    <w:rsid w:val="00517A89"/>
    <w:rsid w:val="005250F2"/>
    <w:rsid w:val="00554E48"/>
    <w:rsid w:val="00565443"/>
    <w:rsid w:val="0057468B"/>
    <w:rsid w:val="0059119D"/>
    <w:rsid w:val="00593EEA"/>
    <w:rsid w:val="005A5EEE"/>
    <w:rsid w:val="005B7059"/>
    <w:rsid w:val="005B749E"/>
    <w:rsid w:val="005D2F8B"/>
    <w:rsid w:val="006375C7"/>
    <w:rsid w:val="0065239E"/>
    <w:rsid w:val="00654E8F"/>
    <w:rsid w:val="00660D05"/>
    <w:rsid w:val="006820B1"/>
    <w:rsid w:val="006A121E"/>
    <w:rsid w:val="006A443D"/>
    <w:rsid w:val="006A6AFB"/>
    <w:rsid w:val="006A7F6C"/>
    <w:rsid w:val="006B7D14"/>
    <w:rsid w:val="006F4D99"/>
    <w:rsid w:val="006F4DDF"/>
    <w:rsid w:val="00701348"/>
    <w:rsid w:val="00701727"/>
    <w:rsid w:val="0070566C"/>
    <w:rsid w:val="00714C50"/>
    <w:rsid w:val="0072429B"/>
    <w:rsid w:val="00725A7D"/>
    <w:rsid w:val="007318C6"/>
    <w:rsid w:val="007501BE"/>
    <w:rsid w:val="00785FAC"/>
    <w:rsid w:val="00790BB3"/>
    <w:rsid w:val="00797704"/>
    <w:rsid w:val="007C206C"/>
    <w:rsid w:val="007E7F07"/>
    <w:rsid w:val="007F65D5"/>
    <w:rsid w:val="0080374A"/>
    <w:rsid w:val="00817DD6"/>
    <w:rsid w:val="0082187B"/>
    <w:rsid w:val="00836B53"/>
    <w:rsid w:val="0083759F"/>
    <w:rsid w:val="00885156"/>
    <w:rsid w:val="008D2452"/>
    <w:rsid w:val="008E392D"/>
    <w:rsid w:val="009151AA"/>
    <w:rsid w:val="0093429D"/>
    <w:rsid w:val="009376BB"/>
    <w:rsid w:val="00943573"/>
    <w:rsid w:val="00964134"/>
    <w:rsid w:val="00970F7D"/>
    <w:rsid w:val="00994A3D"/>
    <w:rsid w:val="009C2B12"/>
    <w:rsid w:val="009D232C"/>
    <w:rsid w:val="009E0DA1"/>
    <w:rsid w:val="00A13DB0"/>
    <w:rsid w:val="00A174D9"/>
    <w:rsid w:val="00A44374"/>
    <w:rsid w:val="00A518C3"/>
    <w:rsid w:val="00AA4D24"/>
    <w:rsid w:val="00AB6715"/>
    <w:rsid w:val="00AC53E5"/>
    <w:rsid w:val="00B06C07"/>
    <w:rsid w:val="00B1671E"/>
    <w:rsid w:val="00B25EB8"/>
    <w:rsid w:val="00B37F4D"/>
    <w:rsid w:val="00B7189E"/>
    <w:rsid w:val="00BA0E89"/>
    <w:rsid w:val="00BB31C3"/>
    <w:rsid w:val="00BB44C2"/>
    <w:rsid w:val="00C14B20"/>
    <w:rsid w:val="00C20FCA"/>
    <w:rsid w:val="00C30E33"/>
    <w:rsid w:val="00C52A7B"/>
    <w:rsid w:val="00C56BAF"/>
    <w:rsid w:val="00C679AA"/>
    <w:rsid w:val="00C75972"/>
    <w:rsid w:val="00C92E8A"/>
    <w:rsid w:val="00CB0960"/>
    <w:rsid w:val="00CD066B"/>
    <w:rsid w:val="00CD7E3F"/>
    <w:rsid w:val="00CE4FEE"/>
    <w:rsid w:val="00CF6B69"/>
    <w:rsid w:val="00D060CF"/>
    <w:rsid w:val="00D37D2F"/>
    <w:rsid w:val="00D67434"/>
    <w:rsid w:val="00D9485F"/>
    <w:rsid w:val="00DB1379"/>
    <w:rsid w:val="00DB59C3"/>
    <w:rsid w:val="00DB5CB2"/>
    <w:rsid w:val="00DC0B94"/>
    <w:rsid w:val="00DC259A"/>
    <w:rsid w:val="00DD68CE"/>
    <w:rsid w:val="00DE23E8"/>
    <w:rsid w:val="00DF7AA6"/>
    <w:rsid w:val="00E253E7"/>
    <w:rsid w:val="00E365E9"/>
    <w:rsid w:val="00E52377"/>
    <w:rsid w:val="00E537AD"/>
    <w:rsid w:val="00E62101"/>
    <w:rsid w:val="00E64E17"/>
    <w:rsid w:val="00E772BC"/>
    <w:rsid w:val="00E866C9"/>
    <w:rsid w:val="00EA3D3C"/>
    <w:rsid w:val="00EC090A"/>
    <w:rsid w:val="00ED20B5"/>
    <w:rsid w:val="00F46900"/>
    <w:rsid w:val="00F61D89"/>
    <w:rsid w:val="00F7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CD6F5329-E189-4D98-910C-B21659ED7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table" w:customStyle="1" w:styleId="TableGrid1">
    <w:name w:val="Table Grid1"/>
    <w:basedOn w:val="TableNormal"/>
    <w:next w:val="TableGrid"/>
    <w:uiPriority w:val="39"/>
    <w:rsid w:val="009376BB"/>
    <w:pPr>
      <w:spacing w:after="0" w:line="240" w:lineRule="auto"/>
    </w:pPr>
    <w:rPr>
      <w:lang w:bidi="he-I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3B6FC1"/>
  </w:style>
  <w:style w:type="table" w:customStyle="1" w:styleId="TableGrid2">
    <w:name w:val="Table Grid2"/>
    <w:basedOn w:val="TableNormal"/>
    <w:next w:val="TableGrid"/>
    <w:uiPriority w:val="39"/>
    <w:rsid w:val="003B6FC1"/>
    <w:pPr>
      <w:spacing w:after="0" w:line="240" w:lineRule="auto"/>
    </w:pPr>
    <w:rPr>
      <w:lang w:bidi="he-I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30E33"/>
    <w:pPr>
      <w:spacing w:after="0" w:line="240" w:lineRule="auto"/>
    </w:pPr>
    <w:rPr>
      <w:lang w:bidi="he-I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C30E33"/>
    <w:pPr>
      <w:spacing w:after="0" w:line="240" w:lineRule="auto"/>
    </w:pPr>
    <w:rPr>
      <w:lang w:bidi="he-I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2187B"/>
  </w:style>
  <w:style w:type="table" w:customStyle="1" w:styleId="TableGrid5">
    <w:name w:val="Table Grid5"/>
    <w:basedOn w:val="TableNormal"/>
    <w:next w:val="TableGrid"/>
    <w:uiPriority w:val="39"/>
    <w:rsid w:val="0082187B"/>
    <w:pPr>
      <w:spacing w:after="0" w:line="240" w:lineRule="auto"/>
    </w:pPr>
    <w:rPr>
      <w:lang w:bidi="he-I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DC0B94"/>
    <w:pPr>
      <w:spacing w:after="0" w:line="240" w:lineRule="auto"/>
    </w:pPr>
    <w:rPr>
      <w:lang w:bidi="he-I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65239E"/>
    <w:pPr>
      <w:spacing w:after="0" w:line="240" w:lineRule="auto"/>
    </w:pPr>
    <w:rPr>
      <w:lang w:bidi="he-I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E62101"/>
    <w:pPr>
      <w:spacing w:after="0" w:line="240" w:lineRule="auto"/>
    </w:pPr>
    <w:rPr>
      <w:lang w:bidi="he-I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E62101"/>
  </w:style>
  <w:style w:type="table" w:customStyle="1" w:styleId="TableGrid9">
    <w:name w:val="Table Grid9"/>
    <w:basedOn w:val="TableNormal"/>
    <w:next w:val="TableGrid"/>
    <w:uiPriority w:val="39"/>
    <w:rsid w:val="00E62101"/>
    <w:pPr>
      <w:spacing w:after="0" w:line="240" w:lineRule="auto"/>
    </w:pPr>
    <w:rPr>
      <w:lang w:bidi="he-I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1F085C"/>
  </w:style>
  <w:style w:type="table" w:customStyle="1" w:styleId="TableGrid10">
    <w:name w:val="Table Grid10"/>
    <w:basedOn w:val="TableNormal"/>
    <w:next w:val="TableGrid"/>
    <w:uiPriority w:val="39"/>
    <w:rsid w:val="001F085C"/>
    <w:pPr>
      <w:spacing w:after="0" w:line="240" w:lineRule="auto"/>
    </w:pPr>
    <w:rPr>
      <w:lang w:bidi="he-I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1F085C"/>
  </w:style>
  <w:style w:type="table" w:customStyle="1" w:styleId="TableGrid11">
    <w:name w:val="Table Grid11"/>
    <w:basedOn w:val="TableNormal"/>
    <w:next w:val="TableGrid"/>
    <w:uiPriority w:val="39"/>
    <w:rsid w:val="001F085C"/>
    <w:pPr>
      <w:spacing w:after="0" w:line="240" w:lineRule="auto"/>
    </w:pPr>
    <w:rPr>
      <w:lang w:bidi="he-I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eiri@technion.ac.i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3FB715A-62ED-41CC-AF3B-B816BDE9B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10</TotalTime>
  <Pages>25</Pages>
  <Words>7135</Words>
  <Characters>35678</Characters>
  <Application>Microsoft Office Word</Application>
  <DocSecurity>0</DocSecurity>
  <Lines>297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SHAHAR</cp:lastModifiedBy>
  <cp:revision>4</cp:revision>
  <cp:lastPrinted>2013-10-03T12:51:00Z</cp:lastPrinted>
  <dcterms:created xsi:type="dcterms:W3CDTF">2020-09-05T09:27:00Z</dcterms:created>
  <dcterms:modified xsi:type="dcterms:W3CDTF">2020-09-05T14:17:00Z</dcterms:modified>
</cp:coreProperties>
</file>