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35474" w14:textId="6965A012" w:rsidR="00DE3007" w:rsidRPr="00047762" w:rsidRDefault="004270CD" w:rsidP="009A658A">
      <w:pPr>
        <w:pStyle w:val="MDPI63Notes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47762">
        <w:rPr>
          <w:rFonts w:ascii="Times New Roman" w:hAnsi="Times New Roman"/>
          <w:b/>
          <w:sz w:val="24"/>
          <w:szCs w:val="24"/>
        </w:rPr>
        <w:t>T</w:t>
      </w:r>
      <w:r w:rsidR="009A658A" w:rsidRPr="00047762">
        <w:rPr>
          <w:rFonts w:ascii="Times New Roman" w:hAnsi="Times New Roman"/>
          <w:b/>
          <w:sz w:val="24"/>
          <w:szCs w:val="24"/>
        </w:rPr>
        <w:t xml:space="preserve">able </w:t>
      </w:r>
      <w:r w:rsidRPr="00047762">
        <w:rPr>
          <w:rFonts w:ascii="Times New Roman" w:hAnsi="Times New Roman"/>
          <w:b/>
          <w:sz w:val="24"/>
          <w:szCs w:val="24"/>
        </w:rPr>
        <w:t>S8</w:t>
      </w:r>
      <w:r w:rsidR="009A658A" w:rsidRPr="00047762">
        <w:rPr>
          <w:rFonts w:ascii="Times New Roman" w:hAnsi="Times New Roman"/>
          <w:b/>
          <w:sz w:val="24"/>
          <w:szCs w:val="24"/>
        </w:rPr>
        <w:t>.</w:t>
      </w:r>
      <w:r w:rsidR="009A658A" w:rsidRPr="00047762">
        <w:rPr>
          <w:rFonts w:ascii="Times New Roman" w:hAnsi="Times New Roman"/>
          <w:bCs/>
          <w:sz w:val="24"/>
          <w:szCs w:val="24"/>
        </w:rPr>
        <w:t xml:space="preserve"> Relative ratios of nucleotide sub pathway metabolites between DS mouse brain vs. wild-type mouse brain and AOAA-treated DS mouse brain vs. DS mouse brain.</w:t>
      </w:r>
      <w:r w:rsidR="009A658A" w:rsidRPr="00047762">
        <w:rPr>
          <w:rFonts w:ascii="Times New Roman" w:hAnsi="Times New Roman"/>
          <w:bCs/>
          <w:sz w:val="24"/>
          <w:szCs w:val="24"/>
          <w:vertAlign w:val="superscript"/>
        </w:rPr>
        <w:t>1</w:t>
      </w:r>
      <w:r w:rsidR="009A658A" w:rsidRPr="00047762">
        <w:rPr>
          <w:rFonts w:ascii="Times New Roman" w:hAnsi="Times New Roman"/>
          <w:bCs/>
          <w:sz w:val="24"/>
          <w:szCs w:val="24"/>
        </w:rPr>
        <w:t xml:space="preserve">  </w:t>
      </w:r>
    </w:p>
    <w:p w14:paraId="27152082" w14:textId="77777777" w:rsidR="009A658A" w:rsidRPr="00047762" w:rsidRDefault="009A658A" w:rsidP="009A658A">
      <w:pPr>
        <w:pStyle w:val="MDPI63Notes"/>
        <w:spacing w:line="360" w:lineRule="auto"/>
        <w:rPr>
          <w:rFonts w:ascii="Times New Roman" w:hAnsi="Times New Roman"/>
          <w:bCs/>
          <w:sz w:val="24"/>
          <w:szCs w:val="24"/>
        </w:rPr>
      </w:pPr>
    </w:p>
    <w:tbl>
      <w:tblPr>
        <w:tblW w:w="7882" w:type="dxa"/>
        <w:tblInd w:w="1298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7"/>
        <w:gridCol w:w="3260"/>
        <w:gridCol w:w="992"/>
        <w:gridCol w:w="1843"/>
      </w:tblGrid>
      <w:tr w:rsidR="009A658A" w:rsidRPr="00047762" w14:paraId="2F787507" w14:textId="77777777" w:rsidTr="009A658A">
        <w:trPr>
          <w:trHeight w:val="442"/>
        </w:trPr>
        <w:tc>
          <w:tcPr>
            <w:tcW w:w="17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03DCCF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snapToGrid/>
                <w:sz w:val="18"/>
                <w:szCs w:val="18"/>
              </w:rPr>
            </w:pPr>
            <w:r w:rsidRPr="00047762">
              <w:rPr>
                <w:rFonts w:ascii="Times New Roman" w:hAnsi="Times New Roman"/>
                <w:b/>
                <w:snapToGrid/>
                <w:sz w:val="18"/>
                <w:szCs w:val="18"/>
              </w:rPr>
              <w:t>Subpathway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3ACBDC" w14:textId="77777777" w:rsidR="009A658A" w:rsidRPr="00047762" w:rsidRDefault="009A658A" w:rsidP="00B962FF">
            <w:pPr>
              <w:pStyle w:val="MDPI42tablebody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4776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Analyte 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ABAEE2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snapToGrid/>
                <w:sz w:val="18"/>
                <w:szCs w:val="18"/>
              </w:rPr>
            </w:pPr>
            <w:r w:rsidRPr="0004776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DS/WT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B60E685" w14:textId="77777777" w:rsidR="009A658A" w:rsidRPr="00047762" w:rsidRDefault="009A658A" w:rsidP="00B962FF">
            <w:pPr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4776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DS+AOAA/DS  </w:t>
            </w:r>
          </w:p>
        </w:tc>
      </w:tr>
      <w:tr w:rsidR="009A658A" w:rsidRPr="00047762" w14:paraId="18E64D0D" w14:textId="77777777" w:rsidTr="009A658A">
        <w:tc>
          <w:tcPr>
            <w:tcW w:w="178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2E58EC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047762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Purine </w:t>
            </w:r>
          </w:p>
          <w:p w14:paraId="7C16253B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047762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Metabolism, </w:t>
            </w:r>
          </w:p>
          <w:p w14:paraId="789F3DEB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047762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Adenine containing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175962" w14:textId="77777777" w:rsidR="009A658A" w:rsidRPr="00047762" w:rsidRDefault="009A658A" w:rsidP="00B962FF">
            <w:pPr>
              <w:pStyle w:val="MDPI42tablebody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adenosine 5'-diphosphate (ADP)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CCC590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1.29^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C411A9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0.79</w:t>
            </w:r>
          </w:p>
        </w:tc>
      </w:tr>
      <w:tr w:rsidR="009A658A" w:rsidRPr="00047762" w14:paraId="5F5B8F04" w14:textId="77777777" w:rsidTr="009A658A">
        <w:tc>
          <w:tcPr>
            <w:tcW w:w="1787" w:type="dxa"/>
            <w:vMerge/>
            <w:shd w:val="clear" w:color="auto" w:fill="auto"/>
            <w:vAlign w:val="center"/>
          </w:tcPr>
          <w:p w14:paraId="5626983B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AAE53B" w14:textId="77777777" w:rsidR="009A658A" w:rsidRPr="00047762" w:rsidRDefault="009A658A" w:rsidP="00B962FF">
            <w:pPr>
              <w:pStyle w:val="MDPI42tablebody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adenosine 5'-monophosphate (AMP)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28BB16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1.14^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9E0CBE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0.95</w:t>
            </w:r>
          </w:p>
        </w:tc>
      </w:tr>
      <w:tr w:rsidR="009A658A" w:rsidRPr="00047762" w14:paraId="3F18105E" w14:textId="77777777" w:rsidTr="009A658A">
        <w:trPr>
          <w:trHeight w:hRule="exact" w:val="288"/>
        </w:trPr>
        <w:tc>
          <w:tcPr>
            <w:tcW w:w="1787" w:type="dxa"/>
            <w:vMerge/>
            <w:shd w:val="clear" w:color="auto" w:fill="auto"/>
            <w:vAlign w:val="center"/>
          </w:tcPr>
          <w:p w14:paraId="568A7CEB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E735DD" w14:textId="77777777" w:rsidR="009A658A" w:rsidRPr="00047762" w:rsidRDefault="009A658A" w:rsidP="00B962FF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adenosine 2'-monophosphate (2’AMP)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0A27BD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0.60*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A3704D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1.39</w:t>
            </w:r>
          </w:p>
        </w:tc>
      </w:tr>
      <w:tr w:rsidR="009A658A" w:rsidRPr="00047762" w14:paraId="3A3306DF" w14:textId="77777777" w:rsidTr="009A658A">
        <w:trPr>
          <w:trHeight w:hRule="exact" w:val="278"/>
        </w:trPr>
        <w:tc>
          <w:tcPr>
            <w:tcW w:w="1787" w:type="dxa"/>
            <w:vMerge/>
            <w:shd w:val="clear" w:color="auto" w:fill="auto"/>
            <w:vAlign w:val="center"/>
          </w:tcPr>
          <w:p w14:paraId="1938AA30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E5A438" w14:textId="77777777" w:rsidR="009A658A" w:rsidRPr="00047762" w:rsidRDefault="009A658A" w:rsidP="00B962FF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adenosine 3',5'-cyclic monophosphate (cAMP)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D9B555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0E788A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1.00</w:t>
            </w:r>
          </w:p>
        </w:tc>
      </w:tr>
      <w:tr w:rsidR="009A658A" w:rsidRPr="00047762" w14:paraId="0097DCDF" w14:textId="77777777" w:rsidTr="009A658A">
        <w:trPr>
          <w:trHeight w:hRule="exact" w:val="282"/>
        </w:trPr>
        <w:tc>
          <w:tcPr>
            <w:tcW w:w="1787" w:type="dxa"/>
            <w:vMerge/>
            <w:shd w:val="clear" w:color="auto" w:fill="auto"/>
            <w:vAlign w:val="center"/>
          </w:tcPr>
          <w:p w14:paraId="529B7074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35EB02" w14:textId="77777777" w:rsidR="009A658A" w:rsidRPr="00047762" w:rsidRDefault="009A658A" w:rsidP="00B962FF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adenosine 3',5'-diphosphate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856F8A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14C35E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1.06</w:t>
            </w:r>
          </w:p>
        </w:tc>
      </w:tr>
      <w:tr w:rsidR="009A658A" w:rsidRPr="00047762" w14:paraId="59B0932E" w14:textId="77777777" w:rsidTr="009A658A">
        <w:trPr>
          <w:trHeight w:hRule="exact" w:val="286"/>
        </w:trPr>
        <w:tc>
          <w:tcPr>
            <w:tcW w:w="1787" w:type="dxa"/>
            <w:vMerge/>
            <w:shd w:val="clear" w:color="auto" w:fill="auto"/>
            <w:vAlign w:val="center"/>
          </w:tcPr>
          <w:p w14:paraId="5D0103D1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C5A99" w14:textId="77777777" w:rsidR="009A658A" w:rsidRPr="00047762" w:rsidRDefault="009A658A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adenylosuccinate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2C4D37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0.77*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9B0235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1.01</w:t>
            </w:r>
          </w:p>
        </w:tc>
      </w:tr>
      <w:tr w:rsidR="009A658A" w:rsidRPr="00047762" w14:paraId="40EDEEA2" w14:textId="77777777" w:rsidTr="009A658A">
        <w:trPr>
          <w:trHeight w:hRule="exact" w:val="290"/>
        </w:trPr>
        <w:tc>
          <w:tcPr>
            <w:tcW w:w="1787" w:type="dxa"/>
            <w:vMerge/>
            <w:shd w:val="clear" w:color="auto" w:fill="auto"/>
            <w:vAlign w:val="center"/>
          </w:tcPr>
          <w:p w14:paraId="660B2313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4D8829" w14:textId="77777777" w:rsidR="009A658A" w:rsidRPr="00047762" w:rsidRDefault="009A658A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adenosine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6D7B31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BC8AA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0.89</w:t>
            </w:r>
          </w:p>
        </w:tc>
      </w:tr>
      <w:tr w:rsidR="009A658A" w:rsidRPr="00047762" w14:paraId="2FC77F22" w14:textId="77777777" w:rsidTr="009A658A">
        <w:trPr>
          <w:trHeight w:hRule="exact" w:val="280"/>
        </w:trPr>
        <w:tc>
          <w:tcPr>
            <w:tcW w:w="1787" w:type="dxa"/>
            <w:vMerge/>
            <w:shd w:val="clear" w:color="auto" w:fill="auto"/>
            <w:vAlign w:val="center"/>
          </w:tcPr>
          <w:p w14:paraId="02E8A4A2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007DEB" w14:textId="77777777" w:rsidR="009A658A" w:rsidRPr="00047762" w:rsidRDefault="009A658A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adenine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EB7A83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C7D1C5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1.15</w:t>
            </w:r>
          </w:p>
        </w:tc>
      </w:tr>
      <w:tr w:rsidR="009A658A" w:rsidRPr="00047762" w14:paraId="421900F2" w14:textId="77777777" w:rsidTr="009A658A">
        <w:trPr>
          <w:trHeight w:hRule="exact" w:val="284"/>
        </w:trPr>
        <w:tc>
          <w:tcPr>
            <w:tcW w:w="1787" w:type="dxa"/>
            <w:vMerge/>
            <w:shd w:val="clear" w:color="auto" w:fill="auto"/>
            <w:vAlign w:val="center"/>
          </w:tcPr>
          <w:p w14:paraId="13650BE7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865A83" w14:textId="77777777" w:rsidR="009A658A" w:rsidRPr="00047762" w:rsidRDefault="009A658A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N1-methyladenosine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4B12E8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21146A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0.87</w:t>
            </w:r>
          </w:p>
        </w:tc>
      </w:tr>
      <w:tr w:rsidR="009A658A" w:rsidRPr="00047762" w14:paraId="0372BAA8" w14:textId="77777777" w:rsidTr="009A658A">
        <w:trPr>
          <w:trHeight w:hRule="exact" w:val="288"/>
        </w:trPr>
        <w:tc>
          <w:tcPr>
            <w:tcW w:w="1787" w:type="dxa"/>
            <w:vMerge/>
            <w:shd w:val="clear" w:color="auto" w:fill="auto"/>
            <w:vAlign w:val="center"/>
          </w:tcPr>
          <w:p w14:paraId="544626F8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51D6E1" w14:textId="77777777" w:rsidR="009A658A" w:rsidRPr="00047762" w:rsidRDefault="009A658A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N6-carbamoylthreonyladenosine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AD46F6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88214F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1.23</w:t>
            </w:r>
          </w:p>
        </w:tc>
      </w:tr>
      <w:tr w:rsidR="009A658A" w:rsidRPr="00047762" w14:paraId="41ABB264" w14:textId="77777777" w:rsidTr="009A658A">
        <w:tc>
          <w:tcPr>
            <w:tcW w:w="1787" w:type="dxa"/>
            <w:vMerge/>
            <w:shd w:val="clear" w:color="auto" w:fill="auto"/>
            <w:vAlign w:val="center"/>
          </w:tcPr>
          <w:p w14:paraId="636F622C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161317" w14:textId="77777777" w:rsidR="009A658A" w:rsidRPr="00047762" w:rsidRDefault="009A658A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2'-deoxyadenosine 5'-monophosphate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E742C8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F9BBF1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0.90</w:t>
            </w:r>
          </w:p>
        </w:tc>
      </w:tr>
      <w:tr w:rsidR="009A658A" w:rsidRPr="00047762" w14:paraId="6E81508A" w14:textId="77777777" w:rsidTr="009A658A">
        <w:tc>
          <w:tcPr>
            <w:tcW w:w="1787" w:type="dxa"/>
            <w:vMerge/>
            <w:shd w:val="clear" w:color="auto" w:fill="auto"/>
            <w:vAlign w:val="center"/>
          </w:tcPr>
          <w:p w14:paraId="72E775C0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9D4C46" w14:textId="77777777" w:rsidR="009A658A" w:rsidRPr="00047762" w:rsidRDefault="009A658A" w:rsidP="00B962FF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2'-deoxyadenosine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83E749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1.26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4C846F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0.87</w:t>
            </w:r>
          </w:p>
        </w:tc>
      </w:tr>
      <w:tr w:rsidR="009A658A" w:rsidRPr="00047762" w14:paraId="35CFC343" w14:textId="77777777" w:rsidTr="009A658A">
        <w:tc>
          <w:tcPr>
            <w:tcW w:w="178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FBC381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8811FD" w14:textId="77777777" w:rsidR="009A658A" w:rsidRPr="00047762" w:rsidRDefault="009A658A" w:rsidP="00B962FF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N6-succinyladenosine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2706EE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0.63*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41A125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1.35*</w:t>
            </w:r>
          </w:p>
        </w:tc>
      </w:tr>
      <w:tr w:rsidR="009A658A" w:rsidRPr="00047762" w14:paraId="78884DAD" w14:textId="77777777" w:rsidTr="009A658A">
        <w:trPr>
          <w:trHeight w:hRule="exact" w:val="368"/>
        </w:trPr>
        <w:tc>
          <w:tcPr>
            <w:tcW w:w="178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82AB5E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047762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Pyrimidine </w:t>
            </w:r>
          </w:p>
          <w:p w14:paraId="75F520AB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047762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Metabolism, </w:t>
            </w:r>
          </w:p>
          <w:p w14:paraId="57F33323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047762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Uracil </w:t>
            </w:r>
          </w:p>
          <w:p w14:paraId="27FD98AA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47762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containing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D66828" w14:textId="77777777" w:rsidR="009A658A" w:rsidRPr="00047762" w:rsidRDefault="009A658A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uridine 5'-diphosphate (UDP)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669B6D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2.05*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6576B8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0.44^</w:t>
            </w:r>
          </w:p>
        </w:tc>
      </w:tr>
      <w:tr w:rsidR="009A658A" w:rsidRPr="00047762" w14:paraId="12EC7180" w14:textId="77777777" w:rsidTr="009A658A">
        <w:tc>
          <w:tcPr>
            <w:tcW w:w="1787" w:type="dxa"/>
            <w:vMerge/>
            <w:shd w:val="clear" w:color="auto" w:fill="auto"/>
            <w:vAlign w:val="center"/>
          </w:tcPr>
          <w:p w14:paraId="2018E813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8BEF0D" w14:textId="77777777" w:rsidR="009A658A" w:rsidRPr="00047762" w:rsidRDefault="009A658A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uridine 5'-monophosphate (UMP)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5EB0DE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B42B42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0.88</w:t>
            </w:r>
          </w:p>
        </w:tc>
      </w:tr>
      <w:tr w:rsidR="009A658A" w:rsidRPr="00047762" w14:paraId="2BA580AC" w14:textId="77777777" w:rsidTr="009A658A">
        <w:tc>
          <w:tcPr>
            <w:tcW w:w="1787" w:type="dxa"/>
            <w:vMerge/>
            <w:shd w:val="clear" w:color="auto" w:fill="auto"/>
            <w:vAlign w:val="center"/>
          </w:tcPr>
          <w:p w14:paraId="13CAEBE8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C8E3CB" w14:textId="77777777" w:rsidR="009A658A" w:rsidRPr="00047762" w:rsidRDefault="009A658A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uridine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D7CBA6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AC5E2B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1.06</w:t>
            </w:r>
          </w:p>
        </w:tc>
      </w:tr>
      <w:tr w:rsidR="009A658A" w:rsidRPr="00047762" w14:paraId="4F6563FE" w14:textId="77777777" w:rsidTr="009A658A">
        <w:tc>
          <w:tcPr>
            <w:tcW w:w="1787" w:type="dxa"/>
            <w:vMerge/>
            <w:shd w:val="clear" w:color="auto" w:fill="auto"/>
            <w:vAlign w:val="center"/>
          </w:tcPr>
          <w:p w14:paraId="07461371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647812" w14:textId="77777777" w:rsidR="009A658A" w:rsidRPr="00047762" w:rsidRDefault="009A658A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uracil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5F0FD8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EFD259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0.97</w:t>
            </w:r>
          </w:p>
        </w:tc>
      </w:tr>
      <w:tr w:rsidR="009A658A" w:rsidRPr="00047762" w14:paraId="51F76D53" w14:textId="77777777" w:rsidTr="009A658A">
        <w:tc>
          <w:tcPr>
            <w:tcW w:w="1787" w:type="dxa"/>
            <w:vMerge/>
            <w:shd w:val="clear" w:color="auto" w:fill="auto"/>
            <w:vAlign w:val="center"/>
          </w:tcPr>
          <w:p w14:paraId="7FB9E1EF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1D85CA" w14:textId="77777777" w:rsidR="009A658A" w:rsidRPr="00047762" w:rsidRDefault="009A658A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pseudouridine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A24285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DE9B45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0.99</w:t>
            </w:r>
          </w:p>
        </w:tc>
      </w:tr>
      <w:tr w:rsidR="009A658A" w:rsidRPr="00047762" w14:paraId="360AEDFD" w14:textId="77777777" w:rsidTr="009A658A">
        <w:tc>
          <w:tcPr>
            <w:tcW w:w="1787" w:type="dxa"/>
            <w:vMerge/>
            <w:shd w:val="clear" w:color="auto" w:fill="auto"/>
            <w:vAlign w:val="center"/>
          </w:tcPr>
          <w:p w14:paraId="1C29D907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77AD26" w14:textId="77777777" w:rsidR="009A658A" w:rsidRPr="00047762" w:rsidRDefault="009A658A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5,6-dihydrouridine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3A48D8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096F97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0.97</w:t>
            </w:r>
          </w:p>
        </w:tc>
      </w:tr>
      <w:tr w:rsidR="009A658A" w:rsidRPr="00047762" w14:paraId="3991BF78" w14:textId="77777777" w:rsidTr="009A658A">
        <w:tc>
          <w:tcPr>
            <w:tcW w:w="1787" w:type="dxa"/>
            <w:vMerge/>
            <w:shd w:val="clear" w:color="auto" w:fill="auto"/>
            <w:vAlign w:val="center"/>
          </w:tcPr>
          <w:p w14:paraId="5C58DF98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86BE82" w14:textId="77777777" w:rsidR="009A658A" w:rsidRPr="00047762" w:rsidRDefault="009A658A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2'-O-methyluridine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475778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F3730D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0.88</w:t>
            </w:r>
          </w:p>
        </w:tc>
      </w:tr>
      <w:tr w:rsidR="009A658A" w:rsidRPr="00047762" w14:paraId="2E154FDD" w14:textId="77777777" w:rsidTr="009A658A">
        <w:tc>
          <w:tcPr>
            <w:tcW w:w="1787" w:type="dxa"/>
            <w:vMerge/>
            <w:shd w:val="clear" w:color="auto" w:fill="auto"/>
            <w:vAlign w:val="center"/>
          </w:tcPr>
          <w:p w14:paraId="276B4147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B3FCBC" w14:textId="77777777" w:rsidR="009A658A" w:rsidRPr="00047762" w:rsidRDefault="009A658A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5-methyluridine (ribothymidine)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F39E21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0.64^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0605B2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1.49</w:t>
            </w:r>
          </w:p>
        </w:tc>
      </w:tr>
      <w:tr w:rsidR="009A658A" w:rsidRPr="00047762" w14:paraId="18C28346" w14:textId="77777777" w:rsidTr="009A658A">
        <w:tc>
          <w:tcPr>
            <w:tcW w:w="1787" w:type="dxa"/>
            <w:vMerge/>
            <w:shd w:val="clear" w:color="auto" w:fill="auto"/>
            <w:vAlign w:val="center"/>
          </w:tcPr>
          <w:p w14:paraId="02A58EBB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614D50" w14:textId="77777777" w:rsidR="009A658A" w:rsidRPr="00047762" w:rsidRDefault="009A658A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5,6-dihydrouracil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DFC471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1.42^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7FED60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0.81</w:t>
            </w:r>
          </w:p>
        </w:tc>
      </w:tr>
      <w:tr w:rsidR="009A658A" w:rsidRPr="00047762" w14:paraId="0FA645B1" w14:textId="77777777" w:rsidTr="009A658A">
        <w:tc>
          <w:tcPr>
            <w:tcW w:w="1787" w:type="dxa"/>
            <w:vMerge/>
            <w:shd w:val="clear" w:color="auto" w:fill="auto"/>
            <w:vAlign w:val="center"/>
          </w:tcPr>
          <w:p w14:paraId="7932D098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7951F4" w14:textId="77777777" w:rsidR="009A658A" w:rsidRPr="00047762" w:rsidRDefault="009A658A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2'-deoxyuridine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49C580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2A7A66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1.09</w:t>
            </w:r>
          </w:p>
        </w:tc>
      </w:tr>
      <w:tr w:rsidR="009A658A" w:rsidRPr="00047762" w14:paraId="565CB3FB" w14:textId="77777777" w:rsidTr="009A658A">
        <w:tc>
          <w:tcPr>
            <w:tcW w:w="1787" w:type="dxa"/>
            <w:vMerge/>
            <w:shd w:val="clear" w:color="auto" w:fill="auto"/>
            <w:vAlign w:val="center"/>
          </w:tcPr>
          <w:p w14:paraId="78CC5856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65E58F" w14:textId="77777777" w:rsidR="009A658A" w:rsidRPr="00047762" w:rsidRDefault="009A658A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3-ureidopropionate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2484C7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069A5D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1.00</w:t>
            </w:r>
          </w:p>
        </w:tc>
      </w:tr>
      <w:tr w:rsidR="009A658A" w:rsidRPr="00047762" w14:paraId="39007FAC" w14:textId="77777777" w:rsidTr="009A658A">
        <w:tc>
          <w:tcPr>
            <w:tcW w:w="1787" w:type="dxa"/>
            <w:vMerge/>
            <w:shd w:val="clear" w:color="auto" w:fill="auto"/>
            <w:vAlign w:val="center"/>
          </w:tcPr>
          <w:p w14:paraId="3D7187FD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7ACCA7" w14:textId="77777777" w:rsidR="009A658A" w:rsidRPr="00047762" w:rsidRDefault="009A658A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beta-alanine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09F10B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710CB0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1.03</w:t>
            </w:r>
          </w:p>
        </w:tc>
      </w:tr>
      <w:tr w:rsidR="009A658A" w:rsidRPr="00047762" w14:paraId="774FA8D5" w14:textId="77777777" w:rsidTr="009A658A">
        <w:tc>
          <w:tcPr>
            <w:tcW w:w="1787" w:type="dxa"/>
            <w:vMerge/>
            <w:shd w:val="clear" w:color="auto" w:fill="auto"/>
            <w:vAlign w:val="center"/>
          </w:tcPr>
          <w:p w14:paraId="632ECB1D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330B61" w14:textId="77777777" w:rsidR="009A658A" w:rsidRPr="00047762" w:rsidRDefault="009A658A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N-acetyl-beta-alanine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4834AB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197950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1.12</w:t>
            </w:r>
          </w:p>
        </w:tc>
      </w:tr>
      <w:tr w:rsidR="009A658A" w:rsidRPr="00047762" w14:paraId="55A76DCB" w14:textId="77777777" w:rsidTr="009A658A">
        <w:tc>
          <w:tcPr>
            <w:tcW w:w="1787" w:type="dxa"/>
            <w:vMerge/>
            <w:shd w:val="clear" w:color="auto" w:fill="auto"/>
            <w:vAlign w:val="center"/>
          </w:tcPr>
          <w:p w14:paraId="460CEB1D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A49B90" w14:textId="77777777" w:rsidR="009A658A" w:rsidRPr="00047762" w:rsidRDefault="009A658A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3-(3-amino-3-carboxypropyl) uridine*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F0CFF5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66D287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0.99</w:t>
            </w:r>
          </w:p>
        </w:tc>
      </w:tr>
      <w:tr w:rsidR="009A658A" w:rsidRPr="00047762" w14:paraId="4758755A" w14:textId="77777777" w:rsidTr="009A658A">
        <w:tc>
          <w:tcPr>
            <w:tcW w:w="178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2BDC31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47762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Nicotinate and Nicotinamide Metabolism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AAF64E" w14:textId="77777777" w:rsidR="009A658A" w:rsidRPr="00047762" w:rsidRDefault="009A658A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nicotinamide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B7D225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05BE0B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0.92</w:t>
            </w:r>
          </w:p>
        </w:tc>
      </w:tr>
      <w:tr w:rsidR="009A658A" w:rsidRPr="00047762" w14:paraId="022B84B5" w14:textId="77777777" w:rsidTr="009A658A">
        <w:tc>
          <w:tcPr>
            <w:tcW w:w="1787" w:type="dxa"/>
            <w:vMerge/>
            <w:shd w:val="clear" w:color="auto" w:fill="auto"/>
            <w:vAlign w:val="center"/>
          </w:tcPr>
          <w:p w14:paraId="279AD0DE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4B9FF3" w14:textId="77777777" w:rsidR="009A658A" w:rsidRPr="00047762" w:rsidRDefault="009A658A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nicotinamide ribonucleotide (NMN)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441C2B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1.31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F9973C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1.00</w:t>
            </w:r>
          </w:p>
        </w:tc>
      </w:tr>
      <w:tr w:rsidR="009A658A" w:rsidRPr="00047762" w14:paraId="1AE023E6" w14:textId="77777777" w:rsidTr="009A658A">
        <w:tc>
          <w:tcPr>
            <w:tcW w:w="1787" w:type="dxa"/>
            <w:vMerge/>
            <w:shd w:val="clear" w:color="auto" w:fill="auto"/>
            <w:vAlign w:val="center"/>
          </w:tcPr>
          <w:p w14:paraId="5A8ED82A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07A261" w14:textId="77777777" w:rsidR="009A658A" w:rsidRPr="00047762" w:rsidRDefault="009A658A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nicotinamide riboside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ED29AD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647B6F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1.00</w:t>
            </w:r>
          </w:p>
        </w:tc>
      </w:tr>
      <w:tr w:rsidR="009A658A" w:rsidRPr="00047762" w14:paraId="69D48C10" w14:textId="77777777" w:rsidTr="009A658A">
        <w:tc>
          <w:tcPr>
            <w:tcW w:w="1787" w:type="dxa"/>
            <w:vMerge/>
            <w:shd w:val="clear" w:color="auto" w:fill="auto"/>
            <w:vAlign w:val="center"/>
          </w:tcPr>
          <w:p w14:paraId="23CDF3FA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158F9B" w14:textId="77777777" w:rsidR="009A658A" w:rsidRPr="00047762" w:rsidRDefault="009A658A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NAD</w:t>
            </w: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32FDF7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2.64*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45EE51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0.90</w:t>
            </w:r>
          </w:p>
        </w:tc>
      </w:tr>
      <w:tr w:rsidR="009A658A" w:rsidRPr="00047762" w14:paraId="14211CFE" w14:textId="77777777" w:rsidTr="009A658A">
        <w:tc>
          <w:tcPr>
            <w:tcW w:w="1787" w:type="dxa"/>
            <w:vMerge/>
            <w:shd w:val="clear" w:color="auto" w:fill="auto"/>
            <w:vAlign w:val="center"/>
          </w:tcPr>
          <w:p w14:paraId="1A0E3E92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832B13" w14:textId="77777777" w:rsidR="009A658A" w:rsidRPr="00047762" w:rsidRDefault="009A658A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NADH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184F0B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4.05*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9D3C59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0.56*</w:t>
            </w:r>
          </w:p>
        </w:tc>
      </w:tr>
      <w:tr w:rsidR="009A658A" w:rsidRPr="00047762" w14:paraId="30950A48" w14:textId="77777777" w:rsidTr="009A658A">
        <w:tc>
          <w:tcPr>
            <w:tcW w:w="1787" w:type="dxa"/>
            <w:vMerge/>
            <w:shd w:val="clear" w:color="auto" w:fill="auto"/>
            <w:vAlign w:val="center"/>
          </w:tcPr>
          <w:p w14:paraId="5561FD16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371367" w14:textId="77777777" w:rsidR="009A658A" w:rsidRPr="00047762" w:rsidRDefault="009A658A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1-methylnicotinamide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F02B29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B4AE71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0.90</w:t>
            </w:r>
          </w:p>
        </w:tc>
      </w:tr>
      <w:tr w:rsidR="009A658A" w:rsidRPr="00047762" w14:paraId="622B17EF" w14:textId="77777777" w:rsidTr="009A658A">
        <w:tc>
          <w:tcPr>
            <w:tcW w:w="1787" w:type="dxa"/>
            <w:vMerge/>
            <w:shd w:val="clear" w:color="auto" w:fill="auto"/>
            <w:vAlign w:val="center"/>
          </w:tcPr>
          <w:p w14:paraId="60B82ED7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E9E146" w14:textId="77777777" w:rsidR="009A658A" w:rsidRPr="00047762" w:rsidRDefault="009A658A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trigonelline (N'-methylnicotinate)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3F4DF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0.61*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8602ED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1.14</w:t>
            </w:r>
          </w:p>
        </w:tc>
      </w:tr>
      <w:tr w:rsidR="009A658A" w:rsidRPr="00047762" w14:paraId="19F55E32" w14:textId="77777777" w:rsidTr="009A658A">
        <w:tc>
          <w:tcPr>
            <w:tcW w:w="1787" w:type="dxa"/>
            <w:vMerge/>
            <w:shd w:val="clear" w:color="auto" w:fill="auto"/>
            <w:vAlign w:val="center"/>
          </w:tcPr>
          <w:p w14:paraId="2A4223DC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668850" w14:textId="77777777" w:rsidR="009A658A" w:rsidRPr="00047762" w:rsidRDefault="009A658A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N1-methyl-2-pyridone-5-carboxamide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883349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2469A3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0.98</w:t>
            </w:r>
          </w:p>
        </w:tc>
      </w:tr>
      <w:tr w:rsidR="009A658A" w:rsidRPr="00047762" w14:paraId="4E88EC46" w14:textId="77777777" w:rsidTr="009A658A">
        <w:tc>
          <w:tcPr>
            <w:tcW w:w="1787" w:type="dxa"/>
            <w:vMerge/>
            <w:shd w:val="clear" w:color="auto" w:fill="auto"/>
            <w:vAlign w:val="center"/>
          </w:tcPr>
          <w:p w14:paraId="752B5EAE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DC3419" w14:textId="77777777" w:rsidR="009A658A" w:rsidRPr="00047762" w:rsidRDefault="009A658A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N1-methyl-4-pyridone-3-carboxamide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C7525C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AF84DE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0.92</w:t>
            </w:r>
          </w:p>
        </w:tc>
      </w:tr>
      <w:tr w:rsidR="009A658A" w:rsidRPr="00047762" w14:paraId="3C58FE7C" w14:textId="77777777" w:rsidTr="009A658A">
        <w:tc>
          <w:tcPr>
            <w:tcW w:w="178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DD1909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1665C8" w14:textId="77777777" w:rsidR="009A658A" w:rsidRPr="00047762" w:rsidRDefault="009A658A" w:rsidP="00B962FF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047762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adenosine 5'-diphosphoribose (ADP-ribose)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4B78B4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62836E" w14:textId="77777777" w:rsidR="009A658A" w:rsidRPr="00047762" w:rsidRDefault="009A658A" w:rsidP="00B962FF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04776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1.00</w:t>
            </w:r>
          </w:p>
        </w:tc>
      </w:tr>
    </w:tbl>
    <w:p w14:paraId="594C0E0C" w14:textId="7A7FBE24" w:rsidR="006467E6" w:rsidRPr="00047762" w:rsidRDefault="009A658A" w:rsidP="004270CD">
      <w:pPr>
        <w:pStyle w:val="MDPI21heading1"/>
        <w:spacing w:before="60"/>
        <w:ind w:left="1644" w:firstLine="396"/>
        <w:jc w:val="both"/>
        <w:rPr>
          <w:rFonts w:ascii="Times New Roman" w:hAnsi="Times New Roman"/>
          <w:color w:val="auto"/>
          <w:sz w:val="24"/>
          <w:szCs w:val="24"/>
        </w:rPr>
      </w:pPr>
      <w:r w:rsidRPr="00047762">
        <w:rPr>
          <w:rFonts w:ascii="Times New Roman" w:hAnsi="Times New Roman"/>
          <w:b w:val="0"/>
          <w:bCs/>
          <w:vertAlign w:val="superscript"/>
        </w:rPr>
        <w:t>1</w:t>
      </w:r>
      <w:r w:rsidRPr="00047762">
        <w:rPr>
          <w:rFonts w:ascii="Times New Roman" w:hAnsi="Times New Roman"/>
          <w:b w:val="0"/>
          <w:bCs/>
          <w:color w:val="auto"/>
          <w:sz w:val="18"/>
          <w:szCs w:val="18"/>
        </w:rPr>
        <w:t xml:space="preserve"> Data are expressed as mean of n=6 per group; *p&lt;0.05; ^p&lt;0.1 </w:t>
      </w:r>
    </w:p>
    <w:sectPr w:rsidR="006467E6" w:rsidRPr="00047762" w:rsidSect="00114327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720" w:bottom="1077" w:left="720" w:header="0" w:footer="567" w:gutter="0"/>
      <w:pgNumType w:start="1"/>
      <w:cols w:space="425"/>
      <w:bidi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DE1A85" w14:textId="77777777" w:rsidR="00114327" w:rsidRDefault="00114327">
      <w:pPr>
        <w:spacing w:line="240" w:lineRule="auto"/>
      </w:pPr>
      <w:r>
        <w:separator/>
      </w:r>
    </w:p>
  </w:endnote>
  <w:endnote w:type="continuationSeparator" w:id="0">
    <w:p w14:paraId="1CE33861" w14:textId="77777777" w:rsidR="00114327" w:rsidRDefault="001143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624349347"/>
      <w:docPartObj>
        <w:docPartGallery w:val="Page Numbers (Bottom of Page)"/>
        <w:docPartUnique/>
      </w:docPartObj>
    </w:sdtPr>
    <w:sdtContent>
      <w:p w14:paraId="69581E90" w14:textId="3EB04F1E" w:rsidR="00D37BFC" w:rsidRDefault="00D37BFC" w:rsidP="002E609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146848E" w14:textId="77777777" w:rsidR="00D37BFC" w:rsidRDefault="00D37B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612361672"/>
      <w:docPartObj>
        <w:docPartGallery w:val="Page Numbers (Bottom of Page)"/>
        <w:docPartUnique/>
      </w:docPartObj>
    </w:sdtPr>
    <w:sdtContent>
      <w:p w14:paraId="4281DA7A" w14:textId="223746C8" w:rsidR="00D37BFC" w:rsidRDefault="00D37BFC" w:rsidP="002E609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379CB88" w14:textId="77777777" w:rsidR="00D37BFC" w:rsidRDefault="00D37BF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A5ACC" w14:textId="77777777" w:rsidR="004A2441" w:rsidRDefault="004A2441" w:rsidP="00995F1B">
    <w:pPr>
      <w:pBdr>
        <w:top w:val="single" w:sz="4" w:space="0" w:color="000000"/>
      </w:pBdr>
      <w:tabs>
        <w:tab w:val="right" w:pos="8844"/>
      </w:tabs>
      <w:adjustRightInd w:val="0"/>
      <w:snapToGrid w:val="0"/>
      <w:spacing w:before="480" w:line="100" w:lineRule="exact"/>
      <w:jc w:val="left"/>
      <w:rPr>
        <w:i/>
        <w:sz w:val="16"/>
        <w:szCs w:val="16"/>
      </w:rPr>
    </w:pPr>
  </w:p>
  <w:p w14:paraId="1AC9F7F6" w14:textId="77777777" w:rsidR="00C045D0" w:rsidRPr="00372FCD" w:rsidRDefault="00C045D0" w:rsidP="00317D9C">
    <w:pPr>
      <w:tabs>
        <w:tab w:val="right" w:pos="10466"/>
      </w:tabs>
      <w:adjustRightInd w:val="0"/>
      <w:snapToGrid w:val="0"/>
      <w:spacing w:line="240" w:lineRule="auto"/>
      <w:rPr>
        <w:sz w:val="16"/>
        <w:szCs w:val="16"/>
        <w:lang w:val="fr-CH"/>
      </w:rPr>
    </w:pPr>
    <w:r w:rsidRPr="005818B8">
      <w:rPr>
        <w:i/>
        <w:sz w:val="16"/>
        <w:szCs w:val="16"/>
      </w:rPr>
      <w:t>Antioxidants</w:t>
    </w:r>
    <w:r>
      <w:rPr>
        <w:i/>
        <w:sz w:val="16"/>
        <w:szCs w:val="16"/>
      </w:rPr>
      <w:t xml:space="preserve"> </w:t>
    </w:r>
    <w:r w:rsidR="00BC328A">
      <w:rPr>
        <w:b/>
        <w:bCs/>
        <w:iCs/>
        <w:sz w:val="16"/>
        <w:szCs w:val="16"/>
      </w:rPr>
      <w:t>2023</w:t>
    </w:r>
    <w:r w:rsidR="005A4B8A">
      <w:rPr>
        <w:bCs/>
        <w:iCs/>
        <w:sz w:val="16"/>
        <w:szCs w:val="16"/>
      </w:rPr>
      <w:t>,</w:t>
    </w:r>
    <w:r w:rsidR="00BC328A">
      <w:rPr>
        <w:bCs/>
        <w:i/>
        <w:iCs/>
        <w:sz w:val="16"/>
        <w:szCs w:val="16"/>
      </w:rPr>
      <w:t xml:space="preserve"> 12</w:t>
    </w:r>
    <w:r w:rsidR="00F0040E" w:rsidRPr="00F0040E">
      <w:rPr>
        <w:bCs/>
        <w:iCs/>
        <w:sz w:val="16"/>
        <w:szCs w:val="16"/>
      </w:rPr>
      <w:t xml:space="preserve">, </w:t>
    </w:r>
    <w:r w:rsidR="002351F5">
      <w:rPr>
        <w:bCs/>
        <w:iCs/>
        <w:sz w:val="16"/>
        <w:szCs w:val="16"/>
      </w:rPr>
      <w:t>x</w:t>
    </w:r>
    <w:r w:rsidR="004A2441">
      <w:rPr>
        <w:bCs/>
        <w:iCs/>
        <w:sz w:val="16"/>
        <w:szCs w:val="16"/>
      </w:rPr>
      <w:t>. https://doi.org/10.3390/xxxxx</w:t>
    </w:r>
    <w:r w:rsidR="00530988">
      <w:rPr>
        <w:sz w:val="16"/>
        <w:szCs w:val="16"/>
        <w:lang w:val="fr-CH"/>
      </w:rPr>
      <w:ptab w:relativeTo="margin" w:alignment="right" w:leader="none"/>
    </w:r>
    <w:r w:rsidRPr="00372FCD">
      <w:rPr>
        <w:sz w:val="16"/>
        <w:szCs w:val="16"/>
        <w:lang w:val="fr-CH"/>
      </w:rPr>
      <w:t>www.mdpi.com/journal/</w:t>
    </w:r>
    <w:r w:rsidRPr="005818B8">
      <w:rPr>
        <w:sz w:val="16"/>
        <w:szCs w:val="16"/>
      </w:rPr>
      <w:t>antioxidants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1B3F2" w14:textId="77777777" w:rsidR="00114327" w:rsidRDefault="00114327">
      <w:pPr>
        <w:spacing w:line="240" w:lineRule="auto"/>
      </w:pPr>
      <w:r>
        <w:separator/>
      </w:r>
    </w:p>
  </w:footnote>
  <w:footnote w:type="continuationSeparator" w:id="0">
    <w:p w14:paraId="261FBF38" w14:textId="77777777" w:rsidR="00114327" w:rsidRDefault="0011432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7F68D" w14:textId="77777777" w:rsidR="00C045D0" w:rsidRDefault="00C045D0" w:rsidP="00C045D0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80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5"/>
      <w:gridCol w:w="2273"/>
    </w:tblGrid>
    <w:tr w:rsidR="00EA4DC6" w:rsidRPr="00317D9C" w14:paraId="346B48EC" w14:textId="77777777" w:rsidTr="00EA4DC6">
      <w:trPr>
        <w:trHeight w:val="686"/>
      </w:trPr>
      <w:tc>
        <w:tcPr>
          <w:tcW w:w="4535" w:type="dxa"/>
          <w:shd w:val="clear" w:color="auto" w:fill="auto"/>
          <w:vAlign w:val="center"/>
        </w:tcPr>
        <w:p w14:paraId="5026B994" w14:textId="77777777" w:rsidR="00EA4DC6" w:rsidRPr="00AE06EA" w:rsidRDefault="00EA4DC6" w:rsidP="00EA4DC6">
          <w:pPr>
            <w:pStyle w:val="Header"/>
            <w:pBdr>
              <w:bottom w:val="none" w:sz="0" w:space="0" w:color="auto"/>
            </w:pBdr>
            <w:jc w:val="both"/>
            <w:rPr>
              <w:rFonts w:eastAsia="DengXian"/>
              <w:b/>
              <w:bCs/>
            </w:rPr>
          </w:pPr>
        </w:p>
      </w:tc>
      <w:tc>
        <w:tcPr>
          <w:tcW w:w="2273" w:type="dxa"/>
          <w:shd w:val="clear" w:color="auto" w:fill="auto"/>
          <w:vAlign w:val="center"/>
        </w:tcPr>
        <w:p w14:paraId="78AA32C9" w14:textId="24461E45" w:rsidR="00EA4DC6" w:rsidRPr="00AE06EA" w:rsidRDefault="00EA4DC6" w:rsidP="006A7303">
          <w:pPr>
            <w:pStyle w:val="Header"/>
            <w:pBdr>
              <w:bottom w:val="none" w:sz="0" w:space="0" w:color="auto"/>
            </w:pBdr>
            <w:jc w:val="right"/>
            <w:rPr>
              <w:rFonts w:eastAsia="DengXian"/>
              <w:b/>
              <w:bCs/>
            </w:rPr>
          </w:pPr>
        </w:p>
      </w:tc>
    </w:tr>
  </w:tbl>
  <w:p w14:paraId="12D961F9" w14:textId="77777777" w:rsidR="00C045D0" w:rsidRPr="004A2441" w:rsidRDefault="00C045D0" w:rsidP="00995F1B">
    <w:pPr>
      <w:pBdr>
        <w:bottom w:val="single" w:sz="4" w:space="1" w:color="000000"/>
      </w:pBdr>
      <w:adjustRightInd w:val="0"/>
      <w:snapToGrid w:val="0"/>
      <w:spacing w:line="100" w:lineRule="exact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F6105"/>
    <w:multiLevelType w:val="hybridMultilevel"/>
    <w:tmpl w:val="7A56A1CC"/>
    <w:lvl w:ilvl="0" w:tplc="7736F520">
      <w:start w:val="1"/>
      <w:numFmt w:val="decimal"/>
      <w:lvlRestart w:val="0"/>
      <w:pStyle w:val="MDPI71FootNotes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A0F88"/>
    <w:multiLevelType w:val="hybridMultilevel"/>
    <w:tmpl w:val="7E201858"/>
    <w:lvl w:ilvl="0" w:tplc="7736F520">
      <w:start w:val="1"/>
      <w:numFmt w:val="decimal"/>
      <w:lvlRestart w:val="0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468F5"/>
    <w:multiLevelType w:val="hybridMultilevel"/>
    <w:tmpl w:val="7696E6F6"/>
    <w:lvl w:ilvl="0" w:tplc="7DB4C894">
      <w:start w:val="1"/>
      <w:numFmt w:val="decimal"/>
      <w:lvlRestart w:val="0"/>
      <w:pStyle w:val="MDPI71References"/>
      <w:lvlText w:val="%1."/>
      <w:lvlJc w:val="left"/>
      <w:pPr>
        <w:ind w:left="425" w:hanging="425"/>
      </w:pPr>
      <w:rPr>
        <w:rFonts w:hint="eastAsia"/>
        <w:b w:val="0"/>
        <w:i w:val="0"/>
        <w:sz w:val="18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008A1"/>
    <w:multiLevelType w:val="hybridMultilevel"/>
    <w:tmpl w:val="22C8A2B4"/>
    <w:lvl w:ilvl="0" w:tplc="EE668386">
      <w:start w:val="1"/>
      <w:numFmt w:val="decimal"/>
      <w:lvlRestart w:val="0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51E12"/>
    <w:multiLevelType w:val="hybridMultilevel"/>
    <w:tmpl w:val="13D095BC"/>
    <w:lvl w:ilvl="0" w:tplc="BE0C8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0C6F5D"/>
    <w:multiLevelType w:val="hybridMultilevel"/>
    <w:tmpl w:val="167E3EC4"/>
    <w:lvl w:ilvl="0" w:tplc="0CC41B8E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6" w15:restartNumberingAfterBreak="0">
    <w:nsid w:val="1FCC7D75"/>
    <w:multiLevelType w:val="hybridMultilevel"/>
    <w:tmpl w:val="B7B0741C"/>
    <w:lvl w:ilvl="0" w:tplc="4EA6A1EE">
      <w:start w:val="1"/>
      <w:numFmt w:val="decimal"/>
      <w:lvlText w:val="%1."/>
      <w:lvlJc w:val="left"/>
      <w:pPr>
        <w:ind w:left="29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88" w:hanging="360"/>
      </w:pPr>
    </w:lvl>
    <w:lvl w:ilvl="2" w:tplc="0809001B" w:tentative="1">
      <w:start w:val="1"/>
      <w:numFmt w:val="lowerRoman"/>
      <w:lvlText w:val="%3."/>
      <w:lvlJc w:val="right"/>
      <w:pPr>
        <w:ind w:left="4408" w:hanging="180"/>
      </w:pPr>
    </w:lvl>
    <w:lvl w:ilvl="3" w:tplc="0809000F" w:tentative="1">
      <w:start w:val="1"/>
      <w:numFmt w:val="decimal"/>
      <w:lvlText w:val="%4."/>
      <w:lvlJc w:val="left"/>
      <w:pPr>
        <w:ind w:left="5128" w:hanging="360"/>
      </w:pPr>
    </w:lvl>
    <w:lvl w:ilvl="4" w:tplc="08090019" w:tentative="1">
      <w:start w:val="1"/>
      <w:numFmt w:val="lowerLetter"/>
      <w:lvlText w:val="%5."/>
      <w:lvlJc w:val="left"/>
      <w:pPr>
        <w:ind w:left="5848" w:hanging="360"/>
      </w:pPr>
    </w:lvl>
    <w:lvl w:ilvl="5" w:tplc="0809001B" w:tentative="1">
      <w:start w:val="1"/>
      <w:numFmt w:val="lowerRoman"/>
      <w:lvlText w:val="%6."/>
      <w:lvlJc w:val="right"/>
      <w:pPr>
        <w:ind w:left="6568" w:hanging="180"/>
      </w:pPr>
    </w:lvl>
    <w:lvl w:ilvl="6" w:tplc="0809000F" w:tentative="1">
      <w:start w:val="1"/>
      <w:numFmt w:val="decimal"/>
      <w:lvlText w:val="%7."/>
      <w:lvlJc w:val="left"/>
      <w:pPr>
        <w:ind w:left="7288" w:hanging="360"/>
      </w:pPr>
    </w:lvl>
    <w:lvl w:ilvl="7" w:tplc="08090019" w:tentative="1">
      <w:start w:val="1"/>
      <w:numFmt w:val="lowerLetter"/>
      <w:lvlText w:val="%8."/>
      <w:lvlJc w:val="left"/>
      <w:pPr>
        <w:ind w:left="8008" w:hanging="360"/>
      </w:pPr>
    </w:lvl>
    <w:lvl w:ilvl="8" w:tplc="0809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7" w15:restartNumberingAfterBreak="0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05051C"/>
    <w:multiLevelType w:val="hybridMultilevel"/>
    <w:tmpl w:val="D6480D34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82E1BA0"/>
    <w:multiLevelType w:val="hybridMultilevel"/>
    <w:tmpl w:val="EF3C6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F423CD"/>
    <w:multiLevelType w:val="hybridMultilevel"/>
    <w:tmpl w:val="CD3E3F94"/>
    <w:lvl w:ilvl="0" w:tplc="8884D55C">
      <w:start w:val="1"/>
      <w:numFmt w:val="bullet"/>
      <w:lvlRestart w:val="0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11" w15:restartNumberingAfterBreak="0">
    <w:nsid w:val="32674B7B"/>
    <w:multiLevelType w:val="hybridMultilevel"/>
    <w:tmpl w:val="FC341B86"/>
    <w:lvl w:ilvl="0" w:tplc="A7E461B4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F06AE6"/>
    <w:multiLevelType w:val="hybridMultilevel"/>
    <w:tmpl w:val="4CFCDD02"/>
    <w:lvl w:ilvl="0" w:tplc="34FAD97E">
      <w:start w:val="1"/>
      <w:numFmt w:val="decimal"/>
      <w:lvlRestart w:val="0"/>
      <w:lvlText w:val="%1."/>
      <w:lvlJc w:val="left"/>
      <w:pPr>
        <w:ind w:left="425" w:hanging="425"/>
      </w:pPr>
      <w:rPr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A6535"/>
    <w:multiLevelType w:val="hybridMultilevel"/>
    <w:tmpl w:val="3CB68362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C5D7719"/>
    <w:multiLevelType w:val="multilevel"/>
    <w:tmpl w:val="B7B0741C"/>
    <w:styleLink w:val="CurrentList1"/>
    <w:lvl w:ilvl="0">
      <w:start w:val="1"/>
      <w:numFmt w:val="decimal"/>
      <w:lvlText w:val="%1."/>
      <w:lvlJc w:val="left"/>
      <w:pPr>
        <w:ind w:left="29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688" w:hanging="360"/>
      </w:pPr>
    </w:lvl>
    <w:lvl w:ilvl="2">
      <w:start w:val="1"/>
      <w:numFmt w:val="lowerRoman"/>
      <w:lvlText w:val="%3."/>
      <w:lvlJc w:val="right"/>
      <w:pPr>
        <w:ind w:left="4408" w:hanging="180"/>
      </w:pPr>
    </w:lvl>
    <w:lvl w:ilvl="3">
      <w:start w:val="1"/>
      <w:numFmt w:val="decimal"/>
      <w:lvlText w:val="%4."/>
      <w:lvlJc w:val="left"/>
      <w:pPr>
        <w:ind w:left="5128" w:hanging="360"/>
      </w:pPr>
    </w:lvl>
    <w:lvl w:ilvl="4">
      <w:start w:val="1"/>
      <w:numFmt w:val="lowerLetter"/>
      <w:lvlText w:val="%5."/>
      <w:lvlJc w:val="left"/>
      <w:pPr>
        <w:ind w:left="5848" w:hanging="360"/>
      </w:pPr>
    </w:lvl>
    <w:lvl w:ilvl="5">
      <w:start w:val="1"/>
      <w:numFmt w:val="lowerRoman"/>
      <w:lvlText w:val="%6."/>
      <w:lvlJc w:val="right"/>
      <w:pPr>
        <w:ind w:left="6568" w:hanging="180"/>
      </w:pPr>
    </w:lvl>
    <w:lvl w:ilvl="6">
      <w:start w:val="1"/>
      <w:numFmt w:val="decimal"/>
      <w:lvlText w:val="%7."/>
      <w:lvlJc w:val="left"/>
      <w:pPr>
        <w:ind w:left="7288" w:hanging="360"/>
      </w:pPr>
    </w:lvl>
    <w:lvl w:ilvl="7">
      <w:start w:val="1"/>
      <w:numFmt w:val="lowerLetter"/>
      <w:lvlText w:val="%8."/>
      <w:lvlJc w:val="left"/>
      <w:pPr>
        <w:ind w:left="8008" w:hanging="360"/>
      </w:pPr>
    </w:lvl>
    <w:lvl w:ilvl="8">
      <w:start w:val="1"/>
      <w:numFmt w:val="lowerRoman"/>
      <w:lvlText w:val="%9."/>
      <w:lvlJc w:val="right"/>
      <w:pPr>
        <w:ind w:left="8728" w:hanging="180"/>
      </w:pPr>
    </w:lvl>
  </w:abstractNum>
  <w:abstractNum w:abstractNumId="15" w15:restartNumberingAfterBreak="0">
    <w:nsid w:val="44E4112A"/>
    <w:multiLevelType w:val="hybridMultilevel"/>
    <w:tmpl w:val="684E0448"/>
    <w:lvl w:ilvl="0" w:tplc="080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E2771B"/>
    <w:multiLevelType w:val="hybridMultilevel"/>
    <w:tmpl w:val="A2A06AAC"/>
    <w:lvl w:ilvl="0" w:tplc="C788203A">
      <w:start w:val="1"/>
      <w:numFmt w:val="decimal"/>
      <w:lvlRestart w:val="0"/>
      <w:lvlText w:val="%1"/>
      <w:lvlJc w:val="left"/>
      <w:pPr>
        <w:ind w:left="425" w:hanging="425"/>
      </w:pPr>
      <w:rPr>
        <w:rFonts w:hint="eastAsia"/>
        <w:caps w:val="0"/>
        <w:strike w:val="0"/>
        <w:dstrike w:val="0"/>
        <w:vanish w:val="0"/>
        <w:sz w:val="18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075B53"/>
    <w:multiLevelType w:val="hybridMultilevel"/>
    <w:tmpl w:val="E0EC50B2"/>
    <w:lvl w:ilvl="0" w:tplc="5CB0595C">
      <w:start w:val="1"/>
      <w:numFmt w:val="decimal"/>
      <w:lvlRestart w:val="0"/>
      <w:pStyle w:val="MDPI37itemize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18" w15:restartNumberingAfterBreak="0">
    <w:nsid w:val="56CF7C60"/>
    <w:multiLevelType w:val="hybridMultilevel"/>
    <w:tmpl w:val="7E201858"/>
    <w:lvl w:ilvl="0" w:tplc="7736F520">
      <w:start w:val="1"/>
      <w:numFmt w:val="decimal"/>
      <w:lvlRestart w:val="0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F04D7"/>
    <w:multiLevelType w:val="hybridMultilevel"/>
    <w:tmpl w:val="0A6AF9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307C77"/>
    <w:multiLevelType w:val="hybridMultilevel"/>
    <w:tmpl w:val="4AFAADFA"/>
    <w:lvl w:ilvl="0" w:tplc="C87018A8">
      <w:start w:val="1"/>
      <w:numFmt w:val="decimal"/>
      <w:lvlRestart w:val="0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076943"/>
    <w:multiLevelType w:val="hybridMultilevel"/>
    <w:tmpl w:val="6FEAFEC0"/>
    <w:lvl w:ilvl="0" w:tplc="E2A6884C">
      <w:start w:val="1"/>
      <w:numFmt w:val="decimal"/>
      <w:lvlRestart w:val="0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6D5736"/>
    <w:multiLevelType w:val="hybridMultilevel"/>
    <w:tmpl w:val="7E201858"/>
    <w:lvl w:ilvl="0" w:tplc="7736F520">
      <w:start w:val="1"/>
      <w:numFmt w:val="decimal"/>
      <w:lvlRestart w:val="0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BE121E"/>
    <w:multiLevelType w:val="hybridMultilevel"/>
    <w:tmpl w:val="05166F06"/>
    <w:lvl w:ilvl="0" w:tplc="06C047A6">
      <w:start w:val="1"/>
      <w:numFmt w:val="decimal"/>
      <w:lvlRestart w:val="0"/>
      <w:lvlText w:val="%1."/>
      <w:lvlJc w:val="left"/>
      <w:pPr>
        <w:ind w:left="3033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4048" w:hanging="360"/>
      </w:pPr>
    </w:lvl>
    <w:lvl w:ilvl="2" w:tplc="0409001B" w:tentative="1">
      <w:start w:val="1"/>
      <w:numFmt w:val="lowerRoman"/>
      <w:lvlText w:val="%3."/>
      <w:lvlJc w:val="right"/>
      <w:pPr>
        <w:ind w:left="4768" w:hanging="180"/>
      </w:pPr>
    </w:lvl>
    <w:lvl w:ilvl="3" w:tplc="0409000F" w:tentative="1">
      <w:start w:val="1"/>
      <w:numFmt w:val="decimal"/>
      <w:lvlText w:val="%4."/>
      <w:lvlJc w:val="left"/>
      <w:pPr>
        <w:ind w:left="5488" w:hanging="360"/>
      </w:pPr>
    </w:lvl>
    <w:lvl w:ilvl="4" w:tplc="04090019" w:tentative="1">
      <w:start w:val="1"/>
      <w:numFmt w:val="lowerLetter"/>
      <w:lvlText w:val="%5."/>
      <w:lvlJc w:val="left"/>
      <w:pPr>
        <w:ind w:left="6208" w:hanging="360"/>
      </w:pPr>
    </w:lvl>
    <w:lvl w:ilvl="5" w:tplc="0409001B" w:tentative="1">
      <w:start w:val="1"/>
      <w:numFmt w:val="lowerRoman"/>
      <w:lvlText w:val="%6."/>
      <w:lvlJc w:val="right"/>
      <w:pPr>
        <w:ind w:left="6928" w:hanging="180"/>
      </w:pPr>
    </w:lvl>
    <w:lvl w:ilvl="6" w:tplc="0409000F" w:tentative="1">
      <w:start w:val="1"/>
      <w:numFmt w:val="decimal"/>
      <w:lvlText w:val="%7."/>
      <w:lvlJc w:val="left"/>
      <w:pPr>
        <w:ind w:left="7648" w:hanging="360"/>
      </w:pPr>
    </w:lvl>
    <w:lvl w:ilvl="7" w:tplc="04090019" w:tentative="1">
      <w:start w:val="1"/>
      <w:numFmt w:val="lowerLetter"/>
      <w:lvlText w:val="%8."/>
      <w:lvlJc w:val="left"/>
      <w:pPr>
        <w:ind w:left="8368" w:hanging="360"/>
      </w:pPr>
    </w:lvl>
    <w:lvl w:ilvl="8" w:tplc="0409001B" w:tentative="1">
      <w:start w:val="1"/>
      <w:numFmt w:val="lowerRoman"/>
      <w:lvlText w:val="%9."/>
      <w:lvlJc w:val="right"/>
      <w:pPr>
        <w:ind w:left="9088" w:hanging="180"/>
      </w:pPr>
    </w:lvl>
  </w:abstractNum>
  <w:abstractNum w:abstractNumId="24" w15:restartNumberingAfterBreak="0">
    <w:nsid w:val="79934B56"/>
    <w:multiLevelType w:val="hybridMultilevel"/>
    <w:tmpl w:val="0A7A2820"/>
    <w:lvl w:ilvl="0" w:tplc="C6F2D5D6">
      <w:start w:val="1"/>
      <w:numFmt w:val="bullet"/>
      <w:lvlRestart w:val="0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num w:numId="1" w16cid:durableId="1846438791">
    <w:abstractNumId w:val="8"/>
  </w:num>
  <w:num w:numId="2" w16cid:durableId="1147939123">
    <w:abstractNumId w:val="13"/>
  </w:num>
  <w:num w:numId="3" w16cid:durableId="389227139">
    <w:abstractNumId w:val="7"/>
  </w:num>
  <w:num w:numId="4" w16cid:durableId="1449395947">
    <w:abstractNumId w:val="9"/>
  </w:num>
  <w:num w:numId="5" w16cid:durableId="1126312624">
    <w:abstractNumId w:val="17"/>
  </w:num>
  <w:num w:numId="6" w16cid:durableId="1991716587">
    <w:abstractNumId w:val="5"/>
  </w:num>
  <w:num w:numId="7" w16cid:durableId="390885800">
    <w:abstractNumId w:val="17"/>
  </w:num>
  <w:num w:numId="8" w16cid:durableId="1072898316">
    <w:abstractNumId w:val="5"/>
  </w:num>
  <w:num w:numId="9" w16cid:durableId="276372111">
    <w:abstractNumId w:val="17"/>
  </w:num>
  <w:num w:numId="10" w16cid:durableId="299657668">
    <w:abstractNumId w:val="5"/>
  </w:num>
  <w:num w:numId="11" w16cid:durableId="19928334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98433705">
    <w:abstractNumId w:val="1"/>
  </w:num>
  <w:num w:numId="13" w16cid:durableId="1381437670">
    <w:abstractNumId w:val="22"/>
  </w:num>
  <w:num w:numId="14" w16cid:durableId="139929287">
    <w:abstractNumId w:val="17"/>
  </w:num>
  <w:num w:numId="15" w16cid:durableId="1217620583">
    <w:abstractNumId w:val="5"/>
  </w:num>
  <w:num w:numId="16" w16cid:durableId="1569071150">
    <w:abstractNumId w:val="2"/>
  </w:num>
  <w:num w:numId="17" w16cid:durableId="1381518488">
    <w:abstractNumId w:val="16"/>
  </w:num>
  <w:num w:numId="18" w16cid:durableId="1606695929">
    <w:abstractNumId w:val="1"/>
  </w:num>
  <w:num w:numId="19" w16cid:durableId="1779639438">
    <w:abstractNumId w:val="17"/>
  </w:num>
  <w:num w:numId="20" w16cid:durableId="1723865020">
    <w:abstractNumId w:val="5"/>
  </w:num>
  <w:num w:numId="21" w16cid:durableId="1632399783">
    <w:abstractNumId w:val="2"/>
  </w:num>
  <w:num w:numId="22" w16cid:durableId="497042204">
    <w:abstractNumId w:val="10"/>
  </w:num>
  <w:num w:numId="23" w16cid:durableId="427770087">
    <w:abstractNumId w:val="21"/>
  </w:num>
  <w:num w:numId="24" w16cid:durableId="1415516373">
    <w:abstractNumId w:val="18"/>
  </w:num>
  <w:num w:numId="25" w16cid:durableId="1274509077">
    <w:abstractNumId w:val="24"/>
  </w:num>
  <w:num w:numId="26" w16cid:durableId="750469849">
    <w:abstractNumId w:val="3"/>
  </w:num>
  <w:num w:numId="27" w16cid:durableId="1132670274">
    <w:abstractNumId w:val="12"/>
  </w:num>
  <w:num w:numId="28" w16cid:durableId="1738359859">
    <w:abstractNumId w:val="23"/>
  </w:num>
  <w:num w:numId="29" w16cid:durableId="475536927">
    <w:abstractNumId w:val="20"/>
  </w:num>
  <w:num w:numId="30" w16cid:durableId="579171325">
    <w:abstractNumId w:val="4"/>
  </w:num>
  <w:num w:numId="31" w16cid:durableId="1046680999">
    <w:abstractNumId w:val="17"/>
  </w:num>
  <w:num w:numId="32" w16cid:durableId="981274422">
    <w:abstractNumId w:val="5"/>
  </w:num>
  <w:num w:numId="33" w16cid:durableId="545916695">
    <w:abstractNumId w:val="0"/>
  </w:num>
  <w:num w:numId="34" w16cid:durableId="116023667">
    <w:abstractNumId w:val="2"/>
  </w:num>
  <w:num w:numId="35" w16cid:durableId="1186749714">
    <w:abstractNumId w:val="11"/>
  </w:num>
  <w:num w:numId="36" w16cid:durableId="790632156">
    <w:abstractNumId w:val="15"/>
  </w:num>
  <w:num w:numId="37" w16cid:durableId="662778162">
    <w:abstractNumId w:val="19"/>
  </w:num>
  <w:num w:numId="38" w16cid:durableId="1344286686">
    <w:abstractNumId w:val="6"/>
  </w:num>
  <w:num w:numId="39" w16cid:durableId="15941210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bordersDoNotSurroundHeader/>
  <w:bordersDoNotSurroundFooter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510"/>
  <w:hyphenationZone w:val="425"/>
  <w:drawingGridHorizontalSpacing w:val="10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90"/>
    <w:rsid w:val="00004597"/>
    <w:rsid w:val="0001177F"/>
    <w:rsid w:val="000135C8"/>
    <w:rsid w:val="0001524B"/>
    <w:rsid w:val="000256D2"/>
    <w:rsid w:val="00026E35"/>
    <w:rsid w:val="000319A6"/>
    <w:rsid w:val="00043480"/>
    <w:rsid w:val="00047762"/>
    <w:rsid w:val="00047D81"/>
    <w:rsid w:val="000557A4"/>
    <w:rsid w:val="00055F54"/>
    <w:rsid w:val="00056D81"/>
    <w:rsid w:val="000575FE"/>
    <w:rsid w:val="000577AD"/>
    <w:rsid w:val="00057C64"/>
    <w:rsid w:val="00062649"/>
    <w:rsid w:val="0007460A"/>
    <w:rsid w:val="00075D47"/>
    <w:rsid w:val="000767CB"/>
    <w:rsid w:val="00077630"/>
    <w:rsid w:val="00077F17"/>
    <w:rsid w:val="00087FA6"/>
    <w:rsid w:val="00090877"/>
    <w:rsid w:val="00091C9F"/>
    <w:rsid w:val="000A0BB0"/>
    <w:rsid w:val="000A1DF8"/>
    <w:rsid w:val="000A2E7F"/>
    <w:rsid w:val="000C1513"/>
    <w:rsid w:val="000D4D78"/>
    <w:rsid w:val="000D61C5"/>
    <w:rsid w:val="000D667F"/>
    <w:rsid w:val="000D7ECB"/>
    <w:rsid w:val="000E057E"/>
    <w:rsid w:val="000F48A4"/>
    <w:rsid w:val="001015F1"/>
    <w:rsid w:val="00102EF9"/>
    <w:rsid w:val="001066A0"/>
    <w:rsid w:val="001118C9"/>
    <w:rsid w:val="00111C7A"/>
    <w:rsid w:val="001123A6"/>
    <w:rsid w:val="00114327"/>
    <w:rsid w:val="001144D8"/>
    <w:rsid w:val="00122119"/>
    <w:rsid w:val="00125550"/>
    <w:rsid w:val="001273AF"/>
    <w:rsid w:val="00127411"/>
    <w:rsid w:val="00130FE8"/>
    <w:rsid w:val="001322ED"/>
    <w:rsid w:val="00132509"/>
    <w:rsid w:val="00134C0F"/>
    <w:rsid w:val="00141775"/>
    <w:rsid w:val="00143BF2"/>
    <w:rsid w:val="001479B7"/>
    <w:rsid w:val="00151EE6"/>
    <w:rsid w:val="001578E3"/>
    <w:rsid w:val="00161CF1"/>
    <w:rsid w:val="00162274"/>
    <w:rsid w:val="00162500"/>
    <w:rsid w:val="00170387"/>
    <w:rsid w:val="00170883"/>
    <w:rsid w:val="001739C8"/>
    <w:rsid w:val="00174301"/>
    <w:rsid w:val="0017438E"/>
    <w:rsid w:val="00174C84"/>
    <w:rsid w:val="00175D87"/>
    <w:rsid w:val="00184D0D"/>
    <w:rsid w:val="001932A9"/>
    <w:rsid w:val="001972FB"/>
    <w:rsid w:val="00197605"/>
    <w:rsid w:val="001A2FD9"/>
    <w:rsid w:val="001B5352"/>
    <w:rsid w:val="001B6A23"/>
    <w:rsid w:val="001C4F45"/>
    <w:rsid w:val="001D1448"/>
    <w:rsid w:val="001D1C59"/>
    <w:rsid w:val="001D407F"/>
    <w:rsid w:val="001D4C04"/>
    <w:rsid w:val="001E2AEB"/>
    <w:rsid w:val="001E53FA"/>
    <w:rsid w:val="001E65F6"/>
    <w:rsid w:val="001F0709"/>
    <w:rsid w:val="001F5CE8"/>
    <w:rsid w:val="00203B38"/>
    <w:rsid w:val="00211AF9"/>
    <w:rsid w:val="00214F41"/>
    <w:rsid w:val="0021702B"/>
    <w:rsid w:val="0021749E"/>
    <w:rsid w:val="00221F98"/>
    <w:rsid w:val="00222C95"/>
    <w:rsid w:val="00222E18"/>
    <w:rsid w:val="00223E50"/>
    <w:rsid w:val="0022792F"/>
    <w:rsid w:val="00232D2A"/>
    <w:rsid w:val="00233083"/>
    <w:rsid w:val="00233C74"/>
    <w:rsid w:val="00235030"/>
    <w:rsid w:val="002351F5"/>
    <w:rsid w:val="002368FF"/>
    <w:rsid w:val="00236A6C"/>
    <w:rsid w:val="00252A0D"/>
    <w:rsid w:val="00256A26"/>
    <w:rsid w:val="00260040"/>
    <w:rsid w:val="00261F87"/>
    <w:rsid w:val="00264EEA"/>
    <w:rsid w:val="00271212"/>
    <w:rsid w:val="00273014"/>
    <w:rsid w:val="00274E36"/>
    <w:rsid w:val="002810F1"/>
    <w:rsid w:val="002828B3"/>
    <w:rsid w:val="002832CF"/>
    <w:rsid w:val="0028365B"/>
    <w:rsid w:val="00283957"/>
    <w:rsid w:val="00284D06"/>
    <w:rsid w:val="00290CFE"/>
    <w:rsid w:val="00293B4C"/>
    <w:rsid w:val="002957FA"/>
    <w:rsid w:val="00296543"/>
    <w:rsid w:val="00296B54"/>
    <w:rsid w:val="00297D0B"/>
    <w:rsid w:val="002B0C85"/>
    <w:rsid w:val="002B1A68"/>
    <w:rsid w:val="002B4DB5"/>
    <w:rsid w:val="002C0066"/>
    <w:rsid w:val="002C0D0D"/>
    <w:rsid w:val="002C21EC"/>
    <w:rsid w:val="002C429A"/>
    <w:rsid w:val="002C6615"/>
    <w:rsid w:val="002D0DFB"/>
    <w:rsid w:val="002D4B0F"/>
    <w:rsid w:val="002D61B9"/>
    <w:rsid w:val="002F1109"/>
    <w:rsid w:val="0030079E"/>
    <w:rsid w:val="003037D0"/>
    <w:rsid w:val="003051A1"/>
    <w:rsid w:val="0031135D"/>
    <w:rsid w:val="003125A3"/>
    <w:rsid w:val="00314208"/>
    <w:rsid w:val="00316F6B"/>
    <w:rsid w:val="00317D9C"/>
    <w:rsid w:val="00321E83"/>
    <w:rsid w:val="0032424C"/>
    <w:rsid w:val="00326141"/>
    <w:rsid w:val="00331671"/>
    <w:rsid w:val="003317AE"/>
    <w:rsid w:val="003332A7"/>
    <w:rsid w:val="003414FF"/>
    <w:rsid w:val="00341E0A"/>
    <w:rsid w:val="00341EAC"/>
    <w:rsid w:val="00345AA5"/>
    <w:rsid w:val="0034642C"/>
    <w:rsid w:val="00346F5E"/>
    <w:rsid w:val="00352C59"/>
    <w:rsid w:val="00357C8E"/>
    <w:rsid w:val="00363310"/>
    <w:rsid w:val="003636D6"/>
    <w:rsid w:val="00370D25"/>
    <w:rsid w:val="00381591"/>
    <w:rsid w:val="00383AB3"/>
    <w:rsid w:val="00387B58"/>
    <w:rsid w:val="003942CF"/>
    <w:rsid w:val="00394BDB"/>
    <w:rsid w:val="00396696"/>
    <w:rsid w:val="003A27B5"/>
    <w:rsid w:val="003A3C12"/>
    <w:rsid w:val="003A5C59"/>
    <w:rsid w:val="003A6550"/>
    <w:rsid w:val="003B75E7"/>
    <w:rsid w:val="003B7704"/>
    <w:rsid w:val="003C34DA"/>
    <w:rsid w:val="003C5FF1"/>
    <w:rsid w:val="003D0A1A"/>
    <w:rsid w:val="003D1225"/>
    <w:rsid w:val="003D4EC0"/>
    <w:rsid w:val="003E15C8"/>
    <w:rsid w:val="003E3597"/>
    <w:rsid w:val="003E54A0"/>
    <w:rsid w:val="003F2F85"/>
    <w:rsid w:val="003F4F13"/>
    <w:rsid w:val="003F56A0"/>
    <w:rsid w:val="003F690E"/>
    <w:rsid w:val="003F6A8F"/>
    <w:rsid w:val="003F7DF2"/>
    <w:rsid w:val="00401D30"/>
    <w:rsid w:val="00404A04"/>
    <w:rsid w:val="00405BFD"/>
    <w:rsid w:val="004109AA"/>
    <w:rsid w:val="00410E27"/>
    <w:rsid w:val="0041202E"/>
    <w:rsid w:val="004124A7"/>
    <w:rsid w:val="00413EC6"/>
    <w:rsid w:val="00414785"/>
    <w:rsid w:val="004221C2"/>
    <w:rsid w:val="00424E10"/>
    <w:rsid w:val="004250FB"/>
    <w:rsid w:val="004251D7"/>
    <w:rsid w:val="00426493"/>
    <w:rsid w:val="004270CD"/>
    <w:rsid w:val="0042732C"/>
    <w:rsid w:val="00430CA0"/>
    <w:rsid w:val="00462834"/>
    <w:rsid w:val="0046725C"/>
    <w:rsid w:val="00471DC3"/>
    <w:rsid w:val="004745E8"/>
    <w:rsid w:val="00475934"/>
    <w:rsid w:val="004767B3"/>
    <w:rsid w:val="00476E37"/>
    <w:rsid w:val="00476ED9"/>
    <w:rsid w:val="004770AC"/>
    <w:rsid w:val="00485EB1"/>
    <w:rsid w:val="0049381A"/>
    <w:rsid w:val="00493B0C"/>
    <w:rsid w:val="00493FE9"/>
    <w:rsid w:val="00494E1B"/>
    <w:rsid w:val="00494E67"/>
    <w:rsid w:val="004951BD"/>
    <w:rsid w:val="004A0194"/>
    <w:rsid w:val="004A2441"/>
    <w:rsid w:val="004A42ED"/>
    <w:rsid w:val="004B443C"/>
    <w:rsid w:val="004B6505"/>
    <w:rsid w:val="004C3CFA"/>
    <w:rsid w:val="004D1575"/>
    <w:rsid w:val="004D2236"/>
    <w:rsid w:val="004D525F"/>
    <w:rsid w:val="004E2062"/>
    <w:rsid w:val="004E3615"/>
    <w:rsid w:val="004F1AE5"/>
    <w:rsid w:val="004F5E96"/>
    <w:rsid w:val="00504184"/>
    <w:rsid w:val="005070E1"/>
    <w:rsid w:val="00510829"/>
    <w:rsid w:val="00515CD2"/>
    <w:rsid w:val="005178CD"/>
    <w:rsid w:val="00530988"/>
    <w:rsid w:val="005327ED"/>
    <w:rsid w:val="005337B0"/>
    <w:rsid w:val="00534B0A"/>
    <w:rsid w:val="00540038"/>
    <w:rsid w:val="0054514E"/>
    <w:rsid w:val="00546098"/>
    <w:rsid w:val="00547FFD"/>
    <w:rsid w:val="0055028F"/>
    <w:rsid w:val="00560ADC"/>
    <w:rsid w:val="00563559"/>
    <w:rsid w:val="00563D85"/>
    <w:rsid w:val="00564881"/>
    <w:rsid w:val="00567D38"/>
    <w:rsid w:val="00571467"/>
    <w:rsid w:val="00571A65"/>
    <w:rsid w:val="005811CE"/>
    <w:rsid w:val="00581857"/>
    <w:rsid w:val="0058301B"/>
    <w:rsid w:val="00586F06"/>
    <w:rsid w:val="00593184"/>
    <w:rsid w:val="00594BFD"/>
    <w:rsid w:val="00595A7B"/>
    <w:rsid w:val="00596559"/>
    <w:rsid w:val="005A24EF"/>
    <w:rsid w:val="005A3010"/>
    <w:rsid w:val="005A4608"/>
    <w:rsid w:val="005A4B8A"/>
    <w:rsid w:val="005B1BCC"/>
    <w:rsid w:val="005B1C50"/>
    <w:rsid w:val="005B2CAA"/>
    <w:rsid w:val="005C7598"/>
    <w:rsid w:val="005D07B9"/>
    <w:rsid w:val="005D147D"/>
    <w:rsid w:val="005E03E9"/>
    <w:rsid w:val="005E1971"/>
    <w:rsid w:val="005E262D"/>
    <w:rsid w:val="005E4A48"/>
    <w:rsid w:val="005E72E6"/>
    <w:rsid w:val="005F21ED"/>
    <w:rsid w:val="005F5B6D"/>
    <w:rsid w:val="0060019F"/>
    <w:rsid w:val="00603D67"/>
    <w:rsid w:val="00605814"/>
    <w:rsid w:val="00606319"/>
    <w:rsid w:val="00616479"/>
    <w:rsid w:val="0062521C"/>
    <w:rsid w:val="00630862"/>
    <w:rsid w:val="006314CA"/>
    <w:rsid w:val="006409F7"/>
    <w:rsid w:val="00641F00"/>
    <w:rsid w:val="00644794"/>
    <w:rsid w:val="00646463"/>
    <w:rsid w:val="006467E6"/>
    <w:rsid w:val="00646B18"/>
    <w:rsid w:val="0065012F"/>
    <w:rsid w:val="00652325"/>
    <w:rsid w:val="00652FD7"/>
    <w:rsid w:val="00654EE8"/>
    <w:rsid w:val="00655D5D"/>
    <w:rsid w:val="00656C85"/>
    <w:rsid w:val="00660D58"/>
    <w:rsid w:val="006664A6"/>
    <w:rsid w:val="006703A6"/>
    <w:rsid w:val="006750D5"/>
    <w:rsid w:val="00683470"/>
    <w:rsid w:val="0068347F"/>
    <w:rsid w:val="00686DE1"/>
    <w:rsid w:val="00692393"/>
    <w:rsid w:val="006952EB"/>
    <w:rsid w:val="006A0644"/>
    <w:rsid w:val="006A2274"/>
    <w:rsid w:val="006A7303"/>
    <w:rsid w:val="006B2920"/>
    <w:rsid w:val="006B2CF5"/>
    <w:rsid w:val="006B4E7F"/>
    <w:rsid w:val="006C00BB"/>
    <w:rsid w:val="006C0330"/>
    <w:rsid w:val="006C4311"/>
    <w:rsid w:val="006C5FC5"/>
    <w:rsid w:val="006C6805"/>
    <w:rsid w:val="006D6A15"/>
    <w:rsid w:val="006E076E"/>
    <w:rsid w:val="006E1AE3"/>
    <w:rsid w:val="006E2A39"/>
    <w:rsid w:val="006F3365"/>
    <w:rsid w:val="006F79D6"/>
    <w:rsid w:val="0070400E"/>
    <w:rsid w:val="007045EE"/>
    <w:rsid w:val="00705151"/>
    <w:rsid w:val="00713F3A"/>
    <w:rsid w:val="0071419D"/>
    <w:rsid w:val="00716033"/>
    <w:rsid w:val="00716088"/>
    <w:rsid w:val="007208C0"/>
    <w:rsid w:val="0072247F"/>
    <w:rsid w:val="007234DE"/>
    <w:rsid w:val="00725134"/>
    <w:rsid w:val="007272DE"/>
    <w:rsid w:val="007313FC"/>
    <w:rsid w:val="0073622B"/>
    <w:rsid w:val="00745801"/>
    <w:rsid w:val="00745AE2"/>
    <w:rsid w:val="00750C35"/>
    <w:rsid w:val="00752C36"/>
    <w:rsid w:val="00754CDA"/>
    <w:rsid w:val="0075596C"/>
    <w:rsid w:val="0076195B"/>
    <w:rsid w:val="007705CE"/>
    <w:rsid w:val="00772ACC"/>
    <w:rsid w:val="007756C9"/>
    <w:rsid w:val="00780A21"/>
    <w:rsid w:val="00783A7D"/>
    <w:rsid w:val="007849AA"/>
    <w:rsid w:val="00784F65"/>
    <w:rsid w:val="00786BA3"/>
    <w:rsid w:val="00791B42"/>
    <w:rsid w:val="007926EE"/>
    <w:rsid w:val="0079297E"/>
    <w:rsid w:val="00794760"/>
    <w:rsid w:val="00794D5B"/>
    <w:rsid w:val="00795349"/>
    <w:rsid w:val="00796B5E"/>
    <w:rsid w:val="007A035D"/>
    <w:rsid w:val="007A3264"/>
    <w:rsid w:val="007A38C6"/>
    <w:rsid w:val="007A4801"/>
    <w:rsid w:val="007A7A14"/>
    <w:rsid w:val="007B159F"/>
    <w:rsid w:val="007B31D2"/>
    <w:rsid w:val="007D1707"/>
    <w:rsid w:val="007D6F31"/>
    <w:rsid w:val="007E539D"/>
    <w:rsid w:val="007E6638"/>
    <w:rsid w:val="007E7A5B"/>
    <w:rsid w:val="007F3467"/>
    <w:rsid w:val="007F5453"/>
    <w:rsid w:val="00806BE2"/>
    <w:rsid w:val="008110E5"/>
    <w:rsid w:val="00813A8C"/>
    <w:rsid w:val="00813ACF"/>
    <w:rsid w:val="00813FAB"/>
    <w:rsid w:val="008144E2"/>
    <w:rsid w:val="008158C6"/>
    <w:rsid w:val="008205BD"/>
    <w:rsid w:val="00820941"/>
    <w:rsid w:val="008215B3"/>
    <w:rsid w:val="00821664"/>
    <w:rsid w:val="008225E1"/>
    <w:rsid w:val="0082566E"/>
    <w:rsid w:val="00825BA1"/>
    <w:rsid w:val="0084481F"/>
    <w:rsid w:val="00852805"/>
    <w:rsid w:val="00853949"/>
    <w:rsid w:val="00854871"/>
    <w:rsid w:val="0085656B"/>
    <w:rsid w:val="008604CA"/>
    <w:rsid w:val="00861BBF"/>
    <w:rsid w:val="00862EE9"/>
    <w:rsid w:val="008631B3"/>
    <w:rsid w:val="0086775A"/>
    <w:rsid w:val="00871406"/>
    <w:rsid w:val="00872010"/>
    <w:rsid w:val="00882AE8"/>
    <w:rsid w:val="00892CA7"/>
    <w:rsid w:val="00896578"/>
    <w:rsid w:val="008A1490"/>
    <w:rsid w:val="008A14E3"/>
    <w:rsid w:val="008A3082"/>
    <w:rsid w:val="008B00A4"/>
    <w:rsid w:val="008C4F6D"/>
    <w:rsid w:val="008D590A"/>
    <w:rsid w:val="008E4ADA"/>
    <w:rsid w:val="008F116F"/>
    <w:rsid w:val="008F3730"/>
    <w:rsid w:val="008F46BC"/>
    <w:rsid w:val="009017E6"/>
    <w:rsid w:val="00906609"/>
    <w:rsid w:val="00906706"/>
    <w:rsid w:val="00906B10"/>
    <w:rsid w:val="00912D7E"/>
    <w:rsid w:val="009140B5"/>
    <w:rsid w:val="00916C7C"/>
    <w:rsid w:val="00921747"/>
    <w:rsid w:val="00931E44"/>
    <w:rsid w:val="00940EF2"/>
    <w:rsid w:val="009515D8"/>
    <w:rsid w:val="009545B2"/>
    <w:rsid w:val="009614A0"/>
    <w:rsid w:val="009642D2"/>
    <w:rsid w:val="009723EE"/>
    <w:rsid w:val="00985278"/>
    <w:rsid w:val="009860EB"/>
    <w:rsid w:val="00992B58"/>
    <w:rsid w:val="00995F1B"/>
    <w:rsid w:val="009A1106"/>
    <w:rsid w:val="009A2863"/>
    <w:rsid w:val="009A28AB"/>
    <w:rsid w:val="009A658A"/>
    <w:rsid w:val="009A66B2"/>
    <w:rsid w:val="009A7931"/>
    <w:rsid w:val="009B3209"/>
    <w:rsid w:val="009B64CE"/>
    <w:rsid w:val="009B67CE"/>
    <w:rsid w:val="009C7E0D"/>
    <w:rsid w:val="009D4068"/>
    <w:rsid w:val="009D411C"/>
    <w:rsid w:val="009D51DA"/>
    <w:rsid w:val="009D5B6D"/>
    <w:rsid w:val="009E1984"/>
    <w:rsid w:val="009E1D3F"/>
    <w:rsid w:val="009E2FBA"/>
    <w:rsid w:val="009E49B0"/>
    <w:rsid w:val="009F011B"/>
    <w:rsid w:val="009F2EE6"/>
    <w:rsid w:val="009F70E6"/>
    <w:rsid w:val="009F711A"/>
    <w:rsid w:val="00A02C7C"/>
    <w:rsid w:val="00A045EA"/>
    <w:rsid w:val="00A04A65"/>
    <w:rsid w:val="00A1795D"/>
    <w:rsid w:val="00A17B78"/>
    <w:rsid w:val="00A21B42"/>
    <w:rsid w:val="00A22692"/>
    <w:rsid w:val="00A25C84"/>
    <w:rsid w:val="00A26AC5"/>
    <w:rsid w:val="00A33B8B"/>
    <w:rsid w:val="00A356D3"/>
    <w:rsid w:val="00A36DAA"/>
    <w:rsid w:val="00A415D1"/>
    <w:rsid w:val="00A4177D"/>
    <w:rsid w:val="00A4230D"/>
    <w:rsid w:val="00A43A23"/>
    <w:rsid w:val="00A47393"/>
    <w:rsid w:val="00A478AA"/>
    <w:rsid w:val="00A54B99"/>
    <w:rsid w:val="00A75581"/>
    <w:rsid w:val="00A75599"/>
    <w:rsid w:val="00A8611E"/>
    <w:rsid w:val="00A87512"/>
    <w:rsid w:val="00A90016"/>
    <w:rsid w:val="00A901E5"/>
    <w:rsid w:val="00AA036C"/>
    <w:rsid w:val="00AA0E45"/>
    <w:rsid w:val="00AA49C5"/>
    <w:rsid w:val="00AA4F34"/>
    <w:rsid w:val="00AA67A0"/>
    <w:rsid w:val="00AA68DB"/>
    <w:rsid w:val="00AA6E26"/>
    <w:rsid w:val="00AB4E9C"/>
    <w:rsid w:val="00AB6D1C"/>
    <w:rsid w:val="00AB79AE"/>
    <w:rsid w:val="00AC780A"/>
    <w:rsid w:val="00AD00C4"/>
    <w:rsid w:val="00AD043D"/>
    <w:rsid w:val="00AD49BC"/>
    <w:rsid w:val="00AE06EA"/>
    <w:rsid w:val="00AE24AF"/>
    <w:rsid w:val="00AE5A2C"/>
    <w:rsid w:val="00AE6C47"/>
    <w:rsid w:val="00AF3F7B"/>
    <w:rsid w:val="00AF451B"/>
    <w:rsid w:val="00B046F3"/>
    <w:rsid w:val="00B0542D"/>
    <w:rsid w:val="00B05BA0"/>
    <w:rsid w:val="00B061F6"/>
    <w:rsid w:val="00B138BC"/>
    <w:rsid w:val="00B2257E"/>
    <w:rsid w:val="00B2769E"/>
    <w:rsid w:val="00B30EF5"/>
    <w:rsid w:val="00B32A36"/>
    <w:rsid w:val="00B34319"/>
    <w:rsid w:val="00B403E9"/>
    <w:rsid w:val="00B40E25"/>
    <w:rsid w:val="00B42A34"/>
    <w:rsid w:val="00B42AC9"/>
    <w:rsid w:val="00B44D70"/>
    <w:rsid w:val="00B46A3C"/>
    <w:rsid w:val="00B52F0B"/>
    <w:rsid w:val="00B55B25"/>
    <w:rsid w:val="00B56021"/>
    <w:rsid w:val="00B57AA9"/>
    <w:rsid w:val="00B57D8E"/>
    <w:rsid w:val="00B6046E"/>
    <w:rsid w:val="00B628E5"/>
    <w:rsid w:val="00B67B0E"/>
    <w:rsid w:val="00B7723C"/>
    <w:rsid w:val="00B811BE"/>
    <w:rsid w:val="00B812B6"/>
    <w:rsid w:val="00B81DB1"/>
    <w:rsid w:val="00B85815"/>
    <w:rsid w:val="00B96C0A"/>
    <w:rsid w:val="00BA0117"/>
    <w:rsid w:val="00BA252C"/>
    <w:rsid w:val="00BA5173"/>
    <w:rsid w:val="00BA581B"/>
    <w:rsid w:val="00BA7146"/>
    <w:rsid w:val="00BA7623"/>
    <w:rsid w:val="00BB172A"/>
    <w:rsid w:val="00BC05F3"/>
    <w:rsid w:val="00BC328A"/>
    <w:rsid w:val="00BC4038"/>
    <w:rsid w:val="00BC43A7"/>
    <w:rsid w:val="00BD030F"/>
    <w:rsid w:val="00BD3BB1"/>
    <w:rsid w:val="00BD4DC9"/>
    <w:rsid w:val="00BE426C"/>
    <w:rsid w:val="00BF1F4C"/>
    <w:rsid w:val="00BF3386"/>
    <w:rsid w:val="00BF3EBC"/>
    <w:rsid w:val="00BF7E13"/>
    <w:rsid w:val="00C01E16"/>
    <w:rsid w:val="00C03572"/>
    <w:rsid w:val="00C03A30"/>
    <w:rsid w:val="00C045D0"/>
    <w:rsid w:val="00C0476F"/>
    <w:rsid w:val="00C10FFB"/>
    <w:rsid w:val="00C12E60"/>
    <w:rsid w:val="00C16F35"/>
    <w:rsid w:val="00C232BD"/>
    <w:rsid w:val="00C23739"/>
    <w:rsid w:val="00C319DD"/>
    <w:rsid w:val="00C32596"/>
    <w:rsid w:val="00C34A31"/>
    <w:rsid w:val="00C431F8"/>
    <w:rsid w:val="00C45B9C"/>
    <w:rsid w:val="00C46E33"/>
    <w:rsid w:val="00C50879"/>
    <w:rsid w:val="00C515EA"/>
    <w:rsid w:val="00C57CBE"/>
    <w:rsid w:val="00C57DE4"/>
    <w:rsid w:val="00C6373B"/>
    <w:rsid w:val="00C63E70"/>
    <w:rsid w:val="00C65FEB"/>
    <w:rsid w:val="00C74112"/>
    <w:rsid w:val="00C74641"/>
    <w:rsid w:val="00C746F6"/>
    <w:rsid w:val="00C76BC2"/>
    <w:rsid w:val="00C86869"/>
    <w:rsid w:val="00C87697"/>
    <w:rsid w:val="00C90354"/>
    <w:rsid w:val="00C90F37"/>
    <w:rsid w:val="00C92C71"/>
    <w:rsid w:val="00C94FAE"/>
    <w:rsid w:val="00CA2E7B"/>
    <w:rsid w:val="00CB0228"/>
    <w:rsid w:val="00CB1904"/>
    <w:rsid w:val="00CC66A3"/>
    <w:rsid w:val="00CC763A"/>
    <w:rsid w:val="00CD2674"/>
    <w:rsid w:val="00CD35CB"/>
    <w:rsid w:val="00CD5BBC"/>
    <w:rsid w:val="00CD72B7"/>
    <w:rsid w:val="00CE2349"/>
    <w:rsid w:val="00CE769A"/>
    <w:rsid w:val="00CF0C8D"/>
    <w:rsid w:val="00CF3C37"/>
    <w:rsid w:val="00CF536A"/>
    <w:rsid w:val="00D1111C"/>
    <w:rsid w:val="00D12180"/>
    <w:rsid w:val="00D13A29"/>
    <w:rsid w:val="00D15C2F"/>
    <w:rsid w:val="00D204D3"/>
    <w:rsid w:val="00D25902"/>
    <w:rsid w:val="00D25C6D"/>
    <w:rsid w:val="00D2746F"/>
    <w:rsid w:val="00D318A1"/>
    <w:rsid w:val="00D358F5"/>
    <w:rsid w:val="00D373F6"/>
    <w:rsid w:val="00D37BFC"/>
    <w:rsid w:val="00D406BC"/>
    <w:rsid w:val="00D40AC6"/>
    <w:rsid w:val="00D410E6"/>
    <w:rsid w:val="00D452CD"/>
    <w:rsid w:val="00D4743F"/>
    <w:rsid w:val="00D4784D"/>
    <w:rsid w:val="00D509E8"/>
    <w:rsid w:val="00D51B03"/>
    <w:rsid w:val="00D55DE1"/>
    <w:rsid w:val="00D61B00"/>
    <w:rsid w:val="00D67605"/>
    <w:rsid w:val="00D75391"/>
    <w:rsid w:val="00D7642E"/>
    <w:rsid w:val="00DA224E"/>
    <w:rsid w:val="00DA359E"/>
    <w:rsid w:val="00DA5012"/>
    <w:rsid w:val="00DB1621"/>
    <w:rsid w:val="00DB3522"/>
    <w:rsid w:val="00DB6E00"/>
    <w:rsid w:val="00DC314D"/>
    <w:rsid w:val="00DC7086"/>
    <w:rsid w:val="00DC710D"/>
    <w:rsid w:val="00DD01D7"/>
    <w:rsid w:val="00DD1418"/>
    <w:rsid w:val="00DD1869"/>
    <w:rsid w:val="00DD28B1"/>
    <w:rsid w:val="00DD70E3"/>
    <w:rsid w:val="00DE3007"/>
    <w:rsid w:val="00DE56FD"/>
    <w:rsid w:val="00DF083F"/>
    <w:rsid w:val="00DF2A33"/>
    <w:rsid w:val="00DF58DF"/>
    <w:rsid w:val="00E03874"/>
    <w:rsid w:val="00E150BD"/>
    <w:rsid w:val="00E151CF"/>
    <w:rsid w:val="00E315C4"/>
    <w:rsid w:val="00E35EA7"/>
    <w:rsid w:val="00E3645D"/>
    <w:rsid w:val="00E42C57"/>
    <w:rsid w:val="00E446F2"/>
    <w:rsid w:val="00E5126D"/>
    <w:rsid w:val="00E61844"/>
    <w:rsid w:val="00E619D7"/>
    <w:rsid w:val="00E65C0A"/>
    <w:rsid w:val="00E821C3"/>
    <w:rsid w:val="00E82FA9"/>
    <w:rsid w:val="00E86756"/>
    <w:rsid w:val="00E943F4"/>
    <w:rsid w:val="00EA26B7"/>
    <w:rsid w:val="00EA4DC6"/>
    <w:rsid w:val="00EA6EE8"/>
    <w:rsid w:val="00EB492B"/>
    <w:rsid w:val="00EC513A"/>
    <w:rsid w:val="00EC526A"/>
    <w:rsid w:val="00EC7450"/>
    <w:rsid w:val="00ED42DE"/>
    <w:rsid w:val="00ED647A"/>
    <w:rsid w:val="00EE42FC"/>
    <w:rsid w:val="00EF0042"/>
    <w:rsid w:val="00EF23F3"/>
    <w:rsid w:val="00EF487D"/>
    <w:rsid w:val="00F00379"/>
    <w:rsid w:val="00F0040E"/>
    <w:rsid w:val="00F0304D"/>
    <w:rsid w:val="00F109AD"/>
    <w:rsid w:val="00F16DB0"/>
    <w:rsid w:val="00F20C80"/>
    <w:rsid w:val="00F2316F"/>
    <w:rsid w:val="00F248FD"/>
    <w:rsid w:val="00F24ACA"/>
    <w:rsid w:val="00F2552A"/>
    <w:rsid w:val="00F26F7C"/>
    <w:rsid w:val="00F31614"/>
    <w:rsid w:val="00F3332E"/>
    <w:rsid w:val="00F3499A"/>
    <w:rsid w:val="00F34E34"/>
    <w:rsid w:val="00F40490"/>
    <w:rsid w:val="00F433D7"/>
    <w:rsid w:val="00F439D7"/>
    <w:rsid w:val="00F467A7"/>
    <w:rsid w:val="00F470C6"/>
    <w:rsid w:val="00F50BF4"/>
    <w:rsid w:val="00F54CF2"/>
    <w:rsid w:val="00F62BE6"/>
    <w:rsid w:val="00F62EEC"/>
    <w:rsid w:val="00F70A4F"/>
    <w:rsid w:val="00F802C0"/>
    <w:rsid w:val="00F8130E"/>
    <w:rsid w:val="00F84031"/>
    <w:rsid w:val="00F86559"/>
    <w:rsid w:val="00F901EC"/>
    <w:rsid w:val="00F913E4"/>
    <w:rsid w:val="00F96B48"/>
    <w:rsid w:val="00F96DA1"/>
    <w:rsid w:val="00FA6CED"/>
    <w:rsid w:val="00FB2478"/>
    <w:rsid w:val="00FB6C1E"/>
    <w:rsid w:val="00FC27A0"/>
    <w:rsid w:val="00FC2FB2"/>
    <w:rsid w:val="00FD1F43"/>
    <w:rsid w:val="00FD5076"/>
    <w:rsid w:val="00FD5D0B"/>
    <w:rsid w:val="00FD61FF"/>
    <w:rsid w:val="00FD67F7"/>
    <w:rsid w:val="00FD7431"/>
    <w:rsid w:val="00FD7B19"/>
    <w:rsid w:val="00FD7D5E"/>
    <w:rsid w:val="00FE0FC1"/>
    <w:rsid w:val="00FE1243"/>
    <w:rsid w:val="00FE5971"/>
    <w:rsid w:val="00FF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48C9D14"/>
  <w15:chartTrackingRefBased/>
  <w15:docId w15:val="{68DF7B83-4C2A-43A3-AE53-110E56E43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E25"/>
    <w:pPr>
      <w:spacing w:line="260" w:lineRule="atLeast"/>
      <w:jc w:val="both"/>
    </w:pPr>
    <w:rPr>
      <w:rFonts w:ascii="Palatino Linotype" w:hAnsi="Palatino Linotype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1articletype">
    <w:name w:val="MDPI_1.1_article_type"/>
    <w:next w:val="Normal"/>
    <w:qFormat/>
    <w:rsid w:val="00530988"/>
    <w:pPr>
      <w:adjustRightInd w:val="0"/>
      <w:snapToGrid w:val="0"/>
      <w:spacing w:before="240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12title">
    <w:name w:val="MDPI_1.2_title"/>
    <w:next w:val="Normal"/>
    <w:qFormat/>
    <w:rsid w:val="00530988"/>
    <w:pPr>
      <w:adjustRightInd w:val="0"/>
      <w:snapToGrid w:val="0"/>
      <w:spacing w:after="240" w:line="240" w:lineRule="atLeas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next w:val="Normal"/>
    <w:qFormat/>
    <w:rsid w:val="00530988"/>
    <w:pPr>
      <w:adjustRightInd w:val="0"/>
      <w:snapToGrid w:val="0"/>
      <w:spacing w:after="360" w:line="260" w:lineRule="atLeast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530988"/>
    <w:pPr>
      <w:adjustRightInd w:val="0"/>
      <w:snapToGrid w:val="0"/>
      <w:spacing w:line="240" w:lineRule="atLeast"/>
      <w:ind w:right="113"/>
      <w:jc w:val="left"/>
    </w:pPr>
    <w:rPr>
      <w:rFonts w:eastAsia="Times New Roman"/>
      <w:sz w:val="14"/>
      <w:lang w:eastAsia="de-DE" w:bidi="en-US"/>
    </w:rPr>
  </w:style>
  <w:style w:type="paragraph" w:customStyle="1" w:styleId="MDPI16affiliation">
    <w:name w:val="MDPI_1.6_affiliation"/>
    <w:qFormat/>
    <w:rsid w:val="00530988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/>
      <w:color w:val="000000"/>
      <w:sz w:val="16"/>
      <w:szCs w:val="18"/>
      <w:lang w:eastAsia="de-DE" w:bidi="en-US"/>
    </w:rPr>
  </w:style>
  <w:style w:type="paragraph" w:customStyle="1" w:styleId="MDPI17abstract">
    <w:name w:val="MDPI_1.7_abstract"/>
    <w:next w:val="Normal"/>
    <w:qFormat/>
    <w:rsid w:val="00530988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color w:val="000000"/>
      <w:sz w:val="18"/>
      <w:szCs w:val="22"/>
      <w:lang w:eastAsia="de-DE" w:bidi="en-US"/>
    </w:rPr>
  </w:style>
  <w:style w:type="paragraph" w:customStyle="1" w:styleId="MDPI18keywords">
    <w:name w:val="MDPI_1.8_keywords"/>
    <w:next w:val="Normal"/>
    <w:qFormat/>
    <w:rsid w:val="00530988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szCs w:val="22"/>
      <w:lang w:eastAsia="de-DE" w:bidi="en-US"/>
    </w:rPr>
  </w:style>
  <w:style w:type="paragraph" w:customStyle="1" w:styleId="MDPI19line">
    <w:name w:val="MDPI_1.9_line"/>
    <w:qFormat/>
    <w:rsid w:val="00530988"/>
    <w:pPr>
      <w:pBdr>
        <w:bottom w:val="single" w:sz="4" w:space="1" w:color="auto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eastAsia="Times New Roman" w:hAnsi="Palatino Linotype" w:cs="Cordia New"/>
      <w:color w:val="000000"/>
      <w:szCs w:val="24"/>
      <w:lang w:eastAsia="de-DE" w:bidi="en-US"/>
    </w:rPr>
  </w:style>
  <w:style w:type="table" w:customStyle="1" w:styleId="Mdeck5tablebodythreelines">
    <w:name w:val="M_deck_5_table_body_three_lines"/>
    <w:basedOn w:val="TableNormal"/>
    <w:uiPriority w:val="99"/>
    <w:rsid w:val="00471DC3"/>
    <w:pPr>
      <w:adjustRightInd w:val="0"/>
      <w:snapToGrid w:val="0"/>
      <w:spacing w:line="300" w:lineRule="exact"/>
      <w:jc w:val="center"/>
    </w:pPr>
    <w:rPr>
      <w:rFonts w:ascii="Times New Roman" w:hAnsi="Times New Roman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">
    <w:name w:val="Table Grid"/>
    <w:basedOn w:val="TableNormal"/>
    <w:uiPriority w:val="59"/>
    <w:rsid w:val="00B40E25"/>
    <w:pPr>
      <w:spacing w:line="260" w:lineRule="atLeast"/>
      <w:jc w:val="both"/>
    </w:pPr>
    <w:rPr>
      <w:rFonts w:ascii="Palatino Linotype" w:hAnsi="Palatino Linotype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B40E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HeaderChar">
    <w:name w:val="Header Char"/>
    <w:link w:val="Header"/>
    <w:uiPriority w:val="99"/>
    <w:rsid w:val="00B40E25"/>
    <w:rPr>
      <w:rFonts w:ascii="Palatino Linotype" w:hAnsi="Palatino Linotype"/>
      <w:noProof/>
      <w:color w:val="000000"/>
      <w:szCs w:val="18"/>
    </w:rPr>
  </w:style>
  <w:style w:type="paragraph" w:customStyle="1" w:styleId="MDPIheaderjournallogo">
    <w:name w:val="MDPI_header_journal_logo"/>
    <w:qFormat/>
    <w:rsid w:val="00530988"/>
    <w:pPr>
      <w:adjustRightInd w:val="0"/>
      <w:snapToGrid w:val="0"/>
      <w:spacing w:line="260" w:lineRule="atLeast"/>
      <w:jc w:val="both"/>
    </w:pPr>
    <w:rPr>
      <w:rFonts w:ascii="Palatino Linotype" w:eastAsia="Times New Roman" w:hAnsi="Palatino Linotype"/>
      <w:i/>
      <w:color w:val="000000"/>
      <w:sz w:val="24"/>
      <w:szCs w:val="22"/>
      <w:lang w:eastAsia="de-CH"/>
    </w:rPr>
  </w:style>
  <w:style w:type="paragraph" w:customStyle="1" w:styleId="MDPI32textnoindent">
    <w:name w:val="MDPI_3.2_text_no_indent"/>
    <w:basedOn w:val="MDPI31text"/>
    <w:qFormat/>
    <w:rsid w:val="00530988"/>
    <w:pPr>
      <w:ind w:firstLine="0"/>
    </w:pPr>
  </w:style>
  <w:style w:type="paragraph" w:customStyle="1" w:styleId="MDPI31text">
    <w:name w:val="MDPI_3.1_text"/>
    <w:qFormat/>
    <w:rsid w:val="00530988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3textspaceafter">
    <w:name w:val="MDPI_3.3_text_space_after"/>
    <w:qFormat/>
    <w:rsid w:val="00530988"/>
    <w:pPr>
      <w:adjustRightInd w:val="0"/>
      <w:snapToGrid w:val="0"/>
      <w:spacing w:after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5textbeforelist">
    <w:name w:val="MDPI_3.5_text_before_list"/>
    <w:qFormat/>
    <w:rsid w:val="00530988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6textafterlist">
    <w:name w:val="MDPI_3.6_text_after_list"/>
    <w:qFormat/>
    <w:rsid w:val="00530988"/>
    <w:pPr>
      <w:adjustRightInd w:val="0"/>
      <w:snapToGrid w:val="0"/>
      <w:spacing w:before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7itemize">
    <w:name w:val="MDPI_3.7_itemize"/>
    <w:qFormat/>
    <w:rsid w:val="00530988"/>
    <w:pPr>
      <w:numPr>
        <w:numId w:val="31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8bullet">
    <w:name w:val="MDPI_3.8_bullet"/>
    <w:qFormat/>
    <w:rsid w:val="00530988"/>
    <w:pPr>
      <w:numPr>
        <w:numId w:val="32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9equation">
    <w:name w:val="MDPI_3.9_equation"/>
    <w:qFormat/>
    <w:rsid w:val="00530988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aequationnumber">
    <w:name w:val="MDPI_3.a_equation_number"/>
    <w:qFormat/>
    <w:rsid w:val="00530988"/>
    <w:pPr>
      <w:spacing w:before="120" w:after="120"/>
      <w:jc w:val="right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41tablecaption">
    <w:name w:val="MDPI_4.1_table_caption"/>
    <w:qFormat/>
    <w:rsid w:val="00530988"/>
    <w:pPr>
      <w:adjustRightInd w:val="0"/>
      <w:snapToGrid w:val="0"/>
      <w:spacing w:before="240" w:after="120" w:line="228" w:lineRule="auto"/>
      <w:ind w:left="2608"/>
    </w:pPr>
    <w:rPr>
      <w:rFonts w:ascii="Palatino Linotype" w:eastAsia="Times New Roman" w:hAnsi="Palatino Linotype" w:cstheme="minorBidi"/>
      <w:color w:val="000000"/>
      <w:sz w:val="18"/>
      <w:szCs w:val="22"/>
      <w:lang w:eastAsia="de-DE" w:bidi="en-US"/>
    </w:rPr>
  </w:style>
  <w:style w:type="paragraph" w:customStyle="1" w:styleId="MDPI42tablebody">
    <w:name w:val="MDPI_4.2_table_body"/>
    <w:qFormat/>
    <w:rsid w:val="00530988"/>
    <w:pPr>
      <w:adjustRightInd w:val="0"/>
      <w:snapToGrid w:val="0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43tablefooter">
    <w:name w:val="MDPI_4.3_table_footer"/>
    <w:next w:val="MDPI31text"/>
    <w:qFormat/>
    <w:rsid w:val="00530988"/>
    <w:pPr>
      <w:adjustRightInd w:val="0"/>
      <w:snapToGrid w:val="0"/>
      <w:spacing w:line="228" w:lineRule="auto"/>
      <w:ind w:left="2608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51figurecaption">
    <w:name w:val="MDPI_5.1_figure_caption"/>
    <w:qFormat/>
    <w:rsid w:val="00530988"/>
    <w:pPr>
      <w:adjustRightInd w:val="0"/>
      <w:snapToGrid w:val="0"/>
      <w:spacing w:before="120" w:after="240" w:line="228" w:lineRule="auto"/>
      <w:ind w:left="2608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customStyle="1" w:styleId="MDPI52figure">
    <w:name w:val="MDPI_5.2_figure"/>
    <w:qFormat/>
    <w:rsid w:val="00530988"/>
    <w:pPr>
      <w:adjustRightInd w:val="0"/>
      <w:snapToGrid w:val="0"/>
      <w:spacing w:before="240" w:after="120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23heading3">
    <w:name w:val="MDPI_2.3_heading3"/>
    <w:qFormat/>
    <w:rsid w:val="00530988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21heading1">
    <w:name w:val="MDPI_2.1_heading1"/>
    <w:qFormat/>
    <w:rsid w:val="00530988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/>
      <w:b/>
      <w:snapToGrid w:val="0"/>
      <w:color w:val="000000"/>
      <w:szCs w:val="22"/>
      <w:lang w:eastAsia="de-DE" w:bidi="en-US"/>
    </w:rPr>
  </w:style>
  <w:style w:type="paragraph" w:customStyle="1" w:styleId="MDPI22heading2">
    <w:name w:val="MDPI_2.2_heading2"/>
    <w:qFormat/>
    <w:rsid w:val="00530988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/>
      <w:i/>
      <w:noProof/>
      <w:snapToGrid w:val="0"/>
      <w:color w:val="000000"/>
      <w:szCs w:val="22"/>
      <w:lang w:eastAsia="de-DE" w:bidi="en-US"/>
    </w:rPr>
  </w:style>
  <w:style w:type="paragraph" w:customStyle="1" w:styleId="MDPI71References">
    <w:name w:val="MDPI_7.1_References"/>
    <w:qFormat/>
    <w:rsid w:val="00530988"/>
    <w:pPr>
      <w:numPr>
        <w:numId w:val="34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styleId="BalloonText">
    <w:name w:val="Balloon Text"/>
    <w:basedOn w:val="Normal"/>
    <w:link w:val="BalloonTextChar"/>
    <w:uiPriority w:val="99"/>
    <w:rsid w:val="00B40E25"/>
    <w:rPr>
      <w:rFonts w:cs="Tahoma"/>
      <w:szCs w:val="18"/>
    </w:rPr>
  </w:style>
  <w:style w:type="character" w:customStyle="1" w:styleId="BalloonTextChar">
    <w:name w:val="Balloon Text Char"/>
    <w:link w:val="BalloonText"/>
    <w:uiPriority w:val="99"/>
    <w:rsid w:val="00B40E25"/>
    <w:rPr>
      <w:rFonts w:ascii="Palatino Linotype" w:hAnsi="Palatino Linotype" w:cs="Tahoma"/>
      <w:noProof/>
      <w:color w:val="000000"/>
      <w:szCs w:val="18"/>
    </w:rPr>
  </w:style>
  <w:style w:type="character" w:styleId="LineNumber">
    <w:name w:val="line number"/>
    <w:uiPriority w:val="99"/>
    <w:rsid w:val="00530988"/>
    <w:rPr>
      <w:rFonts w:ascii="Palatino Linotype" w:hAnsi="Palatino Linotype"/>
      <w:sz w:val="16"/>
    </w:rPr>
  </w:style>
  <w:style w:type="table" w:customStyle="1" w:styleId="MDPI41threelinetable">
    <w:name w:val="MDPI_4.1_three_line_table"/>
    <w:basedOn w:val="TableNormal"/>
    <w:uiPriority w:val="99"/>
    <w:rsid w:val="00530988"/>
    <w:pPr>
      <w:adjustRightInd w:val="0"/>
      <w:snapToGrid w:val="0"/>
      <w:jc w:val="center"/>
    </w:pPr>
    <w:rPr>
      <w:rFonts w:ascii="Palatino Linotype" w:eastAsiaTheme="minorEastAsia" w:hAnsi="Palatino Linotype"/>
      <w:color w:val="000000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styleId="Hyperlink">
    <w:name w:val="Hyperlink"/>
    <w:uiPriority w:val="99"/>
    <w:rsid w:val="00B40E25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F109AD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rsid w:val="00B40E25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FooterChar">
    <w:name w:val="Footer Char"/>
    <w:link w:val="Footer"/>
    <w:uiPriority w:val="99"/>
    <w:rsid w:val="00B40E25"/>
    <w:rPr>
      <w:rFonts w:ascii="Palatino Linotype" w:hAnsi="Palatino Linotype"/>
      <w:noProof/>
      <w:color w:val="000000"/>
      <w:szCs w:val="18"/>
    </w:rPr>
  </w:style>
  <w:style w:type="table" w:styleId="PlainTable4">
    <w:name w:val="Plain Table 4"/>
    <w:basedOn w:val="TableNormal"/>
    <w:uiPriority w:val="44"/>
    <w:rsid w:val="00F0040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DPI34textspacebefore">
    <w:name w:val="MDPI_3.4_text_space_before"/>
    <w:qFormat/>
    <w:rsid w:val="00530988"/>
    <w:pPr>
      <w:adjustRightInd w:val="0"/>
      <w:snapToGrid w:val="0"/>
      <w:spacing w:before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81theorem">
    <w:name w:val="MDPI_8.1_theorem"/>
    <w:qFormat/>
    <w:rsid w:val="00530988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82proof">
    <w:name w:val="MDPI_8.2_proof"/>
    <w:qFormat/>
    <w:rsid w:val="00530988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61Citation">
    <w:name w:val="MDPI_6.1_Citation"/>
    <w:qFormat/>
    <w:rsid w:val="00530988"/>
    <w:pPr>
      <w:adjustRightInd w:val="0"/>
      <w:snapToGrid w:val="0"/>
      <w:spacing w:line="240" w:lineRule="atLeast"/>
      <w:ind w:right="113"/>
    </w:pPr>
    <w:rPr>
      <w:rFonts w:ascii="Palatino Linotype" w:hAnsi="Palatino Linotype" w:cs="Cordia New"/>
      <w:sz w:val="14"/>
      <w:szCs w:val="22"/>
    </w:rPr>
  </w:style>
  <w:style w:type="paragraph" w:customStyle="1" w:styleId="MDPI62BackMatter">
    <w:name w:val="MDPI_6.2_BackMatter"/>
    <w:qFormat/>
    <w:rsid w:val="00530988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lang w:eastAsia="en-US" w:bidi="en-US"/>
    </w:rPr>
  </w:style>
  <w:style w:type="paragraph" w:customStyle="1" w:styleId="MDPI63Notes">
    <w:name w:val="MDPI_6.3_Notes"/>
    <w:qFormat/>
    <w:rsid w:val="00530988"/>
    <w:pPr>
      <w:adjustRightInd w:val="0"/>
      <w:snapToGrid w:val="0"/>
      <w:spacing w:before="240" w:line="228" w:lineRule="auto"/>
      <w:jc w:val="both"/>
    </w:pPr>
    <w:rPr>
      <w:rFonts w:ascii="Palatino Linotype" w:hAnsi="Palatino Linotype"/>
      <w:snapToGrid w:val="0"/>
      <w:color w:val="000000"/>
      <w:sz w:val="18"/>
      <w:lang w:eastAsia="en-US" w:bidi="en-US"/>
    </w:rPr>
  </w:style>
  <w:style w:type="paragraph" w:customStyle="1" w:styleId="MDPI15academiceditor">
    <w:name w:val="MDPI_1.5_academic_editor"/>
    <w:qFormat/>
    <w:rsid w:val="00530988"/>
    <w:pPr>
      <w:adjustRightInd w:val="0"/>
      <w:snapToGrid w:val="0"/>
      <w:spacing w:before="120" w:line="240" w:lineRule="atLeast"/>
      <w:ind w:right="113"/>
    </w:pPr>
    <w:rPr>
      <w:rFonts w:ascii="Palatino Linotype" w:eastAsia="Times New Roman" w:hAnsi="Palatino Linotype"/>
      <w:color w:val="000000"/>
      <w:sz w:val="14"/>
      <w:szCs w:val="22"/>
      <w:lang w:eastAsia="de-DE" w:bidi="en-US"/>
    </w:rPr>
  </w:style>
  <w:style w:type="paragraph" w:customStyle="1" w:styleId="MDPI19classification">
    <w:name w:val="MDPI_1.9_classification"/>
    <w:qFormat/>
    <w:rsid w:val="00530988"/>
    <w:pPr>
      <w:spacing w:before="240" w:line="260" w:lineRule="atLeast"/>
      <w:ind w:left="113"/>
      <w:jc w:val="both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530988"/>
    <w:pPr>
      <w:adjustRightInd w:val="0"/>
      <w:snapToGrid w:val="0"/>
      <w:spacing w:before="240" w:after="120" w:line="260" w:lineRule="atLeast"/>
      <w:jc w:val="center"/>
    </w:pPr>
    <w:rPr>
      <w:rFonts w:ascii="Palatino Linotype" w:eastAsiaTheme="minorEastAsia" w:hAnsi="Palatino Linotype" w:cstheme="minorBidi"/>
      <w:noProof/>
      <w:color w:val="000000"/>
      <w:sz w:val="18"/>
      <w:szCs w:val="22"/>
      <w:lang w:bidi="en-US"/>
    </w:rPr>
  </w:style>
  <w:style w:type="paragraph" w:customStyle="1" w:styleId="MDPI511onefigurecaption">
    <w:name w:val="MDPI_5.1.1_one_figure_caption"/>
    <w:qFormat/>
    <w:rsid w:val="00530988"/>
    <w:pPr>
      <w:adjustRightInd w:val="0"/>
      <w:snapToGrid w:val="0"/>
      <w:spacing w:before="240" w:after="120" w:line="260" w:lineRule="atLeast"/>
      <w:jc w:val="center"/>
    </w:pPr>
    <w:rPr>
      <w:rFonts w:ascii="Palatino Linotype" w:eastAsiaTheme="minorEastAsia" w:hAnsi="Palatino Linotype"/>
      <w:noProof/>
      <w:color w:val="000000"/>
      <w:sz w:val="18"/>
      <w:lang w:bidi="en-US"/>
    </w:rPr>
  </w:style>
  <w:style w:type="paragraph" w:customStyle="1" w:styleId="MDPI72Copyright">
    <w:name w:val="MDPI_7.2_Copyright"/>
    <w:qFormat/>
    <w:rsid w:val="00530988"/>
    <w:pPr>
      <w:adjustRightInd w:val="0"/>
      <w:snapToGrid w:val="0"/>
      <w:spacing w:before="60" w:line="240" w:lineRule="atLeast"/>
      <w:ind w:right="113"/>
      <w:jc w:val="both"/>
    </w:pPr>
    <w:rPr>
      <w:rFonts w:ascii="Palatino Linotype" w:eastAsia="Times New Roman" w:hAnsi="Palatino Linotype"/>
      <w:noProof/>
      <w:snapToGrid w:val="0"/>
      <w:color w:val="000000"/>
      <w:sz w:val="14"/>
      <w:lang w:val="en-GB" w:eastAsia="en-GB"/>
    </w:rPr>
  </w:style>
  <w:style w:type="paragraph" w:customStyle="1" w:styleId="MDPI73CopyrightImage">
    <w:name w:val="MDPI_7.3_CopyrightImage"/>
    <w:rsid w:val="00530988"/>
    <w:pPr>
      <w:adjustRightInd w:val="0"/>
      <w:snapToGrid w:val="0"/>
      <w:spacing w:after="100" w:line="260" w:lineRule="atLeast"/>
      <w:jc w:val="right"/>
    </w:pPr>
    <w:rPr>
      <w:rFonts w:ascii="Palatino Linotype" w:eastAsia="Times New Roman" w:hAnsi="Palatino Linotype"/>
      <w:color w:val="000000"/>
      <w:lang w:eastAsia="de-CH"/>
    </w:rPr>
  </w:style>
  <w:style w:type="paragraph" w:customStyle="1" w:styleId="MDPIequationFram">
    <w:name w:val="MDPI_equationFram"/>
    <w:qFormat/>
    <w:rsid w:val="00530988"/>
    <w:pPr>
      <w:adjustRightInd w:val="0"/>
      <w:snapToGrid w:val="0"/>
      <w:spacing w:before="120" w:after="120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footer">
    <w:name w:val="MDPI_footer"/>
    <w:qFormat/>
    <w:rsid w:val="00530988"/>
    <w:pPr>
      <w:adjustRightInd w:val="0"/>
      <w:snapToGrid w:val="0"/>
      <w:spacing w:before="120" w:line="260" w:lineRule="atLeast"/>
      <w:jc w:val="center"/>
    </w:pPr>
    <w:rPr>
      <w:rFonts w:ascii="Palatino Linotype" w:eastAsia="Times New Roman" w:hAnsi="Palatino Linotype"/>
      <w:color w:val="000000"/>
      <w:lang w:eastAsia="de-DE"/>
    </w:rPr>
  </w:style>
  <w:style w:type="paragraph" w:customStyle="1" w:styleId="MDPIfooterfirstpage">
    <w:name w:val="MDPI_footer_firstpage"/>
    <w:qFormat/>
    <w:rsid w:val="00530988"/>
    <w:pPr>
      <w:tabs>
        <w:tab w:val="right" w:pos="8845"/>
      </w:tabs>
      <w:spacing w:line="160" w:lineRule="exact"/>
    </w:pPr>
    <w:rPr>
      <w:rFonts w:ascii="Palatino Linotype" w:eastAsia="Times New Roman" w:hAnsi="Palatino Linotype"/>
      <w:color w:val="000000"/>
      <w:sz w:val="16"/>
      <w:lang w:eastAsia="de-DE"/>
    </w:rPr>
  </w:style>
  <w:style w:type="paragraph" w:customStyle="1" w:styleId="MDPIheader">
    <w:name w:val="MDPI_header"/>
    <w:qFormat/>
    <w:rsid w:val="00530988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iCs/>
      <w:color w:val="000000"/>
      <w:sz w:val="16"/>
      <w:lang w:eastAsia="de-DE"/>
    </w:rPr>
  </w:style>
  <w:style w:type="paragraph" w:customStyle="1" w:styleId="MDPIheadercitation">
    <w:name w:val="MDPI_header_citation"/>
    <w:rsid w:val="00530988"/>
    <w:pPr>
      <w:spacing w:after="240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headermdpilogo">
    <w:name w:val="MDPI_header_mdpi_logo"/>
    <w:qFormat/>
    <w:rsid w:val="00530988"/>
    <w:pPr>
      <w:adjustRightInd w:val="0"/>
      <w:snapToGrid w:val="0"/>
      <w:spacing w:line="260" w:lineRule="atLeast"/>
      <w:jc w:val="right"/>
    </w:pPr>
    <w:rPr>
      <w:rFonts w:ascii="Palatino Linotype" w:eastAsia="Times New Roman" w:hAnsi="Palatino Linotype"/>
      <w:color w:val="000000"/>
      <w:sz w:val="24"/>
      <w:szCs w:val="22"/>
      <w:lang w:eastAsia="de-CH"/>
    </w:rPr>
  </w:style>
  <w:style w:type="table" w:customStyle="1" w:styleId="MDPITable">
    <w:name w:val="MDPI_Table"/>
    <w:basedOn w:val="TableNormal"/>
    <w:uiPriority w:val="99"/>
    <w:rsid w:val="00530988"/>
    <w:rPr>
      <w:rFonts w:ascii="Palatino Linotype" w:hAnsi="Palatino Linotype"/>
      <w:color w:val="000000" w:themeColor="text1"/>
      <w:lang w:val="en-CA" w:eastAsia="en-US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530988"/>
    <w:pPr>
      <w:spacing w:line="260" w:lineRule="atLeast"/>
      <w:ind w:left="425" w:right="425" w:firstLine="284"/>
      <w:jc w:val="both"/>
    </w:pPr>
    <w:rPr>
      <w:rFonts w:ascii="Times New Roman" w:eastAsia="Times New Roman" w:hAnsi="Times New Roman"/>
      <w:noProof/>
      <w:snapToGrid w:val="0"/>
      <w:color w:val="000000"/>
      <w:sz w:val="22"/>
      <w:szCs w:val="22"/>
      <w:lang w:eastAsia="de-DE" w:bidi="en-US"/>
    </w:rPr>
  </w:style>
  <w:style w:type="paragraph" w:customStyle="1" w:styleId="MDPItitle">
    <w:name w:val="MDPI_title"/>
    <w:qFormat/>
    <w:rsid w:val="00530988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character" w:customStyle="1" w:styleId="apple-converted-space">
    <w:name w:val="apple-converted-space"/>
    <w:rsid w:val="00B40E25"/>
  </w:style>
  <w:style w:type="paragraph" w:styleId="Bibliography">
    <w:name w:val="Bibliography"/>
    <w:basedOn w:val="Normal"/>
    <w:next w:val="Normal"/>
    <w:uiPriority w:val="37"/>
    <w:semiHidden/>
    <w:unhideWhenUsed/>
    <w:rsid w:val="00B40E25"/>
  </w:style>
  <w:style w:type="paragraph" w:styleId="BodyText">
    <w:name w:val="Body Text"/>
    <w:link w:val="BodyTextChar"/>
    <w:rsid w:val="00B40E25"/>
    <w:pPr>
      <w:spacing w:after="120" w:line="340" w:lineRule="atLeast"/>
      <w:jc w:val="both"/>
    </w:pPr>
    <w:rPr>
      <w:rFonts w:ascii="Palatino Linotype" w:hAnsi="Palatino Linotype"/>
      <w:color w:val="000000"/>
      <w:sz w:val="24"/>
      <w:lang w:eastAsia="de-DE"/>
    </w:rPr>
  </w:style>
  <w:style w:type="character" w:customStyle="1" w:styleId="BodyTextChar">
    <w:name w:val="Body Text Char"/>
    <w:link w:val="BodyText"/>
    <w:rsid w:val="00B40E25"/>
    <w:rPr>
      <w:rFonts w:ascii="Palatino Linotype" w:hAnsi="Palatino Linotype"/>
      <w:color w:val="000000"/>
      <w:sz w:val="24"/>
      <w:lang w:eastAsia="de-DE"/>
    </w:rPr>
  </w:style>
  <w:style w:type="character" w:styleId="CommentReference">
    <w:name w:val="annotation reference"/>
    <w:rsid w:val="00B40E25"/>
    <w:rPr>
      <w:sz w:val="21"/>
      <w:szCs w:val="21"/>
    </w:rPr>
  </w:style>
  <w:style w:type="paragraph" w:styleId="CommentText">
    <w:name w:val="annotation text"/>
    <w:basedOn w:val="Normal"/>
    <w:link w:val="CommentTextChar"/>
    <w:rsid w:val="00B40E25"/>
  </w:style>
  <w:style w:type="character" w:customStyle="1" w:styleId="CommentTextChar">
    <w:name w:val="Comment Text Char"/>
    <w:link w:val="CommentText"/>
    <w:rsid w:val="00B40E25"/>
    <w:rPr>
      <w:rFonts w:ascii="Palatino Linotype" w:hAnsi="Palatino Linotype"/>
      <w:noProof/>
      <w:color w:val="000000"/>
    </w:rPr>
  </w:style>
  <w:style w:type="paragraph" w:styleId="CommentSubject">
    <w:name w:val="annotation subject"/>
    <w:basedOn w:val="CommentText"/>
    <w:next w:val="CommentText"/>
    <w:link w:val="CommentSubjectChar"/>
    <w:rsid w:val="00B40E25"/>
    <w:rPr>
      <w:b/>
      <w:bCs/>
    </w:rPr>
  </w:style>
  <w:style w:type="character" w:customStyle="1" w:styleId="CommentSubjectChar">
    <w:name w:val="Comment Subject Char"/>
    <w:link w:val="CommentSubject"/>
    <w:rsid w:val="00B40E25"/>
    <w:rPr>
      <w:rFonts w:ascii="Palatino Linotype" w:hAnsi="Palatino Linotype"/>
      <w:b/>
      <w:bCs/>
      <w:noProof/>
      <w:color w:val="000000"/>
    </w:rPr>
  </w:style>
  <w:style w:type="character" w:styleId="EndnoteReference">
    <w:name w:val="endnote reference"/>
    <w:rsid w:val="00B40E25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B40E25"/>
    <w:pPr>
      <w:spacing w:line="240" w:lineRule="auto"/>
    </w:pPr>
  </w:style>
  <w:style w:type="character" w:customStyle="1" w:styleId="EndnoteTextChar">
    <w:name w:val="Endnote Text Char"/>
    <w:link w:val="EndnoteText"/>
    <w:semiHidden/>
    <w:rsid w:val="00B40E25"/>
    <w:rPr>
      <w:rFonts w:ascii="Palatino Linotype" w:hAnsi="Palatino Linotype"/>
      <w:noProof/>
      <w:color w:val="000000"/>
    </w:rPr>
  </w:style>
  <w:style w:type="character" w:styleId="FollowedHyperlink">
    <w:name w:val="FollowedHyperlink"/>
    <w:uiPriority w:val="99"/>
    <w:rsid w:val="00B40E25"/>
    <w:rPr>
      <w:color w:val="954F72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B40E25"/>
    <w:pPr>
      <w:spacing w:line="240" w:lineRule="auto"/>
    </w:pPr>
  </w:style>
  <w:style w:type="character" w:customStyle="1" w:styleId="FootnoteTextChar">
    <w:name w:val="Footnote Text Char"/>
    <w:link w:val="FootnoteText"/>
    <w:semiHidden/>
    <w:rsid w:val="00B40E25"/>
    <w:rPr>
      <w:rFonts w:ascii="Palatino Linotype" w:hAnsi="Palatino Linotype"/>
      <w:noProof/>
      <w:color w:val="000000"/>
    </w:rPr>
  </w:style>
  <w:style w:type="paragraph" w:styleId="NormalWeb">
    <w:name w:val="Normal (Web)"/>
    <w:basedOn w:val="Normal"/>
    <w:uiPriority w:val="99"/>
    <w:rsid w:val="00B40E25"/>
    <w:rPr>
      <w:szCs w:val="24"/>
    </w:rPr>
  </w:style>
  <w:style w:type="paragraph" w:customStyle="1" w:styleId="MsoFootnoteText0">
    <w:name w:val="MsoFootnoteText"/>
    <w:basedOn w:val="NormalWeb"/>
    <w:qFormat/>
    <w:rsid w:val="00B40E25"/>
    <w:rPr>
      <w:rFonts w:ascii="Times New Roman" w:hAnsi="Times New Roman"/>
    </w:rPr>
  </w:style>
  <w:style w:type="character" w:styleId="PageNumber">
    <w:name w:val="page number"/>
    <w:uiPriority w:val="99"/>
    <w:rsid w:val="00B40E25"/>
  </w:style>
  <w:style w:type="character" w:styleId="PlaceholderText">
    <w:name w:val="Placeholder Text"/>
    <w:uiPriority w:val="99"/>
    <w:semiHidden/>
    <w:rsid w:val="00B40E25"/>
    <w:rPr>
      <w:color w:val="808080"/>
    </w:rPr>
  </w:style>
  <w:style w:type="paragraph" w:customStyle="1" w:styleId="MDPI71FootNotes">
    <w:name w:val="MDPI_7.1_FootNotes"/>
    <w:qFormat/>
    <w:rsid w:val="00530988"/>
    <w:pPr>
      <w:numPr>
        <w:numId w:val="33"/>
      </w:numPr>
      <w:adjustRightInd w:val="0"/>
      <w:snapToGrid w:val="0"/>
      <w:spacing w:line="228" w:lineRule="auto"/>
    </w:pPr>
    <w:rPr>
      <w:rFonts w:ascii="Palatino Linotype" w:eastAsiaTheme="minorEastAsia" w:hAnsi="Palatino Linotype"/>
      <w:noProof/>
      <w:color w:val="000000"/>
      <w:sz w:val="18"/>
    </w:rPr>
  </w:style>
  <w:style w:type="character" w:customStyle="1" w:styleId="UnresolvedMention1">
    <w:name w:val="Unresolved Mention1"/>
    <w:uiPriority w:val="99"/>
    <w:semiHidden/>
    <w:unhideWhenUsed/>
    <w:rsid w:val="008A149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A1490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sz w:val="22"/>
      <w:szCs w:val="22"/>
      <w:lang w:val="fr-CH" w:eastAsia="en-US"/>
    </w:rPr>
  </w:style>
  <w:style w:type="paragraph" w:styleId="Revision">
    <w:name w:val="Revision"/>
    <w:hidden/>
    <w:uiPriority w:val="99"/>
    <w:semiHidden/>
    <w:rsid w:val="008A1490"/>
    <w:rPr>
      <w:rFonts w:ascii="Palatino Linotype" w:hAnsi="Palatino Linotype"/>
      <w:color w:val="000000"/>
    </w:rPr>
  </w:style>
  <w:style w:type="table" w:styleId="GridTable4">
    <w:name w:val="Grid Table 4"/>
    <w:basedOn w:val="TableNormal"/>
    <w:uiPriority w:val="49"/>
    <w:rsid w:val="00EB492B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4">
    <w:name w:val="Grid Table 4 Accent 4"/>
    <w:basedOn w:val="TableNormal"/>
    <w:uiPriority w:val="49"/>
    <w:rsid w:val="00EB492B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3">
    <w:name w:val="Grid Table 4 Accent 3"/>
    <w:basedOn w:val="TableNormal"/>
    <w:uiPriority w:val="49"/>
    <w:rsid w:val="00EB492B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2">
    <w:name w:val="Grid Table 4 Accent 2"/>
    <w:basedOn w:val="TableNormal"/>
    <w:uiPriority w:val="49"/>
    <w:rsid w:val="00EB492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EB492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Light">
    <w:name w:val="Grid Table Light"/>
    <w:basedOn w:val="TableNormal"/>
    <w:uiPriority w:val="40"/>
    <w:rsid w:val="0090670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CurrentList1">
    <w:name w:val="Current List1"/>
    <w:uiPriority w:val="99"/>
    <w:rsid w:val="00FD7D5E"/>
    <w:pPr>
      <w:numPr>
        <w:numId w:val="39"/>
      </w:numPr>
    </w:pPr>
  </w:style>
  <w:style w:type="paragraph" w:styleId="BodyText2">
    <w:name w:val="Body Text 2"/>
    <w:basedOn w:val="Normal"/>
    <w:link w:val="BodyText2Char"/>
    <w:rsid w:val="00EA4DC6"/>
    <w:pPr>
      <w:spacing w:after="120" w:line="480" w:lineRule="auto"/>
      <w:jc w:val="left"/>
    </w:pPr>
    <w:rPr>
      <w:rFonts w:ascii="Times New Roman" w:eastAsia="Times New Roman" w:hAnsi="Times New Roman"/>
      <w:color w:val="auto"/>
      <w:sz w:val="24"/>
      <w:szCs w:val="24"/>
      <w:lang w:val="en-GB" w:eastAsia="x-none"/>
    </w:rPr>
  </w:style>
  <w:style w:type="character" w:customStyle="1" w:styleId="BodyText2Char">
    <w:name w:val="Body Text 2 Char"/>
    <w:basedOn w:val="DefaultParagraphFont"/>
    <w:link w:val="BodyText2"/>
    <w:rsid w:val="00EA4DC6"/>
    <w:rPr>
      <w:rFonts w:ascii="Times New Roman" w:eastAsia="Times New Roman" w:hAnsi="Times New Roman"/>
      <w:sz w:val="24"/>
      <w:szCs w:val="24"/>
      <w:lang w:val="en-GB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9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iso-8859-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rena%20Goja\Downloads\antioxidants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C:\Users\Lorena Goja\Downloads\antioxidants-template.dot</Template>
  <TotalTime>0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</vt:lpstr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subject/>
  <dc:creator>MDPI</dc:creator>
  <cp:keywords/>
  <dc:description/>
  <cp:lastModifiedBy>Csaba Szabo</cp:lastModifiedBy>
  <cp:revision>4</cp:revision>
  <cp:lastPrinted>2023-03-03T13:05:00Z</cp:lastPrinted>
  <dcterms:created xsi:type="dcterms:W3CDTF">2024-02-12T15:59:00Z</dcterms:created>
  <dcterms:modified xsi:type="dcterms:W3CDTF">2024-02-13T15:44:00Z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10767f156e3c4910eb6651ac52b420fb0a940b8051ae311c069d23379aa8d751</vt:lpwstr>
  </property>
</Properties>
</file>