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E54AB" w14:textId="77777777" w:rsidR="00654E8F" w:rsidRDefault="00654E8F" w:rsidP="0001436A">
      <w:pPr>
        <w:pStyle w:val="SupplementaryMaterial"/>
      </w:pPr>
      <w:r w:rsidRPr="001549D3">
        <w:t>Supplementary Material</w:t>
      </w:r>
    </w:p>
    <w:p w14:paraId="79236B19" w14:textId="77777777" w:rsidR="00A66BD3" w:rsidRDefault="00A66BD3" w:rsidP="00A66BD3">
      <w:pPr>
        <w:rPr>
          <w:b/>
          <w:bCs/>
          <w:sz w:val="28"/>
          <w:szCs w:val="28"/>
        </w:rPr>
      </w:pPr>
      <w:bookmarkStart w:id="0" w:name="_Hlk216862273"/>
      <w:r>
        <w:rPr>
          <w:b/>
          <w:bCs/>
          <w:sz w:val="28"/>
          <w:szCs w:val="28"/>
        </w:rPr>
        <w:t>Long-term consequences of prenatal saccharin exposure: evidence of sex-specific molecular programming in the prefrontal cortex and behavior of adolescent rats</w:t>
      </w:r>
    </w:p>
    <w:bookmarkEnd w:id="0"/>
    <w:p w14:paraId="2E3D1A37" w14:textId="09FAB3F9" w:rsidR="00A66BD3" w:rsidRPr="00A66BD3" w:rsidRDefault="00A66BD3" w:rsidP="00A66BD3">
      <w:pPr>
        <w:rPr>
          <w:lang w:val="es-ES"/>
        </w:rPr>
      </w:pPr>
      <w:r w:rsidRPr="00507E24">
        <w:rPr>
          <w:lang w:val="es-ES"/>
        </w:rPr>
        <w:t>Beatriz Pacheco-Sánchez</w:t>
      </w:r>
      <w:r w:rsidRPr="00507E24">
        <w:rPr>
          <w:vertAlign w:val="superscript"/>
          <w:lang w:val="es-ES"/>
        </w:rPr>
        <w:t># 1,2</w:t>
      </w:r>
      <w:r w:rsidRPr="00507E24">
        <w:rPr>
          <w:lang w:val="es-ES"/>
        </w:rPr>
        <w:t>, Raquel</w:t>
      </w:r>
      <w:r w:rsidRPr="005C6CF8">
        <w:rPr>
          <w:lang w:val="es-ES"/>
        </w:rPr>
        <w:t xml:space="preserve"> López-Merchán</w:t>
      </w:r>
      <w:r w:rsidRPr="005C6CF8">
        <w:rPr>
          <w:vertAlign w:val="superscript"/>
          <w:lang w:val="es-ES"/>
        </w:rPr>
        <w:t>#2</w:t>
      </w:r>
      <w:r w:rsidRPr="005C6CF8">
        <w:rPr>
          <w:lang w:val="es-ES"/>
        </w:rPr>
        <w:t>, Pablo Rubio</w:t>
      </w:r>
      <w:r>
        <w:rPr>
          <w:vertAlign w:val="superscript"/>
          <w:lang w:val="es-ES"/>
        </w:rPr>
        <w:t>2</w:t>
      </w:r>
      <w:r w:rsidRPr="005C6CF8">
        <w:rPr>
          <w:lang w:val="es-ES"/>
        </w:rPr>
        <w:t>,</w:t>
      </w:r>
      <w:r>
        <w:rPr>
          <w:lang w:val="es-ES"/>
        </w:rPr>
        <w:t xml:space="preserve"> Pilar Martos</w:t>
      </w:r>
      <w:r w:rsidRPr="00145B5E">
        <w:rPr>
          <w:vertAlign w:val="superscript"/>
          <w:lang w:val="es-ES"/>
        </w:rPr>
        <w:t>3</w:t>
      </w:r>
      <w:r w:rsidRPr="005C6CF8">
        <w:rPr>
          <w:lang w:val="es-ES"/>
        </w:rPr>
        <w:t>, Juan Suárez</w:t>
      </w:r>
      <w:r>
        <w:rPr>
          <w:vertAlign w:val="superscript"/>
          <w:lang w:val="es-ES"/>
        </w:rPr>
        <w:t>2,3</w:t>
      </w:r>
      <w:r w:rsidRPr="005C6CF8">
        <w:rPr>
          <w:lang w:val="es-ES"/>
        </w:rPr>
        <w:t xml:space="preserve">, </w:t>
      </w:r>
      <w:sdt>
        <w:sdtPr>
          <w:tag w:val="goog_rdk_6"/>
          <w:id w:val="208106067"/>
          <w:showingPlcHdr/>
        </w:sdtPr>
        <w:sdtContent>
          <w:r w:rsidRPr="00A66BD3">
            <w:rPr>
              <w:lang w:val="es-ES"/>
            </w:rPr>
            <w:t xml:space="preserve">     </w:t>
          </w:r>
        </w:sdtContent>
      </w:sdt>
      <w:sdt>
        <w:sdtPr>
          <w:tag w:val="goog_rdk_7"/>
          <w:id w:val="-841248182"/>
        </w:sdtPr>
        <w:sdtContent/>
      </w:sdt>
      <w:r w:rsidRPr="005C6CF8">
        <w:rPr>
          <w:lang w:val="es-ES"/>
        </w:rPr>
        <w:t>Carlos Sanjuan</w:t>
      </w:r>
      <w:r>
        <w:rPr>
          <w:vertAlign w:val="superscript"/>
          <w:lang w:val="es-ES"/>
        </w:rPr>
        <w:t>4</w:t>
      </w:r>
      <w:r w:rsidRPr="005C6CF8">
        <w:rPr>
          <w:lang w:val="es-ES"/>
        </w:rPr>
        <w:t xml:space="preserve">, </w:t>
      </w:r>
      <w:r>
        <w:rPr>
          <w:lang w:val="es-ES"/>
        </w:rPr>
        <w:t>Leticia Rubio</w:t>
      </w:r>
      <w:r w:rsidRPr="00A66BD3">
        <w:rPr>
          <w:vertAlign w:val="superscript"/>
          <w:lang w:val="es-ES"/>
        </w:rPr>
        <w:t>2</w:t>
      </w:r>
      <w:r>
        <w:rPr>
          <w:vertAlign w:val="superscript"/>
          <w:lang w:val="es-ES"/>
        </w:rPr>
        <w:t>,3</w:t>
      </w:r>
      <w:r>
        <w:rPr>
          <w:lang w:val="es-ES"/>
        </w:rPr>
        <w:t>, Stella Martin-de-las-Heras</w:t>
      </w:r>
      <w:r w:rsidRPr="00A66BD3">
        <w:rPr>
          <w:vertAlign w:val="superscript"/>
          <w:lang w:val="es-ES"/>
        </w:rPr>
        <w:t>2</w:t>
      </w:r>
      <w:r>
        <w:rPr>
          <w:vertAlign w:val="superscript"/>
          <w:lang w:val="es-ES"/>
        </w:rPr>
        <w:t>,3</w:t>
      </w:r>
      <w:r>
        <w:rPr>
          <w:lang w:val="es-ES"/>
        </w:rPr>
        <w:t xml:space="preserve">, </w:t>
      </w:r>
      <w:r w:rsidRPr="005C6CF8">
        <w:rPr>
          <w:lang w:val="es-ES"/>
        </w:rPr>
        <w:t>Fernando Rodríguez de Fonseca</w:t>
      </w:r>
      <w:r w:rsidRPr="005C6CF8">
        <w:rPr>
          <w:vertAlign w:val="superscript"/>
          <w:lang w:val="es-ES"/>
        </w:rPr>
        <w:t>2,</w:t>
      </w:r>
      <w:r>
        <w:rPr>
          <w:vertAlign w:val="superscript"/>
          <w:lang w:val="es-ES"/>
        </w:rPr>
        <w:t>5</w:t>
      </w:r>
      <w:r w:rsidRPr="005C6CF8">
        <w:rPr>
          <w:lang w:val="es-ES"/>
        </w:rPr>
        <w:t>, Francisco Alén</w:t>
      </w:r>
      <w:r>
        <w:rPr>
          <w:vertAlign w:val="superscript"/>
          <w:lang w:val="es-ES"/>
        </w:rPr>
        <w:t>6</w:t>
      </w:r>
      <w:r w:rsidRPr="005C6CF8">
        <w:rPr>
          <w:lang w:val="es-ES"/>
        </w:rPr>
        <w:t>,</w:t>
      </w:r>
      <w:r>
        <w:rPr>
          <w:lang w:val="es-ES"/>
        </w:rPr>
        <w:t xml:space="preserve"> </w:t>
      </w:r>
      <w:r w:rsidRPr="005C6CF8">
        <w:rPr>
          <w:lang w:val="es-ES"/>
        </w:rPr>
        <w:t>Marialuisa de Ceglia</w:t>
      </w:r>
      <w:r>
        <w:rPr>
          <w:vertAlign w:val="superscript"/>
          <w:lang w:val="es-ES"/>
        </w:rPr>
        <w:t>1,2</w:t>
      </w:r>
      <w:r w:rsidRPr="005C6CF8">
        <w:rPr>
          <w:vertAlign w:val="superscript"/>
          <w:lang w:val="es-ES"/>
        </w:rPr>
        <w:t>*</w:t>
      </w:r>
      <w:r w:rsidRPr="005C6CF8">
        <w:rPr>
          <w:lang w:val="es-ES"/>
        </w:rPr>
        <w:t>, Patricia Rivera</w:t>
      </w:r>
      <w:r w:rsidRPr="005C6CF8">
        <w:rPr>
          <w:vertAlign w:val="superscript"/>
          <w:lang w:val="es-ES"/>
        </w:rPr>
        <w:t>2</w:t>
      </w:r>
      <w:r>
        <w:rPr>
          <w:vertAlign w:val="superscript"/>
          <w:lang w:val="es-ES"/>
        </w:rPr>
        <w:t>,8</w:t>
      </w:r>
      <w:r w:rsidRPr="005C6CF8">
        <w:rPr>
          <w:vertAlign w:val="superscript"/>
          <w:lang w:val="es-ES"/>
        </w:rPr>
        <w:t>*</w:t>
      </w:r>
    </w:p>
    <w:p w14:paraId="24515614" w14:textId="1FCC4541" w:rsidR="00A66BD3" w:rsidRPr="00A66BD3" w:rsidRDefault="00654E8F" w:rsidP="00A66BD3">
      <w:pPr>
        <w:pStyle w:val="Titolo1"/>
      </w:pPr>
      <w:r w:rsidRPr="00994A3D">
        <w:t>Supplementary Figures and Tables</w:t>
      </w:r>
    </w:p>
    <w:p w14:paraId="5F6001E6" w14:textId="165E0975" w:rsidR="00A66BD3" w:rsidRPr="00BD3D08" w:rsidRDefault="00A66BD3" w:rsidP="00A66BD3">
      <w:pPr>
        <w:pStyle w:val="MDPI31text"/>
        <w:ind w:left="0" w:firstLine="0"/>
        <w:jc w:val="center"/>
        <w:rPr>
          <w:rFonts w:asciiTheme="minorHAnsi" w:eastAsiaTheme="minorHAnsi" w:hAnsiTheme="minorHAnsi" w:cstheme="minorBidi"/>
          <w:snapToGrid/>
          <w:color w:val="auto"/>
          <w:kern w:val="2"/>
          <w:sz w:val="22"/>
          <w:lang w:val="en-GB" w:eastAsia="en-US" w:bidi="ar-SA"/>
          <w14:ligatures w14:val="standardContextual"/>
        </w:rPr>
      </w:pPr>
      <w:r w:rsidRPr="00FC64FA">
        <w:rPr>
          <w:b/>
          <w:bCs/>
        </w:rPr>
        <w:t xml:space="preserve">Table 1: </w:t>
      </w:r>
      <w:proofErr w:type="spellStart"/>
      <w:r w:rsidRPr="000B1569">
        <w:rPr>
          <w:rFonts w:asciiTheme="minorHAnsi" w:eastAsiaTheme="minorHAnsi" w:hAnsiTheme="minorHAnsi" w:cstheme="minorBidi"/>
          <w:i/>
          <w:iCs/>
          <w:snapToGrid/>
          <w:color w:val="auto"/>
          <w:kern w:val="2"/>
          <w:sz w:val="22"/>
          <w:lang w:val="en-GB" w:eastAsia="en-US" w:bidi="ar-SA"/>
          <w14:ligatures w14:val="standardContextual"/>
        </w:rPr>
        <w:t>Taqman</w:t>
      </w:r>
      <w:proofErr w:type="spellEnd"/>
      <w:r w:rsidRPr="000B1569">
        <w:rPr>
          <w:rFonts w:asciiTheme="minorHAnsi" w:eastAsiaTheme="minorHAnsi" w:hAnsiTheme="minorHAnsi" w:cstheme="minorBidi"/>
          <w:i/>
          <w:iCs/>
          <w:snapToGrid/>
          <w:color w:val="auto"/>
          <w:kern w:val="2"/>
          <w:sz w:val="22"/>
          <w:lang w:val="en-GB" w:eastAsia="en-US" w:bidi="ar-SA"/>
          <w14:ligatures w14:val="standardContextual"/>
        </w:rPr>
        <w:t>® Gene Expression Assay</w:t>
      </w:r>
      <w:r w:rsidR="00BE6F6C">
        <w:rPr>
          <w:rFonts w:asciiTheme="minorHAnsi" w:eastAsiaTheme="minorHAnsi" w:hAnsiTheme="minorHAnsi" w:cstheme="minorBidi"/>
          <w:i/>
          <w:iCs/>
          <w:snapToGrid/>
          <w:color w:val="auto"/>
          <w:kern w:val="2"/>
          <w:sz w:val="22"/>
          <w:lang w:val="en-GB" w:eastAsia="en-US" w:bidi="ar-SA"/>
          <w14:ligatures w14:val="standardContextual"/>
        </w:rPr>
        <w:t xml:space="preserve"> IDs</w:t>
      </w:r>
      <w:r w:rsidRPr="000B1569">
        <w:rPr>
          <w:rFonts w:asciiTheme="minorHAnsi" w:eastAsiaTheme="minorHAnsi" w:hAnsiTheme="minorHAnsi" w:cstheme="minorBidi"/>
          <w:i/>
          <w:iCs/>
          <w:snapToGrid/>
          <w:color w:val="auto"/>
          <w:kern w:val="2"/>
          <w:sz w:val="22"/>
          <w:lang w:val="en-GB" w:eastAsia="en-US" w:bidi="ar-SA"/>
          <w14:ligatures w14:val="standardContextual"/>
        </w:rPr>
        <w:t>.</w:t>
      </w:r>
    </w:p>
    <w:tbl>
      <w:tblPr>
        <w:tblStyle w:val="Tabellaelenco6acolori-colore3"/>
        <w:tblW w:w="0" w:type="auto"/>
        <w:jc w:val="center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A66BD3" w:rsidRPr="00C02B12" w14:paraId="4C24FED0" w14:textId="77777777" w:rsidTr="00A66B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tcBorders>
              <w:top w:val="single" w:sz="4" w:space="0" w:color="9BBB59" w:themeColor="accent3"/>
            </w:tcBorders>
            <w:vAlign w:val="center"/>
          </w:tcPr>
          <w:p w14:paraId="0135BD15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color w:val="auto"/>
              </w:rPr>
            </w:pPr>
            <w:bookmarkStart w:id="1" w:name="_Hlk100055134"/>
            <w:r w:rsidRPr="00552D9C">
              <w:rPr>
                <w:rFonts w:cstheme="minorHAnsi"/>
                <w:color w:val="auto"/>
              </w:rPr>
              <w:t>Gene symbol</w:t>
            </w:r>
          </w:p>
        </w:tc>
        <w:tc>
          <w:tcPr>
            <w:tcW w:w="3070" w:type="dxa"/>
            <w:tcBorders>
              <w:top w:val="single" w:sz="4" w:space="0" w:color="9BBB59" w:themeColor="accent3"/>
            </w:tcBorders>
            <w:vAlign w:val="center"/>
          </w:tcPr>
          <w:p w14:paraId="05A39105" w14:textId="77777777" w:rsidR="00A66BD3" w:rsidRPr="00552D9C" w:rsidRDefault="00A66BD3" w:rsidP="0039573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spellStart"/>
            <w:r w:rsidRPr="00552D9C">
              <w:rPr>
                <w:rFonts w:cstheme="minorHAnsi"/>
                <w:color w:val="auto"/>
              </w:rPr>
              <w:t>Assay</w:t>
            </w:r>
            <w:proofErr w:type="spellEnd"/>
            <w:r w:rsidRPr="00552D9C">
              <w:rPr>
                <w:rFonts w:cstheme="minorHAnsi"/>
                <w:color w:val="auto"/>
              </w:rPr>
              <w:t xml:space="preserve"> ID</w:t>
            </w:r>
          </w:p>
        </w:tc>
        <w:tc>
          <w:tcPr>
            <w:tcW w:w="3070" w:type="dxa"/>
            <w:tcBorders>
              <w:top w:val="single" w:sz="4" w:space="0" w:color="9BBB59" w:themeColor="accent3"/>
            </w:tcBorders>
            <w:vAlign w:val="center"/>
          </w:tcPr>
          <w:p w14:paraId="6EFF1DBE" w14:textId="77777777" w:rsidR="00A66BD3" w:rsidRPr="00552D9C" w:rsidRDefault="00A66BD3" w:rsidP="0039573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spellStart"/>
            <w:r w:rsidRPr="00552D9C">
              <w:rPr>
                <w:color w:val="auto"/>
              </w:rPr>
              <w:t>Amplicon</w:t>
            </w:r>
            <w:proofErr w:type="spellEnd"/>
            <w:r w:rsidRPr="00552D9C">
              <w:rPr>
                <w:color w:val="auto"/>
              </w:rPr>
              <w:t xml:space="preserve"> </w:t>
            </w:r>
            <w:proofErr w:type="spellStart"/>
            <w:r w:rsidRPr="00552D9C">
              <w:rPr>
                <w:color w:val="auto"/>
              </w:rPr>
              <w:t>length</w:t>
            </w:r>
            <w:proofErr w:type="spellEnd"/>
            <w:r w:rsidRPr="00552D9C">
              <w:rPr>
                <w:color w:val="auto"/>
              </w:rPr>
              <w:t xml:space="preserve"> (</w:t>
            </w:r>
            <w:proofErr w:type="spellStart"/>
            <w:r w:rsidRPr="00552D9C">
              <w:rPr>
                <w:color w:val="auto"/>
              </w:rPr>
              <w:t>bp</w:t>
            </w:r>
            <w:proofErr w:type="spellEnd"/>
            <w:r w:rsidRPr="00552D9C">
              <w:rPr>
                <w:color w:val="auto"/>
              </w:rPr>
              <w:t>)</w:t>
            </w:r>
          </w:p>
        </w:tc>
      </w:tr>
      <w:tr w:rsidR="00A66BD3" w:rsidRPr="00C02B12" w14:paraId="2DB7FA5D" w14:textId="77777777" w:rsidTr="00A66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425044A8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proofErr w:type="spellStart"/>
            <w:r w:rsidRPr="00552D9C">
              <w:rPr>
                <w:rFonts w:cstheme="minorHAnsi"/>
                <w:i/>
                <w:iCs/>
                <w:color w:val="auto"/>
              </w:rPr>
              <w:t>Actb</w:t>
            </w:r>
            <w:proofErr w:type="spellEnd"/>
          </w:p>
        </w:tc>
        <w:tc>
          <w:tcPr>
            <w:tcW w:w="3070" w:type="dxa"/>
            <w:vAlign w:val="center"/>
          </w:tcPr>
          <w:p w14:paraId="1C66CBBB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Rn00667869_m1</w:t>
            </w:r>
          </w:p>
        </w:tc>
        <w:tc>
          <w:tcPr>
            <w:tcW w:w="3070" w:type="dxa"/>
            <w:vAlign w:val="center"/>
          </w:tcPr>
          <w:p w14:paraId="2EA29196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91</w:t>
            </w:r>
          </w:p>
        </w:tc>
      </w:tr>
      <w:tr w:rsidR="00A66BD3" w:rsidRPr="00C02B12" w14:paraId="60C85AC6" w14:textId="77777777" w:rsidTr="00A66BD3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060C9795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 xml:space="preserve">Cnr1 </w:t>
            </w:r>
          </w:p>
        </w:tc>
        <w:tc>
          <w:tcPr>
            <w:tcW w:w="3070" w:type="dxa"/>
            <w:vAlign w:val="center"/>
          </w:tcPr>
          <w:p w14:paraId="2C1FE1C8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Rn02758689_s1</w:t>
            </w:r>
          </w:p>
        </w:tc>
        <w:tc>
          <w:tcPr>
            <w:tcW w:w="3070" w:type="dxa"/>
            <w:vAlign w:val="center"/>
          </w:tcPr>
          <w:p w14:paraId="5E258767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92</w:t>
            </w:r>
          </w:p>
        </w:tc>
      </w:tr>
      <w:tr w:rsidR="00A66BD3" w:rsidRPr="00C02B12" w14:paraId="57B0E325" w14:textId="77777777" w:rsidTr="00A66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014F4E67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 xml:space="preserve">Cnr2 </w:t>
            </w:r>
          </w:p>
        </w:tc>
        <w:tc>
          <w:tcPr>
            <w:tcW w:w="3070" w:type="dxa"/>
            <w:vAlign w:val="center"/>
          </w:tcPr>
          <w:p w14:paraId="5A7F6B2E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Rn01637601_m1</w:t>
            </w:r>
          </w:p>
        </w:tc>
        <w:tc>
          <w:tcPr>
            <w:tcW w:w="3070" w:type="dxa"/>
            <w:vAlign w:val="center"/>
          </w:tcPr>
          <w:p w14:paraId="653FB287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68</w:t>
            </w:r>
          </w:p>
        </w:tc>
      </w:tr>
      <w:tr w:rsidR="00A66BD3" w:rsidRPr="00C02B12" w14:paraId="59C441CC" w14:textId="77777777" w:rsidTr="00A66BD3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3806F72E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Napepld</w:t>
            </w:r>
          </w:p>
        </w:tc>
        <w:tc>
          <w:tcPr>
            <w:tcW w:w="3070" w:type="dxa"/>
            <w:vAlign w:val="center"/>
          </w:tcPr>
          <w:p w14:paraId="7E457966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Rn01786262_m1</w:t>
            </w:r>
          </w:p>
        </w:tc>
        <w:tc>
          <w:tcPr>
            <w:tcW w:w="3070" w:type="dxa"/>
            <w:vAlign w:val="center"/>
          </w:tcPr>
          <w:p w14:paraId="4A4F2827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71</w:t>
            </w:r>
          </w:p>
        </w:tc>
      </w:tr>
      <w:tr w:rsidR="00A66BD3" w:rsidRPr="00C02B12" w14:paraId="7F75F6B4" w14:textId="77777777" w:rsidTr="00A66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591D22F3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Faah</w:t>
            </w:r>
          </w:p>
        </w:tc>
        <w:tc>
          <w:tcPr>
            <w:tcW w:w="3070" w:type="dxa"/>
            <w:vAlign w:val="center"/>
          </w:tcPr>
          <w:p w14:paraId="4DD29713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Rn00577086_m1</w:t>
            </w:r>
          </w:p>
        </w:tc>
        <w:tc>
          <w:tcPr>
            <w:tcW w:w="3070" w:type="dxa"/>
            <w:vAlign w:val="center"/>
          </w:tcPr>
          <w:p w14:paraId="22FA82BB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63</w:t>
            </w:r>
          </w:p>
        </w:tc>
      </w:tr>
      <w:tr w:rsidR="00A66BD3" w:rsidRPr="00C02B12" w14:paraId="1E63FE50" w14:textId="77777777" w:rsidTr="00A66BD3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6B864F20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Daglα</w:t>
            </w:r>
          </w:p>
        </w:tc>
        <w:tc>
          <w:tcPr>
            <w:tcW w:w="3070" w:type="dxa"/>
            <w:vAlign w:val="center"/>
          </w:tcPr>
          <w:p w14:paraId="1A9662A8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Rn01454304_m1</w:t>
            </w:r>
          </w:p>
        </w:tc>
        <w:tc>
          <w:tcPr>
            <w:tcW w:w="3070" w:type="dxa"/>
            <w:vAlign w:val="center"/>
          </w:tcPr>
          <w:p w14:paraId="16538D64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67</w:t>
            </w:r>
          </w:p>
        </w:tc>
      </w:tr>
      <w:tr w:rsidR="00A66BD3" w:rsidRPr="00C02B12" w14:paraId="61A1B3C7" w14:textId="77777777" w:rsidTr="00A66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7D1FF363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Daglβ</w:t>
            </w:r>
          </w:p>
        </w:tc>
        <w:tc>
          <w:tcPr>
            <w:tcW w:w="3070" w:type="dxa"/>
            <w:vAlign w:val="center"/>
          </w:tcPr>
          <w:p w14:paraId="4DC9233C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Rn01453770_m1</w:t>
            </w:r>
          </w:p>
        </w:tc>
        <w:tc>
          <w:tcPr>
            <w:tcW w:w="3070" w:type="dxa"/>
            <w:vAlign w:val="center"/>
          </w:tcPr>
          <w:p w14:paraId="3859A1D1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57</w:t>
            </w:r>
          </w:p>
        </w:tc>
      </w:tr>
      <w:tr w:rsidR="00A66BD3" w:rsidRPr="00C02B12" w14:paraId="09119DF6" w14:textId="77777777" w:rsidTr="00A66BD3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137AC5DE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Mgll</w:t>
            </w:r>
          </w:p>
        </w:tc>
        <w:tc>
          <w:tcPr>
            <w:tcW w:w="3070" w:type="dxa"/>
            <w:vAlign w:val="center"/>
          </w:tcPr>
          <w:p w14:paraId="680590B1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Rn00593297_m1</w:t>
            </w:r>
          </w:p>
        </w:tc>
        <w:tc>
          <w:tcPr>
            <w:tcW w:w="3070" w:type="dxa"/>
            <w:vAlign w:val="center"/>
          </w:tcPr>
          <w:p w14:paraId="388CB53C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78</w:t>
            </w:r>
          </w:p>
        </w:tc>
      </w:tr>
      <w:tr w:rsidR="00A66BD3" w:rsidRPr="00C02B12" w14:paraId="20973BF9" w14:textId="77777777" w:rsidTr="00A66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03E58DB5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Gpr55</w:t>
            </w:r>
          </w:p>
        </w:tc>
        <w:tc>
          <w:tcPr>
            <w:tcW w:w="3070" w:type="dxa"/>
            <w:vAlign w:val="center"/>
          </w:tcPr>
          <w:p w14:paraId="187A1A18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Rn03037213_s1</w:t>
            </w:r>
          </w:p>
        </w:tc>
        <w:tc>
          <w:tcPr>
            <w:tcW w:w="3070" w:type="dxa"/>
            <w:vAlign w:val="center"/>
          </w:tcPr>
          <w:p w14:paraId="1F47CD2F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143</w:t>
            </w:r>
          </w:p>
        </w:tc>
      </w:tr>
      <w:tr w:rsidR="00A66BD3" w:rsidRPr="00C02B12" w14:paraId="0A540696" w14:textId="77777777" w:rsidTr="00A66BD3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64E48643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Grin1</w:t>
            </w:r>
          </w:p>
        </w:tc>
        <w:tc>
          <w:tcPr>
            <w:tcW w:w="3070" w:type="dxa"/>
            <w:vAlign w:val="center"/>
          </w:tcPr>
          <w:p w14:paraId="2DFFAB22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Rn01436034_m1</w:t>
            </w:r>
          </w:p>
        </w:tc>
        <w:tc>
          <w:tcPr>
            <w:tcW w:w="3070" w:type="dxa"/>
            <w:vAlign w:val="center"/>
          </w:tcPr>
          <w:p w14:paraId="4454F551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73</w:t>
            </w:r>
          </w:p>
        </w:tc>
      </w:tr>
      <w:tr w:rsidR="00A66BD3" w:rsidRPr="00C02B12" w14:paraId="0471A22D" w14:textId="77777777" w:rsidTr="00A66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548D5A05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 xml:space="preserve">Grin2a </w:t>
            </w:r>
          </w:p>
        </w:tc>
        <w:tc>
          <w:tcPr>
            <w:tcW w:w="3070" w:type="dxa"/>
            <w:vAlign w:val="center"/>
          </w:tcPr>
          <w:p w14:paraId="4DC34E21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Rn00561341_m1</w:t>
            </w:r>
          </w:p>
        </w:tc>
        <w:tc>
          <w:tcPr>
            <w:tcW w:w="3070" w:type="dxa"/>
            <w:vAlign w:val="center"/>
          </w:tcPr>
          <w:p w14:paraId="5899196F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78</w:t>
            </w:r>
          </w:p>
        </w:tc>
      </w:tr>
      <w:tr w:rsidR="00A66BD3" w:rsidRPr="00C02B12" w14:paraId="7D52B0BF" w14:textId="77777777" w:rsidTr="00A66BD3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16674C93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lastRenderedPageBreak/>
              <w:t>Grin2b</w:t>
            </w:r>
          </w:p>
        </w:tc>
        <w:tc>
          <w:tcPr>
            <w:tcW w:w="3070" w:type="dxa"/>
            <w:vAlign w:val="center"/>
          </w:tcPr>
          <w:p w14:paraId="13F16E09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Rn00680474_m1</w:t>
            </w:r>
          </w:p>
        </w:tc>
        <w:tc>
          <w:tcPr>
            <w:tcW w:w="3070" w:type="dxa"/>
            <w:vAlign w:val="center"/>
          </w:tcPr>
          <w:p w14:paraId="3016FF73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90</w:t>
            </w:r>
          </w:p>
        </w:tc>
      </w:tr>
      <w:tr w:rsidR="00A66BD3" w:rsidRPr="00C02B12" w14:paraId="2232ADD7" w14:textId="77777777" w:rsidTr="00A66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685384A6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 xml:space="preserve">Grin2c </w:t>
            </w:r>
          </w:p>
        </w:tc>
        <w:tc>
          <w:tcPr>
            <w:tcW w:w="3070" w:type="dxa"/>
            <w:vAlign w:val="center"/>
          </w:tcPr>
          <w:p w14:paraId="6714B87B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Rn00561359_m1</w:t>
            </w:r>
          </w:p>
        </w:tc>
        <w:tc>
          <w:tcPr>
            <w:tcW w:w="3070" w:type="dxa"/>
            <w:vAlign w:val="center"/>
          </w:tcPr>
          <w:p w14:paraId="20F64145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57</w:t>
            </w:r>
          </w:p>
        </w:tc>
      </w:tr>
      <w:tr w:rsidR="00A66BD3" w:rsidRPr="00C02B12" w14:paraId="58BEAF2C" w14:textId="77777777" w:rsidTr="00A66BD3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0D43C64F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 xml:space="preserve">Gria1 </w:t>
            </w:r>
          </w:p>
        </w:tc>
        <w:tc>
          <w:tcPr>
            <w:tcW w:w="3070" w:type="dxa"/>
            <w:vAlign w:val="center"/>
          </w:tcPr>
          <w:p w14:paraId="7C1B76D3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Rn00709588_m1</w:t>
            </w:r>
          </w:p>
        </w:tc>
        <w:tc>
          <w:tcPr>
            <w:tcW w:w="3070" w:type="dxa"/>
            <w:vAlign w:val="center"/>
          </w:tcPr>
          <w:p w14:paraId="44AA6A59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85</w:t>
            </w:r>
          </w:p>
        </w:tc>
      </w:tr>
      <w:tr w:rsidR="00A66BD3" w:rsidRPr="00C02B12" w14:paraId="4011D1DC" w14:textId="77777777" w:rsidTr="00A66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265318D5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Gria2</w:t>
            </w:r>
          </w:p>
        </w:tc>
        <w:tc>
          <w:tcPr>
            <w:tcW w:w="3070" w:type="dxa"/>
            <w:vAlign w:val="center"/>
          </w:tcPr>
          <w:p w14:paraId="5CEC61CB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Rn00568514_m1</w:t>
            </w:r>
          </w:p>
        </w:tc>
        <w:tc>
          <w:tcPr>
            <w:tcW w:w="3070" w:type="dxa"/>
            <w:vAlign w:val="center"/>
          </w:tcPr>
          <w:p w14:paraId="73708E59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122</w:t>
            </w:r>
          </w:p>
        </w:tc>
      </w:tr>
      <w:tr w:rsidR="00A66BD3" w:rsidRPr="00C02B12" w14:paraId="1E625A63" w14:textId="77777777" w:rsidTr="00A66BD3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06ACC38F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Gria3</w:t>
            </w:r>
          </w:p>
        </w:tc>
        <w:tc>
          <w:tcPr>
            <w:tcW w:w="3070" w:type="dxa"/>
            <w:vAlign w:val="center"/>
          </w:tcPr>
          <w:p w14:paraId="2CD7083C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Rn00583547_m1</w:t>
            </w:r>
          </w:p>
        </w:tc>
        <w:tc>
          <w:tcPr>
            <w:tcW w:w="3070" w:type="dxa"/>
            <w:vAlign w:val="center"/>
          </w:tcPr>
          <w:p w14:paraId="5063C3FB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75</w:t>
            </w:r>
          </w:p>
        </w:tc>
      </w:tr>
      <w:tr w:rsidR="00A66BD3" w:rsidRPr="00C02B12" w14:paraId="15653B7C" w14:textId="77777777" w:rsidTr="00A66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3E325883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Gria4</w:t>
            </w:r>
          </w:p>
        </w:tc>
        <w:tc>
          <w:tcPr>
            <w:tcW w:w="3070" w:type="dxa"/>
            <w:vAlign w:val="center"/>
          </w:tcPr>
          <w:p w14:paraId="2C7A7D8C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Rn00568544_m1</w:t>
            </w:r>
          </w:p>
        </w:tc>
        <w:tc>
          <w:tcPr>
            <w:tcW w:w="3070" w:type="dxa"/>
            <w:vAlign w:val="center"/>
          </w:tcPr>
          <w:p w14:paraId="722F232C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76</w:t>
            </w:r>
          </w:p>
        </w:tc>
      </w:tr>
      <w:tr w:rsidR="00A66BD3" w:rsidRPr="00C02B12" w14:paraId="09A902D8" w14:textId="77777777" w:rsidTr="00A66BD3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67A7B81F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Grm3</w:t>
            </w:r>
          </w:p>
        </w:tc>
        <w:tc>
          <w:tcPr>
            <w:tcW w:w="3070" w:type="dxa"/>
            <w:vAlign w:val="center"/>
          </w:tcPr>
          <w:p w14:paraId="284F6052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Rn01755349_m1</w:t>
            </w:r>
          </w:p>
        </w:tc>
        <w:tc>
          <w:tcPr>
            <w:tcW w:w="3070" w:type="dxa"/>
            <w:vAlign w:val="center"/>
          </w:tcPr>
          <w:p w14:paraId="082EE237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150</w:t>
            </w:r>
          </w:p>
        </w:tc>
      </w:tr>
      <w:tr w:rsidR="00A66BD3" w:rsidRPr="00C02B12" w14:paraId="2DD1FCC9" w14:textId="77777777" w:rsidTr="00A66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33DEC80D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 xml:space="preserve">Grm5 </w:t>
            </w:r>
          </w:p>
        </w:tc>
        <w:tc>
          <w:tcPr>
            <w:tcW w:w="3070" w:type="dxa"/>
            <w:vAlign w:val="center"/>
          </w:tcPr>
          <w:p w14:paraId="04AD5B51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Rn00566628_m1</w:t>
            </w:r>
          </w:p>
        </w:tc>
        <w:tc>
          <w:tcPr>
            <w:tcW w:w="3070" w:type="dxa"/>
            <w:vAlign w:val="center"/>
          </w:tcPr>
          <w:p w14:paraId="0994D592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112</w:t>
            </w:r>
          </w:p>
        </w:tc>
      </w:tr>
      <w:tr w:rsidR="00A66BD3" w:rsidRPr="00C02B12" w14:paraId="57FD35FF" w14:textId="77777777" w:rsidTr="00A66BD3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6BDB6E14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Gabra1</w:t>
            </w:r>
          </w:p>
        </w:tc>
        <w:tc>
          <w:tcPr>
            <w:tcW w:w="3070" w:type="dxa"/>
            <w:vAlign w:val="center"/>
          </w:tcPr>
          <w:p w14:paraId="5C1AE4E8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Rn00788315_m1</w:t>
            </w:r>
          </w:p>
        </w:tc>
        <w:tc>
          <w:tcPr>
            <w:tcW w:w="3070" w:type="dxa"/>
            <w:vAlign w:val="center"/>
          </w:tcPr>
          <w:p w14:paraId="0ECC8B00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75</w:t>
            </w:r>
          </w:p>
        </w:tc>
      </w:tr>
      <w:tr w:rsidR="00A66BD3" w:rsidRPr="00C02B12" w14:paraId="092124A5" w14:textId="77777777" w:rsidTr="00A66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280D5DEA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Gabra2</w:t>
            </w:r>
          </w:p>
        </w:tc>
        <w:tc>
          <w:tcPr>
            <w:tcW w:w="3070" w:type="dxa"/>
            <w:vAlign w:val="center"/>
          </w:tcPr>
          <w:p w14:paraId="23D8B187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Rn01413643_m1</w:t>
            </w:r>
          </w:p>
        </w:tc>
        <w:tc>
          <w:tcPr>
            <w:tcW w:w="3070" w:type="dxa"/>
            <w:vAlign w:val="center"/>
          </w:tcPr>
          <w:p w14:paraId="4B1F4183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123</w:t>
            </w:r>
          </w:p>
        </w:tc>
      </w:tr>
      <w:tr w:rsidR="00A66BD3" w:rsidRPr="00C02B12" w14:paraId="3256A3A6" w14:textId="77777777" w:rsidTr="00A66BD3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5787908D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Gabrb1</w:t>
            </w:r>
          </w:p>
        </w:tc>
        <w:tc>
          <w:tcPr>
            <w:tcW w:w="3070" w:type="dxa"/>
            <w:vAlign w:val="center"/>
          </w:tcPr>
          <w:p w14:paraId="06C15D6C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Rn00564146_m1</w:t>
            </w:r>
          </w:p>
        </w:tc>
        <w:tc>
          <w:tcPr>
            <w:tcW w:w="3070" w:type="dxa"/>
            <w:vAlign w:val="center"/>
          </w:tcPr>
          <w:p w14:paraId="4329B6CD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81</w:t>
            </w:r>
          </w:p>
        </w:tc>
      </w:tr>
      <w:tr w:rsidR="00A66BD3" w:rsidRPr="00C02B12" w14:paraId="6BDC42A6" w14:textId="77777777" w:rsidTr="00A66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40D0F497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Gabrb2</w:t>
            </w:r>
          </w:p>
        </w:tc>
        <w:tc>
          <w:tcPr>
            <w:tcW w:w="3070" w:type="dxa"/>
            <w:vAlign w:val="center"/>
          </w:tcPr>
          <w:p w14:paraId="2B44242A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Rn00564149_m1</w:t>
            </w:r>
          </w:p>
        </w:tc>
        <w:tc>
          <w:tcPr>
            <w:tcW w:w="3070" w:type="dxa"/>
            <w:vAlign w:val="center"/>
          </w:tcPr>
          <w:p w14:paraId="702C3AE4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64</w:t>
            </w:r>
          </w:p>
        </w:tc>
      </w:tr>
      <w:tr w:rsidR="00A66BD3" w:rsidRPr="00C02B12" w14:paraId="16B15D13" w14:textId="77777777" w:rsidTr="00A66BD3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7BF5C406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Gabrg1</w:t>
            </w:r>
          </w:p>
        </w:tc>
        <w:tc>
          <w:tcPr>
            <w:tcW w:w="3070" w:type="dxa"/>
            <w:vAlign w:val="center"/>
          </w:tcPr>
          <w:p w14:paraId="1E6E25C6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Rn00589841_m1</w:t>
            </w:r>
          </w:p>
        </w:tc>
        <w:tc>
          <w:tcPr>
            <w:tcW w:w="3070" w:type="dxa"/>
            <w:vAlign w:val="center"/>
          </w:tcPr>
          <w:p w14:paraId="02ABDFB2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73</w:t>
            </w:r>
          </w:p>
        </w:tc>
      </w:tr>
      <w:tr w:rsidR="00A66BD3" w:rsidRPr="00C02B12" w14:paraId="021692A3" w14:textId="77777777" w:rsidTr="00A66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2D4C583B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Gabrg2</w:t>
            </w:r>
          </w:p>
        </w:tc>
        <w:tc>
          <w:tcPr>
            <w:tcW w:w="3070" w:type="dxa"/>
            <w:vAlign w:val="center"/>
          </w:tcPr>
          <w:p w14:paraId="64E18DFF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Rn01464079_m1</w:t>
            </w:r>
          </w:p>
        </w:tc>
        <w:tc>
          <w:tcPr>
            <w:tcW w:w="3070" w:type="dxa"/>
            <w:vAlign w:val="center"/>
          </w:tcPr>
          <w:p w14:paraId="3C11632D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78</w:t>
            </w:r>
          </w:p>
        </w:tc>
      </w:tr>
      <w:tr w:rsidR="00A66BD3" w:rsidRPr="00C02B12" w14:paraId="1AB4B029" w14:textId="77777777" w:rsidTr="00A66BD3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37043029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Gabbr1</w:t>
            </w:r>
          </w:p>
        </w:tc>
        <w:tc>
          <w:tcPr>
            <w:tcW w:w="3070" w:type="dxa"/>
            <w:vAlign w:val="center"/>
          </w:tcPr>
          <w:p w14:paraId="36B87089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Rn00578911_m1</w:t>
            </w:r>
          </w:p>
        </w:tc>
        <w:tc>
          <w:tcPr>
            <w:tcW w:w="3070" w:type="dxa"/>
            <w:vAlign w:val="center"/>
          </w:tcPr>
          <w:p w14:paraId="5CC207DE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113</w:t>
            </w:r>
          </w:p>
        </w:tc>
      </w:tr>
      <w:tr w:rsidR="00A66BD3" w:rsidRPr="00C02B12" w14:paraId="120ED898" w14:textId="77777777" w:rsidTr="00A66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20D6C693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Gabbr2</w:t>
            </w:r>
          </w:p>
        </w:tc>
        <w:tc>
          <w:tcPr>
            <w:tcW w:w="3070" w:type="dxa"/>
            <w:vAlign w:val="center"/>
          </w:tcPr>
          <w:p w14:paraId="6A8CB949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Rn00582550_m1</w:t>
            </w:r>
          </w:p>
        </w:tc>
        <w:tc>
          <w:tcPr>
            <w:tcW w:w="3070" w:type="dxa"/>
            <w:vAlign w:val="center"/>
          </w:tcPr>
          <w:p w14:paraId="33AD1517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87</w:t>
            </w:r>
          </w:p>
        </w:tc>
      </w:tr>
      <w:tr w:rsidR="00A66BD3" w:rsidRPr="00C02B12" w14:paraId="306BB80C" w14:textId="77777777" w:rsidTr="00A66BD3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5E97EC66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proofErr w:type="spellStart"/>
            <w:r w:rsidRPr="00552D9C">
              <w:rPr>
                <w:rFonts w:cstheme="minorHAnsi"/>
                <w:i/>
                <w:iCs/>
                <w:color w:val="auto"/>
              </w:rPr>
              <w:lastRenderedPageBreak/>
              <w:t>Insr</w:t>
            </w:r>
            <w:proofErr w:type="spellEnd"/>
          </w:p>
        </w:tc>
        <w:tc>
          <w:tcPr>
            <w:tcW w:w="3070" w:type="dxa"/>
            <w:vAlign w:val="center"/>
          </w:tcPr>
          <w:p w14:paraId="0554F334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Rn00690703_m1</w:t>
            </w:r>
          </w:p>
        </w:tc>
        <w:tc>
          <w:tcPr>
            <w:tcW w:w="3070" w:type="dxa"/>
            <w:vAlign w:val="center"/>
          </w:tcPr>
          <w:p w14:paraId="2702C5D1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68</w:t>
            </w:r>
          </w:p>
        </w:tc>
      </w:tr>
      <w:tr w:rsidR="00A66BD3" w:rsidRPr="00C02B12" w14:paraId="3A27468B" w14:textId="77777777" w:rsidTr="00A66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2F806506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Irs1</w:t>
            </w:r>
          </w:p>
        </w:tc>
        <w:tc>
          <w:tcPr>
            <w:tcW w:w="3070" w:type="dxa"/>
            <w:vAlign w:val="center"/>
          </w:tcPr>
          <w:p w14:paraId="6BB067A6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Rn02132493_s1</w:t>
            </w:r>
          </w:p>
        </w:tc>
        <w:tc>
          <w:tcPr>
            <w:tcW w:w="3070" w:type="dxa"/>
            <w:vAlign w:val="center"/>
          </w:tcPr>
          <w:p w14:paraId="69854EA7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147</w:t>
            </w:r>
          </w:p>
        </w:tc>
      </w:tr>
      <w:tr w:rsidR="00A66BD3" w:rsidRPr="00C02B12" w14:paraId="2CFA25CC" w14:textId="77777777" w:rsidTr="00A66BD3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vAlign w:val="center"/>
          </w:tcPr>
          <w:p w14:paraId="0FCA0F3A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i/>
                <w:iCs/>
                <w:color w:val="auto"/>
              </w:rPr>
            </w:pPr>
            <w:r w:rsidRPr="00552D9C">
              <w:rPr>
                <w:rFonts w:cstheme="minorHAnsi"/>
                <w:i/>
                <w:iCs/>
                <w:color w:val="auto"/>
              </w:rPr>
              <w:t>Irs2</w:t>
            </w:r>
          </w:p>
        </w:tc>
        <w:tc>
          <w:tcPr>
            <w:tcW w:w="3070" w:type="dxa"/>
            <w:vAlign w:val="center"/>
          </w:tcPr>
          <w:p w14:paraId="55B6D78C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Rn01482270_s1</w:t>
            </w:r>
          </w:p>
        </w:tc>
        <w:tc>
          <w:tcPr>
            <w:tcW w:w="3070" w:type="dxa"/>
            <w:vAlign w:val="center"/>
          </w:tcPr>
          <w:p w14:paraId="6277E788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61</w:t>
            </w:r>
          </w:p>
        </w:tc>
      </w:tr>
      <w:bookmarkEnd w:id="1"/>
    </w:tbl>
    <w:p w14:paraId="02D39C00" w14:textId="77777777" w:rsidR="00A66BD3" w:rsidRDefault="00A66BD3" w:rsidP="00A66BD3">
      <w:pPr>
        <w:rPr>
          <w:b/>
          <w:bCs/>
          <w:lang w:val="en-GB"/>
        </w:rPr>
      </w:pPr>
    </w:p>
    <w:p w14:paraId="0B14519E" w14:textId="77777777" w:rsidR="00A66BD3" w:rsidRDefault="00A66BD3" w:rsidP="00A66BD3">
      <w:pPr>
        <w:pStyle w:val="MDPI31text"/>
        <w:ind w:left="0" w:firstLine="0"/>
        <w:jc w:val="center"/>
        <w:rPr>
          <w:i/>
          <w:iCs/>
          <w:lang w:val="en-GB"/>
        </w:rPr>
      </w:pPr>
      <w:r w:rsidRPr="00FC64FA">
        <w:rPr>
          <w:b/>
          <w:bCs/>
        </w:rPr>
        <w:t xml:space="preserve">Table </w:t>
      </w:r>
      <w:r>
        <w:rPr>
          <w:b/>
          <w:bCs/>
        </w:rPr>
        <w:t>2</w:t>
      </w:r>
      <w:r w:rsidRPr="00FC64FA">
        <w:rPr>
          <w:b/>
          <w:bCs/>
        </w:rPr>
        <w:t xml:space="preserve">: </w:t>
      </w:r>
      <w:r w:rsidRPr="000B1569">
        <w:rPr>
          <w:i/>
          <w:iCs/>
          <w:lang w:val="en-GB"/>
        </w:rPr>
        <w:t>Antibodies used for protein expression by Western blotting.</w:t>
      </w:r>
    </w:p>
    <w:tbl>
      <w:tblPr>
        <w:tblStyle w:val="Tabellaelenco6acolori-colore3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3394"/>
        <w:gridCol w:w="1310"/>
        <w:gridCol w:w="1537"/>
      </w:tblGrid>
      <w:tr w:rsidR="00A66BD3" w:rsidRPr="00BD3D08" w14:paraId="543F1438" w14:textId="77777777" w:rsidTr="003957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9BBB59" w:themeColor="accent3"/>
            </w:tcBorders>
            <w:vAlign w:val="center"/>
          </w:tcPr>
          <w:p w14:paraId="258BD4EC" w14:textId="5A4E81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color w:val="auto"/>
              </w:rPr>
            </w:pPr>
            <w:proofErr w:type="spellStart"/>
            <w:r w:rsidRPr="00552D9C">
              <w:rPr>
                <w:rFonts w:cstheme="minorHAnsi"/>
                <w:color w:val="auto"/>
              </w:rPr>
              <w:t>Anti</w:t>
            </w:r>
            <w:r w:rsidR="004F67D5">
              <w:rPr>
                <w:rFonts w:cstheme="minorHAnsi"/>
                <w:color w:val="auto"/>
              </w:rPr>
              <w:t>body</w:t>
            </w:r>
            <w:proofErr w:type="spellEnd"/>
          </w:p>
        </w:tc>
        <w:tc>
          <w:tcPr>
            <w:tcW w:w="3394" w:type="dxa"/>
            <w:tcBorders>
              <w:top w:val="single" w:sz="4" w:space="0" w:color="9BBB59" w:themeColor="accent3"/>
            </w:tcBorders>
            <w:vAlign w:val="center"/>
          </w:tcPr>
          <w:p w14:paraId="007426E3" w14:textId="7170AFBA" w:rsidR="00A66BD3" w:rsidRPr="00552D9C" w:rsidRDefault="00A66BD3" w:rsidP="0039573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spellStart"/>
            <w:r w:rsidRPr="00552D9C">
              <w:rPr>
                <w:rFonts w:cstheme="minorHAnsi"/>
                <w:color w:val="auto"/>
              </w:rPr>
              <w:t>Manufactur</w:t>
            </w:r>
            <w:r w:rsidR="004F67D5">
              <w:rPr>
                <w:rFonts w:cstheme="minorHAnsi"/>
                <w:color w:val="auto"/>
              </w:rPr>
              <w:t>er</w:t>
            </w:r>
            <w:proofErr w:type="spellEnd"/>
            <w:r w:rsidR="004F67D5">
              <w:rPr>
                <w:rFonts w:cstheme="minorHAnsi"/>
                <w:color w:val="auto"/>
              </w:rPr>
              <w:t xml:space="preserve"> and Catalogue Number</w:t>
            </w:r>
          </w:p>
        </w:tc>
        <w:tc>
          <w:tcPr>
            <w:tcW w:w="1310" w:type="dxa"/>
            <w:tcBorders>
              <w:top w:val="single" w:sz="4" w:space="0" w:color="9BBB59" w:themeColor="accent3"/>
            </w:tcBorders>
          </w:tcPr>
          <w:p w14:paraId="03048FCC" w14:textId="34086451" w:rsidR="00A66BD3" w:rsidRPr="00552D9C" w:rsidRDefault="004F67D5" w:rsidP="0039573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Host</w:t>
            </w:r>
          </w:p>
        </w:tc>
        <w:tc>
          <w:tcPr>
            <w:tcW w:w="1537" w:type="dxa"/>
            <w:tcBorders>
              <w:top w:val="single" w:sz="4" w:space="0" w:color="9BBB59" w:themeColor="accent3"/>
            </w:tcBorders>
            <w:vAlign w:val="center"/>
          </w:tcPr>
          <w:p w14:paraId="610D3F37" w14:textId="77777777" w:rsidR="00A66BD3" w:rsidRPr="00552D9C" w:rsidRDefault="00A66BD3" w:rsidP="0039573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spellStart"/>
            <w:r w:rsidRPr="00552D9C">
              <w:rPr>
                <w:rFonts w:cstheme="minorHAnsi"/>
                <w:color w:val="auto"/>
              </w:rPr>
              <w:t>Dilution</w:t>
            </w:r>
            <w:proofErr w:type="spellEnd"/>
          </w:p>
        </w:tc>
      </w:tr>
      <w:tr w:rsidR="00A66BD3" w:rsidRPr="00BD3D08" w14:paraId="5520B46B" w14:textId="77777777" w:rsidTr="003957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12F7791F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Adaptin</w:t>
            </w:r>
          </w:p>
        </w:tc>
        <w:tc>
          <w:tcPr>
            <w:tcW w:w="3394" w:type="dxa"/>
            <w:vAlign w:val="center"/>
          </w:tcPr>
          <w:p w14:paraId="3AEE4665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 xml:space="preserve">BD </w:t>
            </w:r>
            <w:proofErr w:type="spellStart"/>
            <w:r w:rsidRPr="00552D9C">
              <w:rPr>
                <w:rFonts w:cstheme="minorHAnsi"/>
                <w:color w:val="auto"/>
              </w:rPr>
              <w:t>Biosciences</w:t>
            </w:r>
            <w:proofErr w:type="spellEnd"/>
            <w:r w:rsidRPr="00552D9C">
              <w:rPr>
                <w:rFonts w:cstheme="minorHAnsi"/>
                <w:color w:val="auto"/>
              </w:rPr>
              <w:t xml:space="preserve"> 610385</w:t>
            </w:r>
          </w:p>
        </w:tc>
        <w:tc>
          <w:tcPr>
            <w:tcW w:w="1310" w:type="dxa"/>
          </w:tcPr>
          <w:p w14:paraId="620F6A01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Mouse</w:t>
            </w:r>
          </w:p>
        </w:tc>
        <w:tc>
          <w:tcPr>
            <w:tcW w:w="1537" w:type="dxa"/>
            <w:vAlign w:val="center"/>
          </w:tcPr>
          <w:p w14:paraId="046295FD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1/2000</w:t>
            </w:r>
          </w:p>
        </w:tc>
      </w:tr>
      <w:tr w:rsidR="00A66BD3" w:rsidRPr="00BD3D08" w14:paraId="25A62841" w14:textId="77777777" w:rsidTr="0039573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62B65ED6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IRS1</w:t>
            </w:r>
          </w:p>
        </w:tc>
        <w:tc>
          <w:tcPr>
            <w:tcW w:w="3394" w:type="dxa"/>
            <w:vAlign w:val="center"/>
          </w:tcPr>
          <w:p w14:paraId="09611C26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Sigma Aldrich #06-248</w:t>
            </w:r>
          </w:p>
        </w:tc>
        <w:tc>
          <w:tcPr>
            <w:tcW w:w="1310" w:type="dxa"/>
          </w:tcPr>
          <w:p w14:paraId="6D81A090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Rabbit</w:t>
            </w:r>
          </w:p>
        </w:tc>
        <w:tc>
          <w:tcPr>
            <w:tcW w:w="1537" w:type="dxa"/>
            <w:vAlign w:val="center"/>
          </w:tcPr>
          <w:p w14:paraId="20F9AE73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1/10000</w:t>
            </w:r>
          </w:p>
        </w:tc>
      </w:tr>
      <w:tr w:rsidR="00A66BD3" w:rsidRPr="00BD3D08" w14:paraId="4CF70C54" w14:textId="77777777" w:rsidTr="003957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7262FB1C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p-IRS1(Ser612)</w:t>
            </w:r>
          </w:p>
        </w:tc>
        <w:tc>
          <w:tcPr>
            <w:tcW w:w="3394" w:type="dxa"/>
            <w:vAlign w:val="center"/>
          </w:tcPr>
          <w:p w14:paraId="5A485589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 xml:space="preserve">Cell </w:t>
            </w:r>
            <w:proofErr w:type="spellStart"/>
            <w:r w:rsidRPr="00552D9C">
              <w:rPr>
                <w:rFonts w:cstheme="minorHAnsi"/>
                <w:color w:val="auto"/>
              </w:rPr>
              <w:t>Signaling</w:t>
            </w:r>
            <w:proofErr w:type="spellEnd"/>
            <w:r w:rsidRPr="00552D9C">
              <w:rPr>
                <w:rFonts w:cstheme="minorHAnsi"/>
                <w:color w:val="auto"/>
              </w:rPr>
              <w:t xml:space="preserve"> #3203</w:t>
            </w:r>
          </w:p>
        </w:tc>
        <w:tc>
          <w:tcPr>
            <w:tcW w:w="1310" w:type="dxa"/>
          </w:tcPr>
          <w:p w14:paraId="2406460F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Rabbit</w:t>
            </w:r>
          </w:p>
        </w:tc>
        <w:tc>
          <w:tcPr>
            <w:tcW w:w="1537" w:type="dxa"/>
            <w:vAlign w:val="center"/>
          </w:tcPr>
          <w:p w14:paraId="1FBA6666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1/1000</w:t>
            </w:r>
          </w:p>
        </w:tc>
      </w:tr>
      <w:tr w:rsidR="00A66BD3" w:rsidRPr="00BD3D08" w14:paraId="03D2E62C" w14:textId="77777777" w:rsidTr="0039573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3CA0D1FA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 xml:space="preserve">p-IRS1(Tyr896) </w:t>
            </w:r>
          </w:p>
        </w:tc>
        <w:tc>
          <w:tcPr>
            <w:tcW w:w="3394" w:type="dxa"/>
            <w:vAlign w:val="center"/>
          </w:tcPr>
          <w:p w14:paraId="00A42709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spellStart"/>
            <w:r w:rsidRPr="00552D9C">
              <w:rPr>
                <w:rFonts w:cstheme="minorHAnsi"/>
                <w:color w:val="auto"/>
              </w:rPr>
              <w:t>Abcam</w:t>
            </w:r>
            <w:proofErr w:type="spellEnd"/>
            <w:r w:rsidRPr="00552D9C">
              <w:rPr>
                <w:rFonts w:cstheme="minorHAnsi"/>
                <w:color w:val="auto"/>
              </w:rPr>
              <w:t xml:space="preserve"> #ab46800</w:t>
            </w:r>
          </w:p>
        </w:tc>
        <w:tc>
          <w:tcPr>
            <w:tcW w:w="1310" w:type="dxa"/>
          </w:tcPr>
          <w:p w14:paraId="347A3520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Rabbit</w:t>
            </w:r>
          </w:p>
        </w:tc>
        <w:tc>
          <w:tcPr>
            <w:tcW w:w="1537" w:type="dxa"/>
            <w:vAlign w:val="center"/>
          </w:tcPr>
          <w:p w14:paraId="4F54D096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1/500</w:t>
            </w:r>
          </w:p>
        </w:tc>
      </w:tr>
      <w:tr w:rsidR="00A66BD3" w:rsidRPr="00BD3D08" w14:paraId="7886BF37" w14:textId="77777777" w:rsidTr="003957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4CD4CF58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PI3K</w:t>
            </w:r>
          </w:p>
        </w:tc>
        <w:tc>
          <w:tcPr>
            <w:tcW w:w="3394" w:type="dxa"/>
            <w:vAlign w:val="center"/>
          </w:tcPr>
          <w:p w14:paraId="1B234700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 xml:space="preserve">Cell </w:t>
            </w:r>
            <w:proofErr w:type="spellStart"/>
            <w:r w:rsidRPr="00552D9C">
              <w:rPr>
                <w:rFonts w:cstheme="minorHAnsi"/>
                <w:color w:val="auto"/>
              </w:rPr>
              <w:t>Signaling</w:t>
            </w:r>
            <w:proofErr w:type="spellEnd"/>
            <w:r w:rsidRPr="00552D9C">
              <w:rPr>
                <w:rFonts w:cstheme="minorHAnsi"/>
                <w:color w:val="auto"/>
              </w:rPr>
              <w:t xml:space="preserve"> #4257</w:t>
            </w:r>
          </w:p>
        </w:tc>
        <w:tc>
          <w:tcPr>
            <w:tcW w:w="1310" w:type="dxa"/>
          </w:tcPr>
          <w:p w14:paraId="33679149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Rabbit</w:t>
            </w:r>
          </w:p>
        </w:tc>
        <w:tc>
          <w:tcPr>
            <w:tcW w:w="1537" w:type="dxa"/>
            <w:vAlign w:val="center"/>
          </w:tcPr>
          <w:p w14:paraId="273D5F88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1/1000</w:t>
            </w:r>
          </w:p>
        </w:tc>
      </w:tr>
      <w:tr w:rsidR="00A66BD3" w:rsidRPr="00BD3D08" w14:paraId="64200F50" w14:textId="77777777" w:rsidTr="0039573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6462A6E0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p-PI3K-p85(Tyr607)</w:t>
            </w:r>
          </w:p>
        </w:tc>
        <w:tc>
          <w:tcPr>
            <w:tcW w:w="3394" w:type="dxa"/>
            <w:vAlign w:val="center"/>
          </w:tcPr>
          <w:p w14:paraId="37A8CFFE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spellStart"/>
            <w:r w:rsidRPr="00552D9C">
              <w:rPr>
                <w:rFonts w:cstheme="minorHAnsi"/>
                <w:color w:val="auto"/>
              </w:rPr>
              <w:t>Abcam</w:t>
            </w:r>
            <w:proofErr w:type="spellEnd"/>
            <w:r w:rsidRPr="00552D9C">
              <w:rPr>
                <w:rFonts w:cstheme="minorHAnsi"/>
                <w:color w:val="auto"/>
              </w:rPr>
              <w:t xml:space="preserve"> #ab182651</w:t>
            </w:r>
          </w:p>
        </w:tc>
        <w:tc>
          <w:tcPr>
            <w:tcW w:w="1310" w:type="dxa"/>
          </w:tcPr>
          <w:p w14:paraId="62401D56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Rabbit</w:t>
            </w:r>
          </w:p>
        </w:tc>
        <w:tc>
          <w:tcPr>
            <w:tcW w:w="1537" w:type="dxa"/>
            <w:vAlign w:val="center"/>
          </w:tcPr>
          <w:p w14:paraId="50B252D1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1/1000</w:t>
            </w:r>
          </w:p>
        </w:tc>
      </w:tr>
      <w:tr w:rsidR="00A66BD3" w:rsidRPr="00BD3D08" w14:paraId="46DD8A8E" w14:textId="77777777" w:rsidTr="003957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3CF865C6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AKT</w:t>
            </w:r>
          </w:p>
        </w:tc>
        <w:tc>
          <w:tcPr>
            <w:tcW w:w="3394" w:type="dxa"/>
            <w:vAlign w:val="center"/>
          </w:tcPr>
          <w:p w14:paraId="2065447C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 xml:space="preserve">Cell </w:t>
            </w:r>
            <w:proofErr w:type="spellStart"/>
            <w:r w:rsidRPr="00552D9C">
              <w:rPr>
                <w:rFonts w:cstheme="minorHAnsi"/>
                <w:color w:val="auto"/>
              </w:rPr>
              <w:t>Signaling</w:t>
            </w:r>
            <w:proofErr w:type="spellEnd"/>
            <w:r w:rsidRPr="00552D9C">
              <w:rPr>
                <w:rFonts w:cstheme="minorHAnsi"/>
                <w:color w:val="auto"/>
              </w:rPr>
              <w:t xml:space="preserve"> #9272</w:t>
            </w:r>
          </w:p>
        </w:tc>
        <w:tc>
          <w:tcPr>
            <w:tcW w:w="1310" w:type="dxa"/>
          </w:tcPr>
          <w:p w14:paraId="6800FD92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Rabbit</w:t>
            </w:r>
          </w:p>
        </w:tc>
        <w:tc>
          <w:tcPr>
            <w:tcW w:w="1537" w:type="dxa"/>
            <w:vAlign w:val="center"/>
          </w:tcPr>
          <w:p w14:paraId="090CB08B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1/1000</w:t>
            </w:r>
          </w:p>
        </w:tc>
      </w:tr>
      <w:tr w:rsidR="00A66BD3" w:rsidRPr="00BD3D08" w14:paraId="03CDB367" w14:textId="77777777" w:rsidTr="0039573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3C193D0E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p-AKT(Ser473)</w:t>
            </w:r>
          </w:p>
        </w:tc>
        <w:tc>
          <w:tcPr>
            <w:tcW w:w="3394" w:type="dxa"/>
            <w:vAlign w:val="center"/>
          </w:tcPr>
          <w:p w14:paraId="2F482943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lang w:val="en-US"/>
              </w:rPr>
            </w:pPr>
            <w:r w:rsidRPr="00552D9C">
              <w:rPr>
                <w:rFonts w:cstheme="minorHAnsi"/>
                <w:color w:val="auto"/>
                <w:lang w:val="en-US"/>
              </w:rPr>
              <w:t>Santa Cruz #sc-16646R</w:t>
            </w:r>
          </w:p>
        </w:tc>
        <w:tc>
          <w:tcPr>
            <w:tcW w:w="1310" w:type="dxa"/>
          </w:tcPr>
          <w:p w14:paraId="7E63CDBF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Rabbit</w:t>
            </w:r>
          </w:p>
        </w:tc>
        <w:tc>
          <w:tcPr>
            <w:tcW w:w="1537" w:type="dxa"/>
            <w:vAlign w:val="center"/>
          </w:tcPr>
          <w:p w14:paraId="55D9137E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1/1000</w:t>
            </w:r>
          </w:p>
        </w:tc>
      </w:tr>
      <w:tr w:rsidR="00A66BD3" w:rsidRPr="00BD3D08" w14:paraId="23575766" w14:textId="77777777" w:rsidTr="003957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056815BE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GSK3β</w:t>
            </w:r>
          </w:p>
        </w:tc>
        <w:tc>
          <w:tcPr>
            <w:tcW w:w="3394" w:type="dxa"/>
            <w:vAlign w:val="center"/>
          </w:tcPr>
          <w:p w14:paraId="0516CAA8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 xml:space="preserve">Cell </w:t>
            </w:r>
            <w:proofErr w:type="spellStart"/>
            <w:r w:rsidRPr="00552D9C">
              <w:rPr>
                <w:rFonts w:cstheme="minorHAnsi"/>
                <w:color w:val="auto"/>
              </w:rPr>
              <w:t>Signaling</w:t>
            </w:r>
            <w:proofErr w:type="spellEnd"/>
            <w:r w:rsidRPr="00552D9C">
              <w:rPr>
                <w:rFonts w:cstheme="minorHAnsi"/>
                <w:color w:val="auto"/>
              </w:rPr>
              <w:t xml:space="preserve"> #12456</w:t>
            </w:r>
          </w:p>
        </w:tc>
        <w:tc>
          <w:tcPr>
            <w:tcW w:w="1310" w:type="dxa"/>
          </w:tcPr>
          <w:p w14:paraId="56693E16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Rabbit</w:t>
            </w:r>
          </w:p>
        </w:tc>
        <w:tc>
          <w:tcPr>
            <w:tcW w:w="1537" w:type="dxa"/>
            <w:vAlign w:val="center"/>
          </w:tcPr>
          <w:p w14:paraId="1E7FAE88" w14:textId="77777777" w:rsidR="00A66BD3" w:rsidRPr="00552D9C" w:rsidRDefault="00A66BD3" w:rsidP="0039573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1/1000</w:t>
            </w:r>
          </w:p>
        </w:tc>
      </w:tr>
      <w:tr w:rsidR="00A66BD3" w:rsidRPr="00BD3D08" w14:paraId="327BE59C" w14:textId="77777777" w:rsidTr="0039573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bottom w:val="single" w:sz="4" w:space="0" w:color="9BBB59" w:themeColor="accent3"/>
            </w:tcBorders>
            <w:vAlign w:val="center"/>
          </w:tcPr>
          <w:p w14:paraId="68C09C2C" w14:textId="77777777" w:rsidR="00A66BD3" w:rsidRPr="00552D9C" w:rsidRDefault="00A66BD3" w:rsidP="00395733">
            <w:pPr>
              <w:spacing w:line="360" w:lineRule="auto"/>
              <w:jc w:val="both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p-GSK3β(Ser9)</w:t>
            </w:r>
          </w:p>
        </w:tc>
        <w:tc>
          <w:tcPr>
            <w:tcW w:w="3394" w:type="dxa"/>
            <w:tcBorders>
              <w:bottom w:val="single" w:sz="4" w:space="0" w:color="9BBB59" w:themeColor="accent3"/>
            </w:tcBorders>
            <w:vAlign w:val="center"/>
          </w:tcPr>
          <w:p w14:paraId="4034460F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 xml:space="preserve">Cell </w:t>
            </w:r>
            <w:proofErr w:type="spellStart"/>
            <w:r w:rsidRPr="00552D9C">
              <w:rPr>
                <w:rFonts w:cstheme="minorHAnsi"/>
                <w:color w:val="auto"/>
              </w:rPr>
              <w:t>Signaling</w:t>
            </w:r>
            <w:proofErr w:type="spellEnd"/>
            <w:r w:rsidRPr="00552D9C">
              <w:rPr>
                <w:rFonts w:cstheme="minorHAnsi"/>
                <w:color w:val="auto"/>
              </w:rPr>
              <w:t xml:space="preserve"> #5558 </w:t>
            </w:r>
          </w:p>
        </w:tc>
        <w:tc>
          <w:tcPr>
            <w:tcW w:w="1310" w:type="dxa"/>
            <w:tcBorders>
              <w:bottom w:val="single" w:sz="4" w:space="0" w:color="9BBB59" w:themeColor="accent3"/>
            </w:tcBorders>
          </w:tcPr>
          <w:p w14:paraId="307093E1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Rabbit</w:t>
            </w:r>
          </w:p>
        </w:tc>
        <w:tc>
          <w:tcPr>
            <w:tcW w:w="1537" w:type="dxa"/>
            <w:tcBorders>
              <w:bottom w:val="single" w:sz="4" w:space="0" w:color="9BBB59" w:themeColor="accent3"/>
            </w:tcBorders>
            <w:vAlign w:val="center"/>
          </w:tcPr>
          <w:p w14:paraId="69E5DDD3" w14:textId="77777777" w:rsidR="00A66BD3" w:rsidRPr="00552D9C" w:rsidRDefault="00A66BD3" w:rsidP="0039573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552D9C">
              <w:rPr>
                <w:rFonts w:cstheme="minorHAnsi"/>
                <w:color w:val="auto"/>
              </w:rPr>
              <w:t>1/1000</w:t>
            </w:r>
          </w:p>
        </w:tc>
      </w:tr>
    </w:tbl>
    <w:p w14:paraId="5624521C" w14:textId="77777777" w:rsidR="00A66BD3" w:rsidRDefault="00A66BD3" w:rsidP="00A66BD3">
      <w:pPr>
        <w:rPr>
          <w:b/>
          <w:bCs/>
          <w:lang w:val="en-GB"/>
        </w:rPr>
      </w:pPr>
    </w:p>
    <w:p w14:paraId="5BCC786B" w14:textId="41AD5F9D" w:rsidR="00A66BD3" w:rsidRPr="00A66BD3" w:rsidRDefault="00A66BD3" w:rsidP="00A66BD3">
      <w:pPr>
        <w:jc w:val="center"/>
        <w:rPr>
          <w:b/>
          <w:bCs/>
          <w:lang w:val="en-GB"/>
        </w:rPr>
      </w:pPr>
      <w:r w:rsidRPr="00FC64FA">
        <w:rPr>
          <w:b/>
          <w:bCs/>
        </w:rPr>
        <w:lastRenderedPageBreak/>
        <w:t xml:space="preserve">Table </w:t>
      </w:r>
      <w:r>
        <w:rPr>
          <w:b/>
          <w:bCs/>
        </w:rPr>
        <w:t>3</w:t>
      </w:r>
      <w:r w:rsidRPr="00FC64FA">
        <w:rPr>
          <w:b/>
          <w:bCs/>
        </w:rPr>
        <w:t xml:space="preserve">: </w:t>
      </w:r>
      <w:r>
        <w:rPr>
          <w:i/>
          <w:iCs/>
          <w:lang w:val="en-GB"/>
        </w:rPr>
        <w:t>Two-way ANOVA details for open field test</w:t>
      </w:r>
      <w:r w:rsidRPr="000B1569">
        <w:rPr>
          <w:i/>
          <w:iCs/>
          <w:lang w:val="en-GB"/>
        </w:rPr>
        <w:t>.</w:t>
      </w:r>
    </w:p>
    <w:tbl>
      <w:tblPr>
        <w:tblW w:w="8791" w:type="dxa"/>
        <w:jc w:val="center"/>
        <w:tblLook w:val="04A0" w:firstRow="1" w:lastRow="0" w:firstColumn="1" w:lastColumn="0" w:noHBand="0" w:noVBand="1"/>
      </w:tblPr>
      <w:tblGrid>
        <w:gridCol w:w="1660"/>
        <w:gridCol w:w="2309"/>
        <w:gridCol w:w="2552"/>
        <w:gridCol w:w="1135"/>
        <w:gridCol w:w="1135"/>
      </w:tblGrid>
      <w:tr w:rsidR="00CE752F" w:rsidRPr="00490AA0" w14:paraId="502F9C6C" w14:textId="6D924A07" w:rsidTr="00CE752F">
        <w:trPr>
          <w:trHeight w:val="30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4978F" w14:textId="77777777" w:rsidR="00CE752F" w:rsidRPr="00490AA0" w:rsidRDefault="00CE752F" w:rsidP="00395733">
            <w:p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717FF" w14:textId="77777777" w:rsidR="00CE752F" w:rsidRPr="00490AA0" w:rsidRDefault="00CE752F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90AA0">
              <w:rPr>
                <w:rFonts w:ascii="Calibri" w:eastAsia="Times New Roman" w:hAnsi="Calibri" w:cs="Calibri"/>
                <w:b/>
                <w:bCs/>
                <w:color w:val="000000"/>
              </w:rPr>
              <w:t>Factor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083AD" w14:textId="77777777" w:rsidR="00CE752F" w:rsidRPr="00490AA0" w:rsidRDefault="00CE752F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90AA0">
              <w:rPr>
                <w:rFonts w:ascii="Calibri" w:eastAsia="Times New Roman" w:hAnsi="Calibri" w:cs="Calibri"/>
                <w:b/>
                <w:bCs/>
                <w:color w:val="000000"/>
              </w:rPr>
              <w:t>F (</w:t>
            </w:r>
            <w:proofErr w:type="spellStart"/>
            <w:r w:rsidRPr="00490AA0">
              <w:rPr>
                <w:rFonts w:ascii="Calibri" w:eastAsia="Times New Roman" w:hAnsi="Calibri" w:cs="Calibri"/>
                <w:b/>
                <w:bCs/>
                <w:color w:val="000000"/>
              </w:rPr>
              <w:t>df</w:t>
            </w:r>
            <w:proofErr w:type="spellEnd"/>
            <w:r w:rsidRPr="00490AA0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86F37" w14:textId="77777777" w:rsidR="00CE752F" w:rsidRPr="00490AA0" w:rsidRDefault="00CE752F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90AA0">
              <w:rPr>
                <w:rFonts w:ascii="Calibri" w:eastAsia="Times New Roman" w:hAnsi="Calibri" w:cs="Calibri"/>
                <w:b/>
                <w:bCs/>
                <w:color w:val="000000"/>
              </w:rPr>
              <w:t>p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14:paraId="202ED054" w14:textId="7F15EE34" w:rsidR="00CE752F" w:rsidRPr="00490AA0" w:rsidRDefault="00CE752F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Post-hoc test</w:t>
            </w:r>
          </w:p>
        </w:tc>
      </w:tr>
      <w:tr w:rsidR="00CE752F" w:rsidRPr="00490AA0" w14:paraId="1781ECDB" w14:textId="3EFADBA4" w:rsidTr="00CE752F">
        <w:trPr>
          <w:trHeight w:val="288"/>
          <w:jc w:val="center"/>
        </w:trPr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D90B66C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490AA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OF Locomotion</w:t>
            </w:r>
          </w:p>
        </w:tc>
        <w:tc>
          <w:tcPr>
            <w:tcW w:w="23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3B3293F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231D3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(1, 28) = 0,132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57E409F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p=0,719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14:paraId="38C8F41A" w14:textId="0E7034DE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CE752F" w:rsidRPr="00490AA0" w14:paraId="3E15D167" w14:textId="104954E7" w:rsidTr="00CE752F">
        <w:trPr>
          <w:trHeight w:val="288"/>
          <w:jc w:val="center"/>
        </w:trPr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683FE8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68A9E2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A0DA8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(1, 28) = 1,395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5FAB59B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p=0,247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14:paraId="684AD205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490AA0" w14:paraId="41FADFAE" w14:textId="1967FB30" w:rsidTr="00CE752F">
        <w:trPr>
          <w:trHeight w:val="300"/>
          <w:jc w:val="center"/>
        </w:trPr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0F2AF1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EF472D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8A6B34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(1, 28) = 0,514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3F8C6D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p=0,479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14:paraId="451C0D18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490AA0" w14:paraId="5C032A54" w14:textId="602F3572" w:rsidTr="00CE752F">
        <w:trPr>
          <w:trHeight w:val="288"/>
          <w:jc w:val="center"/>
        </w:trPr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063E4E3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490AA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OF Center</w:t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50A7AB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CFE5F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(1, 28) = 0,183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6F765A5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p=0,672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14:paraId="0E224D8E" w14:textId="7CECCAD6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Fisher</w:t>
            </w:r>
          </w:p>
        </w:tc>
      </w:tr>
      <w:tr w:rsidR="00CE752F" w:rsidRPr="00490AA0" w14:paraId="278C7C56" w14:textId="5505ECB8" w:rsidTr="00CE752F">
        <w:trPr>
          <w:trHeight w:val="288"/>
          <w:jc w:val="center"/>
        </w:trPr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7BCBFC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84D3281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73BEF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(1, 28) = 0,267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8E3003A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p=0,610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14:paraId="5F572828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490AA0" w14:paraId="794B0A5A" w14:textId="2DAC7427" w:rsidTr="00CE752F">
        <w:trPr>
          <w:trHeight w:val="300"/>
          <w:jc w:val="center"/>
        </w:trPr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8AC778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132F16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1020AC1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(1, 28) = 7,644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634497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490AA0">
              <w:rPr>
                <w:rFonts w:ascii="Calibri" w:eastAsia="Times New Roman" w:hAnsi="Calibri" w:cs="Calibri"/>
                <w:b/>
                <w:bCs/>
              </w:rPr>
              <w:t>p=0,010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14:paraId="4BF0CC0B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CE752F" w:rsidRPr="00490AA0" w14:paraId="26CC7660" w14:textId="6FD08D99" w:rsidTr="00CE752F">
        <w:trPr>
          <w:trHeight w:val="288"/>
          <w:jc w:val="center"/>
        </w:trPr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ED9130F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490AA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OF Periphery</w:t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8BD03BB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5229C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(1, 28) = 1,372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54D6FF3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p=0,251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14:paraId="2ED50AFD" w14:textId="3C865AB9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CE752F" w:rsidRPr="00490AA0" w14:paraId="45948D89" w14:textId="3E134EAC" w:rsidTr="00CE752F">
        <w:trPr>
          <w:trHeight w:val="288"/>
          <w:jc w:val="center"/>
        </w:trPr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E60417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379735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0B694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(1, 28) = 0,251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591C04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p=0,620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14:paraId="05BDF042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490AA0" w14:paraId="363C909D" w14:textId="62B6CA4C" w:rsidTr="00CE752F">
        <w:trPr>
          <w:trHeight w:val="300"/>
          <w:jc w:val="center"/>
        </w:trPr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069091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9E4F5AC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1B003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(1, 28) = 0,212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BA257A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p=0,649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14:paraId="197BB9E7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490AA0" w14:paraId="60CB6B37" w14:textId="3A9782CC" w:rsidTr="00CE752F">
        <w:trPr>
          <w:trHeight w:val="288"/>
          <w:jc w:val="center"/>
        </w:trPr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C84A1F7" w14:textId="77777777" w:rsidR="00CE752F" w:rsidRPr="00490AA0" w:rsidRDefault="00CE752F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490AA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Time spent in periphery (per minute)</w:t>
            </w:r>
          </w:p>
        </w:tc>
        <w:tc>
          <w:tcPr>
            <w:tcW w:w="23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7464CC9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Time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C7C81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(1,243, 34,79) = 1,736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74157A0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p=0,1972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14:paraId="6181A892" w14:textId="359C9DAA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CE752F" w:rsidRPr="00490AA0" w14:paraId="4C5E6C3E" w14:textId="462CC86C" w:rsidTr="00CE752F">
        <w:trPr>
          <w:trHeight w:val="288"/>
          <w:jc w:val="center"/>
        </w:trPr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6DD11DE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A035947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4B45D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(1, 28) = 0,2132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70816C6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p=0,6478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14:paraId="3F11B9D7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490AA0" w14:paraId="411E4D94" w14:textId="26134872" w:rsidTr="00CE752F">
        <w:trPr>
          <w:trHeight w:val="300"/>
          <w:jc w:val="center"/>
        </w:trPr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D6B56D8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9EF91E1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C56C7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(1, 28) = 0,2510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259FBD1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p=0,6203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14:paraId="4CCF0100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490AA0" w14:paraId="2007ECED" w14:textId="3C6630B2" w:rsidTr="00CE752F">
        <w:trPr>
          <w:trHeight w:val="288"/>
          <w:jc w:val="center"/>
        </w:trPr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292F9A3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7FB803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Time x Treatment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2FDBF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(4, 112) = 0,4773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8D33C6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p=0,7523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14:paraId="3766F262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490AA0" w14:paraId="6F516025" w14:textId="036D6BA7" w:rsidTr="00CE752F">
        <w:trPr>
          <w:trHeight w:val="288"/>
          <w:jc w:val="center"/>
        </w:trPr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B190A33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AA93905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Time x Sex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D3D47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(4, 112) = 0,2065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62472B4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p=0,9344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14:paraId="17C7952D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490AA0" w14:paraId="01B5EA9A" w14:textId="5EB298F7" w:rsidTr="00CE752F">
        <w:trPr>
          <w:trHeight w:val="300"/>
          <w:jc w:val="center"/>
        </w:trPr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FE255EB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906D031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Treatment x Sex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DCE01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(1, 28) = 1,373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084CCEA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p=0,2512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14:paraId="04A32FB9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490AA0" w14:paraId="74C16FCE" w14:textId="036A8695" w:rsidTr="00CE752F">
        <w:trPr>
          <w:trHeight w:val="300"/>
          <w:jc w:val="center"/>
        </w:trPr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AF5D543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033CFA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Time x Treatment x Sex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B46EE95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(4, 112) = 1,847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3B809A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p=0,1249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14:paraId="28B9A25A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490AA0" w14:paraId="4EC192D6" w14:textId="74960E37" w:rsidTr="00CE752F">
        <w:trPr>
          <w:trHeight w:val="288"/>
          <w:jc w:val="center"/>
        </w:trPr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B2633" w14:textId="77777777" w:rsidR="00CE752F" w:rsidRPr="00490AA0" w:rsidRDefault="00CE752F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490AA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Time spent in center (per minute)</w:t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7254FD0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Time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3BDDE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(2,425, 67,90) = 2,434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47EFA6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p=0,0847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14:paraId="3BAC44AC" w14:textId="156AAA55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Fisher</w:t>
            </w:r>
          </w:p>
        </w:tc>
      </w:tr>
      <w:tr w:rsidR="00CE752F" w:rsidRPr="00490AA0" w14:paraId="2AFB130A" w14:textId="5AD35B84" w:rsidTr="00CE752F">
        <w:trPr>
          <w:trHeight w:val="300"/>
          <w:jc w:val="center"/>
        </w:trPr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2B0C48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5831F9D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0B4CF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(1, 28) = 7,644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3053CD1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490AA0">
              <w:rPr>
                <w:rFonts w:ascii="Calibri" w:eastAsia="Times New Roman" w:hAnsi="Calibri" w:cs="Calibri"/>
                <w:b/>
                <w:bCs/>
              </w:rPr>
              <w:t>p=0,0100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14:paraId="796AB968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CE752F" w:rsidRPr="00490AA0" w14:paraId="7574128D" w14:textId="0E57BE8C" w:rsidTr="00CE752F">
        <w:trPr>
          <w:trHeight w:val="288"/>
          <w:jc w:val="center"/>
        </w:trPr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163CDF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2A39D6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9A647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(1, 28) = 0,2667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B6CBBF8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p=0,6096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14:paraId="5735CCC3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490AA0" w14:paraId="67D776FF" w14:textId="45FD2EC1" w:rsidTr="00CE752F">
        <w:trPr>
          <w:trHeight w:val="288"/>
          <w:jc w:val="center"/>
        </w:trPr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F895ED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B9C4B62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Time x Treatment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4E7D7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(4, 112) = 1,050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53EDE00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p=0,3847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14:paraId="1CF77AC2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490AA0" w14:paraId="5DBE5C16" w14:textId="5D2D1361" w:rsidTr="00CE752F">
        <w:trPr>
          <w:trHeight w:val="300"/>
          <w:jc w:val="center"/>
        </w:trPr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FCFC0A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75DD896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Time x Sex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ABAE0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(4, 112) = 1,886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EFE8B0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p=0,1179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14:paraId="254D6534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490AA0" w14:paraId="65E99C13" w14:textId="25304420" w:rsidTr="00CE752F">
        <w:trPr>
          <w:trHeight w:val="288"/>
          <w:jc w:val="center"/>
        </w:trPr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DFA203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574E1E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Treatment x Sex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CA6A5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(1, 28) = 0,1831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D71E84D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p=0,6720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14:paraId="47B236FF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490AA0" w14:paraId="0459E238" w14:textId="1AF4B765" w:rsidTr="00CE752F">
        <w:trPr>
          <w:trHeight w:val="300"/>
          <w:jc w:val="center"/>
        </w:trPr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157764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922626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Time x Treatment x Sex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9CE4C16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F (4, 112) = 0,7000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499805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490AA0">
              <w:rPr>
                <w:rFonts w:ascii="Calibri" w:eastAsia="Times New Roman" w:hAnsi="Calibri" w:cs="Calibri"/>
              </w:rPr>
              <w:t>p=0,5935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14:paraId="392C609A" w14:textId="77777777" w:rsidR="00CE752F" w:rsidRPr="00490AA0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</w:tbl>
    <w:p w14:paraId="07482F20" w14:textId="77777777" w:rsidR="00A66BD3" w:rsidRPr="00490AA0" w:rsidRDefault="00A66BD3" w:rsidP="00A66BD3">
      <w:pPr>
        <w:pStyle w:val="MDPI31text"/>
        <w:ind w:left="720" w:firstLine="0"/>
        <w:jc w:val="center"/>
        <w:rPr>
          <w:i/>
          <w:iCs/>
          <w:lang w:val="en-GB"/>
        </w:rPr>
      </w:pPr>
    </w:p>
    <w:p w14:paraId="77449B9D" w14:textId="77777777" w:rsidR="00A66BD3" w:rsidRDefault="00A66BD3" w:rsidP="00A66BD3">
      <w:pPr>
        <w:pStyle w:val="MDPI31text"/>
        <w:ind w:left="720" w:firstLine="0"/>
        <w:jc w:val="center"/>
        <w:rPr>
          <w:b/>
          <w:bCs/>
          <w:lang w:val="en-GB"/>
        </w:rPr>
      </w:pPr>
    </w:p>
    <w:p w14:paraId="0CB74B56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02544D47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70091BC5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1BB83A9D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65516444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22A5B365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1E12D0B2" w14:textId="7E807F6F" w:rsidR="00A66BD3" w:rsidRDefault="00A66BD3" w:rsidP="00A66BD3">
      <w:pPr>
        <w:pStyle w:val="MDPI31text"/>
        <w:ind w:left="720" w:firstLine="0"/>
        <w:jc w:val="center"/>
        <w:rPr>
          <w:i/>
          <w:iCs/>
          <w:lang w:val="en-GB"/>
        </w:rPr>
      </w:pPr>
      <w:r w:rsidRPr="00FC64FA">
        <w:rPr>
          <w:b/>
          <w:bCs/>
        </w:rPr>
        <w:t xml:space="preserve">Table </w:t>
      </w:r>
      <w:r>
        <w:rPr>
          <w:b/>
          <w:bCs/>
        </w:rPr>
        <w:t>4</w:t>
      </w:r>
      <w:r w:rsidRPr="00FC64FA">
        <w:rPr>
          <w:b/>
          <w:bCs/>
        </w:rPr>
        <w:t xml:space="preserve">: </w:t>
      </w:r>
      <w:r>
        <w:rPr>
          <w:i/>
          <w:iCs/>
          <w:lang w:val="en-GB"/>
        </w:rPr>
        <w:t>Two-way ANOVA details for elevated plus maze test</w:t>
      </w:r>
      <w:r w:rsidRPr="000B1569">
        <w:rPr>
          <w:i/>
          <w:iCs/>
          <w:lang w:val="en-GB"/>
        </w:rPr>
        <w:t>.</w:t>
      </w:r>
    </w:p>
    <w:tbl>
      <w:tblPr>
        <w:tblW w:w="7797" w:type="dxa"/>
        <w:jc w:val="center"/>
        <w:tblLook w:val="04A0" w:firstRow="1" w:lastRow="0" w:firstColumn="1" w:lastColumn="0" w:noHBand="0" w:noVBand="1"/>
      </w:tblPr>
      <w:tblGrid>
        <w:gridCol w:w="1900"/>
        <w:gridCol w:w="1291"/>
        <w:gridCol w:w="2143"/>
        <w:gridCol w:w="1009"/>
        <w:gridCol w:w="1454"/>
      </w:tblGrid>
      <w:tr w:rsidR="00CE752F" w:rsidRPr="0012518D" w14:paraId="3DA8AEC6" w14:textId="158D6828" w:rsidTr="00CE752F">
        <w:trPr>
          <w:trHeight w:val="300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CFD7A" w14:textId="77777777" w:rsidR="00CE752F" w:rsidRPr="0012518D" w:rsidRDefault="00CE752F" w:rsidP="00395733">
            <w:p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50FBC" w14:textId="77777777" w:rsidR="00CE752F" w:rsidRPr="0012518D" w:rsidRDefault="00CE752F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2518D">
              <w:rPr>
                <w:rFonts w:ascii="Calibri" w:eastAsia="Times New Roman" w:hAnsi="Calibri" w:cs="Calibri"/>
                <w:b/>
                <w:bCs/>
                <w:color w:val="000000"/>
              </w:rPr>
              <w:t>Factor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94DAE" w14:textId="77777777" w:rsidR="00CE752F" w:rsidRPr="0012518D" w:rsidRDefault="00CE752F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2518D">
              <w:rPr>
                <w:rFonts w:ascii="Calibri" w:eastAsia="Times New Roman" w:hAnsi="Calibri" w:cs="Calibri"/>
                <w:b/>
                <w:bCs/>
                <w:color w:val="000000"/>
              </w:rPr>
              <w:t>F (</w:t>
            </w:r>
            <w:proofErr w:type="spellStart"/>
            <w:r w:rsidRPr="0012518D">
              <w:rPr>
                <w:rFonts w:ascii="Calibri" w:eastAsia="Times New Roman" w:hAnsi="Calibri" w:cs="Calibri"/>
                <w:b/>
                <w:bCs/>
                <w:color w:val="000000"/>
              </w:rPr>
              <w:t>df</w:t>
            </w:r>
            <w:proofErr w:type="spellEnd"/>
            <w:r w:rsidRPr="0012518D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5D065" w14:textId="77777777" w:rsidR="00CE752F" w:rsidRPr="0012518D" w:rsidRDefault="00CE752F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2518D">
              <w:rPr>
                <w:rFonts w:ascii="Calibri" w:eastAsia="Times New Roman" w:hAnsi="Calibri" w:cs="Calibri"/>
                <w:b/>
                <w:bCs/>
                <w:color w:val="000000"/>
              </w:rPr>
              <w:t>p</w:t>
            </w:r>
          </w:p>
        </w:tc>
        <w:tc>
          <w:tcPr>
            <w:tcW w:w="1454" w:type="dxa"/>
            <w:tcBorders>
              <w:bottom w:val="single" w:sz="4" w:space="0" w:color="auto"/>
              <w:right w:val="single" w:sz="4" w:space="0" w:color="auto"/>
            </w:tcBorders>
          </w:tcPr>
          <w:p w14:paraId="6CE17D74" w14:textId="1865B2A5" w:rsidR="00CE752F" w:rsidRPr="0012518D" w:rsidRDefault="00CE752F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Post hoc test</w:t>
            </w:r>
          </w:p>
        </w:tc>
      </w:tr>
      <w:tr w:rsidR="00CE752F" w:rsidRPr="0012518D" w14:paraId="04975F29" w14:textId="2196AA74" w:rsidTr="00CE752F">
        <w:trPr>
          <w:trHeight w:val="288"/>
          <w:jc w:val="center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B45B3FB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1251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EPM Locomotion</w:t>
            </w:r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1653B1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14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566EC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1,276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9A395C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p=0,269</w:t>
            </w:r>
          </w:p>
        </w:tc>
        <w:tc>
          <w:tcPr>
            <w:tcW w:w="1454" w:type="dxa"/>
            <w:tcBorders>
              <w:top w:val="single" w:sz="4" w:space="0" w:color="auto"/>
              <w:right w:val="single" w:sz="4" w:space="0" w:color="auto"/>
            </w:tcBorders>
          </w:tcPr>
          <w:p w14:paraId="2C15D96B" w14:textId="39144438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CE752F" w:rsidRPr="0012518D" w14:paraId="4793EA6D" w14:textId="5D4296F7" w:rsidTr="00CE752F">
        <w:trPr>
          <w:trHeight w:val="288"/>
          <w:jc w:val="center"/>
        </w:trPr>
        <w:tc>
          <w:tcPr>
            <w:tcW w:w="1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2A481D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71D5E6B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C1F90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1,232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813B859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p=0,277</w:t>
            </w:r>
          </w:p>
        </w:tc>
        <w:tc>
          <w:tcPr>
            <w:tcW w:w="1454" w:type="dxa"/>
            <w:tcBorders>
              <w:right w:val="single" w:sz="4" w:space="0" w:color="auto"/>
            </w:tcBorders>
          </w:tcPr>
          <w:p w14:paraId="5EA66B4E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12518D" w14:paraId="4ABA13E2" w14:textId="316F668E" w:rsidTr="00CE752F">
        <w:trPr>
          <w:trHeight w:val="300"/>
          <w:jc w:val="center"/>
        </w:trPr>
        <w:tc>
          <w:tcPr>
            <w:tcW w:w="1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952500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B93CD4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15F63F7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2,236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8AB122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p=0,147</w:t>
            </w:r>
          </w:p>
        </w:tc>
        <w:tc>
          <w:tcPr>
            <w:tcW w:w="1454" w:type="dxa"/>
            <w:tcBorders>
              <w:bottom w:val="single" w:sz="4" w:space="0" w:color="auto"/>
              <w:right w:val="single" w:sz="4" w:space="0" w:color="auto"/>
            </w:tcBorders>
          </w:tcPr>
          <w:p w14:paraId="19BE198C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12518D" w14:paraId="3F9B6172" w14:textId="2CE6E009" w:rsidTr="00CE752F">
        <w:trPr>
          <w:trHeight w:val="288"/>
          <w:jc w:val="center"/>
        </w:trPr>
        <w:tc>
          <w:tcPr>
            <w:tcW w:w="1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F999739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1251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EPM closed arms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24B428C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4AA5C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1,392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48596C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p=0,249</w:t>
            </w:r>
          </w:p>
        </w:tc>
        <w:tc>
          <w:tcPr>
            <w:tcW w:w="1454" w:type="dxa"/>
            <w:tcBorders>
              <w:top w:val="single" w:sz="4" w:space="0" w:color="auto"/>
              <w:right w:val="single" w:sz="4" w:space="0" w:color="auto"/>
            </w:tcBorders>
          </w:tcPr>
          <w:p w14:paraId="302D7A62" w14:textId="721175ED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CE752F" w:rsidRPr="0012518D" w14:paraId="572EA354" w14:textId="5BBCD585" w:rsidTr="00CE752F">
        <w:trPr>
          <w:trHeight w:val="288"/>
          <w:jc w:val="center"/>
        </w:trPr>
        <w:tc>
          <w:tcPr>
            <w:tcW w:w="1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F62AC1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CD30DDF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80318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0,036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F2B9CE4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p=0,850</w:t>
            </w:r>
          </w:p>
        </w:tc>
        <w:tc>
          <w:tcPr>
            <w:tcW w:w="1454" w:type="dxa"/>
            <w:tcBorders>
              <w:right w:val="single" w:sz="4" w:space="0" w:color="auto"/>
            </w:tcBorders>
          </w:tcPr>
          <w:p w14:paraId="765839F0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12518D" w14:paraId="057291F8" w14:textId="31B3983C" w:rsidTr="00CE752F">
        <w:trPr>
          <w:trHeight w:val="300"/>
          <w:jc w:val="center"/>
        </w:trPr>
        <w:tc>
          <w:tcPr>
            <w:tcW w:w="1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3CB8D0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8AE199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9FD82D9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0,017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91979F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p=0,897</w:t>
            </w:r>
          </w:p>
        </w:tc>
        <w:tc>
          <w:tcPr>
            <w:tcW w:w="1454" w:type="dxa"/>
            <w:tcBorders>
              <w:bottom w:val="single" w:sz="4" w:space="0" w:color="auto"/>
              <w:right w:val="single" w:sz="4" w:space="0" w:color="auto"/>
            </w:tcBorders>
          </w:tcPr>
          <w:p w14:paraId="51E40CF0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12518D" w14:paraId="51530EC0" w14:textId="34D1368B" w:rsidTr="00CE752F">
        <w:trPr>
          <w:trHeight w:val="288"/>
          <w:jc w:val="center"/>
        </w:trPr>
        <w:tc>
          <w:tcPr>
            <w:tcW w:w="1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7569D74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1251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EPM open arms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0E3341E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35FF4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0,164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494F3A0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p=0,689</w:t>
            </w:r>
          </w:p>
        </w:tc>
        <w:tc>
          <w:tcPr>
            <w:tcW w:w="1454" w:type="dxa"/>
            <w:tcBorders>
              <w:top w:val="single" w:sz="4" w:space="0" w:color="auto"/>
              <w:right w:val="single" w:sz="4" w:space="0" w:color="auto"/>
            </w:tcBorders>
          </w:tcPr>
          <w:p w14:paraId="592646CA" w14:textId="34AB432C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CE752F" w:rsidRPr="0012518D" w14:paraId="7D6B89B3" w14:textId="2C769A7C" w:rsidTr="00CE752F">
        <w:trPr>
          <w:trHeight w:val="288"/>
          <w:jc w:val="center"/>
        </w:trPr>
        <w:tc>
          <w:tcPr>
            <w:tcW w:w="1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69BC7B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570A7A1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BA987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0,215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F0351F2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p=0,647</w:t>
            </w:r>
          </w:p>
        </w:tc>
        <w:tc>
          <w:tcPr>
            <w:tcW w:w="1454" w:type="dxa"/>
            <w:tcBorders>
              <w:right w:val="single" w:sz="4" w:space="0" w:color="auto"/>
            </w:tcBorders>
          </w:tcPr>
          <w:p w14:paraId="5D115E7D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12518D" w14:paraId="4E6D3CBB" w14:textId="7E62BA46" w:rsidTr="00CE752F">
        <w:trPr>
          <w:trHeight w:val="300"/>
          <w:jc w:val="center"/>
        </w:trPr>
        <w:tc>
          <w:tcPr>
            <w:tcW w:w="1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8EA199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7DA30F0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45689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0,315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DC87640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p=0,580</w:t>
            </w:r>
          </w:p>
        </w:tc>
        <w:tc>
          <w:tcPr>
            <w:tcW w:w="1454" w:type="dxa"/>
            <w:tcBorders>
              <w:bottom w:val="single" w:sz="4" w:space="0" w:color="auto"/>
              <w:right w:val="single" w:sz="4" w:space="0" w:color="auto"/>
            </w:tcBorders>
          </w:tcPr>
          <w:p w14:paraId="2C90F99B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12518D" w14:paraId="0D670939" w14:textId="50C4719F" w:rsidTr="00CE752F">
        <w:trPr>
          <w:trHeight w:val="288"/>
          <w:jc w:val="center"/>
        </w:trPr>
        <w:tc>
          <w:tcPr>
            <w:tcW w:w="1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FBFB6B6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1251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EPM total entries</w:t>
            </w:r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8D149B9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14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5FD5F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2,871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0D60412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p=0,103</w:t>
            </w:r>
          </w:p>
        </w:tc>
        <w:tc>
          <w:tcPr>
            <w:tcW w:w="1454" w:type="dxa"/>
            <w:tcBorders>
              <w:top w:val="single" w:sz="4" w:space="0" w:color="auto"/>
              <w:right w:val="single" w:sz="4" w:space="0" w:color="auto"/>
            </w:tcBorders>
          </w:tcPr>
          <w:p w14:paraId="1B47B116" w14:textId="321E8A3F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CE752F" w:rsidRPr="0012518D" w14:paraId="2C0F61D8" w14:textId="2861680B" w:rsidTr="00CE752F">
        <w:trPr>
          <w:trHeight w:val="288"/>
          <w:jc w:val="center"/>
        </w:trPr>
        <w:tc>
          <w:tcPr>
            <w:tcW w:w="1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D98BA6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CF4521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BFD6B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0,379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555EA6E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p=0,538</w:t>
            </w:r>
          </w:p>
        </w:tc>
        <w:tc>
          <w:tcPr>
            <w:tcW w:w="1454" w:type="dxa"/>
            <w:tcBorders>
              <w:right w:val="single" w:sz="4" w:space="0" w:color="auto"/>
            </w:tcBorders>
          </w:tcPr>
          <w:p w14:paraId="3BE139AD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12518D" w14:paraId="0BED8EFF" w14:textId="4A6E66DB" w:rsidTr="00CE752F">
        <w:trPr>
          <w:trHeight w:val="300"/>
          <w:jc w:val="center"/>
        </w:trPr>
        <w:tc>
          <w:tcPr>
            <w:tcW w:w="1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2953D0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81432D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2FB15C6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3,637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7F33A8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p=0,068</w:t>
            </w:r>
          </w:p>
        </w:tc>
        <w:tc>
          <w:tcPr>
            <w:tcW w:w="1454" w:type="dxa"/>
            <w:tcBorders>
              <w:bottom w:val="single" w:sz="4" w:space="0" w:color="auto"/>
              <w:right w:val="single" w:sz="4" w:space="0" w:color="auto"/>
            </w:tcBorders>
          </w:tcPr>
          <w:p w14:paraId="086CC491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12518D" w14:paraId="2707FC0D" w14:textId="4FBD9C75" w:rsidTr="00CE752F">
        <w:trPr>
          <w:trHeight w:val="288"/>
          <w:jc w:val="center"/>
        </w:trPr>
        <w:tc>
          <w:tcPr>
            <w:tcW w:w="1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39393BF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1251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EPM closed entries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F97C853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CEBFF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1,460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26794A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p=0,238</w:t>
            </w:r>
          </w:p>
        </w:tc>
        <w:tc>
          <w:tcPr>
            <w:tcW w:w="1454" w:type="dxa"/>
            <w:tcBorders>
              <w:top w:val="single" w:sz="4" w:space="0" w:color="auto"/>
              <w:right w:val="single" w:sz="4" w:space="0" w:color="auto"/>
            </w:tcBorders>
          </w:tcPr>
          <w:p w14:paraId="38280DAB" w14:textId="58AA70FF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CE752F" w:rsidRPr="0012518D" w14:paraId="1E6DC949" w14:textId="73A138CD" w:rsidTr="00CE752F">
        <w:trPr>
          <w:trHeight w:val="288"/>
          <w:jc w:val="center"/>
        </w:trPr>
        <w:tc>
          <w:tcPr>
            <w:tcW w:w="1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5D5556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9FC38C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D9CB7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1,066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E11DD90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p=0,312</w:t>
            </w:r>
          </w:p>
        </w:tc>
        <w:tc>
          <w:tcPr>
            <w:tcW w:w="1454" w:type="dxa"/>
            <w:tcBorders>
              <w:right w:val="single" w:sz="4" w:space="0" w:color="auto"/>
            </w:tcBorders>
          </w:tcPr>
          <w:p w14:paraId="0B0D0EF5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12518D" w14:paraId="5DE2D15C" w14:textId="0F03717F" w:rsidTr="00CE752F">
        <w:trPr>
          <w:trHeight w:val="300"/>
          <w:jc w:val="center"/>
        </w:trPr>
        <w:tc>
          <w:tcPr>
            <w:tcW w:w="1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CFC58A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DA3F09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CB11882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2,433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05FDB6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p=0,131</w:t>
            </w:r>
          </w:p>
        </w:tc>
        <w:tc>
          <w:tcPr>
            <w:tcW w:w="1454" w:type="dxa"/>
            <w:tcBorders>
              <w:bottom w:val="single" w:sz="4" w:space="0" w:color="auto"/>
              <w:right w:val="single" w:sz="4" w:space="0" w:color="auto"/>
            </w:tcBorders>
          </w:tcPr>
          <w:p w14:paraId="1225DA39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12518D" w14:paraId="6EDB4544" w14:textId="51318251" w:rsidTr="00CE752F">
        <w:trPr>
          <w:trHeight w:val="300"/>
          <w:jc w:val="center"/>
        </w:trPr>
        <w:tc>
          <w:tcPr>
            <w:tcW w:w="1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18690A3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1251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EPM open entries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6796D5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22625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2,991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24E3F32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p=0,096</w:t>
            </w:r>
          </w:p>
        </w:tc>
        <w:tc>
          <w:tcPr>
            <w:tcW w:w="1454" w:type="dxa"/>
            <w:tcBorders>
              <w:top w:val="single" w:sz="4" w:space="0" w:color="auto"/>
              <w:right w:val="single" w:sz="4" w:space="0" w:color="auto"/>
            </w:tcBorders>
          </w:tcPr>
          <w:p w14:paraId="73612D72" w14:textId="1DBDC5DF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CE752F" w:rsidRPr="0012518D" w14:paraId="09A0D936" w14:textId="72196E50" w:rsidTr="00CE752F">
        <w:trPr>
          <w:trHeight w:val="288"/>
          <w:jc w:val="center"/>
        </w:trPr>
        <w:tc>
          <w:tcPr>
            <w:tcW w:w="1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FD3551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8F348C1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AF658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0,290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9096CD4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p=0,595</w:t>
            </w:r>
          </w:p>
        </w:tc>
        <w:tc>
          <w:tcPr>
            <w:tcW w:w="1454" w:type="dxa"/>
            <w:tcBorders>
              <w:right w:val="single" w:sz="4" w:space="0" w:color="auto"/>
            </w:tcBorders>
          </w:tcPr>
          <w:p w14:paraId="54A9F5A9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12518D" w14:paraId="79560FB2" w14:textId="17424550" w:rsidTr="00CE752F">
        <w:trPr>
          <w:trHeight w:val="300"/>
          <w:jc w:val="center"/>
        </w:trPr>
        <w:tc>
          <w:tcPr>
            <w:tcW w:w="1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B99813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D0BF83B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EB57F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2,658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3C5763E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p=0,116</w:t>
            </w:r>
          </w:p>
        </w:tc>
        <w:tc>
          <w:tcPr>
            <w:tcW w:w="1454" w:type="dxa"/>
            <w:tcBorders>
              <w:bottom w:val="single" w:sz="4" w:space="0" w:color="auto"/>
              <w:right w:val="single" w:sz="4" w:space="0" w:color="auto"/>
            </w:tcBorders>
          </w:tcPr>
          <w:p w14:paraId="6469DDA2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12518D" w14:paraId="633C87E9" w14:textId="4C688C4F" w:rsidTr="00CE752F">
        <w:trPr>
          <w:trHeight w:val="288"/>
          <w:jc w:val="center"/>
        </w:trPr>
        <w:tc>
          <w:tcPr>
            <w:tcW w:w="1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A52482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1251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EPM open arms latency</w:t>
            </w:r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B769160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14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3FD58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3,101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A0B0146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p=0,090</w:t>
            </w:r>
          </w:p>
        </w:tc>
        <w:tc>
          <w:tcPr>
            <w:tcW w:w="1454" w:type="dxa"/>
            <w:tcBorders>
              <w:top w:val="single" w:sz="4" w:space="0" w:color="auto"/>
              <w:right w:val="single" w:sz="4" w:space="0" w:color="auto"/>
            </w:tcBorders>
          </w:tcPr>
          <w:p w14:paraId="61DB8139" w14:textId="145CD0AF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CE752F" w:rsidRPr="0012518D" w14:paraId="705CCC45" w14:textId="3CF94F55" w:rsidTr="00CE752F">
        <w:trPr>
          <w:trHeight w:val="288"/>
          <w:jc w:val="center"/>
        </w:trPr>
        <w:tc>
          <w:tcPr>
            <w:tcW w:w="1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36D94D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73B28C6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830E9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2,419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0993395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p=0,132</w:t>
            </w:r>
          </w:p>
        </w:tc>
        <w:tc>
          <w:tcPr>
            <w:tcW w:w="1454" w:type="dxa"/>
            <w:tcBorders>
              <w:right w:val="single" w:sz="4" w:space="0" w:color="auto"/>
            </w:tcBorders>
          </w:tcPr>
          <w:p w14:paraId="436551BC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CE752F" w:rsidRPr="0012518D" w14:paraId="682D36B4" w14:textId="20FD7BAE" w:rsidTr="00CE752F">
        <w:trPr>
          <w:trHeight w:val="300"/>
          <w:jc w:val="center"/>
        </w:trPr>
        <w:tc>
          <w:tcPr>
            <w:tcW w:w="1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15578C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CC5FAA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F7ED360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F (1, 28) = 1,567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7FE2D0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12518D">
              <w:rPr>
                <w:rFonts w:ascii="Calibri" w:eastAsia="Times New Roman" w:hAnsi="Calibri" w:cs="Calibri"/>
              </w:rPr>
              <w:t>p=0,222</w:t>
            </w:r>
          </w:p>
        </w:tc>
        <w:tc>
          <w:tcPr>
            <w:tcW w:w="1454" w:type="dxa"/>
            <w:tcBorders>
              <w:bottom w:val="single" w:sz="4" w:space="0" w:color="auto"/>
              <w:right w:val="single" w:sz="4" w:space="0" w:color="auto"/>
            </w:tcBorders>
          </w:tcPr>
          <w:p w14:paraId="377E88A5" w14:textId="77777777" w:rsidR="00CE752F" w:rsidRPr="0012518D" w:rsidRDefault="00CE752F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</w:tbl>
    <w:p w14:paraId="7D43BF26" w14:textId="77777777" w:rsidR="00A66BD3" w:rsidRDefault="00A66BD3" w:rsidP="00A66BD3">
      <w:pPr>
        <w:pStyle w:val="MDPI31text"/>
        <w:ind w:left="0" w:firstLine="0"/>
        <w:rPr>
          <w:b/>
          <w:bCs/>
        </w:rPr>
      </w:pPr>
    </w:p>
    <w:p w14:paraId="30FD1534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77C49BD1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60725FC6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54026278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63077A60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503E1698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010F1DB2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708ADFE3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38E9AF2E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234CA122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013C571E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2B091D67" w14:textId="4DCE5FC1" w:rsidR="00A66BD3" w:rsidRPr="00924BAD" w:rsidRDefault="00A66BD3" w:rsidP="00A66BD3">
      <w:pPr>
        <w:pStyle w:val="MDPI31text"/>
        <w:ind w:left="720" w:firstLine="0"/>
        <w:jc w:val="center"/>
        <w:rPr>
          <w:i/>
          <w:iCs/>
          <w:lang w:val="en-GB"/>
        </w:rPr>
      </w:pPr>
      <w:r w:rsidRPr="00FC64FA">
        <w:rPr>
          <w:b/>
          <w:bCs/>
        </w:rPr>
        <w:t xml:space="preserve">Table </w:t>
      </w:r>
      <w:r>
        <w:rPr>
          <w:b/>
          <w:bCs/>
        </w:rPr>
        <w:t>5</w:t>
      </w:r>
      <w:r w:rsidRPr="00FC64FA">
        <w:rPr>
          <w:b/>
          <w:bCs/>
        </w:rPr>
        <w:t xml:space="preserve">: </w:t>
      </w:r>
      <w:r>
        <w:rPr>
          <w:i/>
          <w:iCs/>
          <w:lang w:val="en-GB"/>
        </w:rPr>
        <w:t>Two-way ANOVA details for gene and protein expression of the insulin pathway</w:t>
      </w:r>
      <w:r w:rsidRPr="000B1569">
        <w:rPr>
          <w:i/>
          <w:iCs/>
          <w:lang w:val="en-GB"/>
        </w:rPr>
        <w:t>.</w:t>
      </w:r>
    </w:p>
    <w:tbl>
      <w:tblPr>
        <w:tblW w:w="8364" w:type="dxa"/>
        <w:jc w:val="center"/>
        <w:tblLook w:val="04A0" w:firstRow="1" w:lastRow="0" w:firstColumn="1" w:lastColumn="0" w:noHBand="0" w:noVBand="1"/>
      </w:tblPr>
      <w:tblGrid>
        <w:gridCol w:w="1720"/>
        <w:gridCol w:w="1256"/>
        <w:gridCol w:w="2375"/>
        <w:gridCol w:w="1147"/>
        <w:gridCol w:w="1866"/>
      </w:tblGrid>
      <w:tr w:rsidR="00CE752F" w:rsidRPr="00924BAD" w14:paraId="5CEBFCBF" w14:textId="7A725639" w:rsidTr="00CE752F">
        <w:trPr>
          <w:trHeight w:val="300"/>
          <w:jc w:val="center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9B0FE" w14:textId="77777777" w:rsidR="00CE752F" w:rsidRPr="00924BAD" w:rsidRDefault="00CE752F" w:rsidP="00395733">
            <w:p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7B912" w14:textId="77777777" w:rsidR="00CE752F" w:rsidRPr="00924BAD" w:rsidRDefault="00CE752F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24BAD">
              <w:rPr>
                <w:rFonts w:ascii="Calibri" w:eastAsia="Times New Roman" w:hAnsi="Calibri" w:cs="Calibri"/>
                <w:b/>
                <w:bCs/>
                <w:color w:val="000000"/>
              </w:rPr>
              <w:t>Factor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3B53E" w14:textId="77777777" w:rsidR="00CE752F" w:rsidRPr="00924BAD" w:rsidRDefault="00CE752F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24BAD">
              <w:rPr>
                <w:rFonts w:ascii="Calibri" w:eastAsia="Times New Roman" w:hAnsi="Calibri" w:cs="Calibri"/>
                <w:b/>
                <w:bCs/>
                <w:color w:val="000000"/>
              </w:rPr>
              <w:t>F (</w:t>
            </w:r>
            <w:proofErr w:type="spellStart"/>
            <w:r w:rsidRPr="00924BAD">
              <w:rPr>
                <w:rFonts w:ascii="Calibri" w:eastAsia="Times New Roman" w:hAnsi="Calibri" w:cs="Calibri"/>
                <w:b/>
                <w:bCs/>
                <w:color w:val="000000"/>
              </w:rPr>
              <w:t>df</w:t>
            </w:r>
            <w:proofErr w:type="spellEnd"/>
            <w:r w:rsidRPr="00924BAD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CCCDD" w14:textId="77777777" w:rsidR="00CE752F" w:rsidRPr="00924BAD" w:rsidRDefault="00CE752F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24BAD">
              <w:rPr>
                <w:rFonts w:ascii="Calibri" w:eastAsia="Times New Roman" w:hAnsi="Calibri" w:cs="Calibri"/>
                <w:b/>
                <w:bCs/>
                <w:color w:val="000000"/>
              </w:rPr>
              <w:t>p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14:paraId="0F62B1FC" w14:textId="44580089" w:rsidR="00CE752F" w:rsidRPr="00924BAD" w:rsidRDefault="00CE752F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Post hoc test</w:t>
            </w:r>
          </w:p>
        </w:tc>
      </w:tr>
      <w:tr w:rsidR="00CE752F" w:rsidRPr="00924BAD" w14:paraId="53D08BD2" w14:textId="5852CBF7" w:rsidTr="00CE752F">
        <w:trPr>
          <w:trHeight w:val="288"/>
          <w:jc w:val="center"/>
        </w:trPr>
        <w:tc>
          <w:tcPr>
            <w:tcW w:w="1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44C09A5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proofErr w:type="spellStart"/>
            <w:r w:rsidRPr="00924BA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Insr</w:t>
            </w:r>
            <w:proofErr w:type="spellEnd"/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41AEC1C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Interaction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0E0F7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28) = 1,820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92321B1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p=0,1881</w:t>
            </w:r>
          </w:p>
        </w:tc>
        <w:tc>
          <w:tcPr>
            <w:tcW w:w="1866" w:type="dxa"/>
            <w:tcBorders>
              <w:top w:val="single" w:sz="4" w:space="0" w:color="auto"/>
              <w:right w:val="single" w:sz="4" w:space="0" w:color="auto"/>
            </w:tcBorders>
          </w:tcPr>
          <w:p w14:paraId="7B679E24" w14:textId="3832B5BC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Tukey</w:t>
            </w:r>
          </w:p>
        </w:tc>
      </w:tr>
      <w:tr w:rsidR="00CE752F" w:rsidRPr="00924BAD" w14:paraId="2DB13D1B" w14:textId="512ABBFF" w:rsidTr="00CE752F">
        <w:trPr>
          <w:trHeight w:val="288"/>
          <w:jc w:val="center"/>
        </w:trPr>
        <w:tc>
          <w:tcPr>
            <w:tcW w:w="1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90CF55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86EB3C5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Sex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32F6A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28) = 0,05411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6EAB60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p=0,8177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14:paraId="6F7AF548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</w:p>
        </w:tc>
      </w:tr>
      <w:tr w:rsidR="00CE752F" w:rsidRPr="00924BAD" w14:paraId="301C7E41" w14:textId="5B20CE94" w:rsidTr="00CE752F">
        <w:trPr>
          <w:trHeight w:val="300"/>
          <w:jc w:val="center"/>
        </w:trPr>
        <w:tc>
          <w:tcPr>
            <w:tcW w:w="1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8211FC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F8B239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Treatment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2DA0357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28) = 1,353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BF25DE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p=0,2546</w:t>
            </w:r>
          </w:p>
        </w:tc>
        <w:tc>
          <w:tcPr>
            <w:tcW w:w="1866" w:type="dxa"/>
            <w:tcBorders>
              <w:bottom w:val="single" w:sz="4" w:space="0" w:color="auto"/>
              <w:right w:val="single" w:sz="4" w:space="0" w:color="auto"/>
            </w:tcBorders>
          </w:tcPr>
          <w:p w14:paraId="14A1F4AF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</w:p>
        </w:tc>
      </w:tr>
      <w:tr w:rsidR="00CE752F" w:rsidRPr="00924BAD" w14:paraId="19427B40" w14:textId="2434AD26" w:rsidTr="00CE752F">
        <w:trPr>
          <w:trHeight w:val="288"/>
          <w:jc w:val="center"/>
        </w:trPr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0245DD4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924BA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Irs1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E305C2B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Interaction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CA268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28) = 2,084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FF3FE1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p=0,1600</w:t>
            </w:r>
          </w:p>
        </w:tc>
        <w:tc>
          <w:tcPr>
            <w:tcW w:w="1866" w:type="dxa"/>
            <w:tcBorders>
              <w:top w:val="single" w:sz="4" w:space="0" w:color="auto"/>
              <w:right w:val="single" w:sz="4" w:space="0" w:color="auto"/>
            </w:tcBorders>
          </w:tcPr>
          <w:p w14:paraId="13E360E6" w14:textId="0C72C138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CE752F" w:rsidRPr="00924BAD" w14:paraId="09A6B4A5" w14:textId="15092615" w:rsidTr="00CE752F">
        <w:trPr>
          <w:trHeight w:val="288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7EF7EE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FA2958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Sex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10489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28) = 1,875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6E7E772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p=0,1817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14:paraId="1B06B4E5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</w:p>
        </w:tc>
      </w:tr>
      <w:tr w:rsidR="00CE752F" w:rsidRPr="00924BAD" w14:paraId="35C84BE4" w14:textId="6B5670AF" w:rsidTr="00CE752F">
        <w:trPr>
          <w:trHeight w:val="300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6CC235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6341CB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Treatment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E00114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28) = 1,875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9651AE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p=0,1817</w:t>
            </w:r>
          </w:p>
        </w:tc>
        <w:tc>
          <w:tcPr>
            <w:tcW w:w="1866" w:type="dxa"/>
            <w:tcBorders>
              <w:bottom w:val="single" w:sz="4" w:space="0" w:color="auto"/>
              <w:right w:val="single" w:sz="4" w:space="0" w:color="auto"/>
            </w:tcBorders>
          </w:tcPr>
          <w:p w14:paraId="6E2DCBF4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</w:p>
        </w:tc>
      </w:tr>
      <w:tr w:rsidR="00CE752F" w:rsidRPr="00924BAD" w14:paraId="584F852F" w14:textId="6DF63C82" w:rsidTr="00CE752F">
        <w:trPr>
          <w:trHeight w:val="288"/>
          <w:jc w:val="center"/>
        </w:trPr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0142ED6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924BA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Irs2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155ACC0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Interaction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0EF88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28) = 0,08813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820D93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p=0,7688</w:t>
            </w:r>
          </w:p>
        </w:tc>
        <w:tc>
          <w:tcPr>
            <w:tcW w:w="1866" w:type="dxa"/>
            <w:tcBorders>
              <w:top w:val="single" w:sz="4" w:space="0" w:color="auto"/>
              <w:right w:val="single" w:sz="4" w:space="0" w:color="auto"/>
            </w:tcBorders>
          </w:tcPr>
          <w:p w14:paraId="1A7C4496" w14:textId="296B459B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CE752F" w:rsidRPr="00924BAD" w14:paraId="3037D7B2" w14:textId="2C5FDDA0" w:rsidTr="00CE752F">
        <w:trPr>
          <w:trHeight w:val="288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B55288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2C3247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Sex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1A5D6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28) = 1,513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93C6A1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p=0,2290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14:paraId="74C60043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</w:p>
        </w:tc>
      </w:tr>
      <w:tr w:rsidR="00CE752F" w:rsidRPr="00924BAD" w14:paraId="0425B58B" w14:textId="6B0512EF" w:rsidTr="00CE752F">
        <w:trPr>
          <w:trHeight w:val="300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5A8CE5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DC2719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Treatment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5D4D83B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28) = 0,01619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78035C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p=0,8997</w:t>
            </w:r>
          </w:p>
        </w:tc>
        <w:tc>
          <w:tcPr>
            <w:tcW w:w="1866" w:type="dxa"/>
            <w:tcBorders>
              <w:bottom w:val="single" w:sz="4" w:space="0" w:color="auto"/>
              <w:right w:val="single" w:sz="4" w:space="0" w:color="auto"/>
            </w:tcBorders>
          </w:tcPr>
          <w:p w14:paraId="3CB439C2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</w:p>
        </w:tc>
      </w:tr>
      <w:tr w:rsidR="00CE752F" w:rsidRPr="00924BAD" w14:paraId="347221ED" w14:textId="6918A6B5" w:rsidTr="00CE752F">
        <w:trPr>
          <w:trHeight w:val="288"/>
          <w:jc w:val="center"/>
        </w:trPr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5B25629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24BAD">
              <w:rPr>
                <w:rFonts w:ascii="Calibri" w:eastAsia="Times New Roman" w:hAnsi="Calibri" w:cs="Calibri"/>
                <w:b/>
                <w:bCs/>
                <w:color w:val="000000"/>
              </w:rPr>
              <w:t>p-IRS1(Tyr896)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5A0335F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Interaction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F7A23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7,236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15D5427" w14:textId="77777777" w:rsidR="00CE752F" w:rsidRPr="003575AB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 w:rsidRPr="003575AB">
              <w:rPr>
                <w:rFonts w:eastAsia="Times New Roman" w:cstheme="minorHAnsi"/>
                <w:b/>
                <w:bCs/>
              </w:rPr>
              <w:t>p=0,0141</w:t>
            </w:r>
          </w:p>
        </w:tc>
        <w:tc>
          <w:tcPr>
            <w:tcW w:w="1866" w:type="dxa"/>
            <w:tcBorders>
              <w:top w:val="single" w:sz="4" w:space="0" w:color="auto"/>
              <w:right w:val="single" w:sz="4" w:space="0" w:color="auto"/>
            </w:tcBorders>
          </w:tcPr>
          <w:p w14:paraId="71C068C9" w14:textId="1CBA47E8" w:rsidR="00CE752F" w:rsidRPr="003575AB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CE752F" w:rsidRPr="00924BAD" w14:paraId="370F61EE" w14:textId="7D80CA99" w:rsidTr="00CE752F">
        <w:trPr>
          <w:trHeight w:val="288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8C5F0F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92793BF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Sex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BE34C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5,588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62BBD70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 w:rsidRPr="00924BAD">
              <w:rPr>
                <w:rFonts w:eastAsia="Times New Roman" w:cstheme="minorHAnsi"/>
                <w:b/>
                <w:bCs/>
              </w:rPr>
              <w:t>p=0,0283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14:paraId="50E938DB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</w:p>
        </w:tc>
      </w:tr>
      <w:tr w:rsidR="00CE752F" w:rsidRPr="00924BAD" w14:paraId="3E2E2A03" w14:textId="1E370B58" w:rsidTr="00CE752F">
        <w:trPr>
          <w:trHeight w:val="300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2CC50B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90322E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Treatment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AE1D9DD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0,3256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6FD43E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p=0,5746</w:t>
            </w:r>
          </w:p>
        </w:tc>
        <w:tc>
          <w:tcPr>
            <w:tcW w:w="1866" w:type="dxa"/>
            <w:tcBorders>
              <w:bottom w:val="single" w:sz="4" w:space="0" w:color="auto"/>
              <w:right w:val="single" w:sz="4" w:space="0" w:color="auto"/>
            </w:tcBorders>
          </w:tcPr>
          <w:p w14:paraId="40BAE405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</w:p>
        </w:tc>
      </w:tr>
      <w:tr w:rsidR="00CE752F" w:rsidRPr="00924BAD" w14:paraId="18BB5F0C" w14:textId="5CCA5E5E" w:rsidTr="00CE752F">
        <w:trPr>
          <w:trHeight w:val="288"/>
          <w:jc w:val="center"/>
        </w:trPr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C0E869E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24BAD">
              <w:rPr>
                <w:rFonts w:ascii="Calibri" w:eastAsia="Times New Roman" w:hAnsi="Calibri" w:cs="Calibri"/>
                <w:b/>
                <w:bCs/>
                <w:color w:val="000000"/>
              </w:rPr>
              <w:t>p-IRS1(Ser612)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44F007D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Interaction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291E2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4,423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332FBD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 w:rsidRPr="00924BAD">
              <w:rPr>
                <w:rFonts w:eastAsia="Times New Roman" w:cstheme="minorHAnsi"/>
                <w:b/>
                <w:bCs/>
              </w:rPr>
              <w:t>p=0,0483</w:t>
            </w:r>
          </w:p>
        </w:tc>
        <w:tc>
          <w:tcPr>
            <w:tcW w:w="1866" w:type="dxa"/>
            <w:tcBorders>
              <w:top w:val="single" w:sz="4" w:space="0" w:color="auto"/>
              <w:right w:val="single" w:sz="4" w:space="0" w:color="auto"/>
            </w:tcBorders>
          </w:tcPr>
          <w:p w14:paraId="5A933216" w14:textId="316553B1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CE752F" w:rsidRPr="00924BAD" w14:paraId="7E83C61D" w14:textId="5BF54C15" w:rsidTr="00CE752F">
        <w:trPr>
          <w:trHeight w:val="288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3A0CB9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9070C58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Sex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15E77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4,658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E41D48C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 w:rsidRPr="00924BAD">
              <w:rPr>
                <w:rFonts w:eastAsia="Times New Roman" w:cstheme="minorHAnsi"/>
                <w:b/>
                <w:bCs/>
              </w:rPr>
              <w:t>p=0,0432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14:paraId="6C74B684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</w:p>
        </w:tc>
      </w:tr>
      <w:tr w:rsidR="00CE752F" w:rsidRPr="00924BAD" w14:paraId="70C0D653" w14:textId="548ACD94" w:rsidTr="00CE752F">
        <w:trPr>
          <w:trHeight w:val="300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543CC6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AC43AE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Treatment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AD5C8E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0,5176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C46E1B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p=0,4802</w:t>
            </w:r>
          </w:p>
        </w:tc>
        <w:tc>
          <w:tcPr>
            <w:tcW w:w="1866" w:type="dxa"/>
            <w:tcBorders>
              <w:bottom w:val="single" w:sz="4" w:space="0" w:color="auto"/>
              <w:right w:val="single" w:sz="4" w:space="0" w:color="auto"/>
            </w:tcBorders>
          </w:tcPr>
          <w:p w14:paraId="6BFD88B2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</w:p>
        </w:tc>
      </w:tr>
      <w:tr w:rsidR="00CE752F" w:rsidRPr="00924BAD" w14:paraId="40F8F788" w14:textId="7871FE03" w:rsidTr="00CE752F">
        <w:trPr>
          <w:trHeight w:val="288"/>
          <w:jc w:val="center"/>
        </w:trPr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0EB2A29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24BAD">
              <w:rPr>
                <w:rFonts w:ascii="Calibri" w:eastAsia="Times New Roman" w:hAnsi="Calibri" w:cs="Calibri"/>
                <w:b/>
                <w:bCs/>
                <w:color w:val="000000"/>
              </w:rPr>
              <w:t>total IRS1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8BD320C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Interaction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5D752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6,722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59219EA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 w:rsidRPr="00924BAD">
              <w:rPr>
                <w:rFonts w:eastAsia="Times New Roman" w:cstheme="minorHAnsi"/>
                <w:b/>
                <w:bCs/>
              </w:rPr>
              <w:t>p=0,0174</w:t>
            </w:r>
          </w:p>
        </w:tc>
        <w:tc>
          <w:tcPr>
            <w:tcW w:w="1866" w:type="dxa"/>
            <w:tcBorders>
              <w:top w:val="single" w:sz="4" w:space="0" w:color="auto"/>
              <w:right w:val="single" w:sz="4" w:space="0" w:color="auto"/>
            </w:tcBorders>
          </w:tcPr>
          <w:p w14:paraId="482AA1EA" w14:textId="174880EC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CE752F" w:rsidRPr="00924BAD" w14:paraId="79EE0A27" w14:textId="26926C58" w:rsidTr="00CE752F">
        <w:trPr>
          <w:trHeight w:val="288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3CE7DC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97B963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Sex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FFC55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6,042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A701BFA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 w:rsidRPr="00924BAD">
              <w:rPr>
                <w:rFonts w:eastAsia="Times New Roman" w:cstheme="minorHAnsi"/>
                <w:b/>
                <w:bCs/>
              </w:rPr>
              <w:t>p=0,0232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14:paraId="5A5339BE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</w:p>
        </w:tc>
      </w:tr>
      <w:tr w:rsidR="00CE752F" w:rsidRPr="00924BAD" w14:paraId="6494AE84" w14:textId="45DB1CB1" w:rsidTr="00CE752F">
        <w:trPr>
          <w:trHeight w:val="300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086D2F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517706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Treatment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24FD795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0,5998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0E1DA9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p=0,4477</w:t>
            </w:r>
          </w:p>
        </w:tc>
        <w:tc>
          <w:tcPr>
            <w:tcW w:w="1866" w:type="dxa"/>
            <w:tcBorders>
              <w:bottom w:val="single" w:sz="4" w:space="0" w:color="auto"/>
              <w:right w:val="single" w:sz="4" w:space="0" w:color="auto"/>
            </w:tcBorders>
          </w:tcPr>
          <w:p w14:paraId="01E89702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</w:p>
        </w:tc>
      </w:tr>
      <w:tr w:rsidR="00CE752F" w:rsidRPr="00924BAD" w14:paraId="287FCF31" w14:textId="52F5DFFF" w:rsidTr="00CE752F">
        <w:trPr>
          <w:trHeight w:val="288"/>
          <w:jc w:val="center"/>
        </w:trPr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6F7DACA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24BAD">
              <w:rPr>
                <w:rFonts w:ascii="Calibri" w:eastAsia="Times New Roman" w:hAnsi="Calibri" w:cs="Calibri"/>
                <w:b/>
                <w:bCs/>
                <w:color w:val="000000"/>
              </w:rPr>
              <w:t>p-PI3K(Tyr607)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91533E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Interaction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365E3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1,101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D892AC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p=0,3066</w:t>
            </w:r>
          </w:p>
        </w:tc>
        <w:tc>
          <w:tcPr>
            <w:tcW w:w="1866" w:type="dxa"/>
            <w:tcBorders>
              <w:top w:val="single" w:sz="4" w:space="0" w:color="auto"/>
              <w:right w:val="single" w:sz="4" w:space="0" w:color="auto"/>
            </w:tcBorders>
          </w:tcPr>
          <w:p w14:paraId="3D9F234A" w14:textId="7C462E2F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Fisher</w:t>
            </w:r>
          </w:p>
        </w:tc>
      </w:tr>
      <w:tr w:rsidR="00CE752F" w:rsidRPr="00924BAD" w14:paraId="1F35052F" w14:textId="1D199CB6" w:rsidTr="00CE752F">
        <w:trPr>
          <w:trHeight w:val="288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3C4445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513F11F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Sex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5F4DF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8,109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A5FFB36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 w:rsidRPr="00924BAD">
              <w:rPr>
                <w:rFonts w:eastAsia="Times New Roman" w:cstheme="minorHAnsi"/>
                <w:b/>
                <w:bCs/>
              </w:rPr>
              <w:t>p=0,0100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14:paraId="7A9DA8E3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</w:p>
        </w:tc>
      </w:tr>
      <w:tr w:rsidR="00CE752F" w:rsidRPr="00924BAD" w14:paraId="187FCB74" w14:textId="0D650434" w:rsidTr="00CE752F">
        <w:trPr>
          <w:trHeight w:val="300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14A940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ADD989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Treatment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7F3C13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1,230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30A6E7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p=0,2806</w:t>
            </w:r>
          </w:p>
        </w:tc>
        <w:tc>
          <w:tcPr>
            <w:tcW w:w="1866" w:type="dxa"/>
            <w:tcBorders>
              <w:bottom w:val="single" w:sz="4" w:space="0" w:color="auto"/>
              <w:right w:val="single" w:sz="4" w:space="0" w:color="auto"/>
            </w:tcBorders>
          </w:tcPr>
          <w:p w14:paraId="775EFC8E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</w:p>
        </w:tc>
      </w:tr>
      <w:tr w:rsidR="00CE752F" w:rsidRPr="00924BAD" w14:paraId="7961A841" w14:textId="120BC03C" w:rsidTr="00CE752F">
        <w:trPr>
          <w:trHeight w:val="288"/>
          <w:jc w:val="center"/>
        </w:trPr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9ACEB51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24BAD">
              <w:rPr>
                <w:rFonts w:ascii="Calibri" w:eastAsia="Times New Roman" w:hAnsi="Calibri" w:cs="Calibri"/>
                <w:b/>
                <w:bCs/>
                <w:color w:val="000000"/>
              </w:rPr>
              <w:t>total PI3K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9CC7BE2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Interaction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977E0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0,2388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A38A012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p=0,6304</w:t>
            </w:r>
          </w:p>
        </w:tc>
        <w:tc>
          <w:tcPr>
            <w:tcW w:w="1866" w:type="dxa"/>
            <w:tcBorders>
              <w:top w:val="single" w:sz="4" w:space="0" w:color="auto"/>
              <w:right w:val="single" w:sz="4" w:space="0" w:color="auto"/>
            </w:tcBorders>
          </w:tcPr>
          <w:p w14:paraId="67DA7FF5" w14:textId="0F582EB9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CE752F" w:rsidRPr="00924BAD" w14:paraId="37A1B73B" w14:textId="446BC2C1" w:rsidTr="00CE752F">
        <w:trPr>
          <w:trHeight w:val="288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80BE06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06C220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Sex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20636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0,9552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BC5357C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p=0,3401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14:paraId="751B3D67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</w:p>
        </w:tc>
      </w:tr>
      <w:tr w:rsidR="00CE752F" w:rsidRPr="00924BAD" w14:paraId="01A61AFE" w14:textId="310F89B6" w:rsidTr="00CE752F">
        <w:trPr>
          <w:trHeight w:val="300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FF1C76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F3C664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Treatment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0EB6E8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0,01493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8BAE2F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p=0,9040</w:t>
            </w:r>
          </w:p>
        </w:tc>
        <w:tc>
          <w:tcPr>
            <w:tcW w:w="1866" w:type="dxa"/>
            <w:tcBorders>
              <w:bottom w:val="single" w:sz="4" w:space="0" w:color="auto"/>
              <w:right w:val="single" w:sz="4" w:space="0" w:color="auto"/>
            </w:tcBorders>
          </w:tcPr>
          <w:p w14:paraId="3C22D72C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</w:p>
        </w:tc>
      </w:tr>
      <w:tr w:rsidR="00CE752F" w:rsidRPr="003575AB" w14:paraId="456E43D1" w14:textId="1FA57479" w:rsidTr="00CE752F">
        <w:trPr>
          <w:trHeight w:val="288"/>
          <w:jc w:val="center"/>
        </w:trPr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C66348D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24BAD">
              <w:rPr>
                <w:rFonts w:ascii="Calibri" w:eastAsia="Times New Roman" w:hAnsi="Calibri" w:cs="Calibri"/>
                <w:b/>
                <w:bCs/>
                <w:color w:val="000000"/>
              </w:rPr>
              <w:t>p-AKT(Ser473)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7FADA7E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Interaction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CEDD6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3,786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85D1152" w14:textId="77777777" w:rsidR="00CE752F" w:rsidRPr="003575AB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3575AB">
              <w:rPr>
                <w:rFonts w:eastAsia="Times New Roman" w:cstheme="minorHAnsi"/>
              </w:rPr>
              <w:t>p=0,0659</w:t>
            </w:r>
          </w:p>
        </w:tc>
        <w:tc>
          <w:tcPr>
            <w:tcW w:w="1866" w:type="dxa"/>
            <w:tcBorders>
              <w:top w:val="single" w:sz="4" w:space="0" w:color="auto"/>
              <w:right w:val="single" w:sz="4" w:space="0" w:color="auto"/>
            </w:tcBorders>
          </w:tcPr>
          <w:p w14:paraId="2972165B" w14:textId="65924BC7" w:rsidR="00CE752F" w:rsidRPr="003575AB" w:rsidRDefault="00CE752F" w:rsidP="00395733">
            <w:pPr>
              <w:spacing w:after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Fisher</w:t>
            </w:r>
          </w:p>
        </w:tc>
      </w:tr>
      <w:tr w:rsidR="00CE752F" w:rsidRPr="00924BAD" w14:paraId="79D504EC" w14:textId="18D07714" w:rsidTr="00CE752F">
        <w:trPr>
          <w:trHeight w:val="288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2C7847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0EFCFA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Sex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C0413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64,41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1050D1E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 w:rsidRPr="00924BAD">
              <w:rPr>
                <w:rFonts w:eastAsia="Times New Roman" w:cstheme="minorHAnsi"/>
                <w:b/>
                <w:bCs/>
              </w:rPr>
              <w:t>p&lt;0,0001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14:paraId="107501D3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</w:p>
        </w:tc>
      </w:tr>
      <w:tr w:rsidR="00CE752F" w:rsidRPr="00924BAD" w14:paraId="415E3638" w14:textId="73D3C108" w:rsidTr="00CE752F">
        <w:trPr>
          <w:trHeight w:val="300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2AC772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32480B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Treatment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028990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10,38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6442AA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 w:rsidRPr="00924BAD">
              <w:rPr>
                <w:rFonts w:eastAsia="Times New Roman" w:cstheme="minorHAnsi"/>
                <w:b/>
                <w:bCs/>
              </w:rPr>
              <w:t>p=0,0043</w:t>
            </w:r>
          </w:p>
        </w:tc>
        <w:tc>
          <w:tcPr>
            <w:tcW w:w="1866" w:type="dxa"/>
            <w:tcBorders>
              <w:bottom w:val="single" w:sz="4" w:space="0" w:color="auto"/>
              <w:right w:val="single" w:sz="4" w:space="0" w:color="auto"/>
            </w:tcBorders>
          </w:tcPr>
          <w:p w14:paraId="1DA157C1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</w:p>
        </w:tc>
      </w:tr>
      <w:tr w:rsidR="00CE752F" w:rsidRPr="00924BAD" w14:paraId="7D029CD6" w14:textId="51B046BA" w:rsidTr="00CE752F">
        <w:trPr>
          <w:trHeight w:val="288"/>
          <w:jc w:val="center"/>
        </w:trPr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652E09A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24BAD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total AKT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47F611E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Interaction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D8853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16,30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323BC7C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 w:rsidRPr="00924BAD">
              <w:rPr>
                <w:rFonts w:eastAsia="Times New Roman" w:cstheme="minorHAnsi"/>
                <w:b/>
                <w:bCs/>
              </w:rPr>
              <w:t>p=0,0006</w:t>
            </w:r>
          </w:p>
        </w:tc>
        <w:tc>
          <w:tcPr>
            <w:tcW w:w="1866" w:type="dxa"/>
            <w:tcBorders>
              <w:top w:val="single" w:sz="4" w:space="0" w:color="auto"/>
              <w:right w:val="single" w:sz="4" w:space="0" w:color="auto"/>
            </w:tcBorders>
          </w:tcPr>
          <w:p w14:paraId="72962F93" w14:textId="6B98835B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CE752F" w:rsidRPr="00924BAD" w14:paraId="5E892FF3" w14:textId="06AC0AB9" w:rsidTr="00CE752F">
        <w:trPr>
          <w:trHeight w:val="288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47BBFF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040207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Sex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E7898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24,11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AF545F1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 w:rsidRPr="00924BAD">
              <w:rPr>
                <w:rFonts w:eastAsia="Times New Roman" w:cstheme="minorHAnsi"/>
                <w:b/>
                <w:bCs/>
              </w:rPr>
              <w:t>p&lt;0,0001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14:paraId="1124197A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</w:p>
        </w:tc>
      </w:tr>
      <w:tr w:rsidR="00CE752F" w:rsidRPr="00924BAD" w14:paraId="75E4FF8D" w14:textId="30F20EA0" w:rsidTr="00CE752F">
        <w:trPr>
          <w:trHeight w:val="300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0171CA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773D87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Treatment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3805A82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14,58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1CE75F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 w:rsidRPr="00924BAD">
              <w:rPr>
                <w:rFonts w:eastAsia="Times New Roman" w:cstheme="minorHAnsi"/>
                <w:b/>
                <w:bCs/>
              </w:rPr>
              <w:t>p=0,0011</w:t>
            </w:r>
          </w:p>
        </w:tc>
        <w:tc>
          <w:tcPr>
            <w:tcW w:w="1866" w:type="dxa"/>
            <w:tcBorders>
              <w:bottom w:val="single" w:sz="4" w:space="0" w:color="auto"/>
              <w:right w:val="single" w:sz="4" w:space="0" w:color="auto"/>
            </w:tcBorders>
          </w:tcPr>
          <w:p w14:paraId="5127D788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</w:p>
        </w:tc>
      </w:tr>
      <w:tr w:rsidR="00CE752F" w:rsidRPr="00924BAD" w14:paraId="1FD111DE" w14:textId="00845A38" w:rsidTr="00CE752F">
        <w:trPr>
          <w:trHeight w:val="288"/>
          <w:jc w:val="center"/>
        </w:trPr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D2CAE78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24BAD">
              <w:rPr>
                <w:rFonts w:ascii="Calibri" w:eastAsia="Times New Roman" w:hAnsi="Calibri" w:cs="Calibri"/>
                <w:b/>
                <w:bCs/>
                <w:color w:val="000000"/>
              </w:rPr>
              <w:t>p-GSK3</w:t>
            </w:r>
            <w:r w:rsidRPr="00924BAD">
              <w:rPr>
                <w:rFonts w:ascii="Aptos Narrow" w:eastAsia="Times New Roman" w:hAnsi="Aptos Narrow" w:cs="Calibri"/>
                <w:b/>
                <w:bCs/>
                <w:color w:val="000000"/>
              </w:rPr>
              <w:t>β</w:t>
            </w:r>
            <w:r w:rsidRPr="00924BAD">
              <w:rPr>
                <w:rFonts w:ascii="Calibri" w:eastAsia="Times New Roman" w:hAnsi="Calibri" w:cs="Calibri"/>
                <w:b/>
                <w:bCs/>
                <w:color w:val="000000"/>
              </w:rPr>
              <w:t>(Ser9)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62E214F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Interaction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0CD50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2,133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9121F9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p=0,1597</w:t>
            </w:r>
          </w:p>
        </w:tc>
        <w:tc>
          <w:tcPr>
            <w:tcW w:w="1866" w:type="dxa"/>
            <w:tcBorders>
              <w:top w:val="single" w:sz="4" w:space="0" w:color="auto"/>
              <w:right w:val="single" w:sz="4" w:space="0" w:color="auto"/>
            </w:tcBorders>
          </w:tcPr>
          <w:p w14:paraId="7085D9B4" w14:textId="596CB7E5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Fisher</w:t>
            </w:r>
          </w:p>
        </w:tc>
      </w:tr>
      <w:tr w:rsidR="00CE752F" w:rsidRPr="00924BAD" w14:paraId="0A426720" w14:textId="59FDB38B" w:rsidTr="00CE752F">
        <w:trPr>
          <w:trHeight w:val="288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A74545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1936D1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Sex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8C618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2,996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8B45C37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 w:rsidRPr="00924BAD">
              <w:rPr>
                <w:rFonts w:eastAsia="Times New Roman" w:cstheme="minorHAnsi"/>
                <w:b/>
                <w:bCs/>
              </w:rPr>
              <w:t>p=0,0989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14:paraId="74DDC91D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</w:p>
        </w:tc>
      </w:tr>
      <w:tr w:rsidR="00CE752F" w:rsidRPr="00924BAD" w14:paraId="4F7EFD1F" w14:textId="7B7953C5" w:rsidTr="00CE752F">
        <w:trPr>
          <w:trHeight w:val="300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7AF27E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B5AAA1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Treatment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F5FE10C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0,2926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4934E4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p=0,5945</w:t>
            </w:r>
          </w:p>
        </w:tc>
        <w:tc>
          <w:tcPr>
            <w:tcW w:w="1866" w:type="dxa"/>
            <w:tcBorders>
              <w:bottom w:val="single" w:sz="4" w:space="0" w:color="auto"/>
              <w:right w:val="single" w:sz="4" w:space="0" w:color="auto"/>
            </w:tcBorders>
          </w:tcPr>
          <w:p w14:paraId="788F9EAE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</w:p>
        </w:tc>
      </w:tr>
      <w:tr w:rsidR="00CE752F" w:rsidRPr="00924BAD" w14:paraId="6D0128A4" w14:textId="38C76BA1" w:rsidTr="00CE752F">
        <w:trPr>
          <w:trHeight w:val="288"/>
          <w:jc w:val="center"/>
        </w:trPr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5C1767C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24BAD">
              <w:rPr>
                <w:rFonts w:ascii="Calibri" w:eastAsia="Times New Roman" w:hAnsi="Calibri" w:cs="Calibri"/>
                <w:b/>
                <w:bCs/>
                <w:color w:val="000000"/>
              </w:rPr>
              <w:t>total GSK3β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9EB6649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Interaction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FE64B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3,904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AF2BB1E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p=0,0621</w:t>
            </w:r>
          </w:p>
        </w:tc>
        <w:tc>
          <w:tcPr>
            <w:tcW w:w="1866" w:type="dxa"/>
            <w:tcBorders>
              <w:top w:val="single" w:sz="4" w:space="0" w:color="auto"/>
              <w:right w:val="single" w:sz="4" w:space="0" w:color="auto"/>
            </w:tcBorders>
          </w:tcPr>
          <w:p w14:paraId="5578C10D" w14:textId="48EE53AF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Fisher</w:t>
            </w:r>
          </w:p>
        </w:tc>
      </w:tr>
      <w:tr w:rsidR="00CE752F" w:rsidRPr="00924BAD" w14:paraId="1D360502" w14:textId="1492E718" w:rsidTr="00CE752F">
        <w:trPr>
          <w:trHeight w:val="288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810500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0A9C0B8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Sex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32604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4,819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FE632C1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  <w:r w:rsidRPr="00924BAD">
              <w:rPr>
                <w:rFonts w:eastAsia="Times New Roman" w:cstheme="minorHAnsi"/>
                <w:b/>
                <w:bCs/>
              </w:rPr>
              <w:t>p=0,0401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14:paraId="62B82F40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  <w:b/>
                <w:bCs/>
              </w:rPr>
            </w:pPr>
          </w:p>
        </w:tc>
      </w:tr>
      <w:tr w:rsidR="00CE752F" w:rsidRPr="00924BAD" w14:paraId="089C9A7B" w14:textId="4EF9988B" w:rsidTr="00CE752F">
        <w:trPr>
          <w:trHeight w:val="300"/>
          <w:jc w:val="center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6AF0F9" w14:textId="77777777" w:rsidR="00CE752F" w:rsidRPr="00924BAD" w:rsidRDefault="00CE752F" w:rsidP="00395733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AB52BA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Treatment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919457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F (1, 20) = 1,205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F4C7AA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  <w:r w:rsidRPr="00924BAD">
              <w:rPr>
                <w:rFonts w:eastAsia="Times New Roman" w:cstheme="minorHAnsi"/>
              </w:rPr>
              <w:t>p=0,2854</w:t>
            </w:r>
          </w:p>
        </w:tc>
        <w:tc>
          <w:tcPr>
            <w:tcW w:w="1866" w:type="dxa"/>
            <w:tcBorders>
              <w:bottom w:val="single" w:sz="4" w:space="0" w:color="auto"/>
              <w:right w:val="single" w:sz="4" w:space="0" w:color="auto"/>
            </w:tcBorders>
          </w:tcPr>
          <w:p w14:paraId="585DF4B8" w14:textId="77777777" w:rsidR="00CE752F" w:rsidRPr="00924BAD" w:rsidRDefault="00CE752F" w:rsidP="00395733">
            <w:pPr>
              <w:spacing w:after="0"/>
              <w:rPr>
                <w:rFonts w:eastAsia="Times New Roman" w:cstheme="minorHAnsi"/>
              </w:rPr>
            </w:pPr>
          </w:p>
        </w:tc>
      </w:tr>
    </w:tbl>
    <w:p w14:paraId="15947F8E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57688D72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6E7CEACB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7AE292B1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46CA07EF" w14:textId="49486F4C" w:rsidR="00A66BD3" w:rsidRPr="00924BAD" w:rsidRDefault="00A66BD3" w:rsidP="00A66BD3">
      <w:pPr>
        <w:pStyle w:val="MDPI31text"/>
        <w:ind w:left="720" w:firstLine="0"/>
        <w:jc w:val="center"/>
        <w:rPr>
          <w:i/>
          <w:iCs/>
          <w:lang w:val="en-GB"/>
        </w:rPr>
      </w:pPr>
      <w:r w:rsidRPr="00FC64FA">
        <w:rPr>
          <w:b/>
          <w:bCs/>
        </w:rPr>
        <w:t xml:space="preserve">Table </w:t>
      </w:r>
      <w:r>
        <w:rPr>
          <w:b/>
          <w:bCs/>
        </w:rPr>
        <w:t>6</w:t>
      </w:r>
      <w:r w:rsidRPr="00FC64FA">
        <w:rPr>
          <w:b/>
          <w:bCs/>
        </w:rPr>
        <w:t xml:space="preserve">: </w:t>
      </w:r>
      <w:r>
        <w:rPr>
          <w:i/>
          <w:iCs/>
          <w:lang w:val="en-GB"/>
        </w:rPr>
        <w:t>Two-way ANOVA details for gene expression of the endocannabinoid system</w:t>
      </w:r>
      <w:r w:rsidRPr="000B1569">
        <w:rPr>
          <w:i/>
          <w:iCs/>
          <w:lang w:val="en-GB"/>
        </w:rPr>
        <w:t>.</w:t>
      </w:r>
    </w:p>
    <w:tbl>
      <w:tblPr>
        <w:tblW w:w="7938" w:type="dxa"/>
        <w:jc w:val="center"/>
        <w:tblLook w:val="04A0" w:firstRow="1" w:lastRow="0" w:firstColumn="1" w:lastColumn="0" w:noHBand="0" w:noVBand="1"/>
      </w:tblPr>
      <w:tblGrid>
        <w:gridCol w:w="1652"/>
        <w:gridCol w:w="1291"/>
        <w:gridCol w:w="2240"/>
        <w:gridCol w:w="1135"/>
        <w:gridCol w:w="1620"/>
      </w:tblGrid>
      <w:tr w:rsidR="00BA6174" w:rsidRPr="00AA2116" w14:paraId="1F65A524" w14:textId="4CF7207B" w:rsidTr="00BA6174">
        <w:trPr>
          <w:trHeight w:val="300"/>
          <w:jc w:val="center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F386F" w14:textId="77777777" w:rsidR="00BA6174" w:rsidRPr="00AA2116" w:rsidRDefault="00BA6174" w:rsidP="00395733">
            <w:p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4E7A5" w14:textId="77777777" w:rsidR="00BA6174" w:rsidRPr="00AA2116" w:rsidRDefault="00BA6174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A2116">
              <w:rPr>
                <w:rFonts w:ascii="Calibri" w:eastAsia="Times New Roman" w:hAnsi="Calibri" w:cs="Calibri"/>
                <w:b/>
                <w:bCs/>
                <w:color w:val="000000"/>
              </w:rPr>
              <w:t>Factor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77F4E" w14:textId="77777777" w:rsidR="00BA6174" w:rsidRPr="00AA2116" w:rsidRDefault="00BA6174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A2116">
              <w:rPr>
                <w:rFonts w:ascii="Calibri" w:eastAsia="Times New Roman" w:hAnsi="Calibri" w:cs="Calibri"/>
                <w:b/>
                <w:bCs/>
                <w:color w:val="000000"/>
              </w:rPr>
              <w:t>F (</w:t>
            </w:r>
            <w:proofErr w:type="spellStart"/>
            <w:r w:rsidRPr="00AA2116">
              <w:rPr>
                <w:rFonts w:ascii="Calibri" w:eastAsia="Times New Roman" w:hAnsi="Calibri" w:cs="Calibri"/>
                <w:b/>
                <w:bCs/>
                <w:color w:val="000000"/>
              </w:rPr>
              <w:t>df</w:t>
            </w:r>
            <w:proofErr w:type="spellEnd"/>
            <w:r w:rsidRPr="00AA2116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BAF6C" w14:textId="68084BDE" w:rsidR="00BA6174" w:rsidRPr="00AA2116" w:rsidRDefault="00BA6174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A2116">
              <w:rPr>
                <w:rFonts w:ascii="Calibri" w:eastAsia="Times New Roman" w:hAnsi="Calibri" w:cs="Calibri"/>
                <w:b/>
                <w:bCs/>
                <w:color w:val="000000"/>
              </w:rPr>
              <w:t>P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</w:tcPr>
          <w:p w14:paraId="3FA5ED65" w14:textId="436504EE" w:rsidR="00BA6174" w:rsidRPr="00AA2116" w:rsidRDefault="00BA6174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Post hoc test</w:t>
            </w:r>
          </w:p>
        </w:tc>
      </w:tr>
      <w:tr w:rsidR="00BA6174" w:rsidRPr="00AA2116" w14:paraId="2D4DE639" w14:textId="5B9105F2" w:rsidTr="00BA6174">
        <w:trPr>
          <w:trHeight w:val="288"/>
          <w:jc w:val="center"/>
        </w:trPr>
        <w:tc>
          <w:tcPr>
            <w:tcW w:w="16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97D26EE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A211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Cnr1</w:t>
            </w:r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4B2B8F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30881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1,546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9FA2AF0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p=0,2240</w:t>
            </w: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14:paraId="659DEEFA" w14:textId="71FAAE82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AA2116" w14:paraId="3B7E6C6F" w14:textId="76E5D365" w:rsidTr="00BA6174">
        <w:trPr>
          <w:trHeight w:val="288"/>
          <w:jc w:val="center"/>
        </w:trPr>
        <w:tc>
          <w:tcPr>
            <w:tcW w:w="16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85D28E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8EB4DC1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2B97D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1,278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76291C2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p=0,2679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69EBBD14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257E87B0" w14:textId="13C19DFB" w:rsidTr="00BA6174">
        <w:trPr>
          <w:trHeight w:val="300"/>
          <w:jc w:val="center"/>
        </w:trPr>
        <w:tc>
          <w:tcPr>
            <w:tcW w:w="16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12B78F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18F5F6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9A0D8E0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0,2045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ACE29E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p=0,6546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</w:tcPr>
          <w:p w14:paraId="05D66760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39B15FAE" w14:textId="0D488267" w:rsidTr="00BA6174">
        <w:trPr>
          <w:trHeight w:val="288"/>
          <w:jc w:val="center"/>
        </w:trPr>
        <w:tc>
          <w:tcPr>
            <w:tcW w:w="16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2283EF0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A211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Cnr2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03220D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E34A6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0,02649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76B2AC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p=0,8719</w:t>
            </w: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14:paraId="31BF698F" w14:textId="6A058E16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Fisher</w:t>
            </w:r>
          </w:p>
        </w:tc>
      </w:tr>
      <w:tr w:rsidR="00BA6174" w:rsidRPr="00AA2116" w14:paraId="2A55342F" w14:textId="17415903" w:rsidTr="00BA6174">
        <w:trPr>
          <w:trHeight w:val="288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B05EF7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3811E1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2D102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0,1060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BE925A0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p=0,7472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41007532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6A59A6A1" w14:textId="499CE657" w:rsidTr="00BA6174">
        <w:trPr>
          <w:trHeight w:val="300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BFA660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5E664C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0875F01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6,282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548AB1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AA2116">
              <w:rPr>
                <w:rFonts w:ascii="Calibri" w:eastAsia="Times New Roman" w:hAnsi="Calibri" w:cs="Calibri"/>
                <w:b/>
                <w:bCs/>
              </w:rPr>
              <w:t>p=0,0183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</w:tcPr>
          <w:p w14:paraId="233D7604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BA6174" w:rsidRPr="00AA2116" w14:paraId="6E0EE471" w14:textId="07E54C33" w:rsidTr="00BA6174">
        <w:trPr>
          <w:trHeight w:val="288"/>
          <w:jc w:val="center"/>
        </w:trPr>
        <w:tc>
          <w:tcPr>
            <w:tcW w:w="16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C5A51EC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A211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Gpr55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0057FA3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E4CD4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1,029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FD65F32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p=0,3190</w:t>
            </w: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14:paraId="02A904B7" w14:textId="1D3F9F26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Fisher</w:t>
            </w:r>
          </w:p>
        </w:tc>
      </w:tr>
      <w:tr w:rsidR="00BA6174" w:rsidRPr="00AA2116" w14:paraId="67F45F24" w14:textId="29269F32" w:rsidTr="00BA6174">
        <w:trPr>
          <w:trHeight w:val="288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5EB6BD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955BE1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2C42B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0,8013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5C8202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p=0,3783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49B61C47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257AE006" w14:textId="6A67BBD6" w:rsidTr="00BA6174">
        <w:trPr>
          <w:trHeight w:val="300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F2CECF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8FCD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E3D7294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5,794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618011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AA2116">
              <w:rPr>
                <w:rFonts w:ascii="Calibri" w:eastAsia="Times New Roman" w:hAnsi="Calibri" w:cs="Calibri"/>
                <w:b/>
                <w:bCs/>
              </w:rPr>
              <w:t>p=0,0229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</w:tcPr>
          <w:p w14:paraId="289DFE19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BA6174" w:rsidRPr="00AA2116" w14:paraId="7A175814" w14:textId="5029DA80" w:rsidTr="00BA6174">
        <w:trPr>
          <w:trHeight w:val="288"/>
          <w:jc w:val="center"/>
        </w:trPr>
        <w:tc>
          <w:tcPr>
            <w:tcW w:w="16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5F10378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A211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Dagla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A1F02C3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9C988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3,146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754651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p=0,0870</w:t>
            </w: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14:paraId="70B03D09" w14:textId="2CC943DB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AA2116" w14:paraId="52A45534" w14:textId="3422689F" w:rsidTr="00BA6174">
        <w:trPr>
          <w:trHeight w:val="288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9B027B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BB1568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0FFD6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3,486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FD39267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p=0,0724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27147A66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3FE04CAD" w14:textId="57A85E57" w:rsidTr="00BA6174">
        <w:trPr>
          <w:trHeight w:val="300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65994A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B666DA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1949129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2,231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91B52D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p=0,1465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</w:tcPr>
          <w:p w14:paraId="71380DCA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55782111" w14:textId="0E75E497" w:rsidTr="00BA6174">
        <w:trPr>
          <w:trHeight w:val="288"/>
          <w:jc w:val="center"/>
        </w:trPr>
        <w:tc>
          <w:tcPr>
            <w:tcW w:w="16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AEA4DB6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A211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Daglb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9B3EFD3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427AC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13,16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572F043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AA2116">
              <w:rPr>
                <w:rFonts w:ascii="Calibri" w:eastAsia="Times New Roman" w:hAnsi="Calibri" w:cs="Calibri"/>
                <w:b/>
                <w:bCs/>
              </w:rPr>
              <w:t>p=0,0011</w:t>
            </w: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14:paraId="5BCF1F0A" w14:textId="319EE2C3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AA2116" w14:paraId="197F0AA7" w14:textId="33E6A697" w:rsidTr="00BA6174">
        <w:trPr>
          <w:trHeight w:val="288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996436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A6600F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FDD6A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3,032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9E0DAB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p=0,0926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3291AE2C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53D62F15" w14:textId="19D3941F" w:rsidTr="00BA6174">
        <w:trPr>
          <w:trHeight w:val="300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C85E9E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E2A4D8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FDADD51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0,1895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694704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p=0,6667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</w:tcPr>
          <w:p w14:paraId="64E61D56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4955A66E" w14:textId="6B004F4C" w:rsidTr="00BA6174">
        <w:trPr>
          <w:trHeight w:val="288"/>
          <w:jc w:val="center"/>
        </w:trPr>
        <w:tc>
          <w:tcPr>
            <w:tcW w:w="16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AD90F2B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A211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Mgll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427DCF4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471E8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4,860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A28F05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AA2116">
              <w:rPr>
                <w:rFonts w:ascii="Calibri" w:eastAsia="Times New Roman" w:hAnsi="Calibri" w:cs="Calibri"/>
                <w:b/>
                <w:bCs/>
              </w:rPr>
              <w:t>p=0,0359</w:t>
            </w: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14:paraId="05EEF566" w14:textId="4E845D19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AA2116" w14:paraId="03A4FF60" w14:textId="3B48F4FD" w:rsidTr="00BA6174">
        <w:trPr>
          <w:trHeight w:val="288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DEAE49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D12F09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66AAC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0,7052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F3732CE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p=0,4081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78EB6AD1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0CDB7701" w14:textId="7A6DDD1E" w:rsidTr="00BA6174">
        <w:trPr>
          <w:trHeight w:val="300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E5C723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156B92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CCA291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0,01102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858F69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p=0,9171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</w:tcPr>
          <w:p w14:paraId="63C8B837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349C1CC2" w14:textId="264FFA9C" w:rsidTr="00BA6174">
        <w:trPr>
          <w:trHeight w:val="288"/>
          <w:jc w:val="center"/>
        </w:trPr>
        <w:tc>
          <w:tcPr>
            <w:tcW w:w="16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A711C41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A211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lastRenderedPageBreak/>
              <w:t>Napepld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55E0F9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497DC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0,3736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629FDF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p=0,5460</w:t>
            </w: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14:paraId="654E0A56" w14:textId="22FDFB36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AA2116" w14:paraId="4C73EB76" w14:textId="7DEF7302" w:rsidTr="00BA6174">
        <w:trPr>
          <w:trHeight w:val="288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0803EF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28BD047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1EF35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0,9091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302C607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p=0,3485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661C17E6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12D7C228" w14:textId="5ECDBC47" w:rsidTr="00BA6174">
        <w:trPr>
          <w:trHeight w:val="300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1CDD85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6AEE03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D39D9DB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0,07233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678EA3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p=0,7900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</w:tcPr>
          <w:p w14:paraId="15BCD4F3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7832E355" w14:textId="08422A00" w:rsidTr="00BA6174">
        <w:trPr>
          <w:trHeight w:val="288"/>
          <w:jc w:val="center"/>
        </w:trPr>
        <w:tc>
          <w:tcPr>
            <w:tcW w:w="16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A40422F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A211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Faah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E37F41F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D043C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6,205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B82367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AA2116">
              <w:rPr>
                <w:rFonts w:ascii="Calibri" w:eastAsia="Times New Roman" w:hAnsi="Calibri" w:cs="Calibri"/>
                <w:b/>
                <w:bCs/>
              </w:rPr>
              <w:t>p=0,0189</w:t>
            </w: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14:paraId="6D51EC8F" w14:textId="51CE1AD2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AA2116" w14:paraId="5D6EC838" w14:textId="7AED0A61" w:rsidTr="00BA6174">
        <w:trPr>
          <w:trHeight w:val="288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482791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222D0E7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4DE9F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1,775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CD5627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p=0,1935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72B422BF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29208B31" w14:textId="03A5EECE" w:rsidTr="00BA6174">
        <w:trPr>
          <w:trHeight w:val="300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03F311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90D480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735201E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28) = 0,5671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1E1535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p=0,4577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</w:tcPr>
          <w:p w14:paraId="0FC6FA3A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3B1CAC01" w14:textId="5F7A4F0C" w:rsidTr="00BA6174">
        <w:trPr>
          <w:trHeight w:val="288"/>
          <w:jc w:val="center"/>
        </w:trPr>
        <w:tc>
          <w:tcPr>
            <w:tcW w:w="16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08890DE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A211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Dagla/Mgll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2A8C15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CEFFF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27) = 0,05477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39FF8E8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p=0,8167</w:t>
            </w: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14:paraId="7237603D" w14:textId="02470BE9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AA2116" w14:paraId="26D40B56" w14:textId="5173FF0B" w:rsidTr="00BA6174">
        <w:trPr>
          <w:trHeight w:val="288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FF8664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6D396F9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3B6D5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27) = 1,028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C99E432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p=0,3195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6A0C1EA3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7B9D8638" w14:textId="6E0044A7" w:rsidTr="00BA6174">
        <w:trPr>
          <w:trHeight w:val="300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C3AC6C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BA7E56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D8D4738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27) = 2,197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F1D5A1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p=0,1499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</w:tcPr>
          <w:p w14:paraId="1B56BB06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33808D99" w14:textId="69518E7F" w:rsidTr="00BA6174">
        <w:trPr>
          <w:trHeight w:val="288"/>
          <w:jc w:val="center"/>
        </w:trPr>
        <w:tc>
          <w:tcPr>
            <w:tcW w:w="16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5331D2F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A211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Daglb/Mgll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4F3843D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51524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27) = 0,08529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2A8DF04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p=0,7725</w:t>
            </w: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14:paraId="78D49C9D" w14:textId="05E1F550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AA2116" w14:paraId="485DD457" w14:textId="0F892441" w:rsidTr="00BA6174">
        <w:trPr>
          <w:trHeight w:val="288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C4E4B2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D8670C2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09220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27) = 1,147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012B2AF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p=0,2937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1B4096C6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65862182" w14:textId="17E4F682" w:rsidTr="00BA6174">
        <w:trPr>
          <w:trHeight w:val="300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A7F59B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8619A6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929CB9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27) = 0,7676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930727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p=0,3887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</w:tcPr>
          <w:p w14:paraId="45D1A521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1E31FD32" w14:textId="16B8BCE8" w:rsidTr="00BA6174">
        <w:trPr>
          <w:trHeight w:val="288"/>
          <w:jc w:val="center"/>
        </w:trPr>
        <w:tc>
          <w:tcPr>
            <w:tcW w:w="16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5C056DC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A211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Napepld/Faah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ED11F93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50239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26) = 1,940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232AE8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p=0,1755</w:t>
            </w: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14:paraId="4833C28F" w14:textId="3D5872B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AA2116" w14:paraId="4F75074B" w14:textId="04BBBD39" w:rsidTr="00BA6174">
        <w:trPr>
          <w:trHeight w:val="288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CB24C0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24DE5CA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562F5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26) = 2,308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F620C0C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p=0,1407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3156DBF2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AA2116" w14:paraId="072037DC" w14:textId="6C409B24" w:rsidTr="00BA6174">
        <w:trPr>
          <w:trHeight w:val="300"/>
          <w:jc w:val="center"/>
        </w:trPr>
        <w:tc>
          <w:tcPr>
            <w:tcW w:w="16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A5A767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140E7C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17C6C62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F (1, 26) = 1,158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56D46C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AA2116">
              <w:rPr>
                <w:rFonts w:ascii="Calibri" w:eastAsia="Times New Roman" w:hAnsi="Calibri" w:cs="Calibri"/>
              </w:rPr>
              <w:t>p=0,2917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</w:tcPr>
          <w:p w14:paraId="058CB82E" w14:textId="77777777" w:rsidR="00BA6174" w:rsidRPr="00AA2116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</w:tbl>
    <w:p w14:paraId="7A0BB9E0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2EE6C71A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076A46E4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7223BEA7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66710CAE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1A00600E" w14:textId="77777777" w:rsidR="00A66BD3" w:rsidRPr="00924BAD" w:rsidRDefault="00A66BD3" w:rsidP="00A66BD3">
      <w:pPr>
        <w:pStyle w:val="MDPI31text"/>
        <w:ind w:left="720" w:firstLine="0"/>
        <w:jc w:val="center"/>
        <w:rPr>
          <w:i/>
          <w:iCs/>
          <w:lang w:val="en-GB"/>
        </w:rPr>
      </w:pPr>
      <w:r w:rsidRPr="00FC64FA">
        <w:rPr>
          <w:b/>
          <w:bCs/>
        </w:rPr>
        <w:t xml:space="preserve">Table </w:t>
      </w:r>
      <w:r>
        <w:rPr>
          <w:b/>
          <w:bCs/>
        </w:rPr>
        <w:t>7</w:t>
      </w:r>
      <w:r w:rsidRPr="00FC64FA">
        <w:rPr>
          <w:b/>
          <w:bCs/>
        </w:rPr>
        <w:t xml:space="preserve">: </w:t>
      </w:r>
      <w:r>
        <w:rPr>
          <w:i/>
          <w:iCs/>
          <w:lang w:val="en-GB"/>
        </w:rPr>
        <w:t>Two-way ANOVA details for gene expression of glutamatergic transmission</w:t>
      </w:r>
      <w:r w:rsidRPr="000B1569">
        <w:rPr>
          <w:i/>
          <w:iCs/>
          <w:lang w:val="en-GB"/>
        </w:rPr>
        <w:t>.</w:t>
      </w:r>
    </w:p>
    <w:tbl>
      <w:tblPr>
        <w:tblW w:w="7655" w:type="dxa"/>
        <w:jc w:val="center"/>
        <w:tblLook w:val="04A0" w:firstRow="1" w:lastRow="0" w:firstColumn="1" w:lastColumn="0" w:noHBand="0" w:noVBand="1"/>
      </w:tblPr>
      <w:tblGrid>
        <w:gridCol w:w="960"/>
        <w:gridCol w:w="1291"/>
        <w:gridCol w:w="2516"/>
        <w:gridCol w:w="1135"/>
        <w:gridCol w:w="1753"/>
      </w:tblGrid>
      <w:tr w:rsidR="00BA6174" w:rsidRPr="00770AB8" w14:paraId="6BC03E2F" w14:textId="7CD6934D" w:rsidTr="00BA6174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1C1B2" w14:textId="77777777" w:rsidR="00BA6174" w:rsidRPr="00770AB8" w:rsidRDefault="00BA6174" w:rsidP="00395733">
            <w:p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07D83" w14:textId="77777777" w:rsidR="00BA6174" w:rsidRPr="00770AB8" w:rsidRDefault="00BA6174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70AB8">
              <w:rPr>
                <w:rFonts w:ascii="Calibri" w:eastAsia="Times New Roman" w:hAnsi="Calibri" w:cs="Calibri"/>
                <w:b/>
                <w:bCs/>
                <w:color w:val="000000"/>
              </w:rPr>
              <w:t>Factor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BFF1A" w14:textId="77777777" w:rsidR="00BA6174" w:rsidRPr="00770AB8" w:rsidRDefault="00BA6174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70AB8">
              <w:rPr>
                <w:rFonts w:ascii="Calibri" w:eastAsia="Times New Roman" w:hAnsi="Calibri" w:cs="Calibri"/>
                <w:b/>
                <w:bCs/>
                <w:color w:val="000000"/>
              </w:rPr>
              <w:t>F (</w:t>
            </w:r>
            <w:proofErr w:type="spellStart"/>
            <w:r w:rsidRPr="00770AB8">
              <w:rPr>
                <w:rFonts w:ascii="Calibri" w:eastAsia="Times New Roman" w:hAnsi="Calibri" w:cs="Calibri"/>
                <w:b/>
                <w:bCs/>
                <w:color w:val="000000"/>
              </w:rPr>
              <w:t>df</w:t>
            </w:r>
            <w:proofErr w:type="spellEnd"/>
            <w:r w:rsidRPr="00770AB8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673AB" w14:textId="7402F35B" w:rsidR="00BA6174" w:rsidRPr="00770AB8" w:rsidRDefault="00BA6174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70AB8">
              <w:rPr>
                <w:rFonts w:ascii="Calibri" w:eastAsia="Times New Roman" w:hAnsi="Calibri" w:cs="Calibri"/>
                <w:b/>
                <w:bCs/>
                <w:color w:val="000000"/>
              </w:rPr>
              <w:t>P</w:t>
            </w:r>
          </w:p>
        </w:tc>
        <w:tc>
          <w:tcPr>
            <w:tcW w:w="1753" w:type="dxa"/>
            <w:tcBorders>
              <w:bottom w:val="single" w:sz="4" w:space="0" w:color="auto"/>
              <w:right w:val="single" w:sz="4" w:space="0" w:color="auto"/>
            </w:tcBorders>
          </w:tcPr>
          <w:p w14:paraId="4EDDF538" w14:textId="7DEEE16B" w:rsidR="00BA6174" w:rsidRPr="00770AB8" w:rsidRDefault="00BA6174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Post hoc test</w:t>
            </w:r>
          </w:p>
        </w:tc>
      </w:tr>
      <w:tr w:rsidR="00BA6174" w:rsidRPr="00770AB8" w14:paraId="77C56568" w14:textId="3415561D" w:rsidTr="00BA6174">
        <w:trPr>
          <w:trHeight w:val="288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91E93D3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770AB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Grin1</w:t>
            </w:r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519DE25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51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BF8C6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1,397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5339AC6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p=0,2472</w:t>
            </w:r>
          </w:p>
        </w:tc>
        <w:tc>
          <w:tcPr>
            <w:tcW w:w="1753" w:type="dxa"/>
            <w:tcBorders>
              <w:top w:val="single" w:sz="4" w:space="0" w:color="auto"/>
              <w:right w:val="single" w:sz="4" w:space="0" w:color="auto"/>
            </w:tcBorders>
          </w:tcPr>
          <w:p w14:paraId="3195582C" w14:textId="3A00E669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Fisher</w:t>
            </w:r>
          </w:p>
        </w:tc>
      </w:tr>
      <w:tr w:rsidR="00BA6174" w:rsidRPr="00770AB8" w14:paraId="57BB3466" w14:textId="49646E52" w:rsidTr="00BA6174">
        <w:trPr>
          <w:trHeight w:val="288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D051EC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4E3B069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398B7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2,688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53685E3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p=0,1123</w:t>
            </w:r>
          </w:p>
        </w:tc>
        <w:tc>
          <w:tcPr>
            <w:tcW w:w="1753" w:type="dxa"/>
            <w:tcBorders>
              <w:right w:val="single" w:sz="4" w:space="0" w:color="auto"/>
            </w:tcBorders>
          </w:tcPr>
          <w:p w14:paraId="2CE90D91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770AB8" w14:paraId="3C91CDDB" w14:textId="03BA3BFC" w:rsidTr="00BA6174">
        <w:trPr>
          <w:trHeight w:val="300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60C37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9F67AF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F5965E9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4,722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A78478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770AB8">
              <w:rPr>
                <w:rFonts w:ascii="Calibri" w:eastAsia="Times New Roman" w:hAnsi="Calibri" w:cs="Calibri"/>
                <w:b/>
                <w:bCs/>
              </w:rPr>
              <w:t>p=0,0384</w:t>
            </w:r>
          </w:p>
        </w:tc>
        <w:tc>
          <w:tcPr>
            <w:tcW w:w="1753" w:type="dxa"/>
            <w:tcBorders>
              <w:bottom w:val="single" w:sz="4" w:space="0" w:color="auto"/>
              <w:right w:val="single" w:sz="4" w:space="0" w:color="auto"/>
            </w:tcBorders>
          </w:tcPr>
          <w:p w14:paraId="1A9BF0E4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BA6174" w:rsidRPr="00770AB8" w14:paraId="4844603F" w14:textId="6B751319" w:rsidTr="00BA6174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093115E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770AB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Grin2a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50E0F93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85EBB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8,026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FD70E18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770AB8">
              <w:rPr>
                <w:rFonts w:ascii="Calibri" w:eastAsia="Times New Roman" w:hAnsi="Calibri" w:cs="Calibri"/>
                <w:b/>
                <w:bCs/>
              </w:rPr>
              <w:t>p=0,0085</w:t>
            </w:r>
          </w:p>
        </w:tc>
        <w:tc>
          <w:tcPr>
            <w:tcW w:w="1753" w:type="dxa"/>
            <w:tcBorders>
              <w:top w:val="single" w:sz="4" w:space="0" w:color="auto"/>
              <w:right w:val="single" w:sz="4" w:space="0" w:color="auto"/>
            </w:tcBorders>
          </w:tcPr>
          <w:p w14:paraId="056A8FBC" w14:textId="3D5C86F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770AB8" w14:paraId="15D34207" w14:textId="6418D744" w:rsidTr="00BA6174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2D2D34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A2BCEFA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0114F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4,803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694CEEE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770AB8">
              <w:rPr>
                <w:rFonts w:ascii="Calibri" w:eastAsia="Times New Roman" w:hAnsi="Calibri" w:cs="Calibri"/>
                <w:b/>
                <w:bCs/>
              </w:rPr>
              <w:t>p=0,0369</w:t>
            </w:r>
          </w:p>
        </w:tc>
        <w:tc>
          <w:tcPr>
            <w:tcW w:w="1753" w:type="dxa"/>
            <w:tcBorders>
              <w:right w:val="single" w:sz="4" w:space="0" w:color="auto"/>
            </w:tcBorders>
          </w:tcPr>
          <w:p w14:paraId="28073FD8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BA6174" w:rsidRPr="00770AB8" w14:paraId="14406C9B" w14:textId="392909C6" w:rsidTr="00BA6174">
        <w:trPr>
          <w:trHeight w:val="300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98B78B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C647C1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EBBA568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3,500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C56F02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p=0,0719</w:t>
            </w:r>
          </w:p>
        </w:tc>
        <w:tc>
          <w:tcPr>
            <w:tcW w:w="1753" w:type="dxa"/>
            <w:tcBorders>
              <w:bottom w:val="single" w:sz="4" w:space="0" w:color="auto"/>
              <w:right w:val="single" w:sz="4" w:space="0" w:color="auto"/>
            </w:tcBorders>
          </w:tcPr>
          <w:p w14:paraId="7668D5A1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770AB8" w14:paraId="7AC5C56D" w14:textId="2ED8867D" w:rsidTr="00BA6174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69337BA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770AB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Grin2b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CD7DA3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9B05A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0,001414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CF5A3E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p=0,9703</w:t>
            </w:r>
          </w:p>
        </w:tc>
        <w:tc>
          <w:tcPr>
            <w:tcW w:w="1753" w:type="dxa"/>
            <w:tcBorders>
              <w:top w:val="single" w:sz="4" w:space="0" w:color="auto"/>
              <w:right w:val="single" w:sz="4" w:space="0" w:color="auto"/>
            </w:tcBorders>
          </w:tcPr>
          <w:p w14:paraId="43AC2CC5" w14:textId="235C2E46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770AB8" w14:paraId="35DEA453" w14:textId="3F3E66B8" w:rsidTr="00BA6174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33DCB0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A6099B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B4597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0,06931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D399A3B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p=0,7943</w:t>
            </w:r>
          </w:p>
        </w:tc>
        <w:tc>
          <w:tcPr>
            <w:tcW w:w="1753" w:type="dxa"/>
            <w:tcBorders>
              <w:right w:val="single" w:sz="4" w:space="0" w:color="auto"/>
            </w:tcBorders>
          </w:tcPr>
          <w:p w14:paraId="57F782EC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770AB8" w14:paraId="718C2D7F" w14:textId="4D668F05" w:rsidTr="00BA6174">
        <w:trPr>
          <w:trHeight w:val="300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52C44B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41374E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BF37ECE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0,03536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548C04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p=0,8522</w:t>
            </w:r>
          </w:p>
        </w:tc>
        <w:tc>
          <w:tcPr>
            <w:tcW w:w="1753" w:type="dxa"/>
            <w:tcBorders>
              <w:bottom w:val="single" w:sz="4" w:space="0" w:color="auto"/>
              <w:right w:val="single" w:sz="4" w:space="0" w:color="auto"/>
            </w:tcBorders>
          </w:tcPr>
          <w:p w14:paraId="7289933F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770AB8" w14:paraId="6DA0A293" w14:textId="22E2CF53" w:rsidTr="00BA6174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9BA5C3F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770AB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Grin2c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71A125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FF47D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9,053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F93368E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770AB8">
              <w:rPr>
                <w:rFonts w:ascii="Calibri" w:eastAsia="Times New Roman" w:hAnsi="Calibri" w:cs="Calibri"/>
                <w:b/>
                <w:bCs/>
              </w:rPr>
              <w:t>p=0,0055</w:t>
            </w:r>
          </w:p>
        </w:tc>
        <w:tc>
          <w:tcPr>
            <w:tcW w:w="1753" w:type="dxa"/>
            <w:tcBorders>
              <w:top w:val="single" w:sz="4" w:space="0" w:color="auto"/>
              <w:right w:val="single" w:sz="4" w:space="0" w:color="auto"/>
            </w:tcBorders>
          </w:tcPr>
          <w:p w14:paraId="72386B4E" w14:textId="540664F1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770AB8" w14:paraId="5258EA36" w14:textId="79798C77" w:rsidTr="00BA6174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89DC0F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CC12A0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36288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11,51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17F684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770AB8">
              <w:rPr>
                <w:rFonts w:ascii="Calibri" w:eastAsia="Times New Roman" w:hAnsi="Calibri" w:cs="Calibri"/>
                <w:b/>
                <w:bCs/>
              </w:rPr>
              <w:t>p=0,0021</w:t>
            </w:r>
          </w:p>
        </w:tc>
        <w:tc>
          <w:tcPr>
            <w:tcW w:w="1753" w:type="dxa"/>
            <w:tcBorders>
              <w:right w:val="single" w:sz="4" w:space="0" w:color="auto"/>
            </w:tcBorders>
          </w:tcPr>
          <w:p w14:paraId="470E9842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BA6174" w:rsidRPr="00770AB8" w14:paraId="698892E2" w14:textId="15F3EC87" w:rsidTr="00BA6174">
        <w:trPr>
          <w:trHeight w:val="300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1E05AA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CC21BF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C37982C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1,807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D58629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p=0,1896</w:t>
            </w:r>
          </w:p>
        </w:tc>
        <w:tc>
          <w:tcPr>
            <w:tcW w:w="1753" w:type="dxa"/>
            <w:tcBorders>
              <w:bottom w:val="single" w:sz="4" w:space="0" w:color="auto"/>
              <w:right w:val="single" w:sz="4" w:space="0" w:color="auto"/>
            </w:tcBorders>
          </w:tcPr>
          <w:p w14:paraId="49C5B4A2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770AB8" w14:paraId="01B5C455" w14:textId="40AF9088" w:rsidTr="00BA6174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777C696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770AB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Gria1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0A4435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76551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11,91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26B9E0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770AB8">
              <w:rPr>
                <w:rFonts w:ascii="Calibri" w:eastAsia="Times New Roman" w:hAnsi="Calibri" w:cs="Calibri"/>
                <w:b/>
                <w:bCs/>
              </w:rPr>
              <w:t>p=0,0018</w:t>
            </w:r>
          </w:p>
        </w:tc>
        <w:tc>
          <w:tcPr>
            <w:tcW w:w="1753" w:type="dxa"/>
            <w:tcBorders>
              <w:top w:val="single" w:sz="4" w:space="0" w:color="auto"/>
              <w:right w:val="single" w:sz="4" w:space="0" w:color="auto"/>
            </w:tcBorders>
          </w:tcPr>
          <w:p w14:paraId="2A48778A" w14:textId="73DE720D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770AB8" w14:paraId="46278422" w14:textId="391EC392" w:rsidTr="00BA6174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39B165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157323C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ED74E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2,978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50684F4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p=0,0954</w:t>
            </w:r>
          </w:p>
        </w:tc>
        <w:tc>
          <w:tcPr>
            <w:tcW w:w="1753" w:type="dxa"/>
            <w:tcBorders>
              <w:right w:val="single" w:sz="4" w:space="0" w:color="auto"/>
            </w:tcBorders>
          </w:tcPr>
          <w:p w14:paraId="6C419B18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770AB8" w14:paraId="337B1392" w14:textId="2BE7C681" w:rsidTr="00BA6174">
        <w:trPr>
          <w:trHeight w:val="300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04D554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78F492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C4B6506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1,762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6F64CF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p=0,1951</w:t>
            </w:r>
          </w:p>
        </w:tc>
        <w:tc>
          <w:tcPr>
            <w:tcW w:w="1753" w:type="dxa"/>
            <w:tcBorders>
              <w:bottom w:val="single" w:sz="4" w:space="0" w:color="auto"/>
              <w:right w:val="single" w:sz="4" w:space="0" w:color="auto"/>
            </w:tcBorders>
          </w:tcPr>
          <w:p w14:paraId="75B71428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770AB8" w14:paraId="72EBC88E" w14:textId="0B8D45CF" w:rsidTr="00BA6174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3AA8EA0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770AB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Gria2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2E47A6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F75A2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1,267e-030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D0A8E3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p&gt;0,9999</w:t>
            </w:r>
          </w:p>
        </w:tc>
        <w:tc>
          <w:tcPr>
            <w:tcW w:w="1753" w:type="dxa"/>
            <w:tcBorders>
              <w:top w:val="single" w:sz="4" w:space="0" w:color="auto"/>
              <w:right w:val="single" w:sz="4" w:space="0" w:color="auto"/>
            </w:tcBorders>
          </w:tcPr>
          <w:p w14:paraId="45BBD2AB" w14:textId="5C66A93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770AB8" w14:paraId="129C0191" w14:textId="518DB400" w:rsidTr="00BA6174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79E359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13BF9A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A2A7F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1,028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42D22C7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p=0,3192</w:t>
            </w:r>
          </w:p>
        </w:tc>
        <w:tc>
          <w:tcPr>
            <w:tcW w:w="1753" w:type="dxa"/>
            <w:tcBorders>
              <w:right w:val="single" w:sz="4" w:space="0" w:color="auto"/>
            </w:tcBorders>
          </w:tcPr>
          <w:p w14:paraId="443F4196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770AB8" w14:paraId="390CA957" w14:textId="49C3EC50" w:rsidTr="00BA6174">
        <w:trPr>
          <w:trHeight w:val="300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F4BFEB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733C3E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DACDE4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1,481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19ACF3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p=0,2338</w:t>
            </w:r>
          </w:p>
        </w:tc>
        <w:tc>
          <w:tcPr>
            <w:tcW w:w="1753" w:type="dxa"/>
            <w:tcBorders>
              <w:bottom w:val="single" w:sz="4" w:space="0" w:color="auto"/>
              <w:right w:val="single" w:sz="4" w:space="0" w:color="auto"/>
            </w:tcBorders>
          </w:tcPr>
          <w:p w14:paraId="7C4D8436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770AB8" w14:paraId="44346538" w14:textId="44D612F0" w:rsidTr="00BA6174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5C937E3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770AB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Gria3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71CBAC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F2E8C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0,6465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C97904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p=0,4281</w:t>
            </w:r>
          </w:p>
        </w:tc>
        <w:tc>
          <w:tcPr>
            <w:tcW w:w="1753" w:type="dxa"/>
            <w:tcBorders>
              <w:top w:val="single" w:sz="4" w:space="0" w:color="auto"/>
              <w:right w:val="single" w:sz="4" w:space="0" w:color="auto"/>
            </w:tcBorders>
          </w:tcPr>
          <w:p w14:paraId="63A15CD3" w14:textId="7319E263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770AB8" w14:paraId="5410DF46" w14:textId="4072EA1C" w:rsidTr="00BA6174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1BFC39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A7D93F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604C1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2,740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3122CE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p=0,1090</w:t>
            </w:r>
          </w:p>
        </w:tc>
        <w:tc>
          <w:tcPr>
            <w:tcW w:w="1753" w:type="dxa"/>
            <w:tcBorders>
              <w:right w:val="single" w:sz="4" w:space="0" w:color="auto"/>
            </w:tcBorders>
          </w:tcPr>
          <w:p w14:paraId="138C1DC0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770AB8" w14:paraId="5770016C" w14:textId="015DFF9B" w:rsidTr="00BA6174">
        <w:trPr>
          <w:trHeight w:val="300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52613D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692EB6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31D5E1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3,761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E709CE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p=0,0626</w:t>
            </w:r>
          </w:p>
        </w:tc>
        <w:tc>
          <w:tcPr>
            <w:tcW w:w="1753" w:type="dxa"/>
            <w:tcBorders>
              <w:bottom w:val="single" w:sz="4" w:space="0" w:color="auto"/>
              <w:right w:val="single" w:sz="4" w:space="0" w:color="auto"/>
            </w:tcBorders>
          </w:tcPr>
          <w:p w14:paraId="0E23A146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770AB8" w14:paraId="792A5560" w14:textId="07EEA43F" w:rsidTr="00BA6174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EF3610D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770AB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Gria4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DF213D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B0231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0,05145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5FF442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p=0,8222</w:t>
            </w:r>
          </w:p>
        </w:tc>
        <w:tc>
          <w:tcPr>
            <w:tcW w:w="1753" w:type="dxa"/>
            <w:tcBorders>
              <w:top w:val="single" w:sz="4" w:space="0" w:color="auto"/>
              <w:right w:val="single" w:sz="4" w:space="0" w:color="auto"/>
            </w:tcBorders>
          </w:tcPr>
          <w:p w14:paraId="691FAB23" w14:textId="712CD42D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Fisher</w:t>
            </w:r>
          </w:p>
        </w:tc>
      </w:tr>
      <w:tr w:rsidR="00BA6174" w:rsidRPr="00770AB8" w14:paraId="442C9D06" w14:textId="7EF54048" w:rsidTr="00BA6174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1A3610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098FD1F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36B07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4,643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79D9A14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770AB8">
              <w:rPr>
                <w:rFonts w:ascii="Calibri" w:eastAsia="Times New Roman" w:hAnsi="Calibri" w:cs="Calibri"/>
                <w:b/>
                <w:bCs/>
              </w:rPr>
              <w:t>p=0,0399</w:t>
            </w:r>
          </w:p>
        </w:tc>
        <w:tc>
          <w:tcPr>
            <w:tcW w:w="1753" w:type="dxa"/>
            <w:tcBorders>
              <w:right w:val="single" w:sz="4" w:space="0" w:color="auto"/>
            </w:tcBorders>
          </w:tcPr>
          <w:p w14:paraId="21AFF528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BA6174" w:rsidRPr="00770AB8" w14:paraId="3637E952" w14:textId="765CC1B1" w:rsidTr="00BA6174">
        <w:trPr>
          <w:trHeight w:val="300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90CC03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EF9151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A69E93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2,174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1E588C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p=0,1515</w:t>
            </w:r>
          </w:p>
        </w:tc>
        <w:tc>
          <w:tcPr>
            <w:tcW w:w="1753" w:type="dxa"/>
            <w:tcBorders>
              <w:bottom w:val="single" w:sz="4" w:space="0" w:color="auto"/>
              <w:right w:val="single" w:sz="4" w:space="0" w:color="auto"/>
            </w:tcBorders>
          </w:tcPr>
          <w:p w14:paraId="5F7F8C0D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770AB8" w14:paraId="2699C0FB" w14:textId="3B2CA62A" w:rsidTr="00BA6174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9FECF4D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770AB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Grm3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F636EA6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8C08F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3,609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31FD0CA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p=0,0678</w:t>
            </w:r>
          </w:p>
        </w:tc>
        <w:tc>
          <w:tcPr>
            <w:tcW w:w="1753" w:type="dxa"/>
            <w:tcBorders>
              <w:top w:val="single" w:sz="4" w:space="0" w:color="auto"/>
              <w:right w:val="single" w:sz="4" w:space="0" w:color="auto"/>
            </w:tcBorders>
          </w:tcPr>
          <w:p w14:paraId="3AEF7220" w14:textId="5FD4B908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770AB8" w14:paraId="6B47CD61" w14:textId="0EF9F970" w:rsidTr="00BA6174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8D30BA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A933DB8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36FEB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0,04455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7D96D6C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p=0,8344</w:t>
            </w:r>
          </w:p>
        </w:tc>
        <w:tc>
          <w:tcPr>
            <w:tcW w:w="1753" w:type="dxa"/>
            <w:tcBorders>
              <w:right w:val="single" w:sz="4" w:space="0" w:color="auto"/>
            </w:tcBorders>
          </w:tcPr>
          <w:p w14:paraId="26E2FFED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770AB8" w14:paraId="466D2C17" w14:textId="6D80F073" w:rsidTr="00BA6174">
        <w:trPr>
          <w:trHeight w:val="300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9EF9E6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E5C98B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F719CEF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1,114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9E4296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p=0,3003</w:t>
            </w:r>
          </w:p>
        </w:tc>
        <w:tc>
          <w:tcPr>
            <w:tcW w:w="1753" w:type="dxa"/>
            <w:tcBorders>
              <w:bottom w:val="single" w:sz="4" w:space="0" w:color="auto"/>
              <w:right w:val="single" w:sz="4" w:space="0" w:color="auto"/>
            </w:tcBorders>
          </w:tcPr>
          <w:p w14:paraId="06956551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770AB8" w14:paraId="6A4C7573" w14:textId="2C5C7984" w:rsidTr="00BA6174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5413FA7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770AB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Grm5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333C695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5FE99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12,82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214FD76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770AB8">
              <w:rPr>
                <w:rFonts w:ascii="Calibri" w:eastAsia="Times New Roman" w:hAnsi="Calibri" w:cs="Calibri"/>
                <w:b/>
                <w:bCs/>
              </w:rPr>
              <w:t>p=0,0013</w:t>
            </w:r>
          </w:p>
        </w:tc>
        <w:tc>
          <w:tcPr>
            <w:tcW w:w="1753" w:type="dxa"/>
            <w:tcBorders>
              <w:top w:val="single" w:sz="4" w:space="0" w:color="auto"/>
              <w:right w:val="single" w:sz="4" w:space="0" w:color="auto"/>
            </w:tcBorders>
          </w:tcPr>
          <w:p w14:paraId="72AE936B" w14:textId="6B115F2E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770AB8" w14:paraId="4BA136F8" w14:textId="2E5A613D" w:rsidTr="00BA6174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42B7F6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4982386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78645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2,424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F0706EA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p=0,1307</w:t>
            </w:r>
          </w:p>
        </w:tc>
        <w:tc>
          <w:tcPr>
            <w:tcW w:w="1753" w:type="dxa"/>
            <w:tcBorders>
              <w:right w:val="single" w:sz="4" w:space="0" w:color="auto"/>
            </w:tcBorders>
          </w:tcPr>
          <w:p w14:paraId="5C513441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770AB8" w14:paraId="66E5B207" w14:textId="324E8C50" w:rsidTr="00BA6174">
        <w:trPr>
          <w:trHeight w:val="300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C69A98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256C2C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EB39B3E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F (1, 28) = 0,8727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578066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770AB8">
              <w:rPr>
                <w:rFonts w:ascii="Calibri" w:eastAsia="Times New Roman" w:hAnsi="Calibri" w:cs="Calibri"/>
              </w:rPr>
              <w:t>p=0,3582</w:t>
            </w:r>
          </w:p>
        </w:tc>
        <w:tc>
          <w:tcPr>
            <w:tcW w:w="1753" w:type="dxa"/>
            <w:tcBorders>
              <w:bottom w:val="single" w:sz="4" w:space="0" w:color="auto"/>
              <w:right w:val="single" w:sz="4" w:space="0" w:color="auto"/>
            </w:tcBorders>
          </w:tcPr>
          <w:p w14:paraId="0A69A5B8" w14:textId="77777777" w:rsidR="00BA6174" w:rsidRPr="00770AB8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</w:tbl>
    <w:p w14:paraId="14EBA2D1" w14:textId="77777777" w:rsidR="00A66BD3" w:rsidRDefault="00A66BD3" w:rsidP="00A66BD3">
      <w:pPr>
        <w:pStyle w:val="MDPI31text"/>
        <w:ind w:left="0" w:firstLine="0"/>
        <w:rPr>
          <w:b/>
          <w:bCs/>
        </w:rPr>
      </w:pPr>
    </w:p>
    <w:p w14:paraId="2ED1F176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5D7E181C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472904EC" w14:textId="77777777" w:rsidR="00A66BD3" w:rsidRDefault="00A66BD3" w:rsidP="00A66BD3">
      <w:pPr>
        <w:pStyle w:val="MDPI31text"/>
        <w:ind w:left="720" w:firstLine="0"/>
        <w:jc w:val="center"/>
        <w:rPr>
          <w:i/>
          <w:iCs/>
          <w:lang w:val="en-GB"/>
        </w:rPr>
      </w:pPr>
      <w:r w:rsidRPr="00FC64FA">
        <w:rPr>
          <w:b/>
          <w:bCs/>
        </w:rPr>
        <w:t xml:space="preserve">Table </w:t>
      </w:r>
      <w:r>
        <w:rPr>
          <w:b/>
          <w:bCs/>
        </w:rPr>
        <w:t>8</w:t>
      </w:r>
      <w:r w:rsidRPr="00FC64FA">
        <w:rPr>
          <w:b/>
          <w:bCs/>
        </w:rPr>
        <w:t xml:space="preserve">: </w:t>
      </w:r>
      <w:r>
        <w:rPr>
          <w:i/>
          <w:iCs/>
          <w:lang w:val="en-GB"/>
        </w:rPr>
        <w:t>Two-way ANOVA details for gene expression of GABAergic transmission</w:t>
      </w:r>
      <w:r w:rsidRPr="000B1569">
        <w:rPr>
          <w:i/>
          <w:iCs/>
          <w:lang w:val="en-GB"/>
        </w:rPr>
        <w:t>.</w:t>
      </w:r>
    </w:p>
    <w:tbl>
      <w:tblPr>
        <w:tblW w:w="7371" w:type="dxa"/>
        <w:jc w:val="center"/>
        <w:tblLook w:val="04A0" w:firstRow="1" w:lastRow="0" w:firstColumn="1" w:lastColumn="0" w:noHBand="0" w:noVBand="1"/>
      </w:tblPr>
      <w:tblGrid>
        <w:gridCol w:w="960"/>
        <w:gridCol w:w="1291"/>
        <w:gridCol w:w="2374"/>
        <w:gridCol w:w="1135"/>
        <w:gridCol w:w="1611"/>
      </w:tblGrid>
      <w:tr w:rsidR="00BA6174" w:rsidRPr="00690044" w14:paraId="46E16E87" w14:textId="16B34C54" w:rsidTr="00772603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EAF66" w14:textId="77777777" w:rsidR="00BA6174" w:rsidRPr="00690044" w:rsidRDefault="00BA6174" w:rsidP="00395733">
            <w:p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B917A" w14:textId="77777777" w:rsidR="00BA6174" w:rsidRPr="00690044" w:rsidRDefault="00BA6174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90044">
              <w:rPr>
                <w:rFonts w:ascii="Calibri" w:eastAsia="Times New Roman" w:hAnsi="Calibri" w:cs="Calibri"/>
                <w:b/>
                <w:bCs/>
                <w:color w:val="000000"/>
              </w:rPr>
              <w:t>Factor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8E2B7" w14:textId="77777777" w:rsidR="00BA6174" w:rsidRPr="00690044" w:rsidRDefault="00BA6174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90044">
              <w:rPr>
                <w:rFonts w:ascii="Calibri" w:eastAsia="Times New Roman" w:hAnsi="Calibri" w:cs="Calibri"/>
                <w:b/>
                <w:bCs/>
                <w:color w:val="000000"/>
              </w:rPr>
              <w:t>F (</w:t>
            </w:r>
            <w:proofErr w:type="spellStart"/>
            <w:r w:rsidRPr="00690044">
              <w:rPr>
                <w:rFonts w:ascii="Calibri" w:eastAsia="Times New Roman" w:hAnsi="Calibri" w:cs="Calibri"/>
                <w:b/>
                <w:bCs/>
                <w:color w:val="000000"/>
              </w:rPr>
              <w:t>df</w:t>
            </w:r>
            <w:proofErr w:type="spellEnd"/>
            <w:r w:rsidRPr="00690044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E67CF" w14:textId="77777777" w:rsidR="00BA6174" w:rsidRPr="00690044" w:rsidRDefault="00BA6174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90044">
              <w:rPr>
                <w:rFonts w:ascii="Calibri" w:eastAsia="Times New Roman" w:hAnsi="Calibri" w:cs="Calibri"/>
                <w:b/>
                <w:bCs/>
                <w:color w:val="000000"/>
              </w:rPr>
              <w:t>p</w:t>
            </w:r>
          </w:p>
        </w:tc>
        <w:tc>
          <w:tcPr>
            <w:tcW w:w="1611" w:type="dxa"/>
            <w:tcBorders>
              <w:bottom w:val="single" w:sz="4" w:space="0" w:color="auto"/>
              <w:right w:val="single" w:sz="4" w:space="0" w:color="auto"/>
            </w:tcBorders>
          </w:tcPr>
          <w:p w14:paraId="7783FB31" w14:textId="0D5F30B6" w:rsidR="00BA6174" w:rsidRPr="00690044" w:rsidRDefault="00772603" w:rsidP="0039573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Post hoc test</w:t>
            </w:r>
          </w:p>
        </w:tc>
      </w:tr>
      <w:tr w:rsidR="00BA6174" w:rsidRPr="00690044" w14:paraId="12E3CE71" w14:textId="1D488E59" w:rsidTr="00772603">
        <w:trPr>
          <w:trHeight w:val="288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15A1479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69004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Gabra1</w:t>
            </w:r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7D04139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37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2E453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0,01420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BDE1BF7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p=0,9060</w:t>
            </w:r>
          </w:p>
        </w:tc>
        <w:tc>
          <w:tcPr>
            <w:tcW w:w="1611" w:type="dxa"/>
            <w:tcBorders>
              <w:top w:val="single" w:sz="4" w:space="0" w:color="auto"/>
              <w:right w:val="single" w:sz="4" w:space="0" w:color="auto"/>
            </w:tcBorders>
          </w:tcPr>
          <w:p w14:paraId="0389B671" w14:textId="6B025AC8" w:rsidR="00BA6174" w:rsidRPr="00690044" w:rsidRDefault="00772603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690044" w14:paraId="4548E940" w14:textId="5528B2D0" w:rsidTr="00772603">
        <w:trPr>
          <w:trHeight w:val="288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737455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42ABF6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BAFFE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0,8344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92B82E1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p=0,3688</w:t>
            </w:r>
          </w:p>
        </w:tc>
        <w:tc>
          <w:tcPr>
            <w:tcW w:w="1611" w:type="dxa"/>
            <w:tcBorders>
              <w:right w:val="single" w:sz="4" w:space="0" w:color="auto"/>
            </w:tcBorders>
          </w:tcPr>
          <w:p w14:paraId="1560C462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690044" w14:paraId="68089BF8" w14:textId="3C5AAFE1" w:rsidTr="00772603">
        <w:trPr>
          <w:trHeight w:val="300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290B3A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A074C7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4ACE5C9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0,03943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F834A6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p=0,8440</w:t>
            </w:r>
          </w:p>
        </w:tc>
        <w:tc>
          <w:tcPr>
            <w:tcW w:w="1611" w:type="dxa"/>
            <w:tcBorders>
              <w:bottom w:val="single" w:sz="4" w:space="0" w:color="auto"/>
              <w:right w:val="single" w:sz="4" w:space="0" w:color="auto"/>
            </w:tcBorders>
          </w:tcPr>
          <w:p w14:paraId="7E1A2121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690044" w14:paraId="3009F4F9" w14:textId="4B75D963" w:rsidTr="00772603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D5466DD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69004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Gabra2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9FB0A19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F2471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0,5676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5E5E835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p=0,4575</w:t>
            </w:r>
          </w:p>
        </w:tc>
        <w:tc>
          <w:tcPr>
            <w:tcW w:w="1611" w:type="dxa"/>
            <w:tcBorders>
              <w:top w:val="single" w:sz="4" w:space="0" w:color="auto"/>
              <w:right w:val="single" w:sz="4" w:space="0" w:color="auto"/>
            </w:tcBorders>
          </w:tcPr>
          <w:p w14:paraId="0321821C" w14:textId="15D42ECE" w:rsidR="00BA6174" w:rsidRPr="00690044" w:rsidRDefault="00772603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690044" w14:paraId="1E7031D6" w14:textId="3789292A" w:rsidTr="00772603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07C562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A2BFAAD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C698E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0,07704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CAA5AF5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p=0,7834</w:t>
            </w:r>
          </w:p>
        </w:tc>
        <w:tc>
          <w:tcPr>
            <w:tcW w:w="1611" w:type="dxa"/>
            <w:tcBorders>
              <w:right w:val="single" w:sz="4" w:space="0" w:color="auto"/>
            </w:tcBorders>
          </w:tcPr>
          <w:p w14:paraId="23FD048E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690044" w14:paraId="10860329" w14:textId="3CA49354" w:rsidTr="00772603">
        <w:trPr>
          <w:trHeight w:val="300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34A77F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0A9B49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F42BCA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0,001572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40D05B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p=0,9687</w:t>
            </w:r>
          </w:p>
        </w:tc>
        <w:tc>
          <w:tcPr>
            <w:tcW w:w="1611" w:type="dxa"/>
            <w:tcBorders>
              <w:bottom w:val="single" w:sz="4" w:space="0" w:color="auto"/>
              <w:right w:val="single" w:sz="4" w:space="0" w:color="auto"/>
            </w:tcBorders>
          </w:tcPr>
          <w:p w14:paraId="10B4CBE5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690044" w14:paraId="037CBB45" w14:textId="02FEC385" w:rsidTr="00772603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033F60B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69004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Gabrb1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472B5AC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071BD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0,5979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F0810E3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p=0,4459</w:t>
            </w:r>
          </w:p>
        </w:tc>
        <w:tc>
          <w:tcPr>
            <w:tcW w:w="1611" w:type="dxa"/>
            <w:tcBorders>
              <w:top w:val="single" w:sz="4" w:space="0" w:color="auto"/>
              <w:right w:val="single" w:sz="4" w:space="0" w:color="auto"/>
            </w:tcBorders>
          </w:tcPr>
          <w:p w14:paraId="029F890E" w14:textId="5A5EF099" w:rsidR="00BA6174" w:rsidRPr="00690044" w:rsidRDefault="00772603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690044" w14:paraId="5BE9D207" w14:textId="3D59995B" w:rsidTr="00772603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2901A2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7308D34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5C633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0,09567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EB18936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p=0,7594</w:t>
            </w:r>
          </w:p>
        </w:tc>
        <w:tc>
          <w:tcPr>
            <w:tcW w:w="1611" w:type="dxa"/>
            <w:tcBorders>
              <w:right w:val="single" w:sz="4" w:space="0" w:color="auto"/>
            </w:tcBorders>
          </w:tcPr>
          <w:p w14:paraId="315D1C89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690044" w14:paraId="623DF8E4" w14:textId="5C1C75DB" w:rsidTr="00772603">
        <w:trPr>
          <w:trHeight w:val="300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2B4896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8C677F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46B7E81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0,05381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E0EF02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p=0,8182</w:t>
            </w:r>
          </w:p>
        </w:tc>
        <w:tc>
          <w:tcPr>
            <w:tcW w:w="1611" w:type="dxa"/>
            <w:tcBorders>
              <w:bottom w:val="single" w:sz="4" w:space="0" w:color="auto"/>
              <w:right w:val="single" w:sz="4" w:space="0" w:color="auto"/>
            </w:tcBorders>
          </w:tcPr>
          <w:p w14:paraId="4AE23457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690044" w14:paraId="39F82216" w14:textId="62FEC904" w:rsidTr="00772603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E822282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69004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Gabrb2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72D3B4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0919C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0,03106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4ED2C2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p=0,8614</w:t>
            </w:r>
          </w:p>
        </w:tc>
        <w:tc>
          <w:tcPr>
            <w:tcW w:w="1611" w:type="dxa"/>
            <w:tcBorders>
              <w:top w:val="single" w:sz="4" w:space="0" w:color="auto"/>
              <w:right w:val="single" w:sz="4" w:space="0" w:color="auto"/>
            </w:tcBorders>
          </w:tcPr>
          <w:p w14:paraId="63728F5E" w14:textId="5DF6D3C6" w:rsidR="00BA6174" w:rsidRPr="00690044" w:rsidRDefault="00772603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690044" w14:paraId="5E83934B" w14:textId="3CF2FF16" w:rsidTr="00772603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407603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6FC50FE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BFC82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0,01118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ED2F811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p=0,9165</w:t>
            </w:r>
          </w:p>
        </w:tc>
        <w:tc>
          <w:tcPr>
            <w:tcW w:w="1611" w:type="dxa"/>
            <w:tcBorders>
              <w:right w:val="single" w:sz="4" w:space="0" w:color="auto"/>
            </w:tcBorders>
          </w:tcPr>
          <w:p w14:paraId="5130C516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690044" w14:paraId="58133207" w14:textId="5705AB84" w:rsidTr="00772603">
        <w:trPr>
          <w:trHeight w:val="300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B68C65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34EAF7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26CB57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0,1006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5398A1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p=0,7534</w:t>
            </w:r>
          </w:p>
        </w:tc>
        <w:tc>
          <w:tcPr>
            <w:tcW w:w="1611" w:type="dxa"/>
            <w:tcBorders>
              <w:bottom w:val="single" w:sz="4" w:space="0" w:color="auto"/>
              <w:right w:val="single" w:sz="4" w:space="0" w:color="auto"/>
            </w:tcBorders>
          </w:tcPr>
          <w:p w14:paraId="0F91CE95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690044" w14:paraId="55DC9B09" w14:textId="67AEE59F" w:rsidTr="00772603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37312B4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69004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Gabrg1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A16D44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99681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5,573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B3FB3AB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690044">
              <w:rPr>
                <w:rFonts w:ascii="Calibri" w:eastAsia="Times New Roman" w:hAnsi="Calibri" w:cs="Calibri"/>
                <w:b/>
                <w:bCs/>
              </w:rPr>
              <w:t>p=0,0254</w:t>
            </w:r>
          </w:p>
        </w:tc>
        <w:tc>
          <w:tcPr>
            <w:tcW w:w="1611" w:type="dxa"/>
            <w:tcBorders>
              <w:top w:val="single" w:sz="4" w:space="0" w:color="auto"/>
              <w:right w:val="single" w:sz="4" w:space="0" w:color="auto"/>
            </w:tcBorders>
          </w:tcPr>
          <w:p w14:paraId="3BABE725" w14:textId="710CE24B" w:rsidR="00BA6174" w:rsidRPr="00690044" w:rsidRDefault="00772603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690044" w14:paraId="580EAB6D" w14:textId="4CCF3CE0" w:rsidTr="00772603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34821D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8703DD7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160DD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26,67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EDA639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690044">
              <w:rPr>
                <w:rFonts w:ascii="Calibri" w:eastAsia="Times New Roman" w:hAnsi="Calibri" w:cs="Calibri"/>
                <w:b/>
                <w:bCs/>
              </w:rPr>
              <w:t>p&lt;0,0001</w:t>
            </w:r>
          </w:p>
        </w:tc>
        <w:tc>
          <w:tcPr>
            <w:tcW w:w="1611" w:type="dxa"/>
            <w:tcBorders>
              <w:right w:val="single" w:sz="4" w:space="0" w:color="auto"/>
            </w:tcBorders>
          </w:tcPr>
          <w:p w14:paraId="455F2D53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BA6174" w:rsidRPr="00690044" w14:paraId="374B3C81" w14:textId="6F5A9BB9" w:rsidTr="00772603">
        <w:trPr>
          <w:trHeight w:val="300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D362D1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82CD2E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A065513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8,278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FA7AF1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690044">
              <w:rPr>
                <w:rFonts w:ascii="Calibri" w:eastAsia="Times New Roman" w:hAnsi="Calibri" w:cs="Calibri"/>
                <w:b/>
                <w:bCs/>
              </w:rPr>
              <w:t>p=0,0076</w:t>
            </w:r>
          </w:p>
        </w:tc>
        <w:tc>
          <w:tcPr>
            <w:tcW w:w="1611" w:type="dxa"/>
            <w:tcBorders>
              <w:bottom w:val="single" w:sz="4" w:space="0" w:color="auto"/>
              <w:right w:val="single" w:sz="4" w:space="0" w:color="auto"/>
            </w:tcBorders>
          </w:tcPr>
          <w:p w14:paraId="0214E87E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BA6174" w:rsidRPr="00690044" w14:paraId="793762AC" w14:textId="7727ECFB" w:rsidTr="00772603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C5CE93E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69004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Gabrg2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36CDB31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1E7AE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0,02260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C1C1DF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p=0,8816</w:t>
            </w:r>
          </w:p>
        </w:tc>
        <w:tc>
          <w:tcPr>
            <w:tcW w:w="1611" w:type="dxa"/>
            <w:tcBorders>
              <w:top w:val="single" w:sz="4" w:space="0" w:color="auto"/>
              <w:right w:val="single" w:sz="4" w:space="0" w:color="auto"/>
            </w:tcBorders>
          </w:tcPr>
          <w:p w14:paraId="51BB56C4" w14:textId="339EBE36" w:rsidR="00BA6174" w:rsidRPr="00690044" w:rsidRDefault="00772603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690044" w14:paraId="3D5AD413" w14:textId="1AFC783E" w:rsidTr="00772603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D15871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63ADFE8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CC6F5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0,3616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5992A0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p=0,5525</w:t>
            </w:r>
          </w:p>
        </w:tc>
        <w:tc>
          <w:tcPr>
            <w:tcW w:w="1611" w:type="dxa"/>
            <w:tcBorders>
              <w:right w:val="single" w:sz="4" w:space="0" w:color="auto"/>
            </w:tcBorders>
          </w:tcPr>
          <w:p w14:paraId="629DB099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690044" w14:paraId="25A45706" w14:textId="568CC1C3" w:rsidTr="00772603">
        <w:trPr>
          <w:trHeight w:val="300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86AF79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06953E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9982EA8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0,05085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42D9A5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p=0,8232</w:t>
            </w:r>
          </w:p>
        </w:tc>
        <w:tc>
          <w:tcPr>
            <w:tcW w:w="1611" w:type="dxa"/>
            <w:tcBorders>
              <w:bottom w:val="single" w:sz="4" w:space="0" w:color="auto"/>
              <w:right w:val="single" w:sz="4" w:space="0" w:color="auto"/>
            </w:tcBorders>
          </w:tcPr>
          <w:p w14:paraId="70F22A0E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690044" w14:paraId="6CC7E555" w14:textId="15446196" w:rsidTr="00772603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CAB50FB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69004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Gabbr1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34E71D1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14774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0,6400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CEEF88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p=0,4304</w:t>
            </w:r>
          </w:p>
        </w:tc>
        <w:tc>
          <w:tcPr>
            <w:tcW w:w="1611" w:type="dxa"/>
            <w:tcBorders>
              <w:top w:val="single" w:sz="4" w:space="0" w:color="auto"/>
              <w:right w:val="single" w:sz="4" w:space="0" w:color="auto"/>
            </w:tcBorders>
          </w:tcPr>
          <w:p w14:paraId="7B606CC3" w14:textId="26686297" w:rsidR="00BA6174" w:rsidRPr="00690044" w:rsidRDefault="00772603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Tukey</w:t>
            </w:r>
          </w:p>
        </w:tc>
      </w:tr>
      <w:tr w:rsidR="00BA6174" w:rsidRPr="00690044" w14:paraId="40BEB66A" w14:textId="3D397AAA" w:rsidTr="00772603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B5DF2C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3F670A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0AC1E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0,006400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9B7F1AA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p=0,9368</w:t>
            </w:r>
          </w:p>
        </w:tc>
        <w:tc>
          <w:tcPr>
            <w:tcW w:w="1611" w:type="dxa"/>
            <w:tcBorders>
              <w:right w:val="single" w:sz="4" w:space="0" w:color="auto"/>
            </w:tcBorders>
          </w:tcPr>
          <w:p w14:paraId="61238F1E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690044" w14:paraId="1FA7EE1B" w14:textId="2C36570E" w:rsidTr="00772603">
        <w:trPr>
          <w:trHeight w:val="300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68C810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CFF990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2A5C495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0,6400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73559A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p=0,4304</w:t>
            </w:r>
          </w:p>
        </w:tc>
        <w:tc>
          <w:tcPr>
            <w:tcW w:w="1611" w:type="dxa"/>
            <w:tcBorders>
              <w:bottom w:val="single" w:sz="4" w:space="0" w:color="auto"/>
              <w:right w:val="single" w:sz="4" w:space="0" w:color="auto"/>
            </w:tcBorders>
          </w:tcPr>
          <w:p w14:paraId="3BB66FCE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A6174" w:rsidRPr="00690044" w14:paraId="3ACA1759" w14:textId="60EC02C2" w:rsidTr="00772603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86650B6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69004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Gabbr2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3313DB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Interaction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DAC2C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1,595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12F83C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p=0,2170</w:t>
            </w:r>
          </w:p>
        </w:tc>
        <w:tc>
          <w:tcPr>
            <w:tcW w:w="1611" w:type="dxa"/>
            <w:tcBorders>
              <w:top w:val="single" w:sz="4" w:space="0" w:color="auto"/>
              <w:right w:val="single" w:sz="4" w:space="0" w:color="auto"/>
            </w:tcBorders>
          </w:tcPr>
          <w:p w14:paraId="5932ACE8" w14:textId="2C2CD435" w:rsidR="00BA6174" w:rsidRPr="00690044" w:rsidRDefault="00772603" w:rsidP="00395733">
            <w:pPr>
              <w:spacing w:after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Fisher</w:t>
            </w:r>
          </w:p>
        </w:tc>
      </w:tr>
      <w:tr w:rsidR="00BA6174" w:rsidRPr="00690044" w14:paraId="2C117136" w14:textId="082037B8" w:rsidTr="00772603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EE8D57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BB144E8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Sex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D4D53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20,02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57C4936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690044">
              <w:rPr>
                <w:rFonts w:ascii="Calibri" w:eastAsia="Times New Roman" w:hAnsi="Calibri" w:cs="Calibri"/>
                <w:b/>
                <w:bCs/>
              </w:rPr>
              <w:t>p=0,0001</w:t>
            </w:r>
          </w:p>
        </w:tc>
        <w:tc>
          <w:tcPr>
            <w:tcW w:w="1611" w:type="dxa"/>
            <w:tcBorders>
              <w:right w:val="single" w:sz="4" w:space="0" w:color="auto"/>
            </w:tcBorders>
          </w:tcPr>
          <w:p w14:paraId="570655D9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BA6174" w:rsidRPr="00690044" w14:paraId="69143FDE" w14:textId="29185507" w:rsidTr="00772603">
        <w:trPr>
          <w:trHeight w:val="300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31013B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08FB64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Treatment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A105B2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</w:rPr>
            </w:pPr>
            <w:r w:rsidRPr="00690044">
              <w:rPr>
                <w:rFonts w:ascii="Calibri" w:eastAsia="Times New Roman" w:hAnsi="Calibri" w:cs="Calibri"/>
              </w:rPr>
              <w:t>F (1, 28) = 15,69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643363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  <w:r w:rsidRPr="00690044">
              <w:rPr>
                <w:rFonts w:ascii="Calibri" w:eastAsia="Times New Roman" w:hAnsi="Calibri" w:cs="Calibri"/>
                <w:b/>
                <w:bCs/>
              </w:rPr>
              <w:t>p=0,0005</w:t>
            </w:r>
          </w:p>
        </w:tc>
        <w:tc>
          <w:tcPr>
            <w:tcW w:w="1611" w:type="dxa"/>
            <w:tcBorders>
              <w:bottom w:val="single" w:sz="4" w:space="0" w:color="auto"/>
              <w:right w:val="single" w:sz="4" w:space="0" w:color="auto"/>
            </w:tcBorders>
          </w:tcPr>
          <w:p w14:paraId="2582B64D" w14:textId="77777777" w:rsidR="00BA6174" w:rsidRPr="00690044" w:rsidRDefault="00BA6174" w:rsidP="00395733">
            <w:pPr>
              <w:spacing w:after="0"/>
              <w:rPr>
                <w:rFonts w:ascii="Calibri" w:eastAsia="Times New Roman" w:hAnsi="Calibri" w:cs="Calibri"/>
                <w:b/>
                <w:bCs/>
              </w:rPr>
            </w:pPr>
          </w:p>
        </w:tc>
      </w:tr>
    </w:tbl>
    <w:p w14:paraId="48E31EDC" w14:textId="77777777" w:rsidR="00A66BD3" w:rsidRDefault="00A66BD3" w:rsidP="00A66BD3">
      <w:pPr>
        <w:pStyle w:val="MDPI31text"/>
        <w:ind w:left="720" w:firstLine="0"/>
        <w:jc w:val="center"/>
        <w:rPr>
          <w:i/>
          <w:iCs/>
          <w:lang w:val="en-GB"/>
        </w:rPr>
      </w:pPr>
    </w:p>
    <w:p w14:paraId="604692AF" w14:textId="0E761B18" w:rsidR="00A66BD3" w:rsidRPr="00A66BD3" w:rsidRDefault="00A66BD3" w:rsidP="00A66BD3">
      <w:pPr>
        <w:spacing w:before="0" w:after="200" w:line="276" w:lineRule="auto"/>
      </w:pPr>
      <w:r>
        <w:br w:type="page"/>
      </w:r>
    </w:p>
    <w:p w14:paraId="07970E94" w14:textId="77777777" w:rsidR="00994A3D" w:rsidRDefault="00994A3D" w:rsidP="0001436A">
      <w:pPr>
        <w:pStyle w:val="Titolo2"/>
      </w:pPr>
      <w:r w:rsidRPr="0001436A">
        <w:lastRenderedPageBreak/>
        <w:t>Supplementary</w:t>
      </w:r>
      <w:r w:rsidRPr="001549D3">
        <w:t xml:space="preserve"> Figures</w:t>
      </w:r>
    </w:p>
    <w:p w14:paraId="3130A980" w14:textId="35C9E20C" w:rsidR="000D0902" w:rsidRPr="000D0902" w:rsidRDefault="000D0902" w:rsidP="000D0902">
      <w:r>
        <w:rPr>
          <w:b/>
          <w:bCs/>
          <w:noProof/>
        </w:rPr>
        <w:t xml:space="preserve">Supplementary Figure 1: </w:t>
      </w:r>
      <w:r>
        <w:rPr>
          <w:i/>
          <w:iCs/>
          <w:noProof/>
        </w:rPr>
        <w:t>Graphical representation of the methodology of the study</w:t>
      </w:r>
    </w:p>
    <w:p w14:paraId="4016AAD5" w14:textId="3BA3D5BC" w:rsidR="000D0902" w:rsidRDefault="007F68DE">
      <w:pPr>
        <w:spacing w:before="0" w:after="200" w:line="276" w:lineRule="auto"/>
        <w:rPr>
          <w:rFonts w:ascii="Palatino Linotype" w:eastAsia="Times New Roman" w:hAnsi="Palatino Linotype" w:cs="Times New Roman"/>
          <w:b/>
          <w:bCs/>
          <w:noProof/>
          <w:snapToGrid w:val="0"/>
          <w:color w:val="000000"/>
          <w:sz w:val="20"/>
          <w:lang w:eastAsia="de-DE" w:bidi="en-US"/>
        </w:rPr>
      </w:pPr>
      <w:r>
        <w:rPr>
          <w:noProof/>
        </w:rPr>
        <w:drawing>
          <wp:inline distT="0" distB="0" distL="0" distR="0" wp14:anchorId="174B724E" wp14:editId="6423C99F">
            <wp:extent cx="6391275" cy="5572617"/>
            <wp:effectExtent l="0" t="0" r="0" b="9525"/>
            <wp:docPr id="844526863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526863" name=""/>
                    <pic:cNvPicPr/>
                  </pic:nvPicPr>
                  <pic:blipFill rotWithShape="1"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r="45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589" cy="5578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D0902">
        <w:rPr>
          <w:b/>
          <w:bCs/>
          <w:noProof/>
        </w:rPr>
        <w:br w:type="page"/>
      </w:r>
    </w:p>
    <w:p w14:paraId="0186750A" w14:textId="7F000D99" w:rsidR="00A66BD3" w:rsidRPr="00703825" w:rsidRDefault="00A66BD3" w:rsidP="00A66BD3">
      <w:pPr>
        <w:pStyle w:val="MDPI31text"/>
        <w:ind w:left="720" w:firstLine="0"/>
        <w:jc w:val="center"/>
        <w:rPr>
          <w:i/>
          <w:iCs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B65B0BF" wp14:editId="573A38F9">
            <wp:simplePos x="0" y="0"/>
            <wp:positionH relativeFrom="column">
              <wp:posOffset>133350</wp:posOffset>
            </wp:positionH>
            <wp:positionV relativeFrom="paragraph">
              <wp:posOffset>151765</wp:posOffset>
            </wp:positionV>
            <wp:extent cx="6120130" cy="8840470"/>
            <wp:effectExtent l="0" t="0" r="0" b="0"/>
            <wp:wrapNone/>
            <wp:docPr id="324367980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367980" name="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840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t xml:space="preserve">Supplementary Figure </w:t>
      </w:r>
      <w:r w:rsidR="000D0902">
        <w:rPr>
          <w:b/>
          <w:bCs/>
          <w:noProof/>
        </w:rPr>
        <w:t>2</w:t>
      </w:r>
      <w:r>
        <w:rPr>
          <w:b/>
          <w:bCs/>
          <w:noProof/>
        </w:rPr>
        <w:t xml:space="preserve">: </w:t>
      </w:r>
      <w:r>
        <w:rPr>
          <w:i/>
          <w:iCs/>
          <w:noProof/>
        </w:rPr>
        <w:t>Ponceau Red and constitutive bands for each gel</w:t>
      </w:r>
    </w:p>
    <w:p w14:paraId="1E44BC94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4E03393B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6CB76C01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53B7432B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3898BC89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5685AD88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615F2B79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1B139E78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5AB32F71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272FF7B1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763DFB84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42E6FC53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326AE248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4977ADBC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0F50ED60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2EAF3AD1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13702D95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519175CF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54616761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37C7E4A2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0A9AE004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72909FAA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314A2F06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05FAD32C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0283F83C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1BD6C095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18A6E31C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55635E85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602DFABE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5EF9307A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18C58FEA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6E2EC472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13332B59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2D12B865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4238C3F9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16C2F3A9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500A69D1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3A8A6572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6A629D2E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6434D496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59CC6764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11A74C8F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5A30CCA2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1D275605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091BB844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0778AFE5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3C009798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7DC46CEB" w14:textId="77777777" w:rsidR="00A66BD3" w:rsidRDefault="00A66BD3" w:rsidP="00A66BD3">
      <w:pPr>
        <w:pStyle w:val="MDPI31text"/>
        <w:ind w:left="720" w:firstLine="0"/>
        <w:jc w:val="center"/>
        <w:rPr>
          <w:b/>
          <w:bCs/>
        </w:rPr>
      </w:pPr>
    </w:p>
    <w:p w14:paraId="53CD709A" w14:textId="77777777" w:rsidR="00A66BD3" w:rsidRDefault="00A66BD3" w:rsidP="00DC349B">
      <w:pPr>
        <w:pStyle w:val="MDPI31text"/>
        <w:ind w:left="0" w:firstLine="0"/>
        <w:rPr>
          <w:b/>
          <w:bCs/>
        </w:rPr>
      </w:pPr>
    </w:p>
    <w:p w14:paraId="4916FCC9" w14:textId="55356729" w:rsidR="00994A3D" w:rsidRDefault="00772603" w:rsidP="00994A3D">
      <w:pPr>
        <w:keepNext/>
        <w:rPr>
          <w:rFonts w:cs="Times New Roman"/>
          <w:b/>
          <w:bCs/>
          <w:szCs w:val="24"/>
        </w:rPr>
      </w:pPr>
      <w:r w:rsidRPr="00772603">
        <w:rPr>
          <w:rFonts w:cs="Times New Roman"/>
          <w:b/>
          <w:bCs/>
          <w:szCs w:val="24"/>
        </w:rPr>
        <w:lastRenderedPageBreak/>
        <w:t>Supplementary Results</w:t>
      </w:r>
      <w:r>
        <w:rPr>
          <w:rFonts w:cs="Times New Roman"/>
          <w:b/>
          <w:bCs/>
          <w:szCs w:val="24"/>
        </w:rPr>
        <w:t>:</w:t>
      </w:r>
    </w:p>
    <w:p w14:paraId="6F82A58D" w14:textId="215CD2B9" w:rsidR="00772603" w:rsidRDefault="00772603" w:rsidP="00772603">
      <w:pPr>
        <w:pStyle w:val="Paragrafoelenco"/>
        <w:keepNext/>
        <w:numPr>
          <w:ilvl w:val="1"/>
          <w:numId w:val="21"/>
        </w:numPr>
        <w:rPr>
          <w:b/>
          <w:bCs/>
        </w:rPr>
      </w:pPr>
      <w:r w:rsidRPr="00772603">
        <w:rPr>
          <w:b/>
          <w:bCs/>
        </w:rPr>
        <w:t>Dams body weight during pregnancy</w:t>
      </w:r>
      <w:r w:rsidR="004743F8">
        <w:rPr>
          <w:b/>
          <w:bCs/>
        </w:rPr>
        <w:br/>
      </w:r>
      <w:r w:rsidR="0070410A">
        <w:rPr>
          <w:b/>
          <w:bCs/>
        </w:rPr>
        <w:br/>
      </w:r>
      <w:r w:rsidR="00DC349B">
        <w:rPr>
          <w:b/>
          <w:bCs/>
        </w:rPr>
        <w:t xml:space="preserve">Supplementary Figure </w:t>
      </w:r>
      <w:r w:rsidR="000D0902">
        <w:rPr>
          <w:b/>
          <w:bCs/>
        </w:rPr>
        <w:t>3</w:t>
      </w:r>
      <w:r w:rsidR="00DC349B">
        <w:rPr>
          <w:b/>
          <w:bCs/>
        </w:rPr>
        <w:t xml:space="preserve">: </w:t>
      </w:r>
      <w:r w:rsidR="00DC349B">
        <w:t>Results of Dams body weight during pregnancy</w:t>
      </w:r>
    </w:p>
    <w:p w14:paraId="2258FC13" w14:textId="77777777" w:rsidR="00B33D79" w:rsidRDefault="0070410A" w:rsidP="00B33D79">
      <w:pPr>
        <w:pStyle w:val="Paragrafoelenco"/>
        <w:keepNext/>
        <w:numPr>
          <w:ilvl w:val="0"/>
          <w:numId w:val="0"/>
        </w:numPr>
        <w:ind w:left="360"/>
        <w:jc w:val="center"/>
      </w:pPr>
      <w:r>
        <w:object w:dxaOrig="7363" w:dyaOrig="5935" w14:anchorId="28AEF5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2pt;height:228pt" o:ole="">
            <v:imagedata r:id="rId16" o:title=""/>
          </v:shape>
          <o:OLEObject Type="Embed" ProgID="Prism9.Document" ShapeID="_x0000_i1025" DrawAspect="Content" ObjectID="_1837672689" r:id="rId17"/>
        </w:object>
      </w:r>
    </w:p>
    <w:p w14:paraId="7B28DEA9" w14:textId="3919803A" w:rsidR="00DC349B" w:rsidRDefault="00DC349B" w:rsidP="00B33D79">
      <w:pPr>
        <w:keepNext/>
      </w:pPr>
      <w:r>
        <w:t xml:space="preserve">Body weight was measured in dams before pregnancy, and weekly during pregnancy. No significant variation was observed in dams body weight </w:t>
      </w:r>
      <w:r w:rsidR="00B33D79">
        <w:t>regardless of</w:t>
      </w:r>
      <w:r>
        <w:t xml:space="preserve"> saccharin </w:t>
      </w:r>
      <w:r w:rsidR="00B33D79">
        <w:t>consumption.</w:t>
      </w:r>
    </w:p>
    <w:p w14:paraId="26561740" w14:textId="77777777" w:rsidR="00DC349B" w:rsidRDefault="00DC349B" w:rsidP="00DC349B">
      <w:pPr>
        <w:pStyle w:val="Paragrafoelenco"/>
        <w:keepNext/>
        <w:numPr>
          <w:ilvl w:val="0"/>
          <w:numId w:val="0"/>
        </w:numPr>
        <w:ind w:left="360"/>
      </w:pPr>
    </w:p>
    <w:p w14:paraId="13D076BC" w14:textId="77777777" w:rsidR="00DC349B" w:rsidRPr="00772603" w:rsidRDefault="00DC349B" w:rsidP="00DC349B">
      <w:pPr>
        <w:pStyle w:val="Paragrafoelenco"/>
        <w:keepNext/>
        <w:numPr>
          <w:ilvl w:val="0"/>
          <w:numId w:val="0"/>
        </w:numPr>
        <w:ind w:left="360"/>
        <w:rPr>
          <w:b/>
          <w:bCs/>
        </w:rPr>
      </w:pPr>
    </w:p>
    <w:p w14:paraId="005D2C96" w14:textId="77777777" w:rsidR="00B33D79" w:rsidRDefault="00772603" w:rsidP="0070410A">
      <w:pPr>
        <w:pStyle w:val="Paragrafoelenco"/>
        <w:keepNext/>
        <w:numPr>
          <w:ilvl w:val="1"/>
          <w:numId w:val="21"/>
        </w:numPr>
        <w:rPr>
          <w:b/>
          <w:bCs/>
        </w:rPr>
      </w:pPr>
      <w:r>
        <w:rPr>
          <w:b/>
          <w:bCs/>
        </w:rPr>
        <w:t>Litter size and sex ratio</w:t>
      </w:r>
    </w:p>
    <w:p w14:paraId="0BF4CA7C" w14:textId="3514F73A" w:rsidR="0070410A" w:rsidRPr="00B33D79" w:rsidRDefault="00B07B77" w:rsidP="00B33D79">
      <w:pPr>
        <w:keepNext/>
        <w:rPr>
          <w:b/>
          <w:bCs/>
        </w:rPr>
      </w:pPr>
      <w:r>
        <w:t xml:space="preserve">Litter sizes were 11.67±2.52 (SEM) for the control group and </w:t>
      </w:r>
      <w:r w:rsidRPr="00B07B77">
        <w:t>11,6±4,78</w:t>
      </w:r>
      <w:r>
        <w:t xml:space="preserve"> for the saccharin group.</w:t>
      </w:r>
      <w:r w:rsidR="00DC349B">
        <w:t xml:space="preserve"> </w:t>
      </w:r>
      <w:r>
        <w:t xml:space="preserve">Sex ratio was 42.9% males and 57.1% females in the control group and 43.1% males and 56.9% females in saccharin group. </w:t>
      </w:r>
    </w:p>
    <w:p w14:paraId="45517535" w14:textId="17002B9D" w:rsidR="00B07B77" w:rsidRPr="00DC349B" w:rsidRDefault="00B07B77" w:rsidP="00DC349B">
      <w:pPr>
        <w:spacing w:before="0" w:after="200" w:line="276" w:lineRule="auto"/>
        <w:rPr>
          <w:rFonts w:eastAsia="Cambria" w:cs="Times New Roman"/>
          <w:szCs w:val="24"/>
        </w:rPr>
      </w:pPr>
    </w:p>
    <w:p w14:paraId="0EAD28AC" w14:textId="77777777" w:rsidR="00DC349B" w:rsidRDefault="00772603" w:rsidP="00772603">
      <w:pPr>
        <w:pStyle w:val="Paragrafoelenco"/>
        <w:keepNext/>
        <w:numPr>
          <w:ilvl w:val="1"/>
          <w:numId w:val="21"/>
        </w:numPr>
        <w:rPr>
          <w:b/>
          <w:bCs/>
        </w:rPr>
      </w:pPr>
      <w:r>
        <w:rPr>
          <w:b/>
          <w:bCs/>
        </w:rPr>
        <w:lastRenderedPageBreak/>
        <w:t>Pups’ weight at PND3, PND7</w:t>
      </w:r>
      <w:r w:rsidR="0070410A">
        <w:rPr>
          <w:b/>
          <w:bCs/>
        </w:rPr>
        <w:t>, PND14</w:t>
      </w:r>
      <w:r>
        <w:rPr>
          <w:b/>
          <w:bCs/>
        </w:rPr>
        <w:t xml:space="preserve"> and PND21</w:t>
      </w:r>
    </w:p>
    <w:p w14:paraId="0C2388FE" w14:textId="64E7EE46" w:rsidR="00772603" w:rsidRPr="00772603" w:rsidRDefault="004743F8" w:rsidP="00DC349B">
      <w:pPr>
        <w:pStyle w:val="Paragrafoelenco"/>
        <w:keepNext/>
        <w:numPr>
          <w:ilvl w:val="0"/>
          <w:numId w:val="0"/>
        </w:numPr>
        <w:ind w:left="360"/>
        <w:rPr>
          <w:b/>
          <w:bCs/>
        </w:rPr>
      </w:pPr>
      <w:r>
        <w:rPr>
          <w:b/>
          <w:bCs/>
        </w:rPr>
        <w:br/>
      </w:r>
      <w:r w:rsidR="00DC349B">
        <w:rPr>
          <w:b/>
          <w:bCs/>
        </w:rPr>
        <w:t xml:space="preserve">Supplementary Figure </w:t>
      </w:r>
      <w:r w:rsidR="000D0902">
        <w:rPr>
          <w:b/>
          <w:bCs/>
        </w:rPr>
        <w:t>4</w:t>
      </w:r>
      <w:r w:rsidR="00DC349B">
        <w:rPr>
          <w:b/>
          <w:bCs/>
        </w:rPr>
        <w:t xml:space="preserve">: </w:t>
      </w:r>
      <w:r w:rsidR="00DC349B">
        <w:t>Offspring weight at different time points after birth.</w:t>
      </w:r>
    </w:p>
    <w:p w14:paraId="0AAC65E2" w14:textId="07228585" w:rsidR="00DC349B" w:rsidRDefault="00932E44" w:rsidP="00DC349B">
      <w:pPr>
        <w:keepNext/>
      </w:pPr>
      <w:r>
        <w:rPr>
          <w:noProof/>
        </w:rPr>
        <w:drawing>
          <wp:inline distT="0" distB="0" distL="0" distR="0" wp14:anchorId="36238BF7" wp14:editId="05F15D62">
            <wp:extent cx="5938060" cy="4259580"/>
            <wp:effectExtent l="0" t="0" r="0" b="0"/>
            <wp:docPr id="189155126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356" cy="4264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69F0A9" w14:textId="7FE7D7E3" w:rsidR="00DC349B" w:rsidRPr="00DC349B" w:rsidRDefault="00DC349B" w:rsidP="00DC349B">
      <w:pPr>
        <w:keepNext/>
        <w:rPr>
          <w:rFonts w:cs="Times New Roman"/>
          <w:szCs w:val="24"/>
        </w:rPr>
      </w:pPr>
      <w:r>
        <w:t>Animals were sexed on day 7. No significant difference was observed in the body weight of pups in any timepoint (</w:t>
      </w:r>
      <w:r w:rsidR="00E350D1">
        <w:t xml:space="preserve">One-way ANOVA (A); two-way ANOVA (B-D)). </w:t>
      </w:r>
    </w:p>
    <w:p w14:paraId="6666461C" w14:textId="77777777" w:rsidR="00DC349B" w:rsidRDefault="00DC349B" w:rsidP="00DC349B">
      <w:pPr>
        <w:pStyle w:val="MDPI31text"/>
        <w:ind w:left="720" w:firstLine="0"/>
        <w:jc w:val="center"/>
        <w:rPr>
          <w:b/>
          <w:bCs/>
        </w:rPr>
      </w:pPr>
    </w:p>
    <w:p w14:paraId="1CF8749F" w14:textId="77777777" w:rsidR="00DC349B" w:rsidRDefault="00DC349B" w:rsidP="00DC349B">
      <w:pPr>
        <w:pStyle w:val="MDPI31text"/>
        <w:ind w:left="720" w:firstLine="0"/>
        <w:jc w:val="center"/>
        <w:rPr>
          <w:b/>
          <w:bCs/>
        </w:rPr>
      </w:pPr>
    </w:p>
    <w:p w14:paraId="21B54AB6" w14:textId="7D5431FE" w:rsidR="00932E44" w:rsidRDefault="00932E44" w:rsidP="00932E44">
      <w:pPr>
        <w:pStyle w:val="Paragrafoelenco"/>
        <w:keepNext/>
        <w:numPr>
          <w:ilvl w:val="1"/>
          <w:numId w:val="21"/>
        </w:numPr>
        <w:rPr>
          <w:b/>
          <w:bCs/>
        </w:rPr>
      </w:pPr>
      <w:r>
        <w:rPr>
          <w:b/>
          <w:bCs/>
        </w:rPr>
        <w:t>Study of BrdU staining in the subventricular zone of hippocampus</w:t>
      </w:r>
    </w:p>
    <w:p w14:paraId="16F8872D" w14:textId="154EA579" w:rsidR="00932E44" w:rsidRPr="001549D3" w:rsidRDefault="00932E44" w:rsidP="00932E44">
      <w:pPr>
        <w:spacing w:before="240"/>
      </w:pPr>
      <w:r>
        <w:t>Staining of BrdU in the hippocampus was made to assess the quantity of proliferating cells. BrdU was administered the day before sacrifice at a dosage of 100 mg/kg three times with a 3-hour interval between each administration. Anova shows a significant effect of treatment (p&lt;0.05; F</w:t>
      </w:r>
      <w:r w:rsidRPr="00932E44">
        <w:rPr>
          <w:vertAlign w:val="subscript"/>
        </w:rPr>
        <w:t>1,20</w:t>
      </w:r>
      <w:r>
        <w:t xml:space="preserve">=6.556) but no significant effect </w:t>
      </w:r>
      <w:r w:rsidRPr="000D0902">
        <w:t xml:space="preserve">of sex (F=2.786, p=0.36) or </w:t>
      </w:r>
      <w:r w:rsidR="00EF61B8" w:rsidRPr="000D0902">
        <w:t>interaction</w:t>
      </w:r>
      <w:r w:rsidRPr="000D0902">
        <w:t xml:space="preserve"> (F=11.72; p=0.07); </w:t>
      </w:r>
      <w:r>
        <w:t xml:space="preserve">significant post-hoc as shown in figure (Fisher). Female offspring of saccharine-consuming mothers showed a significant decrease in BrdU staining when compared both to female controls and saccharine </w:t>
      </w:r>
      <w:proofErr w:type="gramStart"/>
      <w:r>
        <w:t>males;</w:t>
      </w:r>
      <w:proofErr w:type="gramEnd"/>
      <w:r>
        <w:t xml:space="preserve"> suggesting a reduction in cell proliferation in the subgranular zone of hippocampus. n=8 for each group.</w:t>
      </w:r>
    </w:p>
    <w:p w14:paraId="04EAD47F" w14:textId="77777777" w:rsidR="00DC349B" w:rsidRDefault="00DC349B" w:rsidP="00932E44">
      <w:pPr>
        <w:pStyle w:val="MDPI31text"/>
        <w:ind w:left="0" w:firstLine="0"/>
        <w:rPr>
          <w:b/>
          <w:bCs/>
        </w:rPr>
      </w:pPr>
    </w:p>
    <w:p w14:paraId="08A4DD2A" w14:textId="77777777" w:rsidR="00932E44" w:rsidRDefault="00932E44" w:rsidP="00DC349B">
      <w:pPr>
        <w:pStyle w:val="MDPI31text"/>
        <w:ind w:left="720" w:firstLine="0"/>
        <w:jc w:val="center"/>
        <w:rPr>
          <w:b/>
          <w:bCs/>
        </w:rPr>
      </w:pPr>
    </w:p>
    <w:p w14:paraId="257D1494" w14:textId="77777777" w:rsidR="00932E44" w:rsidRDefault="00932E44" w:rsidP="00DC349B">
      <w:pPr>
        <w:pStyle w:val="MDPI31text"/>
        <w:ind w:left="720" w:firstLine="0"/>
        <w:jc w:val="center"/>
        <w:rPr>
          <w:b/>
          <w:bCs/>
        </w:rPr>
      </w:pPr>
    </w:p>
    <w:p w14:paraId="5B7BDB04" w14:textId="77777777" w:rsidR="00932E44" w:rsidRDefault="00932E44" w:rsidP="00DC349B">
      <w:pPr>
        <w:pStyle w:val="MDPI31text"/>
        <w:ind w:left="720" w:firstLine="0"/>
        <w:jc w:val="center"/>
        <w:rPr>
          <w:b/>
          <w:bCs/>
        </w:rPr>
      </w:pPr>
    </w:p>
    <w:p w14:paraId="1669AC8C" w14:textId="51A124DF" w:rsidR="00DC349B" w:rsidRDefault="00DC349B" w:rsidP="00DC349B">
      <w:pPr>
        <w:pStyle w:val="MDPI31text"/>
        <w:ind w:left="720" w:firstLine="0"/>
        <w:jc w:val="center"/>
      </w:pPr>
      <w:r>
        <w:rPr>
          <w:b/>
          <w:bCs/>
        </w:rPr>
        <w:t xml:space="preserve">Supplementary Figure </w:t>
      </w:r>
      <w:r w:rsidR="000D0902">
        <w:rPr>
          <w:b/>
          <w:bCs/>
        </w:rPr>
        <w:t>5</w:t>
      </w:r>
      <w:r>
        <w:rPr>
          <w:b/>
          <w:bCs/>
        </w:rPr>
        <w:t xml:space="preserve">: </w:t>
      </w:r>
      <w:r>
        <w:t>Results of BrdU staining quantification in the hippocampus</w:t>
      </w:r>
    </w:p>
    <w:p w14:paraId="3556FCCD" w14:textId="77777777" w:rsidR="00DC349B" w:rsidRDefault="00DC349B" w:rsidP="00DC349B">
      <w:pPr>
        <w:pStyle w:val="MDPI31text"/>
        <w:ind w:left="720" w:firstLine="0"/>
        <w:jc w:val="center"/>
      </w:pPr>
    </w:p>
    <w:p w14:paraId="6F0D4588" w14:textId="6BF1C672" w:rsidR="00DC349B" w:rsidRDefault="00DC349B" w:rsidP="00DC349B">
      <w:pPr>
        <w:pStyle w:val="MDPI31text"/>
        <w:ind w:left="720" w:firstLine="0"/>
        <w:jc w:val="center"/>
      </w:pPr>
      <w:r w:rsidRPr="00967747">
        <w:rPr>
          <w:noProof/>
        </w:rPr>
        <w:drawing>
          <wp:inline distT="0" distB="0" distL="0" distR="0" wp14:anchorId="649CD8D4" wp14:editId="7037259D">
            <wp:extent cx="3139440" cy="1990028"/>
            <wp:effectExtent l="0" t="0" r="0" b="0"/>
            <wp:docPr id="105565939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719" cy="1991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A73A8" w14:textId="77777777" w:rsidR="00932E44" w:rsidRDefault="00932E44" w:rsidP="00932E44">
      <w:pPr>
        <w:pStyle w:val="MDPI31text"/>
        <w:ind w:left="0" w:firstLine="0"/>
        <w:jc w:val="center"/>
        <w:rPr>
          <w:b/>
          <w:bCs/>
        </w:rPr>
      </w:pPr>
    </w:p>
    <w:p w14:paraId="6B3167F7" w14:textId="44A06FB2" w:rsidR="00DC349B" w:rsidRDefault="00932E44" w:rsidP="00932E44">
      <w:pPr>
        <w:pStyle w:val="MDPI31text"/>
        <w:ind w:left="0" w:firstLine="0"/>
        <w:jc w:val="center"/>
      </w:pPr>
      <w:r>
        <w:rPr>
          <w:b/>
          <w:bCs/>
        </w:rPr>
        <w:t xml:space="preserve">Supplementary Figure </w:t>
      </w:r>
      <w:r w:rsidR="000D0902">
        <w:rPr>
          <w:b/>
          <w:bCs/>
        </w:rPr>
        <w:t>6</w:t>
      </w:r>
      <w:r>
        <w:rPr>
          <w:b/>
          <w:bCs/>
        </w:rPr>
        <w:t xml:space="preserve">: </w:t>
      </w:r>
      <w:r>
        <w:t>Significant micrographs of BrdU staining realized at 10x.</w:t>
      </w:r>
      <w:r>
        <w:rPr>
          <w:noProof/>
        </w:rPr>
        <w:drawing>
          <wp:inline distT="0" distB="0" distL="0" distR="0" wp14:anchorId="40DB464C" wp14:editId="0461A895">
            <wp:extent cx="4615180" cy="3511550"/>
            <wp:effectExtent l="0" t="0" r="0" b="0"/>
            <wp:docPr id="85223797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180" cy="351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602BD2" w14:textId="77777777" w:rsidR="00932E44" w:rsidRDefault="00932E44" w:rsidP="00932E44">
      <w:pPr>
        <w:pStyle w:val="MDPI31text"/>
        <w:ind w:left="0" w:firstLine="0"/>
        <w:jc w:val="center"/>
      </w:pPr>
    </w:p>
    <w:sectPr w:rsidR="00932E44" w:rsidSect="0093429D">
      <w:headerReference w:type="even" r:id="rId21"/>
      <w:footerReference w:type="even" r:id="rId22"/>
      <w:footerReference w:type="default" r:id="rId23"/>
      <w:headerReference w:type="first" r:id="rId24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6179F" w14:textId="77777777" w:rsidR="00136840" w:rsidRDefault="00136840" w:rsidP="00117666">
      <w:pPr>
        <w:spacing w:after="0"/>
      </w:pPr>
      <w:r>
        <w:separator/>
      </w:r>
    </w:p>
  </w:endnote>
  <w:endnote w:type="continuationSeparator" w:id="0">
    <w:p w14:paraId="30A68A25" w14:textId="77777777" w:rsidR="00136840" w:rsidRDefault="00136840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AB28" w14:textId="77777777" w:rsidR="001232AD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1232AD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1232AD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F27" w14:textId="77777777" w:rsidR="001232AD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1232AD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1232AD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DC87A" w14:textId="77777777" w:rsidR="00136840" w:rsidRDefault="00136840" w:rsidP="00117666">
      <w:pPr>
        <w:spacing w:after="0"/>
      </w:pPr>
      <w:r>
        <w:separator/>
      </w:r>
    </w:p>
  </w:footnote>
  <w:footnote w:type="continuationSeparator" w:id="0">
    <w:p w14:paraId="4B3997CA" w14:textId="77777777" w:rsidR="00136840" w:rsidRDefault="00136840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1EDBA" w14:textId="77777777" w:rsidR="001232AD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1A5B" w14:textId="77777777" w:rsidR="001232AD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ito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C76188"/>
    <w:multiLevelType w:val="hybridMultilevel"/>
    <w:tmpl w:val="5BDC98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0098C"/>
    <w:multiLevelType w:val="multilevel"/>
    <w:tmpl w:val="EFCE61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6"/>
  </w:num>
  <w:num w:numId="3" w16cid:durableId="615480040">
    <w:abstractNumId w:val="1"/>
  </w:num>
  <w:num w:numId="4" w16cid:durableId="1566183234">
    <w:abstractNumId w:val="7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8"/>
  </w:num>
  <w:num w:numId="8" w16cid:durableId="1559510671">
    <w:abstractNumId w:val="8"/>
  </w:num>
  <w:num w:numId="9" w16cid:durableId="1734543462">
    <w:abstractNumId w:val="8"/>
  </w:num>
  <w:num w:numId="10" w16cid:durableId="708839681">
    <w:abstractNumId w:val="8"/>
  </w:num>
  <w:num w:numId="11" w16cid:durableId="2046978920">
    <w:abstractNumId w:val="8"/>
  </w:num>
  <w:num w:numId="12" w16cid:durableId="2124614653">
    <w:abstractNumId w:val="8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  <w:num w:numId="20" w16cid:durableId="1300304347">
    <w:abstractNumId w:val="4"/>
  </w:num>
  <w:num w:numId="21" w16cid:durableId="7995706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7D53"/>
    <w:rsid w:val="000D0902"/>
    <w:rsid w:val="00105FD9"/>
    <w:rsid w:val="00117666"/>
    <w:rsid w:val="001232AD"/>
    <w:rsid w:val="00136840"/>
    <w:rsid w:val="001549D3"/>
    <w:rsid w:val="00160065"/>
    <w:rsid w:val="00177D84"/>
    <w:rsid w:val="00267D18"/>
    <w:rsid w:val="002868E2"/>
    <w:rsid w:val="002869C3"/>
    <w:rsid w:val="002936E4"/>
    <w:rsid w:val="00294A60"/>
    <w:rsid w:val="002A1CDD"/>
    <w:rsid w:val="002B4A57"/>
    <w:rsid w:val="002C74CA"/>
    <w:rsid w:val="00336430"/>
    <w:rsid w:val="003544FB"/>
    <w:rsid w:val="00372A19"/>
    <w:rsid w:val="00395733"/>
    <w:rsid w:val="003D2D47"/>
    <w:rsid w:val="003D2F2D"/>
    <w:rsid w:val="003D439B"/>
    <w:rsid w:val="003F7438"/>
    <w:rsid w:val="00401590"/>
    <w:rsid w:val="0043693A"/>
    <w:rsid w:val="00447801"/>
    <w:rsid w:val="00452E9C"/>
    <w:rsid w:val="004735C8"/>
    <w:rsid w:val="004743F8"/>
    <w:rsid w:val="00485A81"/>
    <w:rsid w:val="004961FF"/>
    <w:rsid w:val="004F67D5"/>
    <w:rsid w:val="00517A89"/>
    <w:rsid w:val="005250F2"/>
    <w:rsid w:val="00593EEA"/>
    <w:rsid w:val="005A5EEE"/>
    <w:rsid w:val="006043CB"/>
    <w:rsid w:val="006375C7"/>
    <w:rsid w:val="00654E8F"/>
    <w:rsid w:val="00660D05"/>
    <w:rsid w:val="00672B89"/>
    <w:rsid w:val="0067747D"/>
    <w:rsid w:val="006820B1"/>
    <w:rsid w:val="006B7D14"/>
    <w:rsid w:val="006D2252"/>
    <w:rsid w:val="00701727"/>
    <w:rsid w:val="0070410A"/>
    <w:rsid w:val="0070566C"/>
    <w:rsid w:val="00714C50"/>
    <w:rsid w:val="00725A7D"/>
    <w:rsid w:val="007501BE"/>
    <w:rsid w:val="00772603"/>
    <w:rsid w:val="00773821"/>
    <w:rsid w:val="00790BB3"/>
    <w:rsid w:val="007C206C"/>
    <w:rsid w:val="007F68DE"/>
    <w:rsid w:val="00803D24"/>
    <w:rsid w:val="00817DD6"/>
    <w:rsid w:val="00885156"/>
    <w:rsid w:val="008B2E4B"/>
    <w:rsid w:val="009151AA"/>
    <w:rsid w:val="00932E44"/>
    <w:rsid w:val="0093429D"/>
    <w:rsid w:val="00943573"/>
    <w:rsid w:val="00945E59"/>
    <w:rsid w:val="00970F7D"/>
    <w:rsid w:val="00976E7F"/>
    <w:rsid w:val="00994A3D"/>
    <w:rsid w:val="009C2B12"/>
    <w:rsid w:val="009C70F3"/>
    <w:rsid w:val="00A15060"/>
    <w:rsid w:val="00A174D9"/>
    <w:rsid w:val="00A33837"/>
    <w:rsid w:val="00A569CD"/>
    <w:rsid w:val="00A66BD3"/>
    <w:rsid w:val="00AB5EE2"/>
    <w:rsid w:val="00AB6715"/>
    <w:rsid w:val="00AC7917"/>
    <w:rsid w:val="00B07B77"/>
    <w:rsid w:val="00B1671E"/>
    <w:rsid w:val="00B25EB8"/>
    <w:rsid w:val="00B33D79"/>
    <w:rsid w:val="00B354E1"/>
    <w:rsid w:val="00B37F4D"/>
    <w:rsid w:val="00B5416A"/>
    <w:rsid w:val="00B83C20"/>
    <w:rsid w:val="00BA6174"/>
    <w:rsid w:val="00BB1313"/>
    <w:rsid w:val="00BE6F6C"/>
    <w:rsid w:val="00C52A7B"/>
    <w:rsid w:val="00C56BAF"/>
    <w:rsid w:val="00C679AA"/>
    <w:rsid w:val="00C75972"/>
    <w:rsid w:val="00CA3D08"/>
    <w:rsid w:val="00CC0A3A"/>
    <w:rsid w:val="00CC5596"/>
    <w:rsid w:val="00CD066B"/>
    <w:rsid w:val="00CE4FEE"/>
    <w:rsid w:val="00CE752F"/>
    <w:rsid w:val="00D16D7C"/>
    <w:rsid w:val="00D852B9"/>
    <w:rsid w:val="00DB59C3"/>
    <w:rsid w:val="00DC259A"/>
    <w:rsid w:val="00DC349B"/>
    <w:rsid w:val="00DE23E8"/>
    <w:rsid w:val="00DE3F84"/>
    <w:rsid w:val="00E350D1"/>
    <w:rsid w:val="00E52377"/>
    <w:rsid w:val="00E64E17"/>
    <w:rsid w:val="00E866C9"/>
    <w:rsid w:val="00EA3D3C"/>
    <w:rsid w:val="00ED58E8"/>
    <w:rsid w:val="00EF61B8"/>
    <w:rsid w:val="00F46900"/>
    <w:rsid w:val="00F61D89"/>
    <w:rsid w:val="00FD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487BD"/>
  <w15:docId w15:val="{A161EBD6-CE82-4013-B958-CD0E95E6E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olo1">
    <w:name w:val="heading 1"/>
    <w:basedOn w:val="Paragrafoelenco"/>
    <w:next w:val="Normale"/>
    <w:link w:val="Titolo1Carattere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itolo2">
    <w:name w:val="heading 2"/>
    <w:basedOn w:val="Titolo1"/>
    <w:next w:val="Normale"/>
    <w:link w:val="Titolo2Carattere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itolo3">
    <w:name w:val="heading 3"/>
    <w:basedOn w:val="Normale"/>
    <w:next w:val="Normale"/>
    <w:link w:val="Titolo3Carattere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itolo4">
    <w:name w:val="heading 4"/>
    <w:basedOn w:val="Titolo3"/>
    <w:next w:val="Normale"/>
    <w:link w:val="Titolo4Carattere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itolo5">
    <w:name w:val="heading 5"/>
    <w:basedOn w:val="Titolo4"/>
    <w:next w:val="Normale"/>
    <w:link w:val="Titolo5Carattere"/>
    <w:uiPriority w:val="2"/>
    <w:qFormat/>
    <w:rsid w:val="00AB6715"/>
    <w:pPr>
      <w:numPr>
        <w:ilvl w:val="4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ttotitolo"/>
    <w:next w:val="Normale"/>
    <w:uiPriority w:val="1"/>
    <w:qFormat/>
    <w:rsid w:val="00AB671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idascalia">
    <w:name w:val="caption"/>
    <w:basedOn w:val="Normale"/>
    <w:next w:val="Nessunaspaziatur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essunaspaziatur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B671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B671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671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AB6715"/>
    <w:rPr>
      <w:rFonts w:ascii="Times New Roman" w:hAnsi="Times New Roman"/>
      <w:i/>
      <w:iCs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6715"/>
    <w:rPr>
      <w:rFonts w:ascii="Times New Roman" w:hAnsi="Times New Roman"/>
      <w:sz w:val="24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6715"/>
    <w:rPr>
      <w:rFonts w:ascii="Times New Roman" w:hAnsi="Times New Roman"/>
      <w:b/>
      <w:sz w:val="24"/>
    </w:rPr>
  </w:style>
  <w:style w:type="paragraph" w:styleId="Paragrafoelenco">
    <w:name w:val="List Paragraph"/>
    <w:basedOn w:val="Normale"/>
    <w:uiPriority w:val="34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Collegamentoipertestuale">
    <w:name w:val="Hyperlink"/>
    <w:basedOn w:val="Carpredefinitoparagrafo"/>
    <w:uiPriority w:val="99"/>
    <w:unhideWhenUsed/>
    <w:rsid w:val="00AB6715"/>
    <w:rPr>
      <w:color w:val="0000FF"/>
      <w:u w:val="single"/>
    </w:rPr>
  </w:style>
  <w:style w:type="character" w:styleId="Enfasiintensa">
    <w:name w:val="Intense Emphasis"/>
    <w:basedOn w:val="Carpredefinitoparagrafo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iferimentointenso">
    <w:name w:val="Intense Reference"/>
    <w:basedOn w:val="Carpredefinitoparagrafo"/>
    <w:uiPriority w:val="32"/>
    <w:qFormat/>
    <w:rsid w:val="00AB6715"/>
    <w:rPr>
      <w:b/>
      <w:bCs/>
      <w:smallCaps/>
      <w:color w:val="auto"/>
      <w:spacing w:val="5"/>
    </w:rPr>
  </w:style>
  <w:style w:type="character" w:styleId="Numeroriga">
    <w:name w:val="line number"/>
    <w:basedOn w:val="Carpredefinitoparagrafo"/>
    <w:uiPriority w:val="99"/>
    <w:semiHidden/>
    <w:unhideWhenUsed/>
    <w:rsid w:val="00AB6715"/>
  </w:style>
  <w:style w:type="character" w:customStyle="1" w:styleId="Titolo3Carattere">
    <w:name w:val="Titolo 3 Carattere"/>
    <w:basedOn w:val="Carpredefinitoparagrafo"/>
    <w:link w:val="Titolo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eWeb">
    <w:name w:val="Normal (Web)"/>
    <w:basedOn w:val="Normale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Enfasigrassetto">
    <w:name w:val="Strong"/>
    <w:basedOn w:val="Carpredefinitoparagrafo"/>
    <w:uiPriority w:val="22"/>
    <w:qFormat/>
    <w:rsid w:val="00AB6715"/>
    <w:rPr>
      <w:rFonts w:ascii="Times New Roman" w:hAnsi="Times New Roman"/>
      <w:b/>
      <w:bCs/>
    </w:rPr>
  </w:style>
  <w:style w:type="character" w:styleId="Enfasidelicata">
    <w:name w:val="Subtle Emphasis"/>
    <w:basedOn w:val="Carpredefinitoparagrafo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Grigliatabella">
    <w:name w:val="Table Grid"/>
    <w:basedOn w:val="Tabellanormale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olo"/>
    <w:next w:val="Titolo"/>
    <w:qFormat/>
    <w:rsid w:val="0001436A"/>
    <w:pPr>
      <w:spacing w:after="120"/>
    </w:pPr>
    <w:rPr>
      <w:i/>
    </w:rPr>
  </w:style>
  <w:style w:type="paragraph" w:styleId="Revisione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MDPI31text">
    <w:name w:val="MDPI_3.1_text"/>
    <w:qFormat/>
    <w:rsid w:val="00A66BD3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table" w:styleId="Tabellaelenco6acolori-colore3">
    <w:name w:val="List Table 6 Colorful Accent 3"/>
    <w:basedOn w:val="Tabellanormale"/>
    <w:uiPriority w:val="51"/>
    <w:rsid w:val="00A66BD3"/>
    <w:pPr>
      <w:spacing w:after="0" w:line="240" w:lineRule="auto"/>
    </w:pPr>
    <w:rPr>
      <w:rFonts w:eastAsia="Times New Roman" w:cs="Times New Roman"/>
      <w:color w:val="76923C" w:themeColor="accent3" w:themeShade="BF"/>
      <w:lang w:val="es-ES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rFonts w:cs="Times New Roman"/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AF1DD" w:themeFill="accent3" w:themeFillTint="33"/>
      </w:tcPr>
    </w:tblStylePr>
    <w:tblStylePr w:type="band1Horz">
      <w:rPr>
        <w:rFonts w:cs="Times New Roman"/>
      </w:rPr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oleObject" Target="embeddings/oleObject1.bin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image" Target="media/image7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150</TotalTime>
  <Pages>15</Pages>
  <Words>1783</Words>
  <Characters>10169</Characters>
  <Application>Microsoft Office Word</Application>
  <DocSecurity>0</DocSecurity>
  <Lines>84</Lines>
  <Paragraphs>23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Frontiers</dc:creator>
  <cp:keywords/>
  <dc:description/>
  <cp:lastModifiedBy>Marialuisa de Ceglia</cp:lastModifiedBy>
  <cp:revision>10</cp:revision>
  <cp:lastPrinted>2013-10-03T12:51:00Z</cp:lastPrinted>
  <dcterms:created xsi:type="dcterms:W3CDTF">2026-02-20T08:20:00Z</dcterms:created>
  <dcterms:modified xsi:type="dcterms:W3CDTF">2026-04-14T09:52:00Z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