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07462A" w14:textId="027722BE" w:rsidR="000C3988" w:rsidRDefault="000C3988" w:rsidP="000C3988">
      <w:bookmarkStart w:id="0" w:name="_Hlk166665444"/>
      <w:r>
        <w:t>Supplemental Table 1</w:t>
      </w:r>
      <w:r w:rsidR="006D7404">
        <w:t>:</w:t>
      </w:r>
      <w:r>
        <w:t xml:space="preserve"> Prevalence of side effects</w:t>
      </w:r>
    </w:p>
    <w:tbl>
      <w:tblPr>
        <w:tblW w:w="5646" w:type="dxa"/>
        <w:tblLook w:val="04A0" w:firstRow="1" w:lastRow="0" w:firstColumn="1" w:lastColumn="0" w:noHBand="0" w:noVBand="1"/>
      </w:tblPr>
      <w:tblGrid>
        <w:gridCol w:w="1483"/>
        <w:gridCol w:w="2320"/>
        <w:gridCol w:w="1843"/>
      </w:tblGrid>
      <w:tr w:rsidR="000C3988" w:rsidRPr="009913CE" w14:paraId="34C80EC2" w14:textId="77777777" w:rsidTr="001031E4">
        <w:trPr>
          <w:trHeight w:val="312"/>
        </w:trPr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1B79D9" w14:textId="77777777" w:rsidR="000C3988" w:rsidRPr="009913CE" w:rsidRDefault="000C3988" w:rsidP="000C3988">
            <w:pPr>
              <w:spacing w:line="240" w:lineRule="auto"/>
              <w:jc w:val="center"/>
              <w:rPr>
                <w:b/>
                <w:bCs/>
              </w:rPr>
            </w:pPr>
            <w:r w:rsidRPr="009913CE">
              <w:rPr>
                <w:b/>
                <w:bCs/>
              </w:rPr>
              <w:t>Side Effect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1E4355" w14:textId="77777777" w:rsidR="000C3988" w:rsidRPr="009913CE" w:rsidRDefault="000C3988" w:rsidP="000C3988">
            <w:pPr>
              <w:spacing w:line="240" w:lineRule="auto"/>
              <w:jc w:val="center"/>
              <w:rPr>
                <w:b/>
                <w:bCs/>
              </w:rPr>
            </w:pPr>
            <w:r w:rsidRPr="009913CE">
              <w:rPr>
                <w:b/>
                <w:bCs/>
              </w:rPr>
              <w:t>% Sessions Reporting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0A1B5A" w14:textId="77777777" w:rsidR="000C3988" w:rsidRPr="009913CE" w:rsidRDefault="000C3988" w:rsidP="000C3988">
            <w:pPr>
              <w:spacing w:line="240" w:lineRule="auto"/>
              <w:rPr>
                <w:b/>
                <w:bCs/>
              </w:rPr>
            </w:pPr>
            <w:r w:rsidRPr="009913CE">
              <w:rPr>
                <w:b/>
                <w:bCs/>
              </w:rPr>
              <w:t>Category</w:t>
            </w:r>
          </w:p>
        </w:tc>
      </w:tr>
      <w:tr w:rsidR="000C3988" w:rsidRPr="009913CE" w14:paraId="2D78323E" w14:textId="77777777" w:rsidTr="001031E4">
        <w:trPr>
          <w:trHeight w:val="312"/>
        </w:trPr>
        <w:tc>
          <w:tcPr>
            <w:tcW w:w="14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AF1C1" w14:textId="77777777" w:rsidR="000C3988" w:rsidRPr="009913CE" w:rsidRDefault="000C3988" w:rsidP="000C3988">
            <w:pPr>
              <w:spacing w:line="240" w:lineRule="auto"/>
              <w:jc w:val="center"/>
            </w:pPr>
            <w:r w:rsidRPr="009913CE">
              <w:t>Anxious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96BAE" w14:textId="77777777" w:rsidR="000C3988" w:rsidRPr="009913CE" w:rsidRDefault="000C3988" w:rsidP="000C3988">
            <w:pPr>
              <w:spacing w:line="240" w:lineRule="auto"/>
              <w:jc w:val="center"/>
            </w:pPr>
            <w:r w:rsidRPr="009913CE">
              <w:t>10%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B4C1B6" w14:textId="77777777" w:rsidR="000C3988" w:rsidRPr="009913CE" w:rsidRDefault="000C3988" w:rsidP="000C3988">
            <w:pPr>
              <w:spacing w:line="240" w:lineRule="auto"/>
            </w:pPr>
            <w:r w:rsidRPr="009913CE">
              <w:t>Negative</w:t>
            </w:r>
          </w:p>
        </w:tc>
      </w:tr>
      <w:tr w:rsidR="000C3988" w:rsidRPr="009913CE" w14:paraId="7D4C5806" w14:textId="77777777" w:rsidTr="001031E4">
        <w:trPr>
          <w:trHeight w:val="312"/>
        </w:trPr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C472B" w14:textId="77777777" w:rsidR="000C3988" w:rsidRPr="009913CE" w:rsidRDefault="000C3988" w:rsidP="000C3988">
            <w:pPr>
              <w:spacing w:line="240" w:lineRule="auto"/>
              <w:jc w:val="center"/>
            </w:pPr>
            <w:r w:rsidRPr="009913CE">
              <w:t>Clumsy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323DF" w14:textId="77777777" w:rsidR="000C3988" w:rsidRPr="009913CE" w:rsidRDefault="000C3988" w:rsidP="000C3988">
            <w:pPr>
              <w:spacing w:line="240" w:lineRule="auto"/>
              <w:jc w:val="center"/>
            </w:pPr>
            <w:r w:rsidRPr="009913CE">
              <w:t>5%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40765" w14:textId="77777777" w:rsidR="000C3988" w:rsidRPr="009913CE" w:rsidRDefault="000C3988" w:rsidP="000C3988">
            <w:pPr>
              <w:spacing w:line="240" w:lineRule="auto"/>
            </w:pPr>
            <w:r w:rsidRPr="009913CE">
              <w:t>Negative</w:t>
            </w:r>
          </w:p>
        </w:tc>
      </w:tr>
      <w:tr w:rsidR="000C3988" w:rsidRPr="009913CE" w14:paraId="41042CA8" w14:textId="77777777" w:rsidTr="001031E4">
        <w:trPr>
          <w:trHeight w:val="312"/>
        </w:trPr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D9D011" w14:textId="77777777" w:rsidR="000C3988" w:rsidRPr="009913CE" w:rsidRDefault="000C3988" w:rsidP="000C3988">
            <w:pPr>
              <w:spacing w:line="240" w:lineRule="auto"/>
              <w:jc w:val="center"/>
            </w:pPr>
            <w:r w:rsidRPr="009913CE">
              <w:t>Confused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01FF9" w14:textId="77777777" w:rsidR="000C3988" w:rsidRPr="009913CE" w:rsidRDefault="000C3988" w:rsidP="000C3988">
            <w:pPr>
              <w:spacing w:line="240" w:lineRule="auto"/>
              <w:jc w:val="center"/>
            </w:pPr>
            <w:r w:rsidRPr="009913CE">
              <w:t>6%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780C6" w14:textId="77777777" w:rsidR="000C3988" w:rsidRPr="009913CE" w:rsidRDefault="000C3988" w:rsidP="000C3988">
            <w:pPr>
              <w:spacing w:line="240" w:lineRule="auto"/>
            </w:pPr>
            <w:r w:rsidRPr="009913CE">
              <w:t>Negative</w:t>
            </w:r>
          </w:p>
        </w:tc>
      </w:tr>
      <w:tr w:rsidR="000C3988" w:rsidRPr="009913CE" w14:paraId="5623E80A" w14:textId="77777777" w:rsidTr="001031E4">
        <w:trPr>
          <w:trHeight w:val="312"/>
        </w:trPr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32051E" w14:textId="77777777" w:rsidR="000C3988" w:rsidRPr="009913CE" w:rsidRDefault="000C3988" w:rsidP="000C3988">
            <w:pPr>
              <w:spacing w:line="240" w:lineRule="auto"/>
              <w:jc w:val="center"/>
            </w:pPr>
            <w:r w:rsidRPr="009913CE">
              <w:t>Coughing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B32CF" w14:textId="77777777" w:rsidR="000C3988" w:rsidRPr="009913CE" w:rsidRDefault="000C3988" w:rsidP="000C3988">
            <w:pPr>
              <w:spacing w:line="240" w:lineRule="auto"/>
              <w:jc w:val="center"/>
            </w:pPr>
            <w:r w:rsidRPr="009913CE">
              <w:t>16%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D8D9AE" w14:textId="77777777" w:rsidR="000C3988" w:rsidRPr="009913CE" w:rsidRDefault="000C3988" w:rsidP="000C3988">
            <w:pPr>
              <w:spacing w:line="240" w:lineRule="auto"/>
            </w:pPr>
            <w:r w:rsidRPr="009913CE">
              <w:t>Negative</w:t>
            </w:r>
          </w:p>
        </w:tc>
      </w:tr>
      <w:tr w:rsidR="000C3988" w:rsidRPr="009913CE" w14:paraId="77437E64" w14:textId="77777777" w:rsidTr="001031E4">
        <w:trPr>
          <w:trHeight w:val="312"/>
        </w:trPr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899CD4" w14:textId="77777777" w:rsidR="000C3988" w:rsidRPr="009913CE" w:rsidRDefault="000C3988" w:rsidP="000C3988">
            <w:pPr>
              <w:spacing w:line="240" w:lineRule="auto"/>
              <w:jc w:val="center"/>
            </w:pPr>
            <w:r w:rsidRPr="009913CE">
              <w:t>Dizzy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238A6" w14:textId="77777777" w:rsidR="000C3988" w:rsidRPr="009913CE" w:rsidRDefault="000C3988" w:rsidP="000C3988">
            <w:pPr>
              <w:spacing w:line="240" w:lineRule="auto"/>
              <w:jc w:val="center"/>
            </w:pPr>
            <w:r w:rsidRPr="009913CE">
              <w:t>9%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5404A9" w14:textId="77777777" w:rsidR="000C3988" w:rsidRPr="009913CE" w:rsidRDefault="000C3988" w:rsidP="000C3988">
            <w:pPr>
              <w:spacing w:line="240" w:lineRule="auto"/>
            </w:pPr>
            <w:r w:rsidRPr="009913CE">
              <w:t>Negative</w:t>
            </w:r>
          </w:p>
        </w:tc>
      </w:tr>
      <w:tr w:rsidR="000C3988" w:rsidRPr="009913CE" w14:paraId="7E0C2BDB" w14:textId="77777777" w:rsidTr="001031E4">
        <w:trPr>
          <w:trHeight w:val="312"/>
        </w:trPr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4A89A" w14:textId="77777777" w:rsidR="000C3988" w:rsidRPr="009913CE" w:rsidRDefault="000C3988" w:rsidP="000C3988">
            <w:pPr>
              <w:spacing w:line="240" w:lineRule="auto"/>
              <w:jc w:val="center"/>
            </w:pPr>
            <w:r w:rsidRPr="009913CE">
              <w:t>Dry Mouth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519E7" w14:textId="77777777" w:rsidR="000C3988" w:rsidRPr="009913CE" w:rsidRDefault="000C3988" w:rsidP="000C3988">
            <w:pPr>
              <w:spacing w:line="240" w:lineRule="auto"/>
              <w:jc w:val="center"/>
            </w:pPr>
            <w:r w:rsidRPr="009913CE">
              <w:t>27%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4F736F" w14:textId="77777777" w:rsidR="000C3988" w:rsidRPr="009913CE" w:rsidRDefault="000C3988" w:rsidP="000C3988">
            <w:pPr>
              <w:spacing w:line="240" w:lineRule="auto"/>
            </w:pPr>
            <w:r w:rsidRPr="009913CE">
              <w:t>Negative</w:t>
            </w:r>
          </w:p>
        </w:tc>
      </w:tr>
      <w:tr w:rsidR="000C3988" w:rsidRPr="009913CE" w14:paraId="427DD01F" w14:textId="77777777" w:rsidTr="001031E4">
        <w:trPr>
          <w:trHeight w:val="312"/>
        </w:trPr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FB7C27" w14:textId="77777777" w:rsidR="000C3988" w:rsidRPr="009913CE" w:rsidRDefault="000C3988" w:rsidP="000C3988">
            <w:pPr>
              <w:spacing w:line="240" w:lineRule="auto"/>
              <w:jc w:val="center"/>
            </w:pPr>
            <w:r w:rsidRPr="009913CE">
              <w:t>Foggy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6A6EE" w14:textId="77777777" w:rsidR="000C3988" w:rsidRPr="009913CE" w:rsidRDefault="000C3988" w:rsidP="000C3988">
            <w:pPr>
              <w:spacing w:line="240" w:lineRule="auto"/>
              <w:jc w:val="center"/>
            </w:pPr>
            <w:r w:rsidRPr="009913CE">
              <w:t>22%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ECC3B" w14:textId="77777777" w:rsidR="000C3988" w:rsidRPr="009913CE" w:rsidRDefault="000C3988" w:rsidP="000C3988">
            <w:pPr>
              <w:spacing w:line="240" w:lineRule="auto"/>
            </w:pPr>
            <w:r w:rsidRPr="009913CE">
              <w:t>Negative</w:t>
            </w:r>
          </w:p>
        </w:tc>
      </w:tr>
      <w:tr w:rsidR="000C3988" w:rsidRPr="009913CE" w14:paraId="5E42E6BD" w14:textId="77777777" w:rsidTr="001031E4">
        <w:trPr>
          <w:trHeight w:val="312"/>
        </w:trPr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6032F" w14:textId="77777777" w:rsidR="000C3988" w:rsidRPr="009913CE" w:rsidRDefault="000C3988" w:rsidP="000C3988">
            <w:pPr>
              <w:spacing w:line="240" w:lineRule="auto"/>
              <w:jc w:val="center"/>
            </w:pPr>
            <w:r w:rsidRPr="009913CE">
              <w:t>Forgetful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51EAE" w14:textId="77777777" w:rsidR="000C3988" w:rsidRPr="009913CE" w:rsidRDefault="000C3988" w:rsidP="000C3988">
            <w:pPr>
              <w:spacing w:line="240" w:lineRule="auto"/>
              <w:jc w:val="center"/>
            </w:pPr>
            <w:r w:rsidRPr="009913CE">
              <w:t>12%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06D5BF" w14:textId="77777777" w:rsidR="000C3988" w:rsidRPr="009913CE" w:rsidRDefault="000C3988" w:rsidP="000C3988">
            <w:pPr>
              <w:spacing w:line="240" w:lineRule="auto"/>
            </w:pPr>
            <w:r w:rsidRPr="009913CE">
              <w:t>Negative</w:t>
            </w:r>
          </w:p>
        </w:tc>
      </w:tr>
      <w:tr w:rsidR="000C3988" w:rsidRPr="009913CE" w14:paraId="21E24CAC" w14:textId="77777777" w:rsidTr="001031E4">
        <w:trPr>
          <w:trHeight w:val="312"/>
        </w:trPr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ABF25" w14:textId="77777777" w:rsidR="000C3988" w:rsidRPr="009913CE" w:rsidRDefault="000C3988" w:rsidP="000C3988">
            <w:pPr>
              <w:spacing w:line="240" w:lineRule="auto"/>
              <w:jc w:val="center"/>
            </w:pPr>
            <w:r w:rsidRPr="009913CE">
              <w:t>Headache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3CA28" w14:textId="77777777" w:rsidR="000C3988" w:rsidRPr="009913CE" w:rsidRDefault="000C3988" w:rsidP="000C3988">
            <w:pPr>
              <w:spacing w:line="240" w:lineRule="auto"/>
              <w:jc w:val="center"/>
            </w:pPr>
            <w:r w:rsidRPr="009913CE">
              <w:t>8%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F2099" w14:textId="77777777" w:rsidR="000C3988" w:rsidRPr="009913CE" w:rsidRDefault="000C3988" w:rsidP="000C3988">
            <w:pPr>
              <w:spacing w:line="240" w:lineRule="auto"/>
            </w:pPr>
            <w:r w:rsidRPr="009913CE">
              <w:t>Negative</w:t>
            </w:r>
          </w:p>
        </w:tc>
      </w:tr>
      <w:tr w:rsidR="000C3988" w:rsidRPr="009913CE" w14:paraId="66FAE6A3" w14:textId="77777777" w:rsidTr="001031E4">
        <w:trPr>
          <w:trHeight w:val="312"/>
        </w:trPr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43A14" w14:textId="77777777" w:rsidR="000C3988" w:rsidRPr="009913CE" w:rsidRDefault="000C3988" w:rsidP="000C3988">
            <w:pPr>
              <w:spacing w:line="240" w:lineRule="auto"/>
              <w:jc w:val="center"/>
            </w:pPr>
            <w:r w:rsidRPr="009913CE">
              <w:t>Irritable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4D1B5" w14:textId="77777777" w:rsidR="000C3988" w:rsidRPr="009913CE" w:rsidRDefault="000C3988" w:rsidP="000C3988">
            <w:pPr>
              <w:spacing w:line="240" w:lineRule="auto"/>
              <w:jc w:val="center"/>
            </w:pPr>
            <w:r w:rsidRPr="009913CE">
              <w:t>8%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DC853" w14:textId="77777777" w:rsidR="000C3988" w:rsidRPr="009913CE" w:rsidRDefault="000C3988" w:rsidP="000C3988">
            <w:pPr>
              <w:spacing w:line="240" w:lineRule="auto"/>
            </w:pPr>
            <w:r w:rsidRPr="009913CE">
              <w:t>Negative</w:t>
            </w:r>
          </w:p>
        </w:tc>
      </w:tr>
      <w:tr w:rsidR="000C3988" w:rsidRPr="009913CE" w14:paraId="0444D19D" w14:textId="77777777" w:rsidTr="001031E4">
        <w:trPr>
          <w:trHeight w:val="312"/>
        </w:trPr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EF28A" w14:textId="77777777" w:rsidR="000C3988" w:rsidRPr="009913CE" w:rsidRDefault="000C3988" w:rsidP="000C3988">
            <w:pPr>
              <w:spacing w:line="240" w:lineRule="auto"/>
              <w:jc w:val="center"/>
            </w:pPr>
            <w:r w:rsidRPr="009913CE">
              <w:t>Nausea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B68E8" w14:textId="77777777" w:rsidR="000C3988" w:rsidRPr="009913CE" w:rsidRDefault="000C3988" w:rsidP="000C3988">
            <w:pPr>
              <w:spacing w:line="240" w:lineRule="auto"/>
              <w:jc w:val="center"/>
            </w:pPr>
            <w:r w:rsidRPr="009913CE">
              <w:t>3%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45EC8" w14:textId="77777777" w:rsidR="000C3988" w:rsidRPr="009913CE" w:rsidRDefault="000C3988" w:rsidP="000C3988">
            <w:pPr>
              <w:spacing w:line="240" w:lineRule="auto"/>
            </w:pPr>
            <w:r w:rsidRPr="009913CE">
              <w:t>Negative</w:t>
            </w:r>
          </w:p>
        </w:tc>
      </w:tr>
      <w:tr w:rsidR="000C3988" w:rsidRPr="009913CE" w14:paraId="23E9A6F3" w14:textId="77777777" w:rsidTr="001031E4">
        <w:trPr>
          <w:trHeight w:val="312"/>
        </w:trPr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2A14ED" w14:textId="77777777" w:rsidR="000C3988" w:rsidRPr="009913CE" w:rsidRDefault="000C3988" w:rsidP="000C3988">
            <w:pPr>
              <w:spacing w:line="240" w:lineRule="auto"/>
              <w:jc w:val="center"/>
            </w:pPr>
            <w:r w:rsidRPr="009913CE">
              <w:t>Paranoid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1BE55" w14:textId="77777777" w:rsidR="000C3988" w:rsidRPr="009913CE" w:rsidRDefault="000C3988" w:rsidP="000C3988">
            <w:pPr>
              <w:spacing w:line="240" w:lineRule="auto"/>
              <w:jc w:val="center"/>
            </w:pPr>
            <w:r w:rsidRPr="009913CE">
              <w:t>5%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9FB4D8" w14:textId="77777777" w:rsidR="000C3988" w:rsidRPr="009913CE" w:rsidRDefault="000C3988" w:rsidP="000C3988">
            <w:pPr>
              <w:spacing w:line="240" w:lineRule="auto"/>
            </w:pPr>
            <w:r w:rsidRPr="009913CE">
              <w:t>Negative</w:t>
            </w:r>
          </w:p>
        </w:tc>
      </w:tr>
      <w:tr w:rsidR="000C3988" w:rsidRPr="009913CE" w14:paraId="36882A98" w14:textId="77777777" w:rsidTr="001031E4">
        <w:trPr>
          <w:trHeight w:val="312"/>
        </w:trPr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68201" w14:textId="77777777" w:rsidR="000C3988" w:rsidRPr="009913CE" w:rsidRDefault="000C3988" w:rsidP="000C3988">
            <w:pPr>
              <w:spacing w:line="240" w:lineRule="auto"/>
              <w:jc w:val="center"/>
            </w:pPr>
            <w:r w:rsidRPr="009913CE">
              <w:t>Rapid Pulse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65660" w14:textId="77777777" w:rsidR="000C3988" w:rsidRPr="009913CE" w:rsidRDefault="000C3988" w:rsidP="000C3988">
            <w:pPr>
              <w:spacing w:line="240" w:lineRule="auto"/>
              <w:jc w:val="center"/>
            </w:pPr>
            <w:r w:rsidRPr="009913CE">
              <w:t>6%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C7DEF" w14:textId="77777777" w:rsidR="000C3988" w:rsidRPr="009913CE" w:rsidRDefault="000C3988" w:rsidP="000C3988">
            <w:pPr>
              <w:spacing w:line="240" w:lineRule="auto"/>
            </w:pPr>
            <w:r w:rsidRPr="009913CE">
              <w:t>Negative</w:t>
            </w:r>
          </w:p>
        </w:tc>
      </w:tr>
      <w:tr w:rsidR="000C3988" w:rsidRPr="009913CE" w14:paraId="0BD73167" w14:textId="77777777" w:rsidTr="001031E4">
        <w:trPr>
          <w:trHeight w:val="312"/>
        </w:trPr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6CADC" w14:textId="77777777" w:rsidR="000C3988" w:rsidRPr="009913CE" w:rsidRDefault="000C3988" w:rsidP="000C3988">
            <w:pPr>
              <w:spacing w:line="240" w:lineRule="auto"/>
              <w:jc w:val="center"/>
            </w:pPr>
            <w:r w:rsidRPr="009913CE">
              <w:t>Red Eyes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111E4" w14:textId="77777777" w:rsidR="000C3988" w:rsidRPr="009913CE" w:rsidRDefault="000C3988" w:rsidP="000C3988">
            <w:pPr>
              <w:spacing w:line="240" w:lineRule="auto"/>
              <w:jc w:val="center"/>
            </w:pPr>
            <w:r w:rsidRPr="009913CE">
              <w:t>11%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84BF7" w14:textId="77777777" w:rsidR="000C3988" w:rsidRPr="009913CE" w:rsidRDefault="000C3988" w:rsidP="000C3988">
            <w:pPr>
              <w:spacing w:line="240" w:lineRule="auto"/>
            </w:pPr>
            <w:r w:rsidRPr="009913CE">
              <w:t>Negative</w:t>
            </w:r>
          </w:p>
        </w:tc>
      </w:tr>
      <w:tr w:rsidR="000C3988" w:rsidRPr="009913CE" w14:paraId="155B407A" w14:textId="77777777" w:rsidTr="001031E4">
        <w:trPr>
          <w:trHeight w:val="312"/>
        </w:trPr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8EFAC2" w14:textId="77777777" w:rsidR="000C3988" w:rsidRPr="009913CE" w:rsidRDefault="000C3988" w:rsidP="000C3988">
            <w:pPr>
              <w:spacing w:line="240" w:lineRule="auto"/>
              <w:jc w:val="center"/>
            </w:pPr>
            <w:r w:rsidRPr="009913CE">
              <w:t>Restless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6C31C" w14:textId="77777777" w:rsidR="000C3988" w:rsidRPr="009913CE" w:rsidRDefault="000C3988" w:rsidP="000C3988">
            <w:pPr>
              <w:spacing w:line="240" w:lineRule="auto"/>
              <w:jc w:val="center"/>
            </w:pPr>
            <w:r w:rsidRPr="009913CE">
              <w:t>13%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E7F2D3" w14:textId="77777777" w:rsidR="000C3988" w:rsidRPr="009913CE" w:rsidRDefault="000C3988" w:rsidP="000C3988">
            <w:pPr>
              <w:spacing w:line="240" w:lineRule="auto"/>
            </w:pPr>
            <w:r w:rsidRPr="009913CE">
              <w:t>Negative</w:t>
            </w:r>
          </w:p>
        </w:tc>
      </w:tr>
      <w:tr w:rsidR="000C3988" w:rsidRPr="009913CE" w14:paraId="7212780A" w14:textId="77777777" w:rsidTr="001031E4">
        <w:trPr>
          <w:trHeight w:val="312"/>
        </w:trPr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54828" w14:textId="77777777" w:rsidR="000C3988" w:rsidRPr="009913CE" w:rsidRDefault="000C3988" w:rsidP="000C3988">
            <w:pPr>
              <w:spacing w:line="240" w:lineRule="auto"/>
              <w:jc w:val="center"/>
            </w:pPr>
            <w:r w:rsidRPr="009913CE">
              <w:t>Scattered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E1D71" w14:textId="77777777" w:rsidR="000C3988" w:rsidRPr="009913CE" w:rsidRDefault="000C3988" w:rsidP="000C3988">
            <w:pPr>
              <w:spacing w:line="240" w:lineRule="auto"/>
              <w:jc w:val="center"/>
            </w:pPr>
            <w:r w:rsidRPr="009913CE">
              <w:t>20%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6C5C01" w14:textId="77777777" w:rsidR="000C3988" w:rsidRPr="009913CE" w:rsidRDefault="000C3988" w:rsidP="000C3988">
            <w:pPr>
              <w:spacing w:line="240" w:lineRule="auto"/>
            </w:pPr>
            <w:r w:rsidRPr="009913CE">
              <w:t>Negative</w:t>
            </w:r>
          </w:p>
        </w:tc>
      </w:tr>
      <w:tr w:rsidR="000C3988" w:rsidRPr="009913CE" w14:paraId="42AC7D74" w14:textId="77777777" w:rsidTr="001031E4">
        <w:trPr>
          <w:trHeight w:val="312"/>
        </w:trPr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940421" w14:textId="77777777" w:rsidR="000C3988" w:rsidRPr="009913CE" w:rsidRDefault="000C3988" w:rsidP="000C3988">
            <w:pPr>
              <w:spacing w:line="240" w:lineRule="auto"/>
              <w:jc w:val="center"/>
            </w:pPr>
            <w:r w:rsidRPr="009913CE">
              <w:t>Unmotivated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6F406D" w14:textId="77777777" w:rsidR="000C3988" w:rsidRPr="009913CE" w:rsidRDefault="000C3988" w:rsidP="000C3988">
            <w:pPr>
              <w:spacing w:line="240" w:lineRule="auto"/>
              <w:jc w:val="center"/>
            </w:pPr>
            <w:r w:rsidRPr="009913CE">
              <w:t>17%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0778A8" w14:textId="77777777" w:rsidR="000C3988" w:rsidRPr="009913CE" w:rsidRDefault="000C3988" w:rsidP="000C3988">
            <w:pPr>
              <w:spacing w:line="240" w:lineRule="auto"/>
            </w:pPr>
            <w:r w:rsidRPr="009913CE">
              <w:t>Negative</w:t>
            </w:r>
          </w:p>
        </w:tc>
      </w:tr>
      <w:tr w:rsidR="000C3988" w:rsidRPr="009913CE" w14:paraId="2A59650F" w14:textId="77777777" w:rsidTr="001031E4">
        <w:trPr>
          <w:trHeight w:val="312"/>
        </w:trPr>
        <w:tc>
          <w:tcPr>
            <w:tcW w:w="14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559C5C" w14:textId="77777777" w:rsidR="000C3988" w:rsidRPr="009913CE" w:rsidRDefault="000C3988" w:rsidP="000C3988">
            <w:pPr>
              <w:spacing w:line="240" w:lineRule="auto"/>
              <w:jc w:val="center"/>
            </w:pPr>
            <w:r w:rsidRPr="009913CE">
              <w:t>Active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C71BA" w14:textId="77777777" w:rsidR="000C3988" w:rsidRPr="009913CE" w:rsidRDefault="000C3988" w:rsidP="000C3988">
            <w:pPr>
              <w:spacing w:line="240" w:lineRule="auto"/>
              <w:jc w:val="center"/>
            </w:pPr>
            <w:r w:rsidRPr="009913CE">
              <w:t>8%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3D399" w14:textId="77777777" w:rsidR="000C3988" w:rsidRPr="009913CE" w:rsidRDefault="000C3988" w:rsidP="000C3988">
            <w:pPr>
              <w:spacing w:line="240" w:lineRule="auto"/>
            </w:pPr>
            <w:r w:rsidRPr="009913CE">
              <w:t>Positive</w:t>
            </w:r>
          </w:p>
        </w:tc>
      </w:tr>
      <w:tr w:rsidR="000C3988" w:rsidRPr="009913CE" w14:paraId="15BBBFC0" w14:textId="77777777" w:rsidTr="001031E4">
        <w:trPr>
          <w:trHeight w:val="312"/>
        </w:trPr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86A712" w14:textId="77777777" w:rsidR="000C3988" w:rsidRPr="009913CE" w:rsidRDefault="000C3988" w:rsidP="000C3988">
            <w:pPr>
              <w:spacing w:line="240" w:lineRule="auto"/>
              <w:jc w:val="center"/>
            </w:pPr>
            <w:r w:rsidRPr="009913CE">
              <w:t>Chill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44757" w14:textId="77777777" w:rsidR="000C3988" w:rsidRPr="009913CE" w:rsidRDefault="000C3988" w:rsidP="000C3988">
            <w:pPr>
              <w:spacing w:line="240" w:lineRule="auto"/>
              <w:jc w:val="center"/>
            </w:pPr>
            <w:r w:rsidRPr="009913CE">
              <w:t>50%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19A5C" w14:textId="77777777" w:rsidR="000C3988" w:rsidRPr="009913CE" w:rsidRDefault="000C3988" w:rsidP="000C3988">
            <w:pPr>
              <w:spacing w:line="240" w:lineRule="auto"/>
            </w:pPr>
            <w:r w:rsidRPr="009913CE">
              <w:t>Positive</w:t>
            </w:r>
          </w:p>
        </w:tc>
      </w:tr>
      <w:tr w:rsidR="000C3988" w:rsidRPr="009913CE" w14:paraId="17A4219F" w14:textId="77777777" w:rsidTr="001031E4">
        <w:trPr>
          <w:trHeight w:val="312"/>
        </w:trPr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B7D3AF" w14:textId="77777777" w:rsidR="000C3988" w:rsidRPr="009913CE" w:rsidRDefault="000C3988" w:rsidP="000C3988">
            <w:pPr>
              <w:spacing w:line="240" w:lineRule="auto"/>
              <w:jc w:val="center"/>
            </w:pPr>
            <w:r w:rsidRPr="009913CE">
              <w:t>Clear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0BD7C" w14:textId="77777777" w:rsidR="000C3988" w:rsidRPr="009913CE" w:rsidRDefault="000C3988" w:rsidP="000C3988">
            <w:pPr>
              <w:spacing w:line="240" w:lineRule="auto"/>
              <w:jc w:val="center"/>
            </w:pPr>
            <w:r w:rsidRPr="009913CE">
              <w:t>21%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B220E1" w14:textId="77777777" w:rsidR="000C3988" w:rsidRPr="009913CE" w:rsidRDefault="000C3988" w:rsidP="000C3988">
            <w:pPr>
              <w:spacing w:line="240" w:lineRule="auto"/>
            </w:pPr>
            <w:r w:rsidRPr="009913CE">
              <w:t>Positive</w:t>
            </w:r>
          </w:p>
        </w:tc>
      </w:tr>
      <w:tr w:rsidR="000C3988" w:rsidRPr="009913CE" w14:paraId="560022EE" w14:textId="77777777" w:rsidTr="001031E4">
        <w:trPr>
          <w:trHeight w:val="312"/>
        </w:trPr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A87FD" w14:textId="77777777" w:rsidR="000C3988" w:rsidRPr="009913CE" w:rsidRDefault="000C3988" w:rsidP="000C3988">
            <w:pPr>
              <w:spacing w:line="240" w:lineRule="auto"/>
              <w:jc w:val="center"/>
            </w:pPr>
            <w:r w:rsidRPr="009913CE">
              <w:t>Comfy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FA35E" w14:textId="77777777" w:rsidR="000C3988" w:rsidRPr="009913CE" w:rsidRDefault="000C3988" w:rsidP="000C3988">
            <w:pPr>
              <w:spacing w:line="240" w:lineRule="auto"/>
              <w:jc w:val="center"/>
            </w:pPr>
            <w:r w:rsidRPr="009913CE">
              <w:t>35%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B184E" w14:textId="77777777" w:rsidR="000C3988" w:rsidRPr="009913CE" w:rsidRDefault="000C3988" w:rsidP="000C3988">
            <w:pPr>
              <w:spacing w:line="240" w:lineRule="auto"/>
            </w:pPr>
            <w:r w:rsidRPr="009913CE">
              <w:t>Positive</w:t>
            </w:r>
          </w:p>
        </w:tc>
      </w:tr>
      <w:tr w:rsidR="000C3988" w:rsidRPr="009913CE" w14:paraId="394B9F91" w14:textId="77777777" w:rsidTr="001031E4">
        <w:trPr>
          <w:trHeight w:val="312"/>
        </w:trPr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8DFF2" w14:textId="77777777" w:rsidR="000C3988" w:rsidRPr="009913CE" w:rsidRDefault="000C3988" w:rsidP="000C3988">
            <w:pPr>
              <w:spacing w:line="240" w:lineRule="auto"/>
              <w:jc w:val="center"/>
            </w:pPr>
            <w:r w:rsidRPr="009913CE">
              <w:t>Creative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43ECD" w14:textId="77777777" w:rsidR="000C3988" w:rsidRPr="009913CE" w:rsidRDefault="000C3988" w:rsidP="000C3988">
            <w:pPr>
              <w:spacing w:line="240" w:lineRule="auto"/>
              <w:jc w:val="center"/>
            </w:pPr>
            <w:r w:rsidRPr="009913CE">
              <w:t>12%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AA09EC" w14:textId="77777777" w:rsidR="000C3988" w:rsidRPr="009913CE" w:rsidRDefault="000C3988" w:rsidP="000C3988">
            <w:pPr>
              <w:spacing w:line="240" w:lineRule="auto"/>
            </w:pPr>
            <w:r w:rsidRPr="009913CE">
              <w:t>Positive</w:t>
            </w:r>
          </w:p>
        </w:tc>
      </w:tr>
      <w:tr w:rsidR="000C3988" w:rsidRPr="009913CE" w14:paraId="015D0909" w14:textId="77777777" w:rsidTr="001031E4">
        <w:trPr>
          <w:trHeight w:val="312"/>
        </w:trPr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548AE" w14:textId="77777777" w:rsidR="000C3988" w:rsidRPr="009913CE" w:rsidRDefault="000C3988" w:rsidP="000C3988">
            <w:pPr>
              <w:spacing w:line="240" w:lineRule="auto"/>
              <w:jc w:val="center"/>
            </w:pPr>
            <w:r w:rsidRPr="009913CE">
              <w:t>Dreamy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20E3C" w14:textId="77777777" w:rsidR="000C3988" w:rsidRPr="009913CE" w:rsidRDefault="000C3988" w:rsidP="000C3988">
            <w:pPr>
              <w:spacing w:line="240" w:lineRule="auto"/>
              <w:jc w:val="center"/>
            </w:pPr>
            <w:r w:rsidRPr="009913CE">
              <w:t>30%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58D12B" w14:textId="77777777" w:rsidR="000C3988" w:rsidRPr="009913CE" w:rsidRDefault="000C3988" w:rsidP="000C3988">
            <w:pPr>
              <w:spacing w:line="240" w:lineRule="auto"/>
            </w:pPr>
            <w:r w:rsidRPr="009913CE">
              <w:t>Positive</w:t>
            </w:r>
          </w:p>
        </w:tc>
      </w:tr>
      <w:tr w:rsidR="000C3988" w:rsidRPr="009913CE" w14:paraId="36EA24AC" w14:textId="77777777" w:rsidTr="001031E4">
        <w:trPr>
          <w:trHeight w:val="312"/>
        </w:trPr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304A66" w14:textId="77777777" w:rsidR="000C3988" w:rsidRPr="009913CE" w:rsidRDefault="000C3988" w:rsidP="000C3988">
            <w:pPr>
              <w:spacing w:line="240" w:lineRule="auto"/>
              <w:jc w:val="center"/>
            </w:pPr>
            <w:r w:rsidRPr="009913CE">
              <w:t>Energetic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32ABB" w14:textId="77777777" w:rsidR="000C3988" w:rsidRPr="009913CE" w:rsidRDefault="000C3988" w:rsidP="000C3988">
            <w:pPr>
              <w:spacing w:line="240" w:lineRule="auto"/>
              <w:jc w:val="center"/>
            </w:pPr>
            <w:r w:rsidRPr="009913CE">
              <w:t>11%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B4105" w14:textId="77777777" w:rsidR="000C3988" w:rsidRPr="009913CE" w:rsidRDefault="000C3988" w:rsidP="000C3988">
            <w:pPr>
              <w:spacing w:line="240" w:lineRule="auto"/>
            </w:pPr>
            <w:r w:rsidRPr="009913CE">
              <w:t>Positive</w:t>
            </w:r>
          </w:p>
        </w:tc>
      </w:tr>
      <w:tr w:rsidR="000C3988" w:rsidRPr="009913CE" w14:paraId="63BE9D4B" w14:textId="77777777" w:rsidTr="001031E4">
        <w:trPr>
          <w:trHeight w:val="312"/>
        </w:trPr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DBBBE" w14:textId="77777777" w:rsidR="000C3988" w:rsidRPr="009913CE" w:rsidRDefault="000C3988" w:rsidP="000C3988">
            <w:pPr>
              <w:spacing w:line="240" w:lineRule="auto"/>
              <w:jc w:val="center"/>
            </w:pPr>
            <w:r w:rsidRPr="009913CE">
              <w:t>Focused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83906" w14:textId="77777777" w:rsidR="000C3988" w:rsidRPr="009913CE" w:rsidRDefault="000C3988" w:rsidP="000C3988">
            <w:pPr>
              <w:spacing w:line="240" w:lineRule="auto"/>
              <w:jc w:val="center"/>
            </w:pPr>
            <w:r w:rsidRPr="009913CE">
              <w:t>23%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605C38" w14:textId="77777777" w:rsidR="000C3988" w:rsidRPr="009913CE" w:rsidRDefault="000C3988" w:rsidP="000C3988">
            <w:pPr>
              <w:spacing w:line="240" w:lineRule="auto"/>
            </w:pPr>
            <w:r w:rsidRPr="009913CE">
              <w:t>Positive</w:t>
            </w:r>
          </w:p>
        </w:tc>
      </w:tr>
      <w:tr w:rsidR="000C3988" w:rsidRPr="009913CE" w14:paraId="16C5749B" w14:textId="77777777" w:rsidTr="001031E4">
        <w:trPr>
          <w:trHeight w:val="312"/>
        </w:trPr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534FE" w14:textId="77777777" w:rsidR="000C3988" w:rsidRPr="009913CE" w:rsidRDefault="000C3988" w:rsidP="000C3988">
            <w:pPr>
              <w:spacing w:line="240" w:lineRule="auto"/>
              <w:jc w:val="center"/>
            </w:pPr>
            <w:r w:rsidRPr="009913CE">
              <w:t>Frisky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EB995" w14:textId="77777777" w:rsidR="000C3988" w:rsidRPr="009913CE" w:rsidRDefault="000C3988" w:rsidP="000C3988">
            <w:pPr>
              <w:spacing w:line="240" w:lineRule="auto"/>
              <w:jc w:val="center"/>
            </w:pPr>
            <w:r w:rsidRPr="009913CE">
              <w:t>9%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5263A4" w14:textId="77777777" w:rsidR="000C3988" w:rsidRPr="009913CE" w:rsidRDefault="000C3988" w:rsidP="000C3988">
            <w:pPr>
              <w:spacing w:line="240" w:lineRule="auto"/>
            </w:pPr>
            <w:r w:rsidRPr="009913CE">
              <w:t>Positive</w:t>
            </w:r>
          </w:p>
        </w:tc>
      </w:tr>
      <w:tr w:rsidR="000C3988" w:rsidRPr="009913CE" w14:paraId="08C45EF7" w14:textId="77777777" w:rsidTr="001031E4">
        <w:trPr>
          <w:trHeight w:val="312"/>
        </w:trPr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1712AF" w14:textId="77777777" w:rsidR="000C3988" w:rsidRPr="009913CE" w:rsidRDefault="000C3988" w:rsidP="000C3988">
            <w:pPr>
              <w:spacing w:line="240" w:lineRule="auto"/>
              <w:jc w:val="center"/>
            </w:pPr>
            <w:r w:rsidRPr="009913CE">
              <w:t>Grateful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49C25" w14:textId="77777777" w:rsidR="000C3988" w:rsidRPr="009913CE" w:rsidRDefault="000C3988" w:rsidP="000C3988">
            <w:pPr>
              <w:spacing w:line="240" w:lineRule="auto"/>
              <w:jc w:val="center"/>
            </w:pPr>
            <w:r w:rsidRPr="009913CE">
              <w:t>15%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6DF60" w14:textId="77777777" w:rsidR="000C3988" w:rsidRPr="009913CE" w:rsidRDefault="000C3988" w:rsidP="000C3988">
            <w:pPr>
              <w:spacing w:line="240" w:lineRule="auto"/>
            </w:pPr>
            <w:r w:rsidRPr="009913CE">
              <w:t>Positive</w:t>
            </w:r>
          </w:p>
        </w:tc>
      </w:tr>
      <w:tr w:rsidR="000C3988" w:rsidRPr="009913CE" w14:paraId="7DC9EBE6" w14:textId="77777777" w:rsidTr="001031E4">
        <w:trPr>
          <w:trHeight w:val="312"/>
        </w:trPr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BD99B" w14:textId="77777777" w:rsidR="000C3988" w:rsidRPr="009913CE" w:rsidRDefault="000C3988" w:rsidP="000C3988">
            <w:pPr>
              <w:spacing w:line="240" w:lineRule="auto"/>
              <w:jc w:val="center"/>
            </w:pPr>
            <w:r w:rsidRPr="009913CE">
              <w:t>Great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81222" w14:textId="77777777" w:rsidR="000C3988" w:rsidRPr="009913CE" w:rsidRDefault="000C3988" w:rsidP="000C3988">
            <w:pPr>
              <w:spacing w:line="240" w:lineRule="auto"/>
              <w:jc w:val="center"/>
            </w:pPr>
            <w:r w:rsidRPr="009913CE">
              <w:t>16%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C81BB" w14:textId="77777777" w:rsidR="000C3988" w:rsidRPr="009913CE" w:rsidRDefault="000C3988" w:rsidP="000C3988">
            <w:pPr>
              <w:spacing w:line="240" w:lineRule="auto"/>
            </w:pPr>
            <w:r w:rsidRPr="009913CE">
              <w:t>Positive</w:t>
            </w:r>
          </w:p>
        </w:tc>
      </w:tr>
      <w:tr w:rsidR="000C3988" w:rsidRPr="009913CE" w14:paraId="4032AB56" w14:textId="77777777" w:rsidTr="001031E4">
        <w:trPr>
          <w:trHeight w:val="312"/>
        </w:trPr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BD841" w14:textId="77777777" w:rsidR="000C3988" w:rsidRPr="009913CE" w:rsidRDefault="000C3988" w:rsidP="000C3988">
            <w:pPr>
              <w:spacing w:line="240" w:lineRule="auto"/>
              <w:jc w:val="center"/>
            </w:pPr>
            <w:r w:rsidRPr="009913CE">
              <w:t>Happy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41FA3" w14:textId="77777777" w:rsidR="000C3988" w:rsidRPr="009913CE" w:rsidRDefault="000C3988" w:rsidP="000C3988">
            <w:pPr>
              <w:spacing w:line="240" w:lineRule="auto"/>
              <w:jc w:val="center"/>
            </w:pPr>
            <w:r w:rsidRPr="009913CE">
              <w:t>27%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4E8AE0" w14:textId="77777777" w:rsidR="000C3988" w:rsidRPr="009913CE" w:rsidRDefault="000C3988" w:rsidP="000C3988">
            <w:pPr>
              <w:spacing w:line="240" w:lineRule="auto"/>
            </w:pPr>
            <w:r w:rsidRPr="009913CE">
              <w:t>Positive</w:t>
            </w:r>
          </w:p>
        </w:tc>
      </w:tr>
      <w:tr w:rsidR="000C3988" w:rsidRPr="009913CE" w14:paraId="335FCBCF" w14:textId="77777777" w:rsidTr="001031E4">
        <w:trPr>
          <w:trHeight w:val="312"/>
        </w:trPr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E3D4A9" w14:textId="77777777" w:rsidR="000C3988" w:rsidRPr="009913CE" w:rsidRDefault="000C3988" w:rsidP="000C3988">
            <w:pPr>
              <w:spacing w:line="240" w:lineRule="auto"/>
              <w:jc w:val="center"/>
            </w:pPr>
            <w:r w:rsidRPr="009913CE">
              <w:t>Light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2501B" w14:textId="77777777" w:rsidR="000C3988" w:rsidRPr="009913CE" w:rsidRDefault="000C3988" w:rsidP="000C3988">
            <w:pPr>
              <w:spacing w:line="240" w:lineRule="auto"/>
              <w:jc w:val="center"/>
            </w:pPr>
            <w:r w:rsidRPr="009913CE">
              <w:t>21%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A7E743" w14:textId="77777777" w:rsidR="000C3988" w:rsidRPr="009913CE" w:rsidRDefault="000C3988" w:rsidP="000C3988">
            <w:pPr>
              <w:spacing w:line="240" w:lineRule="auto"/>
            </w:pPr>
            <w:r w:rsidRPr="009913CE">
              <w:t>Positive</w:t>
            </w:r>
          </w:p>
        </w:tc>
      </w:tr>
      <w:tr w:rsidR="000C3988" w:rsidRPr="009913CE" w14:paraId="406219B9" w14:textId="77777777" w:rsidTr="001031E4">
        <w:trPr>
          <w:trHeight w:val="312"/>
        </w:trPr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A8F33" w14:textId="77777777" w:rsidR="000C3988" w:rsidRPr="009913CE" w:rsidRDefault="000C3988" w:rsidP="000C3988">
            <w:pPr>
              <w:spacing w:line="240" w:lineRule="auto"/>
              <w:jc w:val="center"/>
            </w:pPr>
            <w:r w:rsidRPr="009913CE">
              <w:t>Optimistic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490E8" w14:textId="77777777" w:rsidR="000C3988" w:rsidRPr="009913CE" w:rsidRDefault="000C3988" w:rsidP="000C3988">
            <w:pPr>
              <w:spacing w:line="240" w:lineRule="auto"/>
              <w:jc w:val="center"/>
            </w:pPr>
            <w:r w:rsidRPr="009913CE">
              <w:t>18%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681E61" w14:textId="77777777" w:rsidR="000C3988" w:rsidRPr="009913CE" w:rsidRDefault="000C3988" w:rsidP="000C3988">
            <w:pPr>
              <w:spacing w:line="240" w:lineRule="auto"/>
            </w:pPr>
            <w:r w:rsidRPr="009913CE">
              <w:t>Positive</w:t>
            </w:r>
          </w:p>
        </w:tc>
      </w:tr>
      <w:tr w:rsidR="000C3988" w:rsidRPr="009913CE" w14:paraId="6B6552D1" w14:textId="77777777" w:rsidTr="001031E4">
        <w:trPr>
          <w:trHeight w:val="312"/>
        </w:trPr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1A7AD" w14:textId="77777777" w:rsidR="000C3988" w:rsidRPr="009913CE" w:rsidRDefault="000C3988" w:rsidP="000C3988">
            <w:pPr>
              <w:spacing w:line="240" w:lineRule="auto"/>
              <w:jc w:val="center"/>
            </w:pPr>
            <w:r w:rsidRPr="009913CE">
              <w:t>Peaceful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A46AE" w14:textId="77777777" w:rsidR="000C3988" w:rsidRPr="009913CE" w:rsidRDefault="000C3988" w:rsidP="000C3988">
            <w:pPr>
              <w:spacing w:line="240" w:lineRule="auto"/>
              <w:jc w:val="center"/>
            </w:pPr>
            <w:r w:rsidRPr="009913CE">
              <w:t>52%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4648D7" w14:textId="77777777" w:rsidR="000C3988" w:rsidRPr="009913CE" w:rsidRDefault="000C3988" w:rsidP="000C3988">
            <w:pPr>
              <w:spacing w:line="240" w:lineRule="auto"/>
            </w:pPr>
            <w:r w:rsidRPr="009913CE">
              <w:t>Positive</w:t>
            </w:r>
          </w:p>
        </w:tc>
      </w:tr>
      <w:tr w:rsidR="000C3988" w:rsidRPr="009913CE" w14:paraId="082049C7" w14:textId="77777777" w:rsidTr="001031E4">
        <w:trPr>
          <w:trHeight w:val="312"/>
        </w:trPr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71FA7" w14:textId="77777777" w:rsidR="000C3988" w:rsidRPr="009913CE" w:rsidRDefault="000C3988" w:rsidP="000C3988">
            <w:pPr>
              <w:spacing w:line="240" w:lineRule="auto"/>
              <w:jc w:val="center"/>
            </w:pPr>
            <w:r w:rsidRPr="009913CE">
              <w:t>Productive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60995" w14:textId="77777777" w:rsidR="000C3988" w:rsidRPr="009913CE" w:rsidRDefault="000C3988" w:rsidP="000C3988">
            <w:pPr>
              <w:spacing w:line="240" w:lineRule="auto"/>
              <w:jc w:val="center"/>
            </w:pPr>
            <w:r w:rsidRPr="009913CE">
              <w:t>13%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DA70A5" w14:textId="77777777" w:rsidR="000C3988" w:rsidRPr="009913CE" w:rsidRDefault="000C3988" w:rsidP="000C3988">
            <w:pPr>
              <w:spacing w:line="240" w:lineRule="auto"/>
            </w:pPr>
            <w:r w:rsidRPr="009913CE">
              <w:t>Positive</w:t>
            </w:r>
          </w:p>
        </w:tc>
      </w:tr>
      <w:tr w:rsidR="000C3988" w:rsidRPr="009913CE" w14:paraId="6D346A7F" w14:textId="77777777" w:rsidTr="001031E4">
        <w:trPr>
          <w:trHeight w:val="312"/>
        </w:trPr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B16FB" w14:textId="77777777" w:rsidR="000C3988" w:rsidRPr="009913CE" w:rsidRDefault="000C3988" w:rsidP="000C3988">
            <w:pPr>
              <w:spacing w:line="240" w:lineRule="auto"/>
              <w:jc w:val="center"/>
            </w:pPr>
            <w:r w:rsidRPr="009913CE">
              <w:t>Reflective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D8428" w14:textId="77777777" w:rsidR="000C3988" w:rsidRPr="009913CE" w:rsidRDefault="000C3988" w:rsidP="000C3988">
            <w:pPr>
              <w:spacing w:line="240" w:lineRule="auto"/>
              <w:jc w:val="center"/>
            </w:pPr>
            <w:r w:rsidRPr="009913CE">
              <w:t>22%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73DEB9" w14:textId="77777777" w:rsidR="000C3988" w:rsidRPr="009913CE" w:rsidRDefault="000C3988" w:rsidP="000C3988">
            <w:pPr>
              <w:spacing w:line="240" w:lineRule="auto"/>
            </w:pPr>
            <w:r w:rsidRPr="009913CE">
              <w:t>Positive</w:t>
            </w:r>
          </w:p>
        </w:tc>
      </w:tr>
      <w:tr w:rsidR="000C3988" w:rsidRPr="009913CE" w14:paraId="1AA8AF21" w14:textId="77777777" w:rsidTr="001031E4">
        <w:trPr>
          <w:trHeight w:val="312"/>
        </w:trPr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67DC1" w14:textId="77777777" w:rsidR="000C3988" w:rsidRPr="009913CE" w:rsidRDefault="000C3988" w:rsidP="000C3988">
            <w:pPr>
              <w:spacing w:line="240" w:lineRule="auto"/>
              <w:jc w:val="center"/>
            </w:pPr>
            <w:r w:rsidRPr="009913CE">
              <w:t>Relaxed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31314" w14:textId="77777777" w:rsidR="000C3988" w:rsidRPr="009913CE" w:rsidRDefault="000C3988" w:rsidP="000C3988">
            <w:pPr>
              <w:spacing w:line="240" w:lineRule="auto"/>
              <w:jc w:val="center"/>
            </w:pPr>
            <w:r w:rsidRPr="009913CE">
              <w:t>59%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AFC86C" w14:textId="77777777" w:rsidR="000C3988" w:rsidRPr="009913CE" w:rsidRDefault="000C3988" w:rsidP="000C3988">
            <w:pPr>
              <w:spacing w:line="240" w:lineRule="auto"/>
            </w:pPr>
            <w:r w:rsidRPr="009913CE">
              <w:t>Positive</w:t>
            </w:r>
          </w:p>
        </w:tc>
      </w:tr>
      <w:tr w:rsidR="000C3988" w:rsidRPr="009913CE" w14:paraId="0AD5A49F" w14:textId="77777777" w:rsidTr="001031E4">
        <w:trPr>
          <w:trHeight w:val="312"/>
        </w:trPr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533AF0" w14:textId="77777777" w:rsidR="000C3988" w:rsidRPr="009913CE" w:rsidRDefault="000C3988" w:rsidP="000C3988">
            <w:pPr>
              <w:spacing w:line="240" w:lineRule="auto"/>
              <w:jc w:val="center"/>
            </w:pPr>
            <w:r w:rsidRPr="009913CE">
              <w:t>Tuned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08DAA3" w14:textId="77777777" w:rsidR="000C3988" w:rsidRPr="009913CE" w:rsidRDefault="000C3988" w:rsidP="000C3988">
            <w:pPr>
              <w:spacing w:line="240" w:lineRule="auto"/>
              <w:jc w:val="center"/>
            </w:pPr>
            <w:r w:rsidRPr="009913CE">
              <w:t>21%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B863B4" w14:textId="77777777" w:rsidR="000C3988" w:rsidRPr="009913CE" w:rsidRDefault="000C3988" w:rsidP="000C3988">
            <w:pPr>
              <w:spacing w:line="240" w:lineRule="auto"/>
            </w:pPr>
            <w:r w:rsidRPr="009913CE">
              <w:t>Positive</w:t>
            </w:r>
          </w:p>
        </w:tc>
      </w:tr>
      <w:tr w:rsidR="000C3988" w:rsidRPr="009913CE" w14:paraId="6AB5D2A1" w14:textId="77777777" w:rsidTr="001031E4">
        <w:trPr>
          <w:trHeight w:val="312"/>
        </w:trPr>
        <w:tc>
          <w:tcPr>
            <w:tcW w:w="14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190C07" w14:textId="77777777" w:rsidR="000C3988" w:rsidRPr="009913CE" w:rsidRDefault="000C3988" w:rsidP="000C3988">
            <w:pPr>
              <w:spacing w:line="240" w:lineRule="auto"/>
              <w:jc w:val="center"/>
            </w:pPr>
            <w:proofErr w:type="spellStart"/>
            <w:r w:rsidRPr="009913CE">
              <w:t>Couchlocked</w:t>
            </w:r>
            <w:proofErr w:type="spellEnd"/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F3F15" w14:textId="77777777" w:rsidR="000C3988" w:rsidRPr="009913CE" w:rsidRDefault="000C3988" w:rsidP="000C3988">
            <w:pPr>
              <w:spacing w:line="240" w:lineRule="auto"/>
              <w:jc w:val="center"/>
            </w:pPr>
            <w:r w:rsidRPr="009913CE">
              <w:t>18%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400F8" w14:textId="77777777" w:rsidR="000C3988" w:rsidRPr="009913CE" w:rsidRDefault="000C3988" w:rsidP="000C3988">
            <w:pPr>
              <w:spacing w:line="240" w:lineRule="auto"/>
            </w:pPr>
            <w:r w:rsidRPr="009913CE">
              <w:t>Context-Specific</w:t>
            </w:r>
          </w:p>
        </w:tc>
      </w:tr>
      <w:tr w:rsidR="000C3988" w:rsidRPr="009913CE" w14:paraId="4E791D05" w14:textId="77777777" w:rsidTr="001031E4">
        <w:trPr>
          <w:trHeight w:val="312"/>
        </w:trPr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5E4E97" w14:textId="77777777" w:rsidR="000C3988" w:rsidRPr="009913CE" w:rsidRDefault="000C3988" w:rsidP="000C3988">
            <w:pPr>
              <w:spacing w:line="240" w:lineRule="auto"/>
              <w:jc w:val="center"/>
            </w:pPr>
            <w:r w:rsidRPr="009913CE">
              <w:t>Distracted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9EA79" w14:textId="77777777" w:rsidR="000C3988" w:rsidRPr="009913CE" w:rsidRDefault="000C3988" w:rsidP="000C3988">
            <w:pPr>
              <w:spacing w:line="240" w:lineRule="auto"/>
              <w:jc w:val="center"/>
            </w:pPr>
            <w:r w:rsidRPr="009913CE">
              <w:t>17%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A4E1DA" w14:textId="77777777" w:rsidR="000C3988" w:rsidRPr="009913CE" w:rsidRDefault="000C3988" w:rsidP="000C3988">
            <w:pPr>
              <w:spacing w:line="240" w:lineRule="auto"/>
            </w:pPr>
            <w:r w:rsidRPr="009913CE">
              <w:t>Context-Specific</w:t>
            </w:r>
          </w:p>
        </w:tc>
      </w:tr>
      <w:tr w:rsidR="000C3988" w:rsidRPr="009913CE" w14:paraId="4E253EC3" w14:textId="77777777" w:rsidTr="001031E4">
        <w:trPr>
          <w:trHeight w:val="312"/>
        </w:trPr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5B24D5" w14:textId="77777777" w:rsidR="000C3988" w:rsidRPr="009913CE" w:rsidRDefault="000C3988" w:rsidP="000C3988">
            <w:pPr>
              <w:spacing w:line="240" w:lineRule="auto"/>
              <w:jc w:val="center"/>
            </w:pPr>
            <w:r w:rsidRPr="009913CE">
              <w:t>High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0B4F4" w14:textId="77777777" w:rsidR="000C3988" w:rsidRPr="009913CE" w:rsidRDefault="000C3988" w:rsidP="000C3988">
            <w:pPr>
              <w:spacing w:line="240" w:lineRule="auto"/>
              <w:jc w:val="center"/>
            </w:pPr>
            <w:r w:rsidRPr="009913CE">
              <w:t>40%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AC99D" w14:textId="77777777" w:rsidR="000C3988" w:rsidRPr="009913CE" w:rsidRDefault="000C3988" w:rsidP="000C3988">
            <w:pPr>
              <w:spacing w:line="240" w:lineRule="auto"/>
            </w:pPr>
            <w:r w:rsidRPr="009913CE">
              <w:t>Context-Specific</w:t>
            </w:r>
          </w:p>
        </w:tc>
      </w:tr>
      <w:tr w:rsidR="000C3988" w:rsidRPr="009913CE" w14:paraId="20E273F6" w14:textId="77777777" w:rsidTr="001031E4">
        <w:trPr>
          <w:trHeight w:val="312"/>
        </w:trPr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E5978F" w14:textId="77777777" w:rsidR="000C3988" w:rsidRPr="009913CE" w:rsidRDefault="000C3988" w:rsidP="000C3988">
            <w:pPr>
              <w:spacing w:line="240" w:lineRule="auto"/>
              <w:jc w:val="center"/>
            </w:pPr>
            <w:r w:rsidRPr="009913CE">
              <w:t>Hungry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3FED2" w14:textId="77777777" w:rsidR="000C3988" w:rsidRPr="009913CE" w:rsidRDefault="000C3988" w:rsidP="000C3988">
            <w:pPr>
              <w:spacing w:line="240" w:lineRule="auto"/>
              <w:jc w:val="center"/>
            </w:pPr>
            <w:r w:rsidRPr="009913CE">
              <w:t>22%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83AF21" w14:textId="77777777" w:rsidR="000C3988" w:rsidRPr="009913CE" w:rsidRDefault="000C3988" w:rsidP="000C3988">
            <w:pPr>
              <w:spacing w:line="240" w:lineRule="auto"/>
            </w:pPr>
            <w:r w:rsidRPr="009913CE">
              <w:t>Context-Specific</w:t>
            </w:r>
          </w:p>
        </w:tc>
      </w:tr>
      <w:tr w:rsidR="000C3988" w:rsidRPr="009913CE" w14:paraId="7EF843D4" w14:textId="77777777" w:rsidTr="001031E4">
        <w:trPr>
          <w:trHeight w:val="312"/>
        </w:trPr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875838" w14:textId="77777777" w:rsidR="000C3988" w:rsidRPr="009913CE" w:rsidRDefault="000C3988" w:rsidP="000C3988">
            <w:pPr>
              <w:spacing w:line="240" w:lineRule="auto"/>
              <w:jc w:val="center"/>
            </w:pPr>
            <w:r w:rsidRPr="009913CE">
              <w:t>Silly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02A7F" w14:textId="77777777" w:rsidR="000C3988" w:rsidRPr="009913CE" w:rsidRDefault="000C3988" w:rsidP="000C3988">
            <w:pPr>
              <w:spacing w:line="240" w:lineRule="auto"/>
              <w:jc w:val="center"/>
            </w:pPr>
            <w:r w:rsidRPr="009913CE">
              <w:t>10%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B0EED" w14:textId="77777777" w:rsidR="000C3988" w:rsidRPr="009913CE" w:rsidRDefault="000C3988" w:rsidP="000C3988">
            <w:pPr>
              <w:spacing w:line="240" w:lineRule="auto"/>
            </w:pPr>
            <w:r w:rsidRPr="009913CE">
              <w:t>Context-Specific</w:t>
            </w:r>
          </w:p>
        </w:tc>
      </w:tr>
      <w:tr w:rsidR="000C3988" w:rsidRPr="009913CE" w14:paraId="16746ABE" w14:textId="77777777" w:rsidTr="001031E4">
        <w:trPr>
          <w:trHeight w:val="312"/>
        </w:trPr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4F22E4" w14:textId="77777777" w:rsidR="000C3988" w:rsidRPr="009913CE" w:rsidRDefault="000C3988" w:rsidP="000C3988">
            <w:pPr>
              <w:spacing w:line="240" w:lineRule="auto"/>
              <w:jc w:val="center"/>
            </w:pPr>
            <w:r w:rsidRPr="009913CE">
              <w:lastRenderedPageBreak/>
              <w:t>Sleepy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A3682" w14:textId="77777777" w:rsidR="000C3988" w:rsidRPr="009913CE" w:rsidRDefault="000C3988" w:rsidP="000C3988">
            <w:pPr>
              <w:spacing w:line="240" w:lineRule="auto"/>
              <w:jc w:val="center"/>
            </w:pPr>
            <w:r w:rsidRPr="009913CE">
              <w:t>26%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9DD1C" w14:textId="77777777" w:rsidR="000C3988" w:rsidRPr="009913CE" w:rsidRDefault="000C3988" w:rsidP="000C3988">
            <w:pPr>
              <w:spacing w:line="240" w:lineRule="auto"/>
            </w:pPr>
            <w:r w:rsidRPr="009913CE">
              <w:t>Context-Specific</w:t>
            </w:r>
          </w:p>
        </w:tc>
      </w:tr>
      <w:tr w:rsidR="000C3988" w:rsidRPr="009913CE" w14:paraId="32E2345C" w14:textId="77777777" w:rsidTr="001031E4">
        <w:trPr>
          <w:trHeight w:val="312"/>
        </w:trPr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2FC056" w14:textId="77777777" w:rsidR="000C3988" w:rsidRPr="009913CE" w:rsidRDefault="000C3988" w:rsidP="000C3988">
            <w:pPr>
              <w:spacing w:line="240" w:lineRule="auto"/>
              <w:jc w:val="center"/>
            </w:pPr>
            <w:r w:rsidRPr="009913CE">
              <w:t>Talkative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25764" w14:textId="77777777" w:rsidR="000C3988" w:rsidRPr="009913CE" w:rsidRDefault="000C3988" w:rsidP="000C3988">
            <w:pPr>
              <w:spacing w:line="240" w:lineRule="auto"/>
              <w:jc w:val="center"/>
            </w:pPr>
            <w:r w:rsidRPr="009913CE">
              <w:t>11%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F815B" w14:textId="77777777" w:rsidR="000C3988" w:rsidRPr="009913CE" w:rsidRDefault="000C3988" w:rsidP="000C3988">
            <w:pPr>
              <w:spacing w:line="240" w:lineRule="auto"/>
            </w:pPr>
            <w:r w:rsidRPr="009913CE">
              <w:t>Context-Specific</w:t>
            </w:r>
          </w:p>
        </w:tc>
      </w:tr>
      <w:tr w:rsidR="000C3988" w:rsidRPr="009913CE" w14:paraId="0445C19C" w14:textId="77777777" w:rsidTr="001031E4">
        <w:trPr>
          <w:trHeight w:val="312"/>
        </w:trPr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FF7F05" w14:textId="77777777" w:rsidR="000C3988" w:rsidRPr="009913CE" w:rsidRDefault="000C3988" w:rsidP="000C3988">
            <w:pPr>
              <w:spacing w:line="240" w:lineRule="auto"/>
              <w:jc w:val="center"/>
            </w:pPr>
            <w:proofErr w:type="spellStart"/>
            <w:r w:rsidRPr="009913CE">
              <w:t>Thinky</w:t>
            </w:r>
            <w:proofErr w:type="spellEnd"/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8B53D" w14:textId="77777777" w:rsidR="000C3988" w:rsidRPr="009913CE" w:rsidRDefault="000C3988" w:rsidP="000C3988">
            <w:pPr>
              <w:spacing w:line="240" w:lineRule="auto"/>
              <w:jc w:val="center"/>
            </w:pPr>
            <w:r w:rsidRPr="009913CE">
              <w:t>21%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DB782" w14:textId="77777777" w:rsidR="000C3988" w:rsidRPr="009913CE" w:rsidRDefault="000C3988" w:rsidP="000C3988">
            <w:pPr>
              <w:spacing w:line="240" w:lineRule="auto"/>
            </w:pPr>
            <w:r w:rsidRPr="009913CE">
              <w:t>Context-Specific</w:t>
            </w:r>
          </w:p>
        </w:tc>
      </w:tr>
      <w:tr w:rsidR="000C3988" w:rsidRPr="009913CE" w14:paraId="5767BC5D" w14:textId="77777777" w:rsidTr="001031E4">
        <w:trPr>
          <w:trHeight w:val="312"/>
        </w:trPr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126D0" w14:textId="77777777" w:rsidR="000C3988" w:rsidRPr="009913CE" w:rsidRDefault="000C3988" w:rsidP="000C3988">
            <w:pPr>
              <w:spacing w:line="240" w:lineRule="auto"/>
              <w:jc w:val="center"/>
            </w:pPr>
            <w:r w:rsidRPr="009913CE">
              <w:t>Thirsty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AA253" w14:textId="77777777" w:rsidR="000C3988" w:rsidRPr="009913CE" w:rsidRDefault="000C3988" w:rsidP="000C3988">
            <w:pPr>
              <w:spacing w:line="240" w:lineRule="auto"/>
              <w:jc w:val="center"/>
            </w:pPr>
            <w:r w:rsidRPr="009913CE">
              <w:t>26%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21CCD" w14:textId="77777777" w:rsidR="000C3988" w:rsidRPr="009913CE" w:rsidRDefault="000C3988" w:rsidP="000C3988">
            <w:pPr>
              <w:spacing w:line="240" w:lineRule="auto"/>
            </w:pPr>
            <w:r w:rsidRPr="009913CE">
              <w:t>Context-Specific</w:t>
            </w:r>
          </w:p>
        </w:tc>
      </w:tr>
      <w:tr w:rsidR="000C3988" w:rsidRPr="009913CE" w14:paraId="7F42FE6A" w14:textId="77777777" w:rsidTr="001031E4">
        <w:trPr>
          <w:trHeight w:val="312"/>
        </w:trPr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21819" w14:textId="77777777" w:rsidR="000C3988" w:rsidRPr="009913CE" w:rsidRDefault="000C3988" w:rsidP="000C3988">
            <w:pPr>
              <w:spacing w:line="240" w:lineRule="auto"/>
              <w:jc w:val="center"/>
            </w:pPr>
            <w:r w:rsidRPr="009913CE">
              <w:t>Tingly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34887" w14:textId="77777777" w:rsidR="000C3988" w:rsidRPr="009913CE" w:rsidRDefault="000C3988" w:rsidP="000C3988">
            <w:pPr>
              <w:spacing w:line="240" w:lineRule="auto"/>
              <w:jc w:val="center"/>
            </w:pPr>
            <w:r w:rsidRPr="009913CE">
              <w:t>25%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124DE4" w14:textId="77777777" w:rsidR="000C3988" w:rsidRPr="009913CE" w:rsidRDefault="000C3988" w:rsidP="000C3988">
            <w:pPr>
              <w:spacing w:line="240" w:lineRule="auto"/>
            </w:pPr>
            <w:r w:rsidRPr="009913CE">
              <w:t>Context-Specific</w:t>
            </w:r>
          </w:p>
        </w:tc>
      </w:tr>
      <w:tr w:rsidR="000C3988" w:rsidRPr="009913CE" w14:paraId="4F3D9DFE" w14:textId="77777777" w:rsidTr="001031E4">
        <w:trPr>
          <w:trHeight w:val="312"/>
        </w:trPr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271980" w14:textId="77777777" w:rsidR="000C3988" w:rsidRPr="009913CE" w:rsidRDefault="000C3988" w:rsidP="000C3988">
            <w:pPr>
              <w:spacing w:line="240" w:lineRule="auto"/>
              <w:jc w:val="center"/>
            </w:pPr>
            <w:r w:rsidRPr="009913CE">
              <w:t>Visuals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0A1A0B" w14:textId="77777777" w:rsidR="000C3988" w:rsidRPr="009913CE" w:rsidRDefault="000C3988" w:rsidP="000C3988">
            <w:pPr>
              <w:spacing w:line="240" w:lineRule="auto"/>
              <w:jc w:val="center"/>
            </w:pPr>
            <w:r w:rsidRPr="009913CE">
              <w:t>5%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95E9F7" w14:textId="77777777" w:rsidR="000C3988" w:rsidRPr="009913CE" w:rsidRDefault="000C3988" w:rsidP="000C3988">
            <w:pPr>
              <w:spacing w:line="240" w:lineRule="auto"/>
            </w:pPr>
            <w:r w:rsidRPr="009913CE">
              <w:t>Context-Specific</w:t>
            </w:r>
          </w:p>
        </w:tc>
      </w:tr>
    </w:tbl>
    <w:p w14:paraId="09E2FD62" w14:textId="1627C2F5" w:rsidR="000C3988" w:rsidRPr="004A2968" w:rsidRDefault="0034335A" w:rsidP="000C3988">
      <w:r>
        <w:t xml:space="preserve">Notes: </w:t>
      </w:r>
      <w:r w:rsidR="001031E4">
        <w:t xml:space="preserve">Sample is restricted to sessions with </w:t>
      </w:r>
      <w:r w:rsidR="001031E4" w:rsidRPr="00FA65E4">
        <w:t xml:space="preserve">a starting symptom level greater than zero and </w:t>
      </w:r>
      <w:r w:rsidR="001031E4">
        <w:t>at least one symptom update</w:t>
      </w:r>
      <w:r w:rsidR="001031E4" w:rsidRPr="00FA65E4">
        <w:t xml:space="preserve"> within four hours.</w:t>
      </w:r>
      <w:r w:rsidR="001031E4">
        <w:t xml:space="preserve"> Side effects were categorized into negative, positive, and context-specific by the authors. The frequency of reporting is listed by side effect.</w:t>
      </w:r>
    </w:p>
    <w:bookmarkEnd w:id="0"/>
    <w:p w14:paraId="6AE9F937" w14:textId="053C970A" w:rsidR="000728D4" w:rsidRDefault="00545800" w:rsidP="004E6285">
      <w:pPr>
        <w:spacing w:line="240" w:lineRule="auto"/>
        <w:jc w:val="left"/>
        <w:rPr>
          <w:rFonts w:eastAsia="SimSun"/>
          <w:szCs w:val="24"/>
        </w:rPr>
      </w:pPr>
      <w:r>
        <w:rPr>
          <w:rFonts w:eastAsia="SimSun"/>
          <w:szCs w:val="24"/>
        </w:rPr>
        <w:br w:type="page"/>
      </w:r>
    </w:p>
    <w:p w14:paraId="545CB4D4" w14:textId="2E4527E6" w:rsidR="000728D4" w:rsidRDefault="006D7404" w:rsidP="000728D4">
      <w:r>
        <w:lastRenderedPageBreak/>
        <w:t xml:space="preserve">Supplemental </w:t>
      </w:r>
      <w:r w:rsidR="000728D4">
        <w:t>Table 2: Robustness check: days since first session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266"/>
        <w:gridCol w:w="1744"/>
        <w:gridCol w:w="1744"/>
        <w:gridCol w:w="1744"/>
        <w:gridCol w:w="1744"/>
      </w:tblGrid>
      <w:tr w:rsidR="000728D4" w:rsidRPr="004A2968" w14:paraId="588B16FE" w14:textId="77777777" w:rsidTr="00543DCF">
        <w:trPr>
          <w:trHeight w:val="288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211D8" w14:textId="77777777" w:rsidR="000728D4" w:rsidRPr="004A2968" w:rsidRDefault="000728D4" w:rsidP="00543DCF">
            <w:pPr>
              <w:spacing w:line="240" w:lineRule="auto"/>
            </w:pPr>
            <w:r w:rsidRPr="004A2968"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3435E" w14:textId="77777777" w:rsidR="000728D4" w:rsidRPr="004A2968" w:rsidRDefault="000728D4" w:rsidP="00543DCF">
            <w:pPr>
              <w:spacing w:line="240" w:lineRule="auto"/>
              <w:jc w:val="center"/>
            </w:pPr>
            <w:r w:rsidRPr="004A2968">
              <w:t>(1)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C33F4" w14:textId="77777777" w:rsidR="000728D4" w:rsidRPr="004A2968" w:rsidRDefault="000728D4" w:rsidP="00543DCF">
            <w:pPr>
              <w:spacing w:line="240" w:lineRule="auto"/>
              <w:jc w:val="center"/>
            </w:pPr>
            <w:r w:rsidRPr="004A2968">
              <w:t>(2)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20A6F" w14:textId="77777777" w:rsidR="000728D4" w:rsidRPr="004A2968" w:rsidRDefault="000728D4" w:rsidP="00543DCF">
            <w:pPr>
              <w:spacing w:line="240" w:lineRule="auto"/>
              <w:jc w:val="center"/>
            </w:pPr>
            <w:r w:rsidRPr="004A2968">
              <w:t>(3)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7024A" w14:textId="77777777" w:rsidR="000728D4" w:rsidRPr="004A2968" w:rsidRDefault="000728D4" w:rsidP="00543DCF">
            <w:pPr>
              <w:spacing w:line="240" w:lineRule="auto"/>
              <w:jc w:val="center"/>
            </w:pPr>
            <w:r w:rsidRPr="004A2968">
              <w:t>(4)</w:t>
            </w:r>
          </w:p>
        </w:tc>
      </w:tr>
      <w:tr w:rsidR="000728D4" w:rsidRPr="004A2968" w14:paraId="6B14896D" w14:textId="77777777" w:rsidTr="00543DCF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DEB2F" w14:textId="77777777" w:rsidR="000728D4" w:rsidRPr="004A2968" w:rsidRDefault="000728D4" w:rsidP="00543DCF">
            <w:pPr>
              <w:spacing w:line="240" w:lineRule="auto"/>
              <w:jc w:val="center"/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344CE8" w14:textId="77777777" w:rsidR="000728D4" w:rsidRPr="004A2968" w:rsidRDefault="000728D4" w:rsidP="00543DCF">
            <w:pPr>
              <w:spacing w:line="240" w:lineRule="auto"/>
              <w:jc w:val="center"/>
            </w:pPr>
            <w:r w:rsidRPr="004A2968">
              <w:t>Symptom change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772A3D" w14:textId="77777777" w:rsidR="000728D4" w:rsidRPr="004A2968" w:rsidRDefault="000728D4" w:rsidP="00543DCF">
            <w:pPr>
              <w:spacing w:line="240" w:lineRule="auto"/>
              <w:jc w:val="center"/>
            </w:pPr>
            <w:r w:rsidRPr="004A2968">
              <w:t>Symptom change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9C2459" w14:textId="77777777" w:rsidR="000728D4" w:rsidRPr="004A2968" w:rsidRDefault="000728D4" w:rsidP="00543DCF">
            <w:pPr>
              <w:spacing w:line="240" w:lineRule="auto"/>
              <w:jc w:val="center"/>
            </w:pPr>
            <w:r w:rsidRPr="004A2968">
              <w:t>Symptom change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2B6164" w14:textId="77777777" w:rsidR="000728D4" w:rsidRPr="004A2968" w:rsidRDefault="000728D4" w:rsidP="00543DCF">
            <w:pPr>
              <w:spacing w:line="240" w:lineRule="auto"/>
              <w:jc w:val="center"/>
            </w:pPr>
            <w:r w:rsidRPr="004A2968">
              <w:t>Symptom change</w:t>
            </w:r>
          </w:p>
        </w:tc>
      </w:tr>
      <w:tr w:rsidR="000728D4" w:rsidRPr="004A2968" w14:paraId="6254BCF6" w14:textId="77777777" w:rsidTr="00543DCF">
        <w:trPr>
          <w:trHeight w:val="288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914BC" w14:textId="77777777" w:rsidR="000728D4" w:rsidRPr="004A2968" w:rsidRDefault="000728D4" w:rsidP="00543DCF">
            <w:pPr>
              <w:spacing w:line="240" w:lineRule="auto"/>
            </w:pPr>
            <w:r w:rsidRPr="004A2968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D26C5" w14:textId="77777777" w:rsidR="000728D4" w:rsidRPr="004A2968" w:rsidRDefault="000728D4" w:rsidP="00543DCF">
            <w:pPr>
              <w:spacing w:line="240" w:lineRule="auto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52F6D" w14:textId="77777777" w:rsidR="000728D4" w:rsidRPr="004A2968" w:rsidRDefault="000728D4" w:rsidP="00543DCF">
            <w:pPr>
              <w:spacing w:line="240" w:lineRule="auto"/>
              <w:jc w:val="center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95CF6" w14:textId="77777777" w:rsidR="000728D4" w:rsidRPr="004A2968" w:rsidRDefault="000728D4" w:rsidP="00543DCF">
            <w:pPr>
              <w:spacing w:line="240" w:lineRule="auto"/>
              <w:jc w:val="center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026A8" w14:textId="77777777" w:rsidR="000728D4" w:rsidRPr="004A2968" w:rsidRDefault="000728D4" w:rsidP="00543DCF">
            <w:pPr>
              <w:spacing w:line="240" w:lineRule="auto"/>
              <w:jc w:val="center"/>
            </w:pPr>
          </w:p>
        </w:tc>
      </w:tr>
      <w:tr w:rsidR="000728D4" w:rsidRPr="004A2968" w14:paraId="48D3A59B" w14:textId="77777777" w:rsidTr="00543DCF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212F0" w14:textId="77777777" w:rsidR="000728D4" w:rsidRPr="004A2968" w:rsidRDefault="000728D4" w:rsidP="00363B66">
            <w:pPr>
              <w:spacing w:line="240" w:lineRule="auto"/>
              <w:jc w:val="left"/>
            </w:pPr>
            <w:r w:rsidRPr="004A2968">
              <w:t>Days since first session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D7EC4" w14:textId="77777777" w:rsidR="000728D4" w:rsidRPr="004A2968" w:rsidRDefault="000728D4" w:rsidP="00543DCF">
            <w:pPr>
              <w:spacing w:line="240" w:lineRule="auto"/>
              <w:jc w:val="center"/>
            </w:pPr>
            <w:r w:rsidRPr="004A2968">
              <w:t>0.003***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50F87" w14:textId="77777777" w:rsidR="000728D4" w:rsidRPr="004A2968" w:rsidRDefault="000728D4" w:rsidP="00543DCF">
            <w:pPr>
              <w:spacing w:line="240" w:lineRule="auto"/>
              <w:jc w:val="center"/>
            </w:pPr>
            <w:r w:rsidRPr="004A2968">
              <w:t>0.003***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17E37" w14:textId="77777777" w:rsidR="000728D4" w:rsidRPr="004A2968" w:rsidRDefault="000728D4" w:rsidP="00543DCF">
            <w:pPr>
              <w:spacing w:line="240" w:lineRule="auto"/>
              <w:jc w:val="center"/>
            </w:pPr>
            <w:r w:rsidRPr="004A2968">
              <w:t>0.003*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3EB75" w14:textId="77777777" w:rsidR="000728D4" w:rsidRPr="004A2968" w:rsidRDefault="000728D4" w:rsidP="00543DCF">
            <w:pPr>
              <w:spacing w:line="240" w:lineRule="auto"/>
              <w:jc w:val="center"/>
            </w:pPr>
            <w:r w:rsidRPr="004A2968">
              <w:t>0.004**</w:t>
            </w:r>
          </w:p>
        </w:tc>
      </w:tr>
      <w:tr w:rsidR="000728D4" w:rsidRPr="004A2968" w14:paraId="7EBB0897" w14:textId="77777777" w:rsidTr="00543DCF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5024C" w14:textId="77777777" w:rsidR="000728D4" w:rsidRPr="004A2968" w:rsidRDefault="000728D4" w:rsidP="00543DCF">
            <w:pPr>
              <w:spacing w:line="240" w:lineRule="auto"/>
              <w:jc w:val="center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61964" w14:textId="77777777" w:rsidR="000728D4" w:rsidRPr="004A2968" w:rsidRDefault="000728D4" w:rsidP="00543DCF">
            <w:pPr>
              <w:spacing w:line="240" w:lineRule="auto"/>
              <w:jc w:val="center"/>
            </w:pPr>
            <w:r w:rsidRPr="004A2968">
              <w:t>(0.001)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8EDDD" w14:textId="77777777" w:rsidR="000728D4" w:rsidRPr="004A2968" w:rsidRDefault="000728D4" w:rsidP="00543DCF">
            <w:pPr>
              <w:spacing w:line="240" w:lineRule="auto"/>
              <w:jc w:val="center"/>
            </w:pPr>
            <w:r w:rsidRPr="004A2968">
              <w:t>(0.001)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A1DA3" w14:textId="77777777" w:rsidR="000728D4" w:rsidRPr="004A2968" w:rsidRDefault="000728D4" w:rsidP="00543DCF">
            <w:pPr>
              <w:spacing w:line="240" w:lineRule="auto"/>
              <w:jc w:val="center"/>
            </w:pPr>
            <w:r w:rsidRPr="004A2968">
              <w:t>(0.002)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FD4D9" w14:textId="77777777" w:rsidR="000728D4" w:rsidRPr="004A2968" w:rsidRDefault="000728D4" w:rsidP="00543DCF">
            <w:pPr>
              <w:spacing w:line="240" w:lineRule="auto"/>
              <w:jc w:val="center"/>
            </w:pPr>
            <w:r w:rsidRPr="004A2968">
              <w:t>(0.002)</w:t>
            </w:r>
          </w:p>
        </w:tc>
      </w:tr>
      <w:tr w:rsidR="000728D4" w:rsidRPr="004A2968" w14:paraId="2A30BCC9" w14:textId="77777777" w:rsidTr="00543DCF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57786" w14:textId="77777777" w:rsidR="000728D4" w:rsidRPr="004A2968" w:rsidRDefault="000728D4" w:rsidP="00543DCF">
            <w:pPr>
              <w:spacing w:line="240" w:lineRule="auto"/>
            </w:pPr>
            <w:r w:rsidRPr="004A2968">
              <w:t>THC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73475" w14:textId="77777777" w:rsidR="000728D4" w:rsidRPr="004A2968" w:rsidRDefault="000728D4" w:rsidP="00543DCF">
            <w:pPr>
              <w:spacing w:line="240" w:lineRule="auto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4521B" w14:textId="77777777" w:rsidR="000728D4" w:rsidRPr="004A2968" w:rsidRDefault="000728D4" w:rsidP="00543DCF">
            <w:pPr>
              <w:spacing w:line="240" w:lineRule="auto"/>
              <w:jc w:val="center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EBB56" w14:textId="77777777" w:rsidR="000728D4" w:rsidRPr="004A2968" w:rsidRDefault="000728D4" w:rsidP="00543DCF">
            <w:pPr>
              <w:spacing w:line="240" w:lineRule="auto"/>
              <w:jc w:val="center"/>
            </w:pPr>
            <w:r w:rsidRPr="004A2968">
              <w:t>-0.004***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5B0CD" w14:textId="77777777" w:rsidR="000728D4" w:rsidRPr="004A2968" w:rsidRDefault="000728D4" w:rsidP="00543DCF">
            <w:pPr>
              <w:spacing w:line="240" w:lineRule="auto"/>
              <w:jc w:val="center"/>
            </w:pPr>
            <w:r w:rsidRPr="004A2968">
              <w:t>-0.006***</w:t>
            </w:r>
          </w:p>
        </w:tc>
      </w:tr>
      <w:tr w:rsidR="000728D4" w:rsidRPr="004A2968" w14:paraId="4D5E8828" w14:textId="77777777" w:rsidTr="00543DCF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73F17" w14:textId="77777777" w:rsidR="000728D4" w:rsidRPr="004A2968" w:rsidRDefault="000728D4" w:rsidP="00543DCF">
            <w:pPr>
              <w:spacing w:line="240" w:lineRule="auto"/>
              <w:jc w:val="center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C278D" w14:textId="77777777" w:rsidR="000728D4" w:rsidRPr="004A2968" w:rsidRDefault="000728D4" w:rsidP="00543DCF">
            <w:pPr>
              <w:spacing w:line="240" w:lineRule="auto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63008" w14:textId="77777777" w:rsidR="000728D4" w:rsidRPr="004A2968" w:rsidRDefault="000728D4" w:rsidP="00543DCF">
            <w:pPr>
              <w:spacing w:line="240" w:lineRule="auto"/>
              <w:jc w:val="center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D5448" w14:textId="77777777" w:rsidR="000728D4" w:rsidRPr="004A2968" w:rsidRDefault="000728D4" w:rsidP="00543DCF">
            <w:pPr>
              <w:spacing w:line="240" w:lineRule="auto"/>
              <w:jc w:val="center"/>
            </w:pPr>
            <w:r w:rsidRPr="004A2968">
              <w:t>(0.001)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742E5" w14:textId="77777777" w:rsidR="000728D4" w:rsidRPr="004A2968" w:rsidRDefault="000728D4" w:rsidP="00543DCF">
            <w:pPr>
              <w:spacing w:line="240" w:lineRule="auto"/>
              <w:jc w:val="center"/>
            </w:pPr>
            <w:r w:rsidRPr="004A2968">
              <w:t>(0.001)</w:t>
            </w:r>
          </w:p>
        </w:tc>
      </w:tr>
      <w:tr w:rsidR="000728D4" w:rsidRPr="004A2968" w14:paraId="0DC36353" w14:textId="77777777" w:rsidTr="00543DCF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A34C2" w14:textId="77777777" w:rsidR="000728D4" w:rsidRPr="004A2968" w:rsidRDefault="000728D4" w:rsidP="00543DCF">
            <w:pPr>
              <w:spacing w:line="240" w:lineRule="auto"/>
            </w:pPr>
            <w:r w:rsidRPr="004A2968">
              <w:t>CBD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6C23B" w14:textId="77777777" w:rsidR="000728D4" w:rsidRPr="004A2968" w:rsidRDefault="000728D4" w:rsidP="00543DCF">
            <w:pPr>
              <w:spacing w:line="240" w:lineRule="auto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61D68" w14:textId="77777777" w:rsidR="000728D4" w:rsidRPr="004A2968" w:rsidRDefault="000728D4" w:rsidP="00543DCF">
            <w:pPr>
              <w:spacing w:line="240" w:lineRule="auto"/>
              <w:jc w:val="center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32608" w14:textId="77777777" w:rsidR="000728D4" w:rsidRPr="004A2968" w:rsidRDefault="000728D4" w:rsidP="00543DCF">
            <w:pPr>
              <w:spacing w:line="240" w:lineRule="auto"/>
              <w:jc w:val="center"/>
            </w:pPr>
            <w:r w:rsidRPr="004A2968">
              <w:t>0.000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6AF22" w14:textId="77777777" w:rsidR="000728D4" w:rsidRPr="004A2968" w:rsidRDefault="000728D4" w:rsidP="00543DCF">
            <w:pPr>
              <w:spacing w:line="240" w:lineRule="auto"/>
              <w:jc w:val="center"/>
            </w:pPr>
            <w:r w:rsidRPr="004A2968">
              <w:t>-0.000</w:t>
            </w:r>
          </w:p>
        </w:tc>
      </w:tr>
      <w:tr w:rsidR="000728D4" w:rsidRPr="004A2968" w14:paraId="28BE4F4F" w14:textId="77777777" w:rsidTr="00543DCF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61CE1" w14:textId="77777777" w:rsidR="000728D4" w:rsidRPr="004A2968" w:rsidRDefault="000728D4" w:rsidP="00543DCF">
            <w:pPr>
              <w:spacing w:line="240" w:lineRule="auto"/>
              <w:jc w:val="center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EA048" w14:textId="77777777" w:rsidR="000728D4" w:rsidRPr="004A2968" w:rsidRDefault="000728D4" w:rsidP="00543DCF">
            <w:pPr>
              <w:spacing w:line="240" w:lineRule="auto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7BB01" w14:textId="77777777" w:rsidR="000728D4" w:rsidRPr="004A2968" w:rsidRDefault="000728D4" w:rsidP="00543DCF">
            <w:pPr>
              <w:spacing w:line="240" w:lineRule="auto"/>
              <w:jc w:val="center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DEED5" w14:textId="77777777" w:rsidR="000728D4" w:rsidRPr="004A2968" w:rsidRDefault="000728D4" w:rsidP="00543DCF">
            <w:pPr>
              <w:spacing w:line="240" w:lineRule="auto"/>
              <w:jc w:val="center"/>
            </w:pPr>
            <w:r w:rsidRPr="004A2968">
              <w:t>(0.002)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01037" w14:textId="77777777" w:rsidR="000728D4" w:rsidRPr="004A2968" w:rsidRDefault="000728D4" w:rsidP="00543DCF">
            <w:pPr>
              <w:spacing w:line="240" w:lineRule="auto"/>
              <w:jc w:val="center"/>
            </w:pPr>
            <w:r w:rsidRPr="004A2968">
              <w:t>(0.002)</w:t>
            </w:r>
          </w:p>
        </w:tc>
      </w:tr>
      <w:tr w:rsidR="000728D4" w:rsidRPr="004A2968" w14:paraId="46993655" w14:textId="77777777" w:rsidTr="00543DCF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5499D" w14:textId="77777777" w:rsidR="000728D4" w:rsidRPr="004A2968" w:rsidRDefault="000728D4" w:rsidP="00543DCF">
            <w:pPr>
              <w:spacing w:line="240" w:lineRule="auto"/>
            </w:pPr>
            <w:r w:rsidRPr="004A2968">
              <w:t>Smoke (Joint/Pipe)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5E38E" w14:textId="77777777" w:rsidR="000728D4" w:rsidRPr="004A2968" w:rsidRDefault="000728D4" w:rsidP="00543DCF">
            <w:pPr>
              <w:spacing w:line="240" w:lineRule="auto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7780E" w14:textId="77777777" w:rsidR="000728D4" w:rsidRPr="004A2968" w:rsidRDefault="000728D4" w:rsidP="00543DCF">
            <w:pPr>
              <w:spacing w:line="240" w:lineRule="auto"/>
              <w:jc w:val="center"/>
            </w:pPr>
            <w:r w:rsidRPr="004A2968">
              <w:t>-0.030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59723" w14:textId="77777777" w:rsidR="000728D4" w:rsidRPr="004A2968" w:rsidRDefault="000728D4" w:rsidP="00543DCF">
            <w:pPr>
              <w:spacing w:line="240" w:lineRule="auto"/>
              <w:jc w:val="center"/>
            </w:pPr>
            <w:r w:rsidRPr="004A2968">
              <w:t>-0.143**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402B1" w14:textId="77777777" w:rsidR="000728D4" w:rsidRPr="004A2968" w:rsidRDefault="000728D4" w:rsidP="00543DCF">
            <w:pPr>
              <w:spacing w:line="240" w:lineRule="auto"/>
              <w:jc w:val="center"/>
            </w:pPr>
            <w:r w:rsidRPr="004A2968">
              <w:t>-0.215***</w:t>
            </w:r>
          </w:p>
        </w:tc>
      </w:tr>
      <w:tr w:rsidR="000728D4" w:rsidRPr="004A2968" w14:paraId="41E0FB5E" w14:textId="77777777" w:rsidTr="00543DCF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63829" w14:textId="77777777" w:rsidR="000728D4" w:rsidRPr="004A2968" w:rsidRDefault="000728D4" w:rsidP="00543DCF">
            <w:pPr>
              <w:spacing w:line="240" w:lineRule="auto"/>
              <w:jc w:val="center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58292" w14:textId="77777777" w:rsidR="000728D4" w:rsidRPr="004A2968" w:rsidRDefault="000728D4" w:rsidP="00543DCF">
            <w:pPr>
              <w:spacing w:line="240" w:lineRule="auto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ED04F" w14:textId="77777777" w:rsidR="000728D4" w:rsidRPr="004A2968" w:rsidRDefault="000728D4" w:rsidP="00543DCF">
            <w:pPr>
              <w:spacing w:line="240" w:lineRule="auto"/>
              <w:jc w:val="center"/>
            </w:pPr>
            <w:r w:rsidRPr="004A2968">
              <w:t>(0.023)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A6C85" w14:textId="007B04E6" w:rsidR="000728D4" w:rsidRPr="004A2968" w:rsidRDefault="000728D4" w:rsidP="00543DCF">
            <w:pPr>
              <w:spacing w:line="240" w:lineRule="auto"/>
              <w:jc w:val="center"/>
            </w:pPr>
            <w:r w:rsidRPr="004A2968">
              <w:t>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2140A" w14:textId="77777777" w:rsidR="000728D4" w:rsidRPr="004A2968" w:rsidRDefault="000728D4" w:rsidP="00543DCF">
            <w:pPr>
              <w:spacing w:line="240" w:lineRule="auto"/>
              <w:jc w:val="center"/>
            </w:pPr>
            <w:r w:rsidRPr="004A2968">
              <w:t>(0.055)</w:t>
            </w:r>
          </w:p>
        </w:tc>
      </w:tr>
      <w:tr w:rsidR="000728D4" w:rsidRPr="004A2968" w14:paraId="4A2AC235" w14:textId="77777777" w:rsidTr="00543DCF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82594" w14:textId="77777777" w:rsidR="000728D4" w:rsidRPr="004A2968" w:rsidRDefault="000728D4" w:rsidP="00543DCF">
            <w:pPr>
              <w:spacing w:line="240" w:lineRule="auto"/>
            </w:pPr>
            <w:r w:rsidRPr="004A2968">
              <w:t>Eat or Drink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69634" w14:textId="77777777" w:rsidR="000728D4" w:rsidRPr="004A2968" w:rsidRDefault="000728D4" w:rsidP="00543DCF">
            <w:pPr>
              <w:spacing w:line="240" w:lineRule="auto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D110C" w14:textId="77777777" w:rsidR="000728D4" w:rsidRPr="004A2968" w:rsidRDefault="000728D4" w:rsidP="00543DCF">
            <w:pPr>
              <w:spacing w:line="240" w:lineRule="auto"/>
              <w:jc w:val="center"/>
            </w:pPr>
            <w:r w:rsidRPr="004A2968">
              <w:t>0.118***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3D020" w14:textId="77777777" w:rsidR="000728D4" w:rsidRPr="004A2968" w:rsidRDefault="000728D4" w:rsidP="00543DCF">
            <w:pPr>
              <w:spacing w:line="240" w:lineRule="auto"/>
              <w:jc w:val="center"/>
            </w:pPr>
            <w:r w:rsidRPr="004A2968">
              <w:t>-0.285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44280" w14:textId="77777777" w:rsidR="000728D4" w:rsidRPr="004A2968" w:rsidRDefault="000728D4" w:rsidP="00543DCF">
            <w:pPr>
              <w:spacing w:line="240" w:lineRule="auto"/>
              <w:jc w:val="center"/>
            </w:pPr>
            <w:r w:rsidRPr="004A2968">
              <w:t>-0.732</w:t>
            </w:r>
          </w:p>
        </w:tc>
      </w:tr>
      <w:tr w:rsidR="000728D4" w:rsidRPr="004A2968" w14:paraId="073DB7C2" w14:textId="77777777" w:rsidTr="00543DCF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9380E" w14:textId="77777777" w:rsidR="000728D4" w:rsidRPr="004A2968" w:rsidRDefault="000728D4" w:rsidP="00543DCF">
            <w:pPr>
              <w:spacing w:line="240" w:lineRule="auto"/>
              <w:jc w:val="center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851E6" w14:textId="77777777" w:rsidR="000728D4" w:rsidRPr="004A2968" w:rsidRDefault="000728D4" w:rsidP="00543DCF">
            <w:pPr>
              <w:spacing w:line="240" w:lineRule="auto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A8BBE" w14:textId="77777777" w:rsidR="000728D4" w:rsidRPr="004A2968" w:rsidRDefault="000728D4" w:rsidP="00543DCF">
            <w:pPr>
              <w:spacing w:line="240" w:lineRule="auto"/>
              <w:jc w:val="center"/>
            </w:pPr>
            <w:r w:rsidRPr="004A2968">
              <w:t>(0.030)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FD1C9" w14:textId="77777777" w:rsidR="000728D4" w:rsidRPr="004A2968" w:rsidRDefault="000728D4" w:rsidP="00543DCF">
            <w:pPr>
              <w:spacing w:line="240" w:lineRule="auto"/>
              <w:jc w:val="center"/>
            </w:pPr>
            <w:r w:rsidRPr="004A2968">
              <w:t>(0.415)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FFD16" w14:textId="77777777" w:rsidR="000728D4" w:rsidRPr="004A2968" w:rsidRDefault="000728D4" w:rsidP="00543DCF">
            <w:pPr>
              <w:spacing w:line="240" w:lineRule="auto"/>
              <w:jc w:val="center"/>
            </w:pPr>
            <w:r w:rsidRPr="004A2968">
              <w:t>(0.560)</w:t>
            </w:r>
          </w:p>
        </w:tc>
      </w:tr>
      <w:tr w:rsidR="000728D4" w:rsidRPr="004A2968" w14:paraId="6DCBFE8F" w14:textId="77777777" w:rsidTr="00543DCF">
        <w:trPr>
          <w:trHeight w:val="288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F47D8" w14:textId="129249A0" w:rsidR="000728D4" w:rsidRPr="004A2968" w:rsidRDefault="006D7404" w:rsidP="00543DCF">
            <w:pPr>
              <w:spacing w:line="240" w:lineRule="auto"/>
            </w:pPr>
            <w:proofErr w:type="spellStart"/>
            <w:r>
              <w:t>LnDose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41669" w14:textId="77777777" w:rsidR="000728D4" w:rsidRPr="004A2968" w:rsidRDefault="000728D4" w:rsidP="00543DCF">
            <w:pPr>
              <w:spacing w:line="240" w:lineRule="auto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CBE65" w14:textId="77777777" w:rsidR="000728D4" w:rsidRPr="004A2968" w:rsidRDefault="000728D4" w:rsidP="00543DCF">
            <w:pPr>
              <w:spacing w:line="240" w:lineRule="auto"/>
              <w:jc w:val="center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0F318" w14:textId="77777777" w:rsidR="000728D4" w:rsidRPr="004A2968" w:rsidRDefault="000728D4" w:rsidP="00543DCF">
            <w:pPr>
              <w:spacing w:line="240" w:lineRule="auto"/>
              <w:jc w:val="center"/>
            </w:pPr>
            <w:r w:rsidRPr="004A2968">
              <w:t>-0.368***</w:t>
            </w:r>
          </w:p>
        </w:tc>
      </w:tr>
      <w:tr w:rsidR="000728D4" w:rsidRPr="004A2968" w14:paraId="1E633FC2" w14:textId="77777777" w:rsidTr="00543DCF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1A996" w14:textId="77777777" w:rsidR="000728D4" w:rsidRPr="004A2968" w:rsidRDefault="000728D4" w:rsidP="00543DCF">
            <w:pPr>
              <w:spacing w:line="240" w:lineRule="auto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3C039" w14:textId="77777777" w:rsidR="000728D4" w:rsidRPr="004A2968" w:rsidRDefault="000728D4" w:rsidP="00543DCF">
            <w:pPr>
              <w:spacing w:line="240" w:lineRule="auto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237A8" w14:textId="77777777" w:rsidR="000728D4" w:rsidRPr="004A2968" w:rsidRDefault="000728D4" w:rsidP="00543DCF">
            <w:pPr>
              <w:spacing w:line="240" w:lineRule="auto"/>
              <w:jc w:val="center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DDF8D" w14:textId="77777777" w:rsidR="000728D4" w:rsidRPr="004A2968" w:rsidRDefault="000728D4" w:rsidP="00543DCF">
            <w:pPr>
              <w:spacing w:line="240" w:lineRule="auto"/>
              <w:jc w:val="center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614EB" w14:textId="77777777" w:rsidR="000728D4" w:rsidRPr="004A2968" w:rsidRDefault="000728D4" w:rsidP="00543DCF">
            <w:pPr>
              <w:spacing w:line="240" w:lineRule="auto"/>
              <w:jc w:val="center"/>
            </w:pPr>
            <w:r w:rsidRPr="004A2968">
              <w:t>(0.030)</w:t>
            </w:r>
          </w:p>
        </w:tc>
      </w:tr>
      <w:tr w:rsidR="000728D4" w:rsidRPr="004A2968" w14:paraId="11EFBD61" w14:textId="77777777" w:rsidTr="00543DCF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1C14D" w14:textId="77777777" w:rsidR="000728D4" w:rsidRPr="004A2968" w:rsidRDefault="000728D4" w:rsidP="00543DCF">
            <w:pPr>
              <w:spacing w:line="240" w:lineRule="auto"/>
            </w:pPr>
            <w:r w:rsidRPr="004A2968">
              <w:t>Starting symptom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1A048" w14:textId="77777777" w:rsidR="000728D4" w:rsidRPr="004A2968" w:rsidRDefault="000728D4" w:rsidP="00543DCF">
            <w:pPr>
              <w:spacing w:line="240" w:lineRule="auto"/>
              <w:jc w:val="center"/>
            </w:pPr>
            <w:r w:rsidRPr="004A2968">
              <w:t>-0.683***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EC6EC" w14:textId="77777777" w:rsidR="000728D4" w:rsidRPr="004A2968" w:rsidRDefault="000728D4" w:rsidP="00543DCF">
            <w:pPr>
              <w:spacing w:line="240" w:lineRule="auto"/>
              <w:jc w:val="center"/>
            </w:pPr>
            <w:r w:rsidRPr="004A2968">
              <w:t>-0.686***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1FA43" w14:textId="77777777" w:rsidR="000728D4" w:rsidRPr="004A2968" w:rsidRDefault="000728D4" w:rsidP="00543DCF">
            <w:pPr>
              <w:spacing w:line="240" w:lineRule="auto"/>
              <w:jc w:val="center"/>
            </w:pPr>
            <w:r w:rsidRPr="004A2968">
              <w:t>-0.649***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AD4D2" w14:textId="77777777" w:rsidR="000728D4" w:rsidRPr="004A2968" w:rsidRDefault="000728D4" w:rsidP="00543DCF">
            <w:pPr>
              <w:spacing w:line="240" w:lineRule="auto"/>
              <w:jc w:val="center"/>
            </w:pPr>
            <w:r w:rsidRPr="004A2968">
              <w:t>-0.646***</w:t>
            </w:r>
          </w:p>
        </w:tc>
      </w:tr>
      <w:tr w:rsidR="000728D4" w:rsidRPr="004A2968" w14:paraId="0ACB3BF6" w14:textId="77777777" w:rsidTr="00543DCF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0EC02" w14:textId="77777777" w:rsidR="000728D4" w:rsidRPr="004A2968" w:rsidRDefault="000728D4" w:rsidP="00543DCF">
            <w:pPr>
              <w:spacing w:line="240" w:lineRule="auto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AE44B" w14:textId="77777777" w:rsidR="000728D4" w:rsidRPr="004A2968" w:rsidRDefault="000728D4" w:rsidP="00543DCF">
            <w:pPr>
              <w:spacing w:line="240" w:lineRule="auto"/>
              <w:jc w:val="center"/>
            </w:pPr>
            <w:r w:rsidRPr="004A2968">
              <w:t>(0.007)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4C360" w14:textId="77777777" w:rsidR="000728D4" w:rsidRPr="004A2968" w:rsidRDefault="000728D4" w:rsidP="00543DCF">
            <w:pPr>
              <w:spacing w:line="240" w:lineRule="auto"/>
              <w:jc w:val="center"/>
            </w:pPr>
            <w:r w:rsidRPr="004A2968">
              <w:t>(0.007)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80136" w14:textId="77777777" w:rsidR="000728D4" w:rsidRPr="004A2968" w:rsidRDefault="000728D4" w:rsidP="00543DCF">
            <w:pPr>
              <w:spacing w:line="240" w:lineRule="auto"/>
              <w:jc w:val="center"/>
            </w:pPr>
            <w:r w:rsidRPr="004A2968">
              <w:t>(0.009)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32519" w14:textId="77777777" w:rsidR="000728D4" w:rsidRPr="004A2968" w:rsidRDefault="000728D4" w:rsidP="00543DCF">
            <w:pPr>
              <w:spacing w:line="240" w:lineRule="auto"/>
              <w:jc w:val="center"/>
            </w:pPr>
            <w:r w:rsidRPr="004A2968">
              <w:t>(0.009)</w:t>
            </w:r>
          </w:p>
        </w:tc>
      </w:tr>
      <w:tr w:rsidR="000728D4" w:rsidRPr="004A2968" w14:paraId="68DEF1DE" w14:textId="77777777" w:rsidTr="00543DCF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80B88" w14:textId="77777777" w:rsidR="000728D4" w:rsidRPr="004A2968" w:rsidRDefault="000728D4" w:rsidP="00543DCF">
            <w:pPr>
              <w:spacing w:line="240" w:lineRule="auto"/>
            </w:pPr>
            <w:r w:rsidRPr="004A2968">
              <w:t>Constant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F3EF7" w14:textId="77777777" w:rsidR="000728D4" w:rsidRPr="004A2968" w:rsidRDefault="000728D4" w:rsidP="00543DCF">
            <w:pPr>
              <w:spacing w:line="240" w:lineRule="auto"/>
              <w:jc w:val="center"/>
            </w:pPr>
            <w:r w:rsidRPr="004A2968">
              <w:t>0.171***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F6C69" w14:textId="77777777" w:rsidR="000728D4" w:rsidRPr="004A2968" w:rsidRDefault="000728D4" w:rsidP="00543DCF">
            <w:pPr>
              <w:spacing w:line="240" w:lineRule="auto"/>
              <w:jc w:val="center"/>
            </w:pPr>
            <w:r w:rsidRPr="004A2968">
              <w:t>0.177***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EDA74" w14:textId="77777777" w:rsidR="000728D4" w:rsidRPr="004A2968" w:rsidRDefault="000728D4" w:rsidP="00543DCF">
            <w:pPr>
              <w:spacing w:line="240" w:lineRule="auto"/>
              <w:jc w:val="center"/>
            </w:pPr>
            <w:r w:rsidRPr="004A2968">
              <w:t>0.202**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F539A" w14:textId="77777777" w:rsidR="000728D4" w:rsidRPr="004A2968" w:rsidRDefault="000728D4" w:rsidP="00543DCF">
            <w:pPr>
              <w:spacing w:line="240" w:lineRule="auto"/>
              <w:jc w:val="center"/>
            </w:pPr>
            <w:r w:rsidRPr="004A2968">
              <w:t>0.905***</w:t>
            </w:r>
          </w:p>
        </w:tc>
      </w:tr>
      <w:tr w:rsidR="000728D4" w:rsidRPr="004A2968" w14:paraId="151572E7" w14:textId="77777777" w:rsidTr="00543DCF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1C783" w14:textId="77777777" w:rsidR="000728D4" w:rsidRPr="004A2968" w:rsidRDefault="000728D4" w:rsidP="00543DCF">
            <w:pPr>
              <w:spacing w:line="240" w:lineRule="auto"/>
              <w:jc w:val="center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FBBB8" w14:textId="77777777" w:rsidR="000728D4" w:rsidRPr="004A2968" w:rsidRDefault="000728D4" w:rsidP="00543DCF">
            <w:pPr>
              <w:spacing w:line="240" w:lineRule="auto"/>
              <w:jc w:val="center"/>
            </w:pPr>
            <w:r w:rsidRPr="004A2968">
              <w:t>(0.042)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12E20" w14:textId="77777777" w:rsidR="000728D4" w:rsidRPr="004A2968" w:rsidRDefault="000728D4" w:rsidP="00543DCF">
            <w:pPr>
              <w:spacing w:line="240" w:lineRule="auto"/>
              <w:jc w:val="center"/>
            </w:pPr>
            <w:r w:rsidRPr="004A2968">
              <w:t>(0.045)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368E1" w14:textId="77777777" w:rsidR="000728D4" w:rsidRPr="004A2968" w:rsidRDefault="000728D4" w:rsidP="00543DCF">
            <w:pPr>
              <w:spacing w:line="240" w:lineRule="auto"/>
              <w:jc w:val="center"/>
            </w:pPr>
            <w:r w:rsidRPr="004A2968">
              <w:t>(0.097)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B3EC0" w14:textId="77777777" w:rsidR="000728D4" w:rsidRPr="004A2968" w:rsidRDefault="000728D4" w:rsidP="00543DCF">
            <w:pPr>
              <w:spacing w:line="240" w:lineRule="auto"/>
              <w:jc w:val="center"/>
            </w:pPr>
            <w:r w:rsidRPr="004A2968">
              <w:t>(0.102)</w:t>
            </w:r>
          </w:p>
        </w:tc>
      </w:tr>
      <w:tr w:rsidR="000728D4" w:rsidRPr="004A2968" w14:paraId="3239E10F" w14:textId="77777777" w:rsidTr="00543DCF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5CE93" w14:textId="77777777" w:rsidR="000728D4" w:rsidRPr="004A2968" w:rsidRDefault="000728D4" w:rsidP="00543DCF">
            <w:pPr>
              <w:spacing w:line="240" w:lineRule="auto"/>
            </w:pPr>
            <w:r w:rsidRPr="004A2968">
              <w:t>Observations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2C241" w14:textId="77777777" w:rsidR="000728D4" w:rsidRPr="004A2968" w:rsidRDefault="000728D4" w:rsidP="00543DCF">
            <w:pPr>
              <w:spacing w:line="240" w:lineRule="auto"/>
              <w:jc w:val="center"/>
            </w:pPr>
            <w:r w:rsidRPr="004A2968">
              <w:t>193,744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32456" w14:textId="77777777" w:rsidR="000728D4" w:rsidRPr="004A2968" w:rsidRDefault="000728D4" w:rsidP="00543DCF">
            <w:pPr>
              <w:spacing w:line="240" w:lineRule="auto"/>
              <w:jc w:val="center"/>
            </w:pPr>
            <w:r w:rsidRPr="004A2968">
              <w:t>185,083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5C04D" w14:textId="77777777" w:rsidR="000728D4" w:rsidRPr="004A2968" w:rsidRDefault="000728D4" w:rsidP="00543DCF">
            <w:pPr>
              <w:spacing w:line="240" w:lineRule="auto"/>
              <w:jc w:val="center"/>
            </w:pPr>
            <w:r w:rsidRPr="004A2968">
              <w:t>42,227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F0144" w14:textId="77777777" w:rsidR="000728D4" w:rsidRPr="004A2968" w:rsidRDefault="000728D4" w:rsidP="00543DCF">
            <w:pPr>
              <w:spacing w:line="240" w:lineRule="auto"/>
              <w:jc w:val="center"/>
            </w:pPr>
            <w:r w:rsidRPr="004A2968">
              <w:t>42,226</w:t>
            </w:r>
          </w:p>
        </w:tc>
      </w:tr>
      <w:tr w:rsidR="000728D4" w:rsidRPr="004A2968" w14:paraId="7B201370" w14:textId="77777777" w:rsidTr="00543DCF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BD04B" w14:textId="77777777" w:rsidR="000728D4" w:rsidRPr="004A2968" w:rsidRDefault="000728D4" w:rsidP="00543DCF">
            <w:pPr>
              <w:spacing w:line="240" w:lineRule="auto"/>
            </w:pPr>
            <w:r w:rsidRPr="004A2968">
              <w:t>R-squared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2B0E7" w14:textId="77777777" w:rsidR="000728D4" w:rsidRPr="004A2968" w:rsidRDefault="000728D4" w:rsidP="00543DCF">
            <w:pPr>
              <w:spacing w:line="240" w:lineRule="auto"/>
              <w:jc w:val="center"/>
            </w:pPr>
            <w:r w:rsidRPr="004A2968">
              <w:t>0.379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957DF" w14:textId="77777777" w:rsidR="000728D4" w:rsidRPr="004A2968" w:rsidRDefault="000728D4" w:rsidP="00543DCF">
            <w:pPr>
              <w:spacing w:line="240" w:lineRule="auto"/>
              <w:jc w:val="center"/>
            </w:pPr>
            <w:r w:rsidRPr="004A2968">
              <w:t>0.382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CEA90" w14:textId="77777777" w:rsidR="000728D4" w:rsidRPr="004A2968" w:rsidRDefault="000728D4" w:rsidP="00543DCF">
            <w:pPr>
              <w:spacing w:line="240" w:lineRule="auto"/>
              <w:jc w:val="center"/>
            </w:pPr>
            <w:r w:rsidRPr="004A2968">
              <w:t>0.346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F8D60" w14:textId="77777777" w:rsidR="000728D4" w:rsidRPr="004A2968" w:rsidRDefault="000728D4" w:rsidP="00543DCF">
            <w:pPr>
              <w:spacing w:line="240" w:lineRule="auto"/>
              <w:jc w:val="center"/>
            </w:pPr>
            <w:r w:rsidRPr="004A2968">
              <w:t>0.356</w:t>
            </w:r>
          </w:p>
        </w:tc>
      </w:tr>
      <w:tr w:rsidR="000728D4" w:rsidRPr="004A2968" w14:paraId="18677FD3" w14:textId="77777777" w:rsidTr="00543DCF">
        <w:trPr>
          <w:trHeight w:val="288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96A973" w14:textId="77777777" w:rsidR="000728D4" w:rsidRPr="004A2968" w:rsidRDefault="000728D4" w:rsidP="00543DCF">
            <w:pPr>
              <w:spacing w:line="240" w:lineRule="auto"/>
            </w:pPr>
            <w:r w:rsidRPr="004A2968">
              <w:t>Number of users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EF5AB2" w14:textId="77777777" w:rsidR="000728D4" w:rsidRPr="004A2968" w:rsidRDefault="000728D4" w:rsidP="00543DCF">
            <w:pPr>
              <w:spacing w:line="240" w:lineRule="auto"/>
              <w:jc w:val="center"/>
            </w:pPr>
            <w:r w:rsidRPr="004A2968">
              <w:t>16,395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77482B" w14:textId="77777777" w:rsidR="000728D4" w:rsidRPr="004A2968" w:rsidRDefault="000728D4" w:rsidP="00543DCF">
            <w:pPr>
              <w:spacing w:line="240" w:lineRule="auto"/>
              <w:jc w:val="center"/>
            </w:pPr>
            <w:r w:rsidRPr="004A2968">
              <w:t>15,809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184383" w14:textId="77777777" w:rsidR="000728D4" w:rsidRPr="004A2968" w:rsidRDefault="000728D4" w:rsidP="00543DCF">
            <w:pPr>
              <w:spacing w:line="240" w:lineRule="auto"/>
              <w:jc w:val="center"/>
            </w:pPr>
            <w:r w:rsidRPr="004A2968">
              <w:t>4,808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E29A4E" w14:textId="77777777" w:rsidR="000728D4" w:rsidRPr="004A2968" w:rsidRDefault="000728D4" w:rsidP="00543DCF">
            <w:pPr>
              <w:spacing w:line="240" w:lineRule="auto"/>
              <w:jc w:val="center"/>
            </w:pPr>
            <w:r w:rsidRPr="004A2968">
              <w:t>4,808</w:t>
            </w:r>
          </w:p>
        </w:tc>
      </w:tr>
    </w:tbl>
    <w:p w14:paraId="559F86E3" w14:textId="77777777" w:rsidR="000728D4" w:rsidRDefault="000728D4" w:rsidP="000728D4">
      <w:r>
        <w:t>Notes: The sample is restricted to sessions completed within 90 days of the first recorded session. Each column represents a separate regression. All regressions include patient-level fixed effects</w:t>
      </w:r>
      <w:r w:rsidRPr="00DF33B4">
        <w:t xml:space="preserve">. </w:t>
      </w:r>
      <w:r>
        <w:t>Smoke and eat or drink</w:t>
      </w:r>
      <w:r w:rsidRPr="00DF33B4">
        <w:t xml:space="preserve"> are relative to </w:t>
      </w:r>
      <w:r>
        <w:t>vape.</w:t>
      </w:r>
      <w:r w:rsidRPr="00DF33B4">
        <w:t xml:space="preserve"> Standard errors, clustered at the individual patient level, are shown in parentheses. *** p&lt;0.01, ** p&lt;0.05, * p&lt;0.10</w:t>
      </w:r>
    </w:p>
    <w:p w14:paraId="7309B562" w14:textId="3ED55E16" w:rsidR="00FC054B" w:rsidRDefault="00FC054B">
      <w:pPr>
        <w:spacing w:line="240" w:lineRule="auto"/>
        <w:jc w:val="left"/>
        <w:rPr>
          <w:rFonts w:eastAsia="SimSun"/>
          <w:szCs w:val="24"/>
        </w:rPr>
      </w:pPr>
      <w:r>
        <w:rPr>
          <w:rFonts w:eastAsia="SimSun"/>
          <w:szCs w:val="24"/>
        </w:rPr>
        <w:br w:type="page"/>
      </w:r>
    </w:p>
    <w:p w14:paraId="2095298E" w14:textId="3B914654" w:rsidR="00FC054B" w:rsidRDefault="00FC054B" w:rsidP="00FC054B">
      <w:r>
        <w:rPr>
          <w:rFonts w:eastAsia="SimSun"/>
          <w:szCs w:val="24"/>
        </w:rPr>
        <w:lastRenderedPageBreak/>
        <w:t xml:space="preserve">Supplemental Table 3. </w:t>
      </w:r>
      <w:r>
        <w:t xml:space="preserve">Robustness check: Varying the days </w:t>
      </w:r>
      <w:r w:rsidR="00614F82">
        <w:t>in which the first ten sessions were completed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191"/>
        <w:gridCol w:w="1211"/>
        <w:gridCol w:w="1211"/>
        <w:gridCol w:w="1211"/>
        <w:gridCol w:w="1211"/>
        <w:gridCol w:w="1207"/>
      </w:tblGrid>
      <w:tr w:rsidR="00614F82" w:rsidRPr="00614F82" w14:paraId="2D35A173" w14:textId="77777777" w:rsidTr="00614F82">
        <w:trPr>
          <w:trHeight w:val="315"/>
        </w:trPr>
        <w:tc>
          <w:tcPr>
            <w:tcW w:w="1727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A81FA" w14:textId="77777777" w:rsidR="00614F82" w:rsidRPr="00614F82" w:rsidRDefault="00614F82" w:rsidP="00614F82">
            <w:pPr>
              <w:spacing w:line="240" w:lineRule="auto"/>
              <w:jc w:val="left"/>
              <w:rPr>
                <w:color w:val="auto"/>
                <w:szCs w:val="24"/>
                <w:lang w:eastAsia="en-US"/>
              </w:rPr>
            </w:pPr>
            <w:r w:rsidRPr="00614F82">
              <w:rPr>
                <w:color w:val="auto"/>
                <w:szCs w:val="24"/>
                <w:lang w:eastAsia="en-US"/>
              </w:rPr>
              <w:t> </w:t>
            </w:r>
          </w:p>
        </w:tc>
        <w:tc>
          <w:tcPr>
            <w:tcW w:w="655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94018" w14:textId="77777777" w:rsidR="00614F82" w:rsidRPr="00614F82" w:rsidRDefault="00614F82" w:rsidP="00614F82">
            <w:pPr>
              <w:spacing w:line="240" w:lineRule="auto"/>
              <w:jc w:val="center"/>
              <w:rPr>
                <w:color w:val="auto"/>
                <w:szCs w:val="24"/>
                <w:lang w:eastAsia="en-US"/>
              </w:rPr>
            </w:pPr>
            <w:r w:rsidRPr="00614F82">
              <w:rPr>
                <w:color w:val="auto"/>
                <w:szCs w:val="24"/>
                <w:lang w:eastAsia="en-US"/>
              </w:rPr>
              <w:t>(1)</w:t>
            </w:r>
          </w:p>
        </w:tc>
        <w:tc>
          <w:tcPr>
            <w:tcW w:w="655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C9E41" w14:textId="77777777" w:rsidR="00614F82" w:rsidRPr="00614F82" w:rsidRDefault="00614F82" w:rsidP="00614F82">
            <w:pPr>
              <w:spacing w:line="240" w:lineRule="auto"/>
              <w:jc w:val="center"/>
              <w:rPr>
                <w:color w:val="auto"/>
                <w:szCs w:val="24"/>
                <w:lang w:eastAsia="en-US"/>
              </w:rPr>
            </w:pPr>
            <w:r w:rsidRPr="00614F82">
              <w:rPr>
                <w:color w:val="auto"/>
                <w:szCs w:val="24"/>
                <w:lang w:eastAsia="en-US"/>
              </w:rPr>
              <w:t>(2)</w:t>
            </w:r>
          </w:p>
        </w:tc>
        <w:tc>
          <w:tcPr>
            <w:tcW w:w="655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FECAB" w14:textId="77777777" w:rsidR="00614F82" w:rsidRPr="00614F82" w:rsidRDefault="00614F82" w:rsidP="00614F82">
            <w:pPr>
              <w:spacing w:line="240" w:lineRule="auto"/>
              <w:jc w:val="center"/>
              <w:rPr>
                <w:color w:val="auto"/>
                <w:szCs w:val="24"/>
                <w:lang w:eastAsia="en-US"/>
              </w:rPr>
            </w:pPr>
            <w:r w:rsidRPr="00614F82">
              <w:rPr>
                <w:color w:val="auto"/>
                <w:szCs w:val="24"/>
                <w:lang w:eastAsia="en-US"/>
              </w:rPr>
              <w:t>(3)</w:t>
            </w:r>
          </w:p>
        </w:tc>
        <w:tc>
          <w:tcPr>
            <w:tcW w:w="655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739C8" w14:textId="77777777" w:rsidR="00614F82" w:rsidRPr="00614F82" w:rsidRDefault="00614F82" w:rsidP="00614F82">
            <w:pPr>
              <w:spacing w:line="240" w:lineRule="auto"/>
              <w:jc w:val="center"/>
              <w:rPr>
                <w:color w:val="auto"/>
                <w:szCs w:val="24"/>
                <w:lang w:eastAsia="en-US"/>
              </w:rPr>
            </w:pPr>
            <w:r w:rsidRPr="00614F82">
              <w:rPr>
                <w:color w:val="auto"/>
                <w:szCs w:val="24"/>
                <w:lang w:eastAsia="en-US"/>
              </w:rPr>
              <w:t>(4)</w:t>
            </w:r>
          </w:p>
        </w:tc>
        <w:tc>
          <w:tcPr>
            <w:tcW w:w="655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08971" w14:textId="77777777" w:rsidR="00614F82" w:rsidRPr="00614F82" w:rsidRDefault="00614F82" w:rsidP="00614F82">
            <w:pPr>
              <w:spacing w:line="240" w:lineRule="auto"/>
              <w:jc w:val="center"/>
              <w:rPr>
                <w:color w:val="auto"/>
                <w:szCs w:val="24"/>
                <w:lang w:eastAsia="en-US"/>
              </w:rPr>
            </w:pPr>
            <w:r w:rsidRPr="00614F82">
              <w:rPr>
                <w:color w:val="auto"/>
                <w:szCs w:val="24"/>
                <w:lang w:eastAsia="en-US"/>
              </w:rPr>
              <w:t>(5)</w:t>
            </w:r>
          </w:p>
        </w:tc>
      </w:tr>
      <w:tr w:rsidR="00614F82" w:rsidRPr="00614F82" w14:paraId="12B3A0AD" w14:textId="77777777" w:rsidTr="00614F82">
        <w:trPr>
          <w:trHeight w:val="315"/>
        </w:trPr>
        <w:tc>
          <w:tcPr>
            <w:tcW w:w="17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F73BE" w14:textId="77777777" w:rsidR="00614F82" w:rsidRPr="00614F82" w:rsidRDefault="00614F82" w:rsidP="00614F82">
            <w:pPr>
              <w:spacing w:line="240" w:lineRule="auto"/>
              <w:jc w:val="center"/>
              <w:rPr>
                <w:color w:val="auto"/>
                <w:szCs w:val="24"/>
                <w:lang w:eastAsia="en-US"/>
              </w:rPr>
            </w:pPr>
          </w:p>
        </w:tc>
        <w:tc>
          <w:tcPr>
            <w:tcW w:w="3273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83E5B" w14:textId="77777777" w:rsidR="00614F82" w:rsidRPr="00614F82" w:rsidRDefault="00614F82" w:rsidP="00614F82">
            <w:pPr>
              <w:spacing w:line="240" w:lineRule="auto"/>
              <w:jc w:val="center"/>
              <w:rPr>
                <w:color w:val="auto"/>
                <w:szCs w:val="24"/>
                <w:lang w:eastAsia="en-US"/>
              </w:rPr>
            </w:pPr>
            <w:r w:rsidRPr="00614F82">
              <w:rPr>
                <w:color w:val="auto"/>
                <w:szCs w:val="24"/>
                <w:lang w:eastAsia="en-US"/>
              </w:rPr>
              <w:t>Outcome = Symptom change</w:t>
            </w:r>
          </w:p>
        </w:tc>
      </w:tr>
      <w:tr w:rsidR="00614F82" w:rsidRPr="00614F82" w14:paraId="062301CE" w14:textId="77777777" w:rsidTr="00614F82">
        <w:trPr>
          <w:trHeight w:val="630"/>
        </w:trPr>
        <w:tc>
          <w:tcPr>
            <w:tcW w:w="17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A534E3" w14:textId="77777777" w:rsidR="00614F82" w:rsidRPr="00614F82" w:rsidRDefault="00614F82" w:rsidP="00614F82">
            <w:pPr>
              <w:spacing w:line="240" w:lineRule="auto"/>
              <w:jc w:val="left"/>
              <w:rPr>
                <w:color w:val="auto"/>
                <w:szCs w:val="24"/>
                <w:lang w:eastAsia="en-US"/>
              </w:rPr>
            </w:pPr>
            <w:r w:rsidRPr="00614F82">
              <w:rPr>
                <w:color w:val="auto"/>
                <w:szCs w:val="24"/>
                <w:lang w:eastAsia="en-US"/>
              </w:rPr>
              <w:t>Days to completion of 1st 10 sessions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ACB73" w14:textId="77777777" w:rsidR="00614F82" w:rsidRPr="00614F82" w:rsidRDefault="00614F82" w:rsidP="00614F82">
            <w:pPr>
              <w:spacing w:line="240" w:lineRule="auto"/>
              <w:jc w:val="center"/>
              <w:rPr>
                <w:color w:val="auto"/>
                <w:szCs w:val="24"/>
                <w:lang w:eastAsia="en-US"/>
              </w:rPr>
            </w:pPr>
            <w:r w:rsidRPr="00614F82">
              <w:rPr>
                <w:color w:val="auto"/>
                <w:szCs w:val="24"/>
                <w:lang w:eastAsia="en-US"/>
              </w:rPr>
              <w:t>90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BAC3C" w14:textId="77777777" w:rsidR="00614F82" w:rsidRPr="00614F82" w:rsidRDefault="00614F82" w:rsidP="00614F82">
            <w:pPr>
              <w:spacing w:line="240" w:lineRule="auto"/>
              <w:jc w:val="center"/>
              <w:rPr>
                <w:color w:val="auto"/>
                <w:szCs w:val="24"/>
                <w:lang w:eastAsia="en-US"/>
              </w:rPr>
            </w:pPr>
            <w:r w:rsidRPr="00614F82">
              <w:rPr>
                <w:color w:val="auto"/>
                <w:szCs w:val="24"/>
                <w:lang w:eastAsia="en-US"/>
              </w:rPr>
              <w:t>60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B28C7" w14:textId="77777777" w:rsidR="00614F82" w:rsidRPr="00614F82" w:rsidRDefault="00614F82" w:rsidP="00614F82">
            <w:pPr>
              <w:spacing w:line="240" w:lineRule="auto"/>
              <w:jc w:val="center"/>
              <w:rPr>
                <w:color w:val="auto"/>
                <w:szCs w:val="24"/>
                <w:lang w:eastAsia="en-US"/>
              </w:rPr>
            </w:pPr>
            <w:r w:rsidRPr="00614F82">
              <w:rPr>
                <w:color w:val="auto"/>
                <w:szCs w:val="24"/>
                <w:lang w:eastAsia="en-US"/>
              </w:rPr>
              <w:t>40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82FDC" w14:textId="77777777" w:rsidR="00614F82" w:rsidRPr="00614F82" w:rsidRDefault="00614F82" w:rsidP="00614F82">
            <w:pPr>
              <w:spacing w:line="240" w:lineRule="auto"/>
              <w:jc w:val="center"/>
              <w:rPr>
                <w:color w:val="auto"/>
                <w:szCs w:val="24"/>
                <w:lang w:eastAsia="en-US"/>
              </w:rPr>
            </w:pPr>
            <w:r w:rsidRPr="00614F82">
              <w:rPr>
                <w:color w:val="auto"/>
                <w:szCs w:val="24"/>
                <w:lang w:eastAsia="en-US"/>
              </w:rPr>
              <w:t>20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0F565" w14:textId="77777777" w:rsidR="00614F82" w:rsidRPr="00614F82" w:rsidRDefault="00614F82" w:rsidP="00614F82">
            <w:pPr>
              <w:spacing w:line="240" w:lineRule="auto"/>
              <w:jc w:val="center"/>
              <w:rPr>
                <w:color w:val="auto"/>
                <w:szCs w:val="24"/>
                <w:lang w:eastAsia="en-US"/>
              </w:rPr>
            </w:pPr>
            <w:r w:rsidRPr="00614F82">
              <w:rPr>
                <w:color w:val="auto"/>
                <w:szCs w:val="24"/>
                <w:lang w:eastAsia="en-US"/>
              </w:rPr>
              <w:t>15</w:t>
            </w:r>
          </w:p>
        </w:tc>
      </w:tr>
      <w:tr w:rsidR="00614F82" w:rsidRPr="00614F82" w14:paraId="28210417" w14:textId="77777777" w:rsidTr="00614F82">
        <w:trPr>
          <w:trHeight w:val="315"/>
        </w:trPr>
        <w:tc>
          <w:tcPr>
            <w:tcW w:w="1727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8F4B6" w14:textId="77777777" w:rsidR="00614F82" w:rsidRPr="00614F82" w:rsidRDefault="00614F82" w:rsidP="00614F82">
            <w:pPr>
              <w:spacing w:line="240" w:lineRule="auto"/>
              <w:jc w:val="left"/>
              <w:rPr>
                <w:color w:val="auto"/>
                <w:szCs w:val="24"/>
                <w:lang w:eastAsia="en-US"/>
              </w:rPr>
            </w:pPr>
            <w:r w:rsidRPr="00614F82">
              <w:rPr>
                <w:color w:val="auto"/>
                <w:szCs w:val="24"/>
                <w:lang w:eastAsia="en-US"/>
              </w:rPr>
              <w:t> </w:t>
            </w:r>
          </w:p>
        </w:tc>
        <w:tc>
          <w:tcPr>
            <w:tcW w:w="655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0986C" w14:textId="77777777" w:rsidR="00614F82" w:rsidRPr="00614F82" w:rsidRDefault="00614F82" w:rsidP="00614F82">
            <w:pPr>
              <w:spacing w:line="240" w:lineRule="auto"/>
              <w:jc w:val="center"/>
              <w:rPr>
                <w:color w:val="auto"/>
                <w:szCs w:val="24"/>
                <w:lang w:eastAsia="en-US"/>
              </w:rPr>
            </w:pPr>
            <w:r w:rsidRPr="00614F82">
              <w:rPr>
                <w:color w:val="auto"/>
                <w:szCs w:val="24"/>
                <w:lang w:eastAsia="en-US"/>
              </w:rPr>
              <w:t> </w:t>
            </w:r>
          </w:p>
        </w:tc>
        <w:tc>
          <w:tcPr>
            <w:tcW w:w="655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44AD0" w14:textId="77777777" w:rsidR="00614F82" w:rsidRPr="00614F82" w:rsidRDefault="00614F82" w:rsidP="00614F82">
            <w:pPr>
              <w:spacing w:line="240" w:lineRule="auto"/>
              <w:jc w:val="center"/>
              <w:rPr>
                <w:color w:val="auto"/>
                <w:szCs w:val="24"/>
                <w:lang w:eastAsia="en-US"/>
              </w:rPr>
            </w:pPr>
            <w:r w:rsidRPr="00614F82">
              <w:rPr>
                <w:color w:val="auto"/>
                <w:szCs w:val="24"/>
                <w:lang w:eastAsia="en-US"/>
              </w:rPr>
              <w:t> </w:t>
            </w:r>
          </w:p>
        </w:tc>
        <w:tc>
          <w:tcPr>
            <w:tcW w:w="655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6F6C3" w14:textId="77777777" w:rsidR="00614F82" w:rsidRPr="00614F82" w:rsidRDefault="00614F82" w:rsidP="00614F82">
            <w:pPr>
              <w:spacing w:line="240" w:lineRule="auto"/>
              <w:jc w:val="center"/>
              <w:rPr>
                <w:color w:val="auto"/>
                <w:szCs w:val="24"/>
                <w:lang w:eastAsia="en-US"/>
              </w:rPr>
            </w:pPr>
            <w:r w:rsidRPr="00614F82">
              <w:rPr>
                <w:color w:val="auto"/>
                <w:szCs w:val="24"/>
                <w:lang w:eastAsia="en-US"/>
              </w:rPr>
              <w:t> </w:t>
            </w:r>
          </w:p>
        </w:tc>
        <w:tc>
          <w:tcPr>
            <w:tcW w:w="655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57194" w14:textId="77777777" w:rsidR="00614F82" w:rsidRPr="00614F82" w:rsidRDefault="00614F82" w:rsidP="00614F82">
            <w:pPr>
              <w:spacing w:line="240" w:lineRule="auto"/>
              <w:jc w:val="center"/>
              <w:rPr>
                <w:color w:val="auto"/>
                <w:szCs w:val="24"/>
                <w:lang w:eastAsia="en-US"/>
              </w:rPr>
            </w:pPr>
            <w:r w:rsidRPr="00614F82">
              <w:rPr>
                <w:color w:val="auto"/>
                <w:szCs w:val="24"/>
                <w:lang w:eastAsia="en-US"/>
              </w:rPr>
              <w:t> </w:t>
            </w:r>
          </w:p>
        </w:tc>
        <w:tc>
          <w:tcPr>
            <w:tcW w:w="655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31355" w14:textId="77777777" w:rsidR="00614F82" w:rsidRPr="00614F82" w:rsidRDefault="00614F82" w:rsidP="00614F82">
            <w:pPr>
              <w:spacing w:line="240" w:lineRule="auto"/>
              <w:jc w:val="center"/>
              <w:rPr>
                <w:color w:val="auto"/>
                <w:szCs w:val="24"/>
                <w:lang w:eastAsia="en-US"/>
              </w:rPr>
            </w:pPr>
            <w:r w:rsidRPr="00614F82">
              <w:rPr>
                <w:color w:val="auto"/>
                <w:szCs w:val="24"/>
                <w:lang w:eastAsia="en-US"/>
              </w:rPr>
              <w:t> </w:t>
            </w:r>
          </w:p>
        </w:tc>
      </w:tr>
      <w:tr w:rsidR="00614F82" w:rsidRPr="00614F82" w14:paraId="5818D4DD" w14:textId="77777777" w:rsidTr="00614F82">
        <w:trPr>
          <w:trHeight w:val="315"/>
        </w:trPr>
        <w:tc>
          <w:tcPr>
            <w:tcW w:w="17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E216E" w14:textId="77777777" w:rsidR="00614F82" w:rsidRPr="00614F82" w:rsidRDefault="00614F82" w:rsidP="00614F82">
            <w:pPr>
              <w:spacing w:line="240" w:lineRule="auto"/>
              <w:jc w:val="left"/>
              <w:rPr>
                <w:color w:val="auto"/>
                <w:szCs w:val="24"/>
                <w:lang w:eastAsia="en-US"/>
              </w:rPr>
            </w:pPr>
            <w:r w:rsidRPr="00614F82">
              <w:rPr>
                <w:color w:val="auto"/>
                <w:szCs w:val="24"/>
                <w:lang w:eastAsia="en-US"/>
              </w:rPr>
              <w:t>Session count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5672E" w14:textId="77777777" w:rsidR="00614F82" w:rsidRPr="00614F82" w:rsidRDefault="00614F82" w:rsidP="00614F82">
            <w:pPr>
              <w:spacing w:line="240" w:lineRule="auto"/>
              <w:jc w:val="center"/>
              <w:rPr>
                <w:color w:val="auto"/>
                <w:szCs w:val="24"/>
                <w:lang w:eastAsia="en-US"/>
              </w:rPr>
            </w:pPr>
            <w:r w:rsidRPr="00614F82">
              <w:rPr>
                <w:color w:val="auto"/>
                <w:szCs w:val="24"/>
                <w:lang w:eastAsia="en-US"/>
              </w:rPr>
              <w:t>0.014***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430F9" w14:textId="77777777" w:rsidR="00614F82" w:rsidRPr="00614F82" w:rsidRDefault="00614F82" w:rsidP="00614F82">
            <w:pPr>
              <w:spacing w:line="240" w:lineRule="auto"/>
              <w:jc w:val="center"/>
              <w:rPr>
                <w:color w:val="auto"/>
                <w:szCs w:val="24"/>
                <w:lang w:eastAsia="en-US"/>
              </w:rPr>
            </w:pPr>
            <w:r w:rsidRPr="00614F82">
              <w:rPr>
                <w:color w:val="auto"/>
                <w:szCs w:val="24"/>
                <w:lang w:eastAsia="en-US"/>
              </w:rPr>
              <w:t>0.012***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76B17" w14:textId="77777777" w:rsidR="00614F82" w:rsidRPr="00614F82" w:rsidRDefault="00614F82" w:rsidP="00614F82">
            <w:pPr>
              <w:spacing w:line="240" w:lineRule="auto"/>
              <w:jc w:val="center"/>
              <w:rPr>
                <w:color w:val="auto"/>
                <w:szCs w:val="24"/>
                <w:lang w:eastAsia="en-US"/>
              </w:rPr>
            </w:pPr>
            <w:r w:rsidRPr="00614F82">
              <w:rPr>
                <w:color w:val="auto"/>
                <w:szCs w:val="24"/>
                <w:lang w:eastAsia="en-US"/>
              </w:rPr>
              <w:t>0.010***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438C2" w14:textId="77777777" w:rsidR="00614F82" w:rsidRPr="00614F82" w:rsidRDefault="00614F82" w:rsidP="00614F82">
            <w:pPr>
              <w:spacing w:line="240" w:lineRule="auto"/>
              <w:jc w:val="center"/>
              <w:rPr>
                <w:color w:val="auto"/>
                <w:szCs w:val="24"/>
                <w:lang w:eastAsia="en-US"/>
              </w:rPr>
            </w:pPr>
            <w:r w:rsidRPr="00614F82">
              <w:rPr>
                <w:color w:val="auto"/>
                <w:szCs w:val="24"/>
                <w:lang w:eastAsia="en-US"/>
              </w:rPr>
              <w:t>0.012***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2376E" w14:textId="77777777" w:rsidR="00614F82" w:rsidRPr="00614F82" w:rsidRDefault="00614F82" w:rsidP="00614F82">
            <w:pPr>
              <w:spacing w:line="240" w:lineRule="auto"/>
              <w:jc w:val="center"/>
              <w:rPr>
                <w:color w:val="auto"/>
                <w:szCs w:val="24"/>
                <w:lang w:eastAsia="en-US"/>
              </w:rPr>
            </w:pPr>
            <w:r w:rsidRPr="00614F82">
              <w:rPr>
                <w:color w:val="auto"/>
                <w:szCs w:val="24"/>
                <w:lang w:eastAsia="en-US"/>
              </w:rPr>
              <w:t>0.010**</w:t>
            </w:r>
          </w:p>
        </w:tc>
      </w:tr>
      <w:tr w:rsidR="00614F82" w:rsidRPr="00614F82" w14:paraId="7DB3DF2E" w14:textId="77777777" w:rsidTr="00614F82">
        <w:trPr>
          <w:trHeight w:val="315"/>
        </w:trPr>
        <w:tc>
          <w:tcPr>
            <w:tcW w:w="17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BD848" w14:textId="77777777" w:rsidR="00614F82" w:rsidRPr="00614F82" w:rsidRDefault="00614F82" w:rsidP="00614F82">
            <w:pPr>
              <w:spacing w:line="240" w:lineRule="auto"/>
              <w:jc w:val="center"/>
              <w:rPr>
                <w:color w:val="auto"/>
                <w:szCs w:val="24"/>
                <w:lang w:eastAsia="en-US"/>
              </w:rPr>
            </w:pP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4F64E" w14:textId="77777777" w:rsidR="00614F82" w:rsidRPr="00614F82" w:rsidRDefault="00614F82" w:rsidP="00614F82">
            <w:pPr>
              <w:spacing w:line="240" w:lineRule="auto"/>
              <w:jc w:val="center"/>
              <w:rPr>
                <w:color w:val="auto"/>
                <w:szCs w:val="24"/>
                <w:lang w:eastAsia="en-US"/>
              </w:rPr>
            </w:pPr>
            <w:r w:rsidRPr="00614F82">
              <w:rPr>
                <w:color w:val="auto"/>
                <w:szCs w:val="24"/>
                <w:lang w:eastAsia="en-US"/>
              </w:rPr>
              <w:t>(0.004)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9F85C" w14:textId="77777777" w:rsidR="00614F82" w:rsidRPr="00614F82" w:rsidRDefault="00614F82" w:rsidP="00614F82">
            <w:pPr>
              <w:spacing w:line="240" w:lineRule="auto"/>
              <w:jc w:val="center"/>
              <w:rPr>
                <w:color w:val="auto"/>
                <w:szCs w:val="24"/>
                <w:lang w:eastAsia="en-US"/>
              </w:rPr>
            </w:pPr>
            <w:r w:rsidRPr="00614F82">
              <w:rPr>
                <w:color w:val="auto"/>
                <w:szCs w:val="24"/>
                <w:lang w:eastAsia="en-US"/>
              </w:rPr>
              <w:t>(0.004)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9BC29" w14:textId="77777777" w:rsidR="00614F82" w:rsidRPr="00614F82" w:rsidRDefault="00614F82" w:rsidP="00614F82">
            <w:pPr>
              <w:spacing w:line="240" w:lineRule="auto"/>
              <w:jc w:val="center"/>
              <w:rPr>
                <w:color w:val="auto"/>
                <w:szCs w:val="24"/>
                <w:lang w:eastAsia="en-US"/>
              </w:rPr>
            </w:pPr>
            <w:r w:rsidRPr="00614F82">
              <w:rPr>
                <w:color w:val="auto"/>
                <w:szCs w:val="24"/>
                <w:lang w:eastAsia="en-US"/>
              </w:rPr>
              <w:t>(0.004)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44977" w14:textId="77777777" w:rsidR="00614F82" w:rsidRPr="00614F82" w:rsidRDefault="00614F82" w:rsidP="00614F82">
            <w:pPr>
              <w:spacing w:line="240" w:lineRule="auto"/>
              <w:jc w:val="center"/>
              <w:rPr>
                <w:color w:val="auto"/>
                <w:szCs w:val="24"/>
                <w:lang w:eastAsia="en-US"/>
              </w:rPr>
            </w:pPr>
            <w:r w:rsidRPr="00614F82">
              <w:rPr>
                <w:color w:val="auto"/>
                <w:szCs w:val="24"/>
                <w:lang w:eastAsia="en-US"/>
              </w:rPr>
              <w:t>(0.004)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3022C" w14:textId="77777777" w:rsidR="00614F82" w:rsidRPr="00614F82" w:rsidRDefault="00614F82" w:rsidP="00614F82">
            <w:pPr>
              <w:spacing w:line="240" w:lineRule="auto"/>
              <w:jc w:val="center"/>
              <w:rPr>
                <w:color w:val="auto"/>
                <w:szCs w:val="24"/>
                <w:lang w:eastAsia="en-US"/>
              </w:rPr>
            </w:pPr>
            <w:r w:rsidRPr="00614F82">
              <w:rPr>
                <w:color w:val="auto"/>
                <w:szCs w:val="24"/>
                <w:lang w:eastAsia="en-US"/>
              </w:rPr>
              <w:t>(0.004)</w:t>
            </w:r>
          </w:p>
        </w:tc>
      </w:tr>
      <w:tr w:rsidR="00614F82" w:rsidRPr="00614F82" w14:paraId="28B5F734" w14:textId="77777777" w:rsidTr="00614F82">
        <w:trPr>
          <w:trHeight w:val="315"/>
        </w:trPr>
        <w:tc>
          <w:tcPr>
            <w:tcW w:w="17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83DD4" w14:textId="77777777" w:rsidR="00614F82" w:rsidRPr="00614F82" w:rsidRDefault="00614F82" w:rsidP="00614F82">
            <w:pPr>
              <w:spacing w:line="240" w:lineRule="auto"/>
              <w:jc w:val="left"/>
              <w:rPr>
                <w:color w:val="auto"/>
                <w:szCs w:val="24"/>
                <w:lang w:eastAsia="en-US"/>
              </w:rPr>
            </w:pPr>
            <w:r w:rsidRPr="00614F82">
              <w:rPr>
                <w:color w:val="auto"/>
                <w:szCs w:val="24"/>
                <w:lang w:eastAsia="en-US"/>
              </w:rPr>
              <w:t>Starting symptom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8A8E9" w14:textId="77777777" w:rsidR="00614F82" w:rsidRPr="00614F82" w:rsidRDefault="00614F82" w:rsidP="00614F82">
            <w:pPr>
              <w:spacing w:line="240" w:lineRule="auto"/>
              <w:jc w:val="center"/>
              <w:rPr>
                <w:color w:val="auto"/>
                <w:szCs w:val="24"/>
                <w:lang w:eastAsia="en-US"/>
              </w:rPr>
            </w:pPr>
            <w:r w:rsidRPr="00614F82">
              <w:rPr>
                <w:color w:val="auto"/>
                <w:szCs w:val="24"/>
                <w:lang w:eastAsia="en-US"/>
              </w:rPr>
              <w:t>-0.688***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4C3A5" w14:textId="77777777" w:rsidR="00614F82" w:rsidRPr="00614F82" w:rsidRDefault="00614F82" w:rsidP="00614F82">
            <w:pPr>
              <w:spacing w:line="240" w:lineRule="auto"/>
              <w:jc w:val="center"/>
              <w:rPr>
                <w:color w:val="auto"/>
                <w:szCs w:val="24"/>
                <w:lang w:eastAsia="en-US"/>
              </w:rPr>
            </w:pPr>
            <w:r w:rsidRPr="00614F82">
              <w:rPr>
                <w:color w:val="auto"/>
                <w:szCs w:val="24"/>
                <w:lang w:eastAsia="en-US"/>
              </w:rPr>
              <w:t>-0.689***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251FC" w14:textId="77777777" w:rsidR="00614F82" w:rsidRPr="00614F82" w:rsidRDefault="00614F82" w:rsidP="00614F82">
            <w:pPr>
              <w:spacing w:line="240" w:lineRule="auto"/>
              <w:jc w:val="center"/>
              <w:rPr>
                <w:color w:val="auto"/>
                <w:szCs w:val="24"/>
                <w:lang w:eastAsia="en-US"/>
              </w:rPr>
            </w:pPr>
            <w:r w:rsidRPr="00614F82">
              <w:rPr>
                <w:color w:val="auto"/>
                <w:szCs w:val="24"/>
                <w:lang w:eastAsia="en-US"/>
              </w:rPr>
              <w:t>-0.691***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FD723" w14:textId="77777777" w:rsidR="00614F82" w:rsidRPr="00614F82" w:rsidRDefault="00614F82" w:rsidP="00614F82">
            <w:pPr>
              <w:spacing w:line="240" w:lineRule="auto"/>
              <w:jc w:val="center"/>
              <w:rPr>
                <w:color w:val="auto"/>
                <w:szCs w:val="24"/>
                <w:lang w:eastAsia="en-US"/>
              </w:rPr>
            </w:pPr>
            <w:r w:rsidRPr="00614F82">
              <w:rPr>
                <w:color w:val="auto"/>
                <w:szCs w:val="24"/>
                <w:lang w:eastAsia="en-US"/>
              </w:rPr>
              <w:t>-0.700***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D221A" w14:textId="77777777" w:rsidR="00614F82" w:rsidRPr="00614F82" w:rsidRDefault="00614F82" w:rsidP="00614F82">
            <w:pPr>
              <w:spacing w:line="240" w:lineRule="auto"/>
              <w:jc w:val="center"/>
              <w:rPr>
                <w:color w:val="auto"/>
                <w:szCs w:val="24"/>
                <w:lang w:eastAsia="en-US"/>
              </w:rPr>
            </w:pPr>
            <w:r w:rsidRPr="00614F82">
              <w:rPr>
                <w:color w:val="auto"/>
                <w:szCs w:val="24"/>
                <w:lang w:eastAsia="en-US"/>
              </w:rPr>
              <w:t>-0.704***</w:t>
            </w:r>
          </w:p>
        </w:tc>
      </w:tr>
      <w:tr w:rsidR="00614F82" w:rsidRPr="00614F82" w14:paraId="49019743" w14:textId="77777777" w:rsidTr="00614F82">
        <w:trPr>
          <w:trHeight w:val="315"/>
        </w:trPr>
        <w:tc>
          <w:tcPr>
            <w:tcW w:w="17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FF523" w14:textId="77777777" w:rsidR="00614F82" w:rsidRPr="00614F82" w:rsidRDefault="00614F82" w:rsidP="00614F82">
            <w:pPr>
              <w:spacing w:line="240" w:lineRule="auto"/>
              <w:jc w:val="center"/>
              <w:rPr>
                <w:color w:val="auto"/>
                <w:szCs w:val="24"/>
                <w:lang w:eastAsia="en-US"/>
              </w:rPr>
            </w:pP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C2A91" w14:textId="77777777" w:rsidR="00614F82" w:rsidRPr="00614F82" w:rsidRDefault="00614F82" w:rsidP="00614F82">
            <w:pPr>
              <w:spacing w:line="240" w:lineRule="auto"/>
              <w:jc w:val="center"/>
              <w:rPr>
                <w:color w:val="auto"/>
                <w:szCs w:val="24"/>
                <w:lang w:eastAsia="en-US"/>
              </w:rPr>
            </w:pPr>
            <w:r w:rsidRPr="00614F82">
              <w:rPr>
                <w:color w:val="auto"/>
                <w:szCs w:val="24"/>
                <w:lang w:eastAsia="en-US"/>
              </w:rPr>
              <w:t>(0.007)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9B10E" w14:textId="77777777" w:rsidR="00614F82" w:rsidRPr="00614F82" w:rsidRDefault="00614F82" w:rsidP="00614F82">
            <w:pPr>
              <w:spacing w:line="240" w:lineRule="auto"/>
              <w:jc w:val="center"/>
              <w:rPr>
                <w:color w:val="auto"/>
                <w:szCs w:val="24"/>
                <w:lang w:eastAsia="en-US"/>
              </w:rPr>
            </w:pPr>
            <w:r w:rsidRPr="00614F82">
              <w:rPr>
                <w:color w:val="auto"/>
                <w:szCs w:val="24"/>
                <w:lang w:eastAsia="en-US"/>
              </w:rPr>
              <w:t>(0.007)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A184A" w14:textId="77777777" w:rsidR="00614F82" w:rsidRPr="00614F82" w:rsidRDefault="00614F82" w:rsidP="00614F82">
            <w:pPr>
              <w:spacing w:line="240" w:lineRule="auto"/>
              <w:jc w:val="center"/>
              <w:rPr>
                <w:color w:val="auto"/>
                <w:szCs w:val="24"/>
                <w:lang w:eastAsia="en-US"/>
              </w:rPr>
            </w:pPr>
            <w:r w:rsidRPr="00614F82">
              <w:rPr>
                <w:color w:val="auto"/>
                <w:szCs w:val="24"/>
                <w:lang w:eastAsia="en-US"/>
              </w:rPr>
              <w:t>(0.008)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29D2F" w14:textId="77777777" w:rsidR="00614F82" w:rsidRPr="00614F82" w:rsidRDefault="00614F82" w:rsidP="00614F82">
            <w:pPr>
              <w:spacing w:line="240" w:lineRule="auto"/>
              <w:jc w:val="center"/>
              <w:rPr>
                <w:color w:val="auto"/>
                <w:szCs w:val="24"/>
                <w:lang w:eastAsia="en-US"/>
              </w:rPr>
            </w:pPr>
            <w:r w:rsidRPr="00614F82">
              <w:rPr>
                <w:color w:val="auto"/>
                <w:szCs w:val="24"/>
                <w:lang w:eastAsia="en-US"/>
              </w:rPr>
              <w:t>(0.009)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4E6CD" w14:textId="77777777" w:rsidR="00614F82" w:rsidRPr="00614F82" w:rsidRDefault="00614F82" w:rsidP="00614F82">
            <w:pPr>
              <w:spacing w:line="240" w:lineRule="auto"/>
              <w:jc w:val="center"/>
              <w:rPr>
                <w:color w:val="auto"/>
                <w:szCs w:val="24"/>
                <w:lang w:eastAsia="en-US"/>
              </w:rPr>
            </w:pPr>
            <w:r w:rsidRPr="00614F82">
              <w:rPr>
                <w:color w:val="auto"/>
                <w:szCs w:val="24"/>
                <w:lang w:eastAsia="en-US"/>
              </w:rPr>
              <w:t>(0.009)</w:t>
            </w:r>
          </w:p>
        </w:tc>
      </w:tr>
      <w:tr w:rsidR="00614F82" w:rsidRPr="00614F82" w14:paraId="58D049B2" w14:textId="77777777" w:rsidTr="00614F82">
        <w:trPr>
          <w:trHeight w:val="315"/>
        </w:trPr>
        <w:tc>
          <w:tcPr>
            <w:tcW w:w="17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DCFFC" w14:textId="77777777" w:rsidR="00614F82" w:rsidRPr="00614F82" w:rsidRDefault="00614F82" w:rsidP="00614F82">
            <w:pPr>
              <w:spacing w:line="240" w:lineRule="auto"/>
              <w:jc w:val="left"/>
              <w:rPr>
                <w:color w:val="auto"/>
                <w:szCs w:val="24"/>
                <w:lang w:eastAsia="en-US"/>
              </w:rPr>
            </w:pPr>
            <w:r w:rsidRPr="00614F82">
              <w:rPr>
                <w:color w:val="auto"/>
                <w:szCs w:val="24"/>
                <w:lang w:eastAsia="en-US"/>
              </w:rPr>
              <w:t>Constant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0EE0F" w14:textId="77777777" w:rsidR="00614F82" w:rsidRPr="00614F82" w:rsidRDefault="00614F82" w:rsidP="00614F82">
            <w:pPr>
              <w:spacing w:line="240" w:lineRule="auto"/>
              <w:jc w:val="center"/>
              <w:rPr>
                <w:color w:val="auto"/>
                <w:szCs w:val="24"/>
                <w:lang w:eastAsia="en-US"/>
              </w:rPr>
            </w:pPr>
            <w:r w:rsidRPr="00614F82">
              <w:rPr>
                <w:color w:val="auto"/>
                <w:szCs w:val="24"/>
                <w:lang w:eastAsia="en-US"/>
              </w:rPr>
              <w:t>0.144***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9846D" w14:textId="77777777" w:rsidR="00614F82" w:rsidRPr="00614F82" w:rsidRDefault="00614F82" w:rsidP="00614F82">
            <w:pPr>
              <w:spacing w:line="240" w:lineRule="auto"/>
              <w:jc w:val="center"/>
              <w:rPr>
                <w:color w:val="auto"/>
                <w:szCs w:val="24"/>
                <w:lang w:eastAsia="en-US"/>
              </w:rPr>
            </w:pPr>
            <w:r w:rsidRPr="00614F82">
              <w:rPr>
                <w:color w:val="auto"/>
                <w:szCs w:val="24"/>
                <w:lang w:eastAsia="en-US"/>
              </w:rPr>
              <w:t>0.151***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A0E4E" w14:textId="77777777" w:rsidR="00614F82" w:rsidRPr="00614F82" w:rsidRDefault="00614F82" w:rsidP="00614F82">
            <w:pPr>
              <w:spacing w:line="240" w:lineRule="auto"/>
              <w:jc w:val="center"/>
              <w:rPr>
                <w:color w:val="auto"/>
                <w:szCs w:val="24"/>
                <w:lang w:eastAsia="en-US"/>
              </w:rPr>
            </w:pPr>
            <w:r w:rsidRPr="00614F82">
              <w:rPr>
                <w:color w:val="auto"/>
                <w:szCs w:val="24"/>
                <w:lang w:eastAsia="en-US"/>
              </w:rPr>
              <w:t>0.160***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3B5D5" w14:textId="77777777" w:rsidR="00614F82" w:rsidRPr="00614F82" w:rsidRDefault="00614F82" w:rsidP="00614F82">
            <w:pPr>
              <w:spacing w:line="240" w:lineRule="auto"/>
              <w:jc w:val="center"/>
              <w:rPr>
                <w:color w:val="auto"/>
                <w:szCs w:val="24"/>
                <w:lang w:eastAsia="en-US"/>
              </w:rPr>
            </w:pPr>
            <w:r w:rsidRPr="00614F82">
              <w:rPr>
                <w:color w:val="auto"/>
                <w:szCs w:val="24"/>
                <w:lang w:eastAsia="en-US"/>
              </w:rPr>
              <w:t>0.191***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36AA5" w14:textId="77777777" w:rsidR="00614F82" w:rsidRPr="00614F82" w:rsidRDefault="00614F82" w:rsidP="00614F82">
            <w:pPr>
              <w:spacing w:line="240" w:lineRule="auto"/>
              <w:jc w:val="center"/>
              <w:rPr>
                <w:color w:val="auto"/>
                <w:szCs w:val="24"/>
                <w:lang w:eastAsia="en-US"/>
              </w:rPr>
            </w:pPr>
            <w:r w:rsidRPr="00614F82">
              <w:rPr>
                <w:color w:val="auto"/>
                <w:szCs w:val="24"/>
                <w:lang w:eastAsia="en-US"/>
              </w:rPr>
              <w:t>0.211***</w:t>
            </w:r>
          </w:p>
        </w:tc>
      </w:tr>
      <w:tr w:rsidR="00614F82" w:rsidRPr="00614F82" w14:paraId="281D2ADA" w14:textId="77777777" w:rsidTr="00614F82">
        <w:trPr>
          <w:trHeight w:val="315"/>
        </w:trPr>
        <w:tc>
          <w:tcPr>
            <w:tcW w:w="17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00F14" w14:textId="77777777" w:rsidR="00614F82" w:rsidRPr="00614F82" w:rsidRDefault="00614F82" w:rsidP="00614F82">
            <w:pPr>
              <w:spacing w:line="240" w:lineRule="auto"/>
              <w:jc w:val="center"/>
              <w:rPr>
                <w:color w:val="auto"/>
                <w:szCs w:val="24"/>
                <w:lang w:eastAsia="en-US"/>
              </w:rPr>
            </w:pP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F5014" w14:textId="77777777" w:rsidR="00614F82" w:rsidRPr="00614F82" w:rsidRDefault="00614F82" w:rsidP="00614F82">
            <w:pPr>
              <w:spacing w:line="240" w:lineRule="auto"/>
              <w:jc w:val="center"/>
              <w:rPr>
                <w:color w:val="auto"/>
                <w:szCs w:val="24"/>
                <w:lang w:eastAsia="en-US"/>
              </w:rPr>
            </w:pPr>
            <w:r w:rsidRPr="00614F82">
              <w:rPr>
                <w:color w:val="auto"/>
                <w:szCs w:val="24"/>
                <w:lang w:eastAsia="en-US"/>
              </w:rPr>
              <w:t>(0.047)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FD2A1" w14:textId="77777777" w:rsidR="00614F82" w:rsidRPr="00614F82" w:rsidRDefault="00614F82" w:rsidP="00614F82">
            <w:pPr>
              <w:spacing w:line="240" w:lineRule="auto"/>
              <w:jc w:val="center"/>
              <w:rPr>
                <w:color w:val="auto"/>
                <w:szCs w:val="24"/>
                <w:lang w:eastAsia="en-US"/>
              </w:rPr>
            </w:pPr>
            <w:r w:rsidRPr="00614F82">
              <w:rPr>
                <w:color w:val="auto"/>
                <w:szCs w:val="24"/>
                <w:lang w:eastAsia="en-US"/>
              </w:rPr>
              <w:t>(0.048)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02947" w14:textId="77777777" w:rsidR="00614F82" w:rsidRPr="00614F82" w:rsidRDefault="00614F82" w:rsidP="00614F82">
            <w:pPr>
              <w:spacing w:line="240" w:lineRule="auto"/>
              <w:jc w:val="center"/>
              <w:rPr>
                <w:color w:val="auto"/>
                <w:szCs w:val="24"/>
                <w:lang w:eastAsia="en-US"/>
              </w:rPr>
            </w:pPr>
            <w:r w:rsidRPr="00614F82">
              <w:rPr>
                <w:color w:val="auto"/>
                <w:szCs w:val="24"/>
                <w:lang w:eastAsia="en-US"/>
              </w:rPr>
              <w:t>(0.050)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C6AE0" w14:textId="77777777" w:rsidR="00614F82" w:rsidRPr="00614F82" w:rsidRDefault="00614F82" w:rsidP="00614F82">
            <w:pPr>
              <w:spacing w:line="240" w:lineRule="auto"/>
              <w:jc w:val="center"/>
              <w:rPr>
                <w:color w:val="auto"/>
                <w:szCs w:val="24"/>
                <w:lang w:eastAsia="en-US"/>
              </w:rPr>
            </w:pPr>
            <w:r w:rsidRPr="00614F82">
              <w:rPr>
                <w:color w:val="auto"/>
                <w:szCs w:val="24"/>
                <w:lang w:eastAsia="en-US"/>
              </w:rPr>
              <w:t>(0.056)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CE44C" w14:textId="77777777" w:rsidR="00614F82" w:rsidRPr="00614F82" w:rsidRDefault="00614F82" w:rsidP="00614F82">
            <w:pPr>
              <w:spacing w:line="240" w:lineRule="auto"/>
              <w:jc w:val="center"/>
              <w:rPr>
                <w:color w:val="auto"/>
                <w:szCs w:val="24"/>
                <w:lang w:eastAsia="en-US"/>
              </w:rPr>
            </w:pPr>
            <w:r w:rsidRPr="00614F82">
              <w:rPr>
                <w:color w:val="auto"/>
                <w:szCs w:val="24"/>
                <w:lang w:eastAsia="en-US"/>
              </w:rPr>
              <w:t>(0.059)</w:t>
            </w:r>
          </w:p>
        </w:tc>
      </w:tr>
      <w:tr w:rsidR="00614F82" w:rsidRPr="00614F82" w14:paraId="564B3A22" w14:textId="77777777" w:rsidTr="00614F82">
        <w:trPr>
          <w:trHeight w:val="315"/>
        </w:trPr>
        <w:tc>
          <w:tcPr>
            <w:tcW w:w="17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A2F24" w14:textId="77777777" w:rsidR="00614F82" w:rsidRPr="00614F82" w:rsidRDefault="00614F82" w:rsidP="00614F82">
            <w:pPr>
              <w:spacing w:line="240" w:lineRule="auto"/>
              <w:jc w:val="left"/>
              <w:rPr>
                <w:color w:val="auto"/>
                <w:szCs w:val="24"/>
                <w:lang w:eastAsia="en-US"/>
              </w:rPr>
            </w:pPr>
            <w:r w:rsidRPr="00614F82">
              <w:rPr>
                <w:color w:val="auto"/>
                <w:szCs w:val="24"/>
                <w:lang w:eastAsia="en-US"/>
              </w:rPr>
              <w:t>Observations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F6D6B" w14:textId="77777777" w:rsidR="00614F82" w:rsidRPr="00614F82" w:rsidRDefault="00614F82" w:rsidP="00614F82">
            <w:pPr>
              <w:spacing w:line="240" w:lineRule="auto"/>
              <w:jc w:val="center"/>
              <w:rPr>
                <w:color w:val="auto"/>
                <w:szCs w:val="24"/>
                <w:lang w:eastAsia="en-US"/>
              </w:rPr>
            </w:pPr>
            <w:r w:rsidRPr="00614F82">
              <w:rPr>
                <w:color w:val="auto"/>
                <w:szCs w:val="24"/>
                <w:lang w:eastAsia="en-US"/>
              </w:rPr>
              <w:t>44,640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566BB" w14:textId="77777777" w:rsidR="00614F82" w:rsidRPr="00614F82" w:rsidRDefault="00614F82" w:rsidP="00614F82">
            <w:pPr>
              <w:spacing w:line="240" w:lineRule="auto"/>
              <w:jc w:val="center"/>
              <w:rPr>
                <w:color w:val="auto"/>
                <w:szCs w:val="24"/>
                <w:lang w:eastAsia="en-US"/>
              </w:rPr>
            </w:pPr>
            <w:r w:rsidRPr="00614F82">
              <w:rPr>
                <w:color w:val="auto"/>
                <w:szCs w:val="24"/>
                <w:lang w:eastAsia="en-US"/>
              </w:rPr>
              <w:t>41,982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2EAFF" w14:textId="77777777" w:rsidR="00614F82" w:rsidRPr="00614F82" w:rsidRDefault="00614F82" w:rsidP="00614F82">
            <w:pPr>
              <w:spacing w:line="240" w:lineRule="auto"/>
              <w:jc w:val="center"/>
              <w:rPr>
                <w:color w:val="auto"/>
                <w:szCs w:val="24"/>
                <w:lang w:eastAsia="en-US"/>
              </w:rPr>
            </w:pPr>
            <w:r w:rsidRPr="00614F82">
              <w:rPr>
                <w:color w:val="auto"/>
                <w:szCs w:val="24"/>
                <w:lang w:eastAsia="en-US"/>
              </w:rPr>
              <w:t>39,300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E3B63" w14:textId="77777777" w:rsidR="00614F82" w:rsidRPr="00614F82" w:rsidRDefault="00614F82" w:rsidP="00614F82">
            <w:pPr>
              <w:spacing w:line="240" w:lineRule="auto"/>
              <w:jc w:val="center"/>
              <w:rPr>
                <w:color w:val="auto"/>
                <w:szCs w:val="24"/>
                <w:lang w:eastAsia="en-US"/>
              </w:rPr>
            </w:pPr>
            <w:r w:rsidRPr="00614F82">
              <w:rPr>
                <w:color w:val="auto"/>
                <w:szCs w:val="24"/>
                <w:lang w:eastAsia="en-US"/>
              </w:rPr>
              <w:t>31,880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91D76" w14:textId="77777777" w:rsidR="00614F82" w:rsidRPr="00614F82" w:rsidRDefault="00614F82" w:rsidP="00614F82">
            <w:pPr>
              <w:spacing w:line="240" w:lineRule="auto"/>
              <w:jc w:val="center"/>
              <w:rPr>
                <w:color w:val="auto"/>
                <w:szCs w:val="24"/>
                <w:lang w:eastAsia="en-US"/>
              </w:rPr>
            </w:pPr>
            <w:r w:rsidRPr="00614F82">
              <w:rPr>
                <w:color w:val="auto"/>
                <w:szCs w:val="24"/>
                <w:lang w:eastAsia="en-US"/>
              </w:rPr>
              <w:t>28,983</w:t>
            </w:r>
          </w:p>
        </w:tc>
      </w:tr>
      <w:tr w:rsidR="00614F82" w:rsidRPr="00614F82" w14:paraId="5640F717" w14:textId="77777777" w:rsidTr="00614F82">
        <w:trPr>
          <w:trHeight w:val="315"/>
        </w:trPr>
        <w:tc>
          <w:tcPr>
            <w:tcW w:w="17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A6095" w14:textId="77777777" w:rsidR="00614F82" w:rsidRPr="00614F82" w:rsidRDefault="00614F82" w:rsidP="00614F82">
            <w:pPr>
              <w:spacing w:line="240" w:lineRule="auto"/>
              <w:jc w:val="left"/>
              <w:rPr>
                <w:color w:val="auto"/>
                <w:szCs w:val="24"/>
                <w:lang w:eastAsia="en-US"/>
              </w:rPr>
            </w:pPr>
            <w:r w:rsidRPr="00614F82">
              <w:rPr>
                <w:color w:val="auto"/>
                <w:szCs w:val="24"/>
                <w:lang w:eastAsia="en-US"/>
              </w:rPr>
              <w:t>R-squared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838FA" w14:textId="77777777" w:rsidR="00614F82" w:rsidRPr="00614F82" w:rsidRDefault="00614F82" w:rsidP="00614F82">
            <w:pPr>
              <w:spacing w:line="240" w:lineRule="auto"/>
              <w:jc w:val="center"/>
              <w:rPr>
                <w:color w:val="auto"/>
                <w:szCs w:val="24"/>
                <w:lang w:eastAsia="en-US"/>
              </w:rPr>
            </w:pPr>
            <w:r w:rsidRPr="00614F82">
              <w:rPr>
                <w:color w:val="auto"/>
                <w:szCs w:val="24"/>
                <w:lang w:eastAsia="en-US"/>
              </w:rPr>
              <w:t>0.385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EAA9B" w14:textId="77777777" w:rsidR="00614F82" w:rsidRPr="00614F82" w:rsidRDefault="00614F82" w:rsidP="00614F82">
            <w:pPr>
              <w:spacing w:line="240" w:lineRule="auto"/>
              <w:jc w:val="center"/>
              <w:rPr>
                <w:color w:val="auto"/>
                <w:szCs w:val="24"/>
                <w:lang w:eastAsia="en-US"/>
              </w:rPr>
            </w:pPr>
            <w:r w:rsidRPr="00614F82">
              <w:rPr>
                <w:color w:val="auto"/>
                <w:szCs w:val="24"/>
                <w:lang w:eastAsia="en-US"/>
              </w:rPr>
              <w:t>0.385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3E9B4" w14:textId="77777777" w:rsidR="00614F82" w:rsidRPr="00614F82" w:rsidRDefault="00614F82" w:rsidP="00614F82">
            <w:pPr>
              <w:spacing w:line="240" w:lineRule="auto"/>
              <w:jc w:val="center"/>
              <w:rPr>
                <w:color w:val="auto"/>
                <w:szCs w:val="24"/>
                <w:lang w:eastAsia="en-US"/>
              </w:rPr>
            </w:pPr>
            <w:r w:rsidRPr="00614F82">
              <w:rPr>
                <w:color w:val="auto"/>
                <w:szCs w:val="24"/>
                <w:lang w:eastAsia="en-US"/>
              </w:rPr>
              <w:t>0.386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97FB9" w14:textId="77777777" w:rsidR="00614F82" w:rsidRPr="00614F82" w:rsidRDefault="00614F82" w:rsidP="00614F82">
            <w:pPr>
              <w:spacing w:line="240" w:lineRule="auto"/>
              <w:jc w:val="center"/>
              <w:rPr>
                <w:color w:val="auto"/>
                <w:szCs w:val="24"/>
                <w:lang w:eastAsia="en-US"/>
              </w:rPr>
            </w:pPr>
            <w:r w:rsidRPr="00614F82">
              <w:rPr>
                <w:color w:val="auto"/>
                <w:szCs w:val="24"/>
                <w:lang w:eastAsia="en-US"/>
              </w:rPr>
              <w:t>0.396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5B42C" w14:textId="77777777" w:rsidR="00614F82" w:rsidRPr="00614F82" w:rsidRDefault="00614F82" w:rsidP="00614F82">
            <w:pPr>
              <w:spacing w:line="240" w:lineRule="auto"/>
              <w:jc w:val="center"/>
              <w:rPr>
                <w:color w:val="auto"/>
                <w:szCs w:val="24"/>
                <w:lang w:eastAsia="en-US"/>
              </w:rPr>
            </w:pPr>
            <w:r w:rsidRPr="00614F82">
              <w:rPr>
                <w:color w:val="auto"/>
                <w:szCs w:val="24"/>
                <w:lang w:eastAsia="en-US"/>
              </w:rPr>
              <w:t>0.400</w:t>
            </w:r>
          </w:p>
        </w:tc>
      </w:tr>
      <w:tr w:rsidR="00614F82" w:rsidRPr="00614F82" w14:paraId="79D9AD45" w14:textId="77777777" w:rsidTr="00614F82">
        <w:trPr>
          <w:trHeight w:val="315"/>
        </w:trPr>
        <w:tc>
          <w:tcPr>
            <w:tcW w:w="1727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BAB0107" w14:textId="77777777" w:rsidR="00614F82" w:rsidRPr="00614F82" w:rsidRDefault="00614F82" w:rsidP="00614F82">
            <w:pPr>
              <w:spacing w:line="240" w:lineRule="auto"/>
              <w:jc w:val="left"/>
              <w:rPr>
                <w:color w:val="auto"/>
                <w:szCs w:val="24"/>
                <w:lang w:eastAsia="en-US"/>
              </w:rPr>
            </w:pPr>
            <w:r w:rsidRPr="00614F82">
              <w:rPr>
                <w:color w:val="auto"/>
                <w:szCs w:val="24"/>
                <w:lang w:eastAsia="en-US"/>
              </w:rPr>
              <w:t>Number of users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7A5354C3" w14:textId="77777777" w:rsidR="00614F82" w:rsidRPr="00614F82" w:rsidRDefault="00614F82" w:rsidP="00614F82">
            <w:pPr>
              <w:spacing w:line="240" w:lineRule="auto"/>
              <w:jc w:val="center"/>
              <w:rPr>
                <w:color w:val="auto"/>
                <w:szCs w:val="24"/>
                <w:lang w:eastAsia="en-US"/>
              </w:rPr>
            </w:pPr>
            <w:r w:rsidRPr="00614F82">
              <w:rPr>
                <w:color w:val="auto"/>
                <w:szCs w:val="24"/>
                <w:lang w:eastAsia="en-US"/>
              </w:rPr>
              <w:t>2,019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69E7BA45" w14:textId="77777777" w:rsidR="00614F82" w:rsidRPr="00614F82" w:rsidRDefault="00614F82" w:rsidP="00614F82">
            <w:pPr>
              <w:spacing w:line="240" w:lineRule="auto"/>
              <w:jc w:val="center"/>
              <w:rPr>
                <w:color w:val="auto"/>
                <w:szCs w:val="24"/>
                <w:lang w:eastAsia="en-US"/>
              </w:rPr>
            </w:pPr>
            <w:r w:rsidRPr="00614F82">
              <w:rPr>
                <w:color w:val="auto"/>
                <w:szCs w:val="24"/>
                <w:lang w:eastAsia="en-US"/>
              </w:rPr>
              <w:t>1,902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79E1C59A" w14:textId="77777777" w:rsidR="00614F82" w:rsidRPr="00614F82" w:rsidRDefault="00614F82" w:rsidP="00614F82">
            <w:pPr>
              <w:spacing w:line="240" w:lineRule="auto"/>
              <w:jc w:val="center"/>
              <w:rPr>
                <w:color w:val="auto"/>
                <w:szCs w:val="24"/>
                <w:lang w:eastAsia="en-US"/>
              </w:rPr>
            </w:pPr>
            <w:r w:rsidRPr="00614F82">
              <w:rPr>
                <w:color w:val="auto"/>
                <w:szCs w:val="24"/>
                <w:lang w:eastAsia="en-US"/>
              </w:rPr>
              <w:t>1,779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65668B4C" w14:textId="77777777" w:rsidR="00614F82" w:rsidRPr="00614F82" w:rsidRDefault="00614F82" w:rsidP="00614F82">
            <w:pPr>
              <w:spacing w:line="240" w:lineRule="auto"/>
              <w:jc w:val="center"/>
              <w:rPr>
                <w:color w:val="auto"/>
                <w:szCs w:val="24"/>
                <w:lang w:eastAsia="en-US"/>
              </w:rPr>
            </w:pPr>
            <w:r w:rsidRPr="00614F82">
              <w:rPr>
                <w:color w:val="auto"/>
                <w:szCs w:val="24"/>
                <w:lang w:eastAsia="en-US"/>
              </w:rPr>
              <w:t>1,461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29FAC13F" w14:textId="77777777" w:rsidR="00614F82" w:rsidRPr="00614F82" w:rsidRDefault="00614F82" w:rsidP="00614F82">
            <w:pPr>
              <w:spacing w:line="240" w:lineRule="auto"/>
              <w:jc w:val="center"/>
              <w:rPr>
                <w:color w:val="auto"/>
                <w:szCs w:val="24"/>
                <w:lang w:eastAsia="en-US"/>
              </w:rPr>
            </w:pPr>
            <w:r w:rsidRPr="00614F82">
              <w:rPr>
                <w:color w:val="auto"/>
                <w:szCs w:val="24"/>
                <w:lang w:eastAsia="en-US"/>
              </w:rPr>
              <w:t>1,334</w:t>
            </w:r>
          </w:p>
        </w:tc>
      </w:tr>
    </w:tbl>
    <w:p w14:paraId="5B63D2F3" w14:textId="6C3AFC0E" w:rsidR="00FC054B" w:rsidRDefault="00FC054B" w:rsidP="00FC054B">
      <w:r>
        <w:t>Notes: The sample is restricted to</w:t>
      </w:r>
      <w:r w:rsidR="00614F82">
        <w:t xml:space="preserve"> users who completed their first ten</w:t>
      </w:r>
      <w:r>
        <w:t xml:space="preserve"> sessions within the number of days </w:t>
      </w:r>
      <w:r w:rsidR="00C83016">
        <w:t>specified in each column header</w:t>
      </w:r>
      <w:r>
        <w:t>. Each column represents a separate regression. All regressions include patient-level fixed effects</w:t>
      </w:r>
      <w:r w:rsidRPr="00DF33B4">
        <w:t>. Standard errors, clustered at the individual patient level, are shown in parentheses. *** p&lt;0.01, ** p&lt;0.05, * p&lt;0.10</w:t>
      </w:r>
    </w:p>
    <w:p w14:paraId="12F97ACA" w14:textId="77777777" w:rsidR="00FC7C54" w:rsidRDefault="00FC7C54">
      <w:pPr>
        <w:spacing w:line="240" w:lineRule="auto"/>
        <w:jc w:val="left"/>
        <w:rPr>
          <w:rFonts w:eastAsia="SimSun"/>
          <w:szCs w:val="24"/>
        </w:rPr>
      </w:pPr>
      <w:r>
        <w:rPr>
          <w:rFonts w:eastAsia="SimSun"/>
          <w:szCs w:val="24"/>
        </w:rPr>
        <w:br w:type="page"/>
      </w:r>
    </w:p>
    <w:p w14:paraId="13FB29B4" w14:textId="4166773F" w:rsidR="00FC7C54" w:rsidRDefault="00FC7C54">
      <w:pPr>
        <w:spacing w:line="240" w:lineRule="auto"/>
        <w:jc w:val="left"/>
        <w:rPr>
          <w:rFonts w:eastAsia="SimSun"/>
          <w:szCs w:val="24"/>
        </w:rPr>
      </w:pPr>
      <w:r>
        <w:rPr>
          <w:rFonts w:eastAsia="SimSun"/>
          <w:szCs w:val="24"/>
        </w:rPr>
        <w:lastRenderedPageBreak/>
        <w:t>Supplemental Table 4: Session count and THC non-reporting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570"/>
        <w:gridCol w:w="2837"/>
        <w:gridCol w:w="2835"/>
      </w:tblGrid>
      <w:tr w:rsidR="00FC7C54" w:rsidRPr="00FC7C54" w14:paraId="4659A8E4" w14:textId="77777777" w:rsidTr="00363B66">
        <w:trPr>
          <w:trHeight w:val="300"/>
        </w:trPr>
        <w:tc>
          <w:tcPr>
            <w:tcW w:w="1931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1455A" w14:textId="77777777" w:rsidR="00FC7C54" w:rsidRPr="00FC7C54" w:rsidRDefault="00FC7C54" w:rsidP="00FC7C54">
            <w:pPr>
              <w:spacing w:line="240" w:lineRule="auto"/>
              <w:jc w:val="left"/>
              <w:rPr>
                <w:color w:val="auto"/>
                <w:sz w:val="22"/>
                <w:szCs w:val="22"/>
                <w:lang w:eastAsia="en-US"/>
              </w:rPr>
            </w:pPr>
            <w:r w:rsidRPr="00FC7C54">
              <w:rPr>
                <w:color w:val="auto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535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E4EA8" w14:textId="77777777" w:rsidR="00FC7C54" w:rsidRPr="00FC7C54" w:rsidRDefault="00FC7C54" w:rsidP="00FC7C54">
            <w:pPr>
              <w:spacing w:line="240" w:lineRule="auto"/>
              <w:jc w:val="center"/>
              <w:rPr>
                <w:color w:val="auto"/>
                <w:sz w:val="22"/>
                <w:szCs w:val="22"/>
                <w:lang w:eastAsia="en-US"/>
              </w:rPr>
            </w:pPr>
            <w:r w:rsidRPr="00FC7C54">
              <w:rPr>
                <w:color w:val="auto"/>
                <w:sz w:val="22"/>
                <w:szCs w:val="22"/>
                <w:lang w:eastAsia="en-US"/>
              </w:rPr>
              <w:t>(1)</w:t>
            </w:r>
          </w:p>
        </w:tc>
        <w:tc>
          <w:tcPr>
            <w:tcW w:w="1535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C6F61" w14:textId="77777777" w:rsidR="00FC7C54" w:rsidRPr="00FC7C54" w:rsidRDefault="00FC7C54" w:rsidP="00FC7C54">
            <w:pPr>
              <w:spacing w:line="240" w:lineRule="auto"/>
              <w:jc w:val="center"/>
              <w:rPr>
                <w:color w:val="auto"/>
                <w:sz w:val="22"/>
                <w:szCs w:val="22"/>
                <w:lang w:eastAsia="en-US"/>
              </w:rPr>
            </w:pPr>
            <w:r w:rsidRPr="00FC7C54">
              <w:rPr>
                <w:color w:val="auto"/>
                <w:sz w:val="22"/>
                <w:szCs w:val="22"/>
                <w:lang w:eastAsia="en-US"/>
              </w:rPr>
              <w:t>(2)</w:t>
            </w:r>
          </w:p>
        </w:tc>
      </w:tr>
      <w:tr w:rsidR="00FC7C54" w:rsidRPr="00FC7C54" w14:paraId="45C2CFF4" w14:textId="77777777" w:rsidTr="00363B66">
        <w:trPr>
          <w:trHeight w:val="300"/>
        </w:trPr>
        <w:tc>
          <w:tcPr>
            <w:tcW w:w="19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105B2" w14:textId="77777777" w:rsidR="00FC7C54" w:rsidRPr="00FC7C54" w:rsidRDefault="00FC7C54" w:rsidP="00FC7C54">
            <w:pPr>
              <w:spacing w:line="240" w:lineRule="auto"/>
              <w:jc w:val="center"/>
              <w:rPr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5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479D2" w14:textId="77777777" w:rsidR="00FC7C54" w:rsidRPr="00FC7C54" w:rsidRDefault="00FC7C54" w:rsidP="00FC7C54">
            <w:pPr>
              <w:spacing w:line="240" w:lineRule="auto"/>
              <w:jc w:val="center"/>
              <w:rPr>
                <w:color w:val="auto"/>
                <w:sz w:val="22"/>
                <w:szCs w:val="22"/>
                <w:lang w:eastAsia="en-US"/>
              </w:rPr>
            </w:pPr>
            <w:r w:rsidRPr="00FC7C54">
              <w:rPr>
                <w:color w:val="auto"/>
                <w:sz w:val="22"/>
                <w:szCs w:val="22"/>
                <w:lang w:eastAsia="en-US"/>
              </w:rPr>
              <w:t>THC Not Reported</w:t>
            </w:r>
          </w:p>
        </w:tc>
        <w:tc>
          <w:tcPr>
            <w:tcW w:w="15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24662" w14:textId="77777777" w:rsidR="00FC7C54" w:rsidRPr="00FC7C54" w:rsidRDefault="00FC7C54" w:rsidP="00FC7C54">
            <w:pPr>
              <w:spacing w:line="240" w:lineRule="auto"/>
              <w:jc w:val="center"/>
              <w:rPr>
                <w:color w:val="auto"/>
                <w:sz w:val="22"/>
                <w:szCs w:val="22"/>
                <w:lang w:eastAsia="en-US"/>
              </w:rPr>
            </w:pPr>
            <w:r w:rsidRPr="00FC7C54">
              <w:rPr>
                <w:color w:val="auto"/>
                <w:sz w:val="22"/>
                <w:szCs w:val="22"/>
                <w:lang w:eastAsia="en-US"/>
              </w:rPr>
              <w:t>THC Not Reported</w:t>
            </w:r>
          </w:p>
        </w:tc>
      </w:tr>
      <w:tr w:rsidR="00FC7C54" w:rsidRPr="00FC7C54" w14:paraId="1F936D7E" w14:textId="77777777" w:rsidTr="00363B66">
        <w:trPr>
          <w:trHeight w:val="300"/>
        </w:trPr>
        <w:tc>
          <w:tcPr>
            <w:tcW w:w="1931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09FE0" w14:textId="77777777" w:rsidR="00FC7C54" w:rsidRPr="00FC7C54" w:rsidRDefault="00FC7C54" w:rsidP="00FC7C54">
            <w:pPr>
              <w:spacing w:line="240" w:lineRule="auto"/>
              <w:jc w:val="left"/>
              <w:rPr>
                <w:color w:val="auto"/>
                <w:sz w:val="22"/>
                <w:szCs w:val="22"/>
                <w:lang w:eastAsia="en-US"/>
              </w:rPr>
            </w:pPr>
            <w:r w:rsidRPr="00FC7C54">
              <w:rPr>
                <w:color w:val="auto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535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24537" w14:textId="77777777" w:rsidR="00FC7C54" w:rsidRPr="00FC7C54" w:rsidRDefault="00FC7C54" w:rsidP="00FC7C54">
            <w:pPr>
              <w:spacing w:line="240" w:lineRule="auto"/>
              <w:jc w:val="center"/>
              <w:rPr>
                <w:color w:val="auto"/>
                <w:sz w:val="22"/>
                <w:szCs w:val="22"/>
                <w:lang w:eastAsia="en-US"/>
              </w:rPr>
            </w:pPr>
            <w:r w:rsidRPr="00FC7C54">
              <w:rPr>
                <w:color w:val="auto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535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63DF2" w14:textId="77777777" w:rsidR="00FC7C54" w:rsidRPr="00FC7C54" w:rsidRDefault="00FC7C54" w:rsidP="00FC7C54">
            <w:pPr>
              <w:spacing w:line="240" w:lineRule="auto"/>
              <w:jc w:val="center"/>
              <w:rPr>
                <w:color w:val="auto"/>
                <w:sz w:val="22"/>
                <w:szCs w:val="22"/>
                <w:lang w:eastAsia="en-US"/>
              </w:rPr>
            </w:pPr>
            <w:r w:rsidRPr="00FC7C54">
              <w:rPr>
                <w:color w:val="auto"/>
                <w:sz w:val="22"/>
                <w:szCs w:val="22"/>
                <w:lang w:eastAsia="en-US"/>
              </w:rPr>
              <w:t> </w:t>
            </w:r>
          </w:p>
        </w:tc>
      </w:tr>
      <w:tr w:rsidR="00FC7C54" w:rsidRPr="00FC7C54" w14:paraId="5C816AC6" w14:textId="77777777" w:rsidTr="00363B66">
        <w:trPr>
          <w:trHeight w:val="300"/>
        </w:trPr>
        <w:tc>
          <w:tcPr>
            <w:tcW w:w="19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C48EC" w14:textId="77777777" w:rsidR="00FC7C54" w:rsidRPr="00FC7C54" w:rsidRDefault="00FC7C54" w:rsidP="00FC7C54">
            <w:pPr>
              <w:spacing w:line="240" w:lineRule="auto"/>
              <w:jc w:val="left"/>
              <w:rPr>
                <w:color w:val="auto"/>
                <w:sz w:val="22"/>
                <w:szCs w:val="22"/>
                <w:lang w:eastAsia="en-US"/>
              </w:rPr>
            </w:pPr>
            <w:r w:rsidRPr="00FC7C54">
              <w:rPr>
                <w:color w:val="auto"/>
                <w:sz w:val="22"/>
                <w:szCs w:val="22"/>
                <w:lang w:eastAsia="en-US"/>
              </w:rPr>
              <w:t>Session Count</w:t>
            </w:r>
          </w:p>
        </w:tc>
        <w:tc>
          <w:tcPr>
            <w:tcW w:w="15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670E2" w14:textId="77777777" w:rsidR="00FC7C54" w:rsidRPr="00FC7C54" w:rsidRDefault="00FC7C54" w:rsidP="00FC7C54">
            <w:pPr>
              <w:spacing w:line="240" w:lineRule="auto"/>
              <w:jc w:val="center"/>
              <w:rPr>
                <w:color w:val="auto"/>
                <w:sz w:val="22"/>
                <w:szCs w:val="22"/>
                <w:lang w:eastAsia="en-US"/>
              </w:rPr>
            </w:pPr>
            <w:r w:rsidRPr="00FC7C54">
              <w:rPr>
                <w:color w:val="auto"/>
                <w:sz w:val="22"/>
                <w:szCs w:val="22"/>
                <w:lang w:eastAsia="en-US"/>
              </w:rPr>
              <w:t>0.000</w:t>
            </w:r>
          </w:p>
        </w:tc>
        <w:tc>
          <w:tcPr>
            <w:tcW w:w="15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55E5A" w14:textId="77777777" w:rsidR="00FC7C54" w:rsidRPr="00FC7C54" w:rsidRDefault="00FC7C54" w:rsidP="00FC7C54">
            <w:pPr>
              <w:spacing w:line="240" w:lineRule="auto"/>
              <w:jc w:val="center"/>
              <w:rPr>
                <w:color w:val="auto"/>
                <w:sz w:val="22"/>
                <w:szCs w:val="22"/>
                <w:lang w:eastAsia="en-US"/>
              </w:rPr>
            </w:pPr>
            <w:r w:rsidRPr="00FC7C54">
              <w:rPr>
                <w:color w:val="auto"/>
                <w:sz w:val="22"/>
                <w:szCs w:val="22"/>
                <w:lang w:eastAsia="en-US"/>
              </w:rPr>
              <w:t>-0.000</w:t>
            </w:r>
          </w:p>
        </w:tc>
      </w:tr>
      <w:tr w:rsidR="00FC7C54" w:rsidRPr="00FC7C54" w14:paraId="49DEB718" w14:textId="77777777" w:rsidTr="00363B66">
        <w:trPr>
          <w:trHeight w:val="300"/>
        </w:trPr>
        <w:tc>
          <w:tcPr>
            <w:tcW w:w="19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A2417" w14:textId="77777777" w:rsidR="00FC7C54" w:rsidRPr="00FC7C54" w:rsidRDefault="00FC7C54" w:rsidP="00FC7C54">
            <w:pPr>
              <w:spacing w:line="240" w:lineRule="auto"/>
              <w:jc w:val="center"/>
              <w:rPr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5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7715B" w14:textId="77777777" w:rsidR="00FC7C54" w:rsidRPr="00FC7C54" w:rsidRDefault="00FC7C54" w:rsidP="00FC7C54">
            <w:pPr>
              <w:spacing w:line="240" w:lineRule="auto"/>
              <w:jc w:val="center"/>
              <w:rPr>
                <w:color w:val="auto"/>
                <w:sz w:val="22"/>
                <w:szCs w:val="22"/>
                <w:lang w:eastAsia="en-US"/>
              </w:rPr>
            </w:pPr>
            <w:r w:rsidRPr="00FC7C54">
              <w:rPr>
                <w:color w:val="auto"/>
                <w:sz w:val="22"/>
                <w:szCs w:val="22"/>
                <w:lang w:eastAsia="en-US"/>
              </w:rPr>
              <w:t>(0.001)</w:t>
            </w:r>
          </w:p>
        </w:tc>
        <w:tc>
          <w:tcPr>
            <w:tcW w:w="15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47238" w14:textId="77777777" w:rsidR="00FC7C54" w:rsidRPr="00FC7C54" w:rsidRDefault="00FC7C54" w:rsidP="00FC7C54">
            <w:pPr>
              <w:spacing w:line="240" w:lineRule="auto"/>
              <w:jc w:val="center"/>
              <w:rPr>
                <w:color w:val="auto"/>
                <w:sz w:val="22"/>
                <w:szCs w:val="22"/>
                <w:lang w:eastAsia="en-US"/>
              </w:rPr>
            </w:pPr>
            <w:r w:rsidRPr="00FC7C54">
              <w:rPr>
                <w:color w:val="auto"/>
                <w:sz w:val="22"/>
                <w:szCs w:val="22"/>
                <w:lang w:eastAsia="en-US"/>
              </w:rPr>
              <w:t>(0.001)</w:t>
            </w:r>
          </w:p>
        </w:tc>
      </w:tr>
      <w:tr w:rsidR="00FC7C54" w:rsidRPr="00FC7C54" w14:paraId="312DFEE3" w14:textId="77777777" w:rsidTr="00363B66">
        <w:trPr>
          <w:trHeight w:val="300"/>
        </w:trPr>
        <w:tc>
          <w:tcPr>
            <w:tcW w:w="19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2EB04" w14:textId="77777777" w:rsidR="00FC7C54" w:rsidRPr="00FC7C54" w:rsidRDefault="00FC7C54" w:rsidP="00FC7C54">
            <w:pPr>
              <w:spacing w:line="240" w:lineRule="auto"/>
              <w:jc w:val="left"/>
              <w:rPr>
                <w:color w:val="auto"/>
                <w:sz w:val="22"/>
                <w:szCs w:val="22"/>
                <w:lang w:eastAsia="en-US"/>
              </w:rPr>
            </w:pPr>
            <w:r w:rsidRPr="00FC7C54">
              <w:rPr>
                <w:color w:val="auto"/>
                <w:sz w:val="22"/>
                <w:szCs w:val="22"/>
                <w:lang w:eastAsia="en-US"/>
              </w:rPr>
              <w:t>Smoke (Joint/Pipe)</w:t>
            </w:r>
          </w:p>
        </w:tc>
        <w:tc>
          <w:tcPr>
            <w:tcW w:w="15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E9D04" w14:textId="77777777" w:rsidR="00FC7C54" w:rsidRPr="00FC7C54" w:rsidRDefault="00FC7C54" w:rsidP="00FC7C54">
            <w:pPr>
              <w:spacing w:line="240" w:lineRule="auto"/>
              <w:jc w:val="left"/>
              <w:rPr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5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A94DF" w14:textId="77777777" w:rsidR="00FC7C54" w:rsidRPr="00FC7C54" w:rsidRDefault="00FC7C54" w:rsidP="00FC7C54">
            <w:pPr>
              <w:spacing w:line="240" w:lineRule="auto"/>
              <w:jc w:val="center"/>
              <w:rPr>
                <w:color w:val="auto"/>
                <w:sz w:val="22"/>
                <w:szCs w:val="22"/>
                <w:lang w:eastAsia="en-US"/>
              </w:rPr>
            </w:pPr>
            <w:r w:rsidRPr="00FC7C54">
              <w:rPr>
                <w:color w:val="auto"/>
                <w:sz w:val="22"/>
                <w:szCs w:val="22"/>
                <w:lang w:eastAsia="en-US"/>
              </w:rPr>
              <w:t>0.072***</w:t>
            </w:r>
          </w:p>
        </w:tc>
      </w:tr>
      <w:tr w:rsidR="00FC7C54" w:rsidRPr="00FC7C54" w14:paraId="53295A99" w14:textId="77777777" w:rsidTr="00363B66">
        <w:trPr>
          <w:trHeight w:val="300"/>
        </w:trPr>
        <w:tc>
          <w:tcPr>
            <w:tcW w:w="19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81611" w14:textId="77777777" w:rsidR="00FC7C54" w:rsidRPr="00FC7C54" w:rsidRDefault="00FC7C54" w:rsidP="00FC7C54">
            <w:pPr>
              <w:spacing w:line="240" w:lineRule="auto"/>
              <w:jc w:val="center"/>
              <w:rPr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5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36E95" w14:textId="77777777" w:rsidR="00FC7C54" w:rsidRPr="00FC7C54" w:rsidRDefault="00FC7C54" w:rsidP="00FC7C54">
            <w:pPr>
              <w:spacing w:line="240" w:lineRule="auto"/>
              <w:jc w:val="left"/>
              <w:rPr>
                <w:color w:val="auto"/>
                <w:sz w:val="20"/>
                <w:lang w:eastAsia="en-US"/>
              </w:rPr>
            </w:pPr>
          </w:p>
        </w:tc>
        <w:tc>
          <w:tcPr>
            <w:tcW w:w="15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60CE5" w14:textId="77777777" w:rsidR="00FC7C54" w:rsidRPr="00FC7C54" w:rsidRDefault="00FC7C54" w:rsidP="00FC7C54">
            <w:pPr>
              <w:spacing w:line="240" w:lineRule="auto"/>
              <w:jc w:val="center"/>
              <w:rPr>
                <w:color w:val="auto"/>
                <w:sz w:val="22"/>
                <w:szCs w:val="22"/>
                <w:lang w:eastAsia="en-US"/>
              </w:rPr>
            </w:pPr>
            <w:r w:rsidRPr="00FC7C54">
              <w:rPr>
                <w:color w:val="auto"/>
                <w:sz w:val="22"/>
                <w:szCs w:val="22"/>
                <w:lang w:eastAsia="en-US"/>
              </w:rPr>
              <w:t>(0.013)</w:t>
            </w:r>
          </w:p>
        </w:tc>
      </w:tr>
      <w:tr w:rsidR="00FC7C54" w:rsidRPr="00FC7C54" w14:paraId="76622E7B" w14:textId="77777777" w:rsidTr="00363B66">
        <w:trPr>
          <w:trHeight w:val="300"/>
        </w:trPr>
        <w:tc>
          <w:tcPr>
            <w:tcW w:w="19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587C4" w14:textId="77777777" w:rsidR="00FC7C54" w:rsidRPr="00FC7C54" w:rsidRDefault="00FC7C54" w:rsidP="00FC7C54">
            <w:pPr>
              <w:spacing w:line="240" w:lineRule="auto"/>
              <w:jc w:val="left"/>
              <w:rPr>
                <w:color w:val="auto"/>
                <w:sz w:val="22"/>
                <w:szCs w:val="22"/>
                <w:lang w:eastAsia="en-US"/>
              </w:rPr>
            </w:pPr>
            <w:r w:rsidRPr="00FC7C54">
              <w:rPr>
                <w:color w:val="auto"/>
                <w:sz w:val="22"/>
                <w:szCs w:val="22"/>
                <w:lang w:eastAsia="en-US"/>
              </w:rPr>
              <w:t>Eat or Drink</w:t>
            </w:r>
          </w:p>
        </w:tc>
        <w:tc>
          <w:tcPr>
            <w:tcW w:w="15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66D2E" w14:textId="77777777" w:rsidR="00FC7C54" w:rsidRPr="00FC7C54" w:rsidRDefault="00FC7C54" w:rsidP="00FC7C54">
            <w:pPr>
              <w:spacing w:line="240" w:lineRule="auto"/>
              <w:jc w:val="left"/>
              <w:rPr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5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744AC" w14:textId="77777777" w:rsidR="00FC7C54" w:rsidRPr="00FC7C54" w:rsidRDefault="00FC7C54" w:rsidP="00FC7C54">
            <w:pPr>
              <w:spacing w:line="240" w:lineRule="auto"/>
              <w:jc w:val="center"/>
              <w:rPr>
                <w:color w:val="auto"/>
                <w:sz w:val="22"/>
                <w:szCs w:val="22"/>
                <w:lang w:eastAsia="en-US"/>
              </w:rPr>
            </w:pPr>
            <w:r w:rsidRPr="00FC7C54">
              <w:rPr>
                <w:color w:val="auto"/>
                <w:sz w:val="22"/>
                <w:szCs w:val="22"/>
                <w:lang w:eastAsia="en-US"/>
              </w:rPr>
              <w:t>0.510***</w:t>
            </w:r>
          </w:p>
        </w:tc>
      </w:tr>
      <w:tr w:rsidR="00FC7C54" w:rsidRPr="00FC7C54" w14:paraId="2D661C02" w14:textId="77777777" w:rsidTr="00363B66">
        <w:trPr>
          <w:trHeight w:val="300"/>
        </w:trPr>
        <w:tc>
          <w:tcPr>
            <w:tcW w:w="19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E2723" w14:textId="77777777" w:rsidR="00FC7C54" w:rsidRPr="00FC7C54" w:rsidRDefault="00FC7C54" w:rsidP="00FC7C54">
            <w:pPr>
              <w:spacing w:line="240" w:lineRule="auto"/>
              <w:jc w:val="center"/>
              <w:rPr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5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02655" w14:textId="77777777" w:rsidR="00FC7C54" w:rsidRPr="00FC7C54" w:rsidRDefault="00FC7C54" w:rsidP="00FC7C54">
            <w:pPr>
              <w:spacing w:line="240" w:lineRule="auto"/>
              <w:jc w:val="left"/>
              <w:rPr>
                <w:color w:val="auto"/>
                <w:sz w:val="20"/>
                <w:lang w:eastAsia="en-US"/>
              </w:rPr>
            </w:pPr>
          </w:p>
        </w:tc>
        <w:tc>
          <w:tcPr>
            <w:tcW w:w="15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B62B2" w14:textId="77777777" w:rsidR="00FC7C54" w:rsidRPr="00FC7C54" w:rsidRDefault="00FC7C54" w:rsidP="00FC7C54">
            <w:pPr>
              <w:spacing w:line="240" w:lineRule="auto"/>
              <w:jc w:val="center"/>
              <w:rPr>
                <w:color w:val="auto"/>
                <w:sz w:val="22"/>
                <w:szCs w:val="22"/>
                <w:lang w:eastAsia="en-US"/>
              </w:rPr>
            </w:pPr>
            <w:r w:rsidRPr="00FC7C54">
              <w:rPr>
                <w:color w:val="auto"/>
                <w:sz w:val="22"/>
                <w:szCs w:val="22"/>
                <w:lang w:eastAsia="en-US"/>
              </w:rPr>
              <w:t>(0.015)</w:t>
            </w:r>
          </w:p>
        </w:tc>
      </w:tr>
      <w:tr w:rsidR="00FC7C54" w:rsidRPr="00FC7C54" w14:paraId="22B644E0" w14:textId="77777777" w:rsidTr="00363B66">
        <w:trPr>
          <w:trHeight w:val="300"/>
        </w:trPr>
        <w:tc>
          <w:tcPr>
            <w:tcW w:w="19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D4E4B" w14:textId="77777777" w:rsidR="00FC7C54" w:rsidRPr="00FC7C54" w:rsidRDefault="00FC7C54" w:rsidP="00FC7C54">
            <w:pPr>
              <w:spacing w:line="240" w:lineRule="auto"/>
              <w:jc w:val="left"/>
              <w:rPr>
                <w:color w:val="auto"/>
                <w:sz w:val="22"/>
                <w:szCs w:val="22"/>
                <w:lang w:eastAsia="en-US"/>
              </w:rPr>
            </w:pPr>
            <w:proofErr w:type="spellStart"/>
            <w:r w:rsidRPr="00FC7C54">
              <w:rPr>
                <w:color w:val="auto"/>
                <w:sz w:val="22"/>
                <w:szCs w:val="22"/>
                <w:lang w:eastAsia="en-US"/>
              </w:rPr>
              <w:t>LnDose</w:t>
            </w:r>
            <w:proofErr w:type="spellEnd"/>
          </w:p>
        </w:tc>
        <w:tc>
          <w:tcPr>
            <w:tcW w:w="15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17DB8" w14:textId="77777777" w:rsidR="00FC7C54" w:rsidRPr="00FC7C54" w:rsidRDefault="00FC7C54" w:rsidP="00FC7C54">
            <w:pPr>
              <w:spacing w:line="240" w:lineRule="auto"/>
              <w:jc w:val="left"/>
              <w:rPr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5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0D9F5" w14:textId="77777777" w:rsidR="00FC7C54" w:rsidRPr="00FC7C54" w:rsidRDefault="00FC7C54" w:rsidP="00FC7C54">
            <w:pPr>
              <w:spacing w:line="240" w:lineRule="auto"/>
              <w:jc w:val="center"/>
              <w:rPr>
                <w:color w:val="auto"/>
                <w:sz w:val="22"/>
                <w:szCs w:val="22"/>
                <w:lang w:eastAsia="en-US"/>
              </w:rPr>
            </w:pPr>
            <w:r w:rsidRPr="00FC7C54">
              <w:rPr>
                <w:color w:val="auto"/>
                <w:sz w:val="22"/>
                <w:szCs w:val="22"/>
                <w:lang w:eastAsia="en-US"/>
              </w:rPr>
              <w:t>0.007*</w:t>
            </w:r>
          </w:p>
        </w:tc>
      </w:tr>
      <w:tr w:rsidR="00FC7C54" w:rsidRPr="00FC7C54" w14:paraId="5CC531AF" w14:textId="77777777" w:rsidTr="00363B66">
        <w:trPr>
          <w:trHeight w:val="300"/>
        </w:trPr>
        <w:tc>
          <w:tcPr>
            <w:tcW w:w="19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D1A0B" w14:textId="77777777" w:rsidR="00FC7C54" w:rsidRPr="00FC7C54" w:rsidRDefault="00FC7C54" w:rsidP="00FC7C54">
            <w:pPr>
              <w:spacing w:line="240" w:lineRule="auto"/>
              <w:jc w:val="center"/>
              <w:rPr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5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CFB93" w14:textId="77777777" w:rsidR="00FC7C54" w:rsidRPr="00FC7C54" w:rsidRDefault="00FC7C54" w:rsidP="00FC7C54">
            <w:pPr>
              <w:spacing w:line="240" w:lineRule="auto"/>
              <w:jc w:val="left"/>
              <w:rPr>
                <w:color w:val="auto"/>
                <w:sz w:val="20"/>
                <w:lang w:eastAsia="en-US"/>
              </w:rPr>
            </w:pPr>
          </w:p>
        </w:tc>
        <w:tc>
          <w:tcPr>
            <w:tcW w:w="15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C1F99" w14:textId="77777777" w:rsidR="00FC7C54" w:rsidRPr="00FC7C54" w:rsidRDefault="00FC7C54" w:rsidP="00FC7C54">
            <w:pPr>
              <w:spacing w:line="240" w:lineRule="auto"/>
              <w:jc w:val="center"/>
              <w:rPr>
                <w:color w:val="auto"/>
                <w:sz w:val="22"/>
                <w:szCs w:val="22"/>
                <w:lang w:eastAsia="en-US"/>
              </w:rPr>
            </w:pPr>
            <w:r w:rsidRPr="00FC7C54">
              <w:rPr>
                <w:color w:val="auto"/>
                <w:sz w:val="22"/>
                <w:szCs w:val="22"/>
                <w:lang w:eastAsia="en-US"/>
              </w:rPr>
              <w:t>(0.004)</w:t>
            </w:r>
          </w:p>
        </w:tc>
      </w:tr>
      <w:tr w:rsidR="00FC7C54" w:rsidRPr="00FC7C54" w14:paraId="591C1A39" w14:textId="77777777" w:rsidTr="00363B66">
        <w:trPr>
          <w:trHeight w:val="300"/>
        </w:trPr>
        <w:tc>
          <w:tcPr>
            <w:tcW w:w="19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FDF24" w14:textId="77777777" w:rsidR="00FC7C54" w:rsidRPr="00FC7C54" w:rsidRDefault="00FC7C54" w:rsidP="00FC7C54">
            <w:pPr>
              <w:spacing w:line="240" w:lineRule="auto"/>
              <w:jc w:val="left"/>
              <w:rPr>
                <w:color w:val="auto"/>
                <w:sz w:val="22"/>
                <w:szCs w:val="22"/>
                <w:lang w:eastAsia="en-US"/>
              </w:rPr>
            </w:pPr>
            <w:r w:rsidRPr="00FC7C54">
              <w:rPr>
                <w:color w:val="auto"/>
                <w:sz w:val="22"/>
                <w:szCs w:val="22"/>
                <w:lang w:eastAsia="en-US"/>
              </w:rPr>
              <w:t>Starting Symptom</w:t>
            </w:r>
          </w:p>
        </w:tc>
        <w:tc>
          <w:tcPr>
            <w:tcW w:w="15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03661" w14:textId="77777777" w:rsidR="00FC7C54" w:rsidRPr="00FC7C54" w:rsidRDefault="00FC7C54" w:rsidP="00FC7C54">
            <w:pPr>
              <w:spacing w:line="240" w:lineRule="auto"/>
              <w:jc w:val="center"/>
              <w:rPr>
                <w:color w:val="auto"/>
                <w:sz w:val="22"/>
                <w:szCs w:val="22"/>
                <w:lang w:eastAsia="en-US"/>
              </w:rPr>
            </w:pPr>
            <w:r w:rsidRPr="00FC7C54">
              <w:rPr>
                <w:color w:val="auto"/>
                <w:sz w:val="22"/>
                <w:szCs w:val="22"/>
                <w:lang w:eastAsia="en-US"/>
              </w:rPr>
              <w:t>0.000</w:t>
            </w:r>
          </w:p>
        </w:tc>
        <w:tc>
          <w:tcPr>
            <w:tcW w:w="15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2F9F5" w14:textId="77777777" w:rsidR="00FC7C54" w:rsidRPr="00FC7C54" w:rsidRDefault="00FC7C54" w:rsidP="00FC7C54">
            <w:pPr>
              <w:spacing w:line="240" w:lineRule="auto"/>
              <w:jc w:val="center"/>
              <w:rPr>
                <w:color w:val="auto"/>
                <w:sz w:val="22"/>
                <w:szCs w:val="22"/>
                <w:lang w:eastAsia="en-US"/>
              </w:rPr>
            </w:pPr>
            <w:r w:rsidRPr="00FC7C54">
              <w:rPr>
                <w:color w:val="auto"/>
                <w:sz w:val="22"/>
                <w:szCs w:val="22"/>
                <w:lang w:eastAsia="en-US"/>
              </w:rPr>
              <w:t>0.001</w:t>
            </w:r>
          </w:p>
        </w:tc>
      </w:tr>
      <w:tr w:rsidR="00FC7C54" w:rsidRPr="00FC7C54" w14:paraId="1BC0209D" w14:textId="77777777" w:rsidTr="00363B66">
        <w:trPr>
          <w:trHeight w:val="300"/>
        </w:trPr>
        <w:tc>
          <w:tcPr>
            <w:tcW w:w="19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6DE0A" w14:textId="77777777" w:rsidR="00FC7C54" w:rsidRPr="00FC7C54" w:rsidRDefault="00FC7C54" w:rsidP="00FC7C54">
            <w:pPr>
              <w:spacing w:line="240" w:lineRule="auto"/>
              <w:jc w:val="center"/>
              <w:rPr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5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0FD99" w14:textId="77777777" w:rsidR="00FC7C54" w:rsidRPr="00FC7C54" w:rsidRDefault="00FC7C54" w:rsidP="00FC7C54">
            <w:pPr>
              <w:spacing w:line="240" w:lineRule="auto"/>
              <w:jc w:val="center"/>
              <w:rPr>
                <w:color w:val="auto"/>
                <w:sz w:val="22"/>
                <w:szCs w:val="22"/>
                <w:lang w:eastAsia="en-US"/>
              </w:rPr>
            </w:pPr>
            <w:r w:rsidRPr="00FC7C54">
              <w:rPr>
                <w:color w:val="auto"/>
                <w:sz w:val="22"/>
                <w:szCs w:val="22"/>
                <w:lang w:eastAsia="en-US"/>
              </w:rPr>
              <w:t>(0.001)</w:t>
            </w:r>
          </w:p>
        </w:tc>
        <w:tc>
          <w:tcPr>
            <w:tcW w:w="15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DB9DC" w14:textId="77777777" w:rsidR="00FC7C54" w:rsidRPr="00FC7C54" w:rsidRDefault="00FC7C54" w:rsidP="00FC7C54">
            <w:pPr>
              <w:spacing w:line="240" w:lineRule="auto"/>
              <w:jc w:val="center"/>
              <w:rPr>
                <w:color w:val="auto"/>
                <w:sz w:val="22"/>
                <w:szCs w:val="22"/>
                <w:lang w:eastAsia="en-US"/>
              </w:rPr>
            </w:pPr>
            <w:r w:rsidRPr="00FC7C54">
              <w:rPr>
                <w:color w:val="auto"/>
                <w:sz w:val="22"/>
                <w:szCs w:val="22"/>
                <w:lang w:eastAsia="en-US"/>
              </w:rPr>
              <w:t>(0.001)</w:t>
            </w:r>
          </w:p>
        </w:tc>
      </w:tr>
      <w:tr w:rsidR="00FC7C54" w:rsidRPr="00FC7C54" w14:paraId="7B748732" w14:textId="77777777" w:rsidTr="00363B66">
        <w:trPr>
          <w:trHeight w:val="300"/>
        </w:trPr>
        <w:tc>
          <w:tcPr>
            <w:tcW w:w="19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FEBE5" w14:textId="77777777" w:rsidR="00FC7C54" w:rsidRPr="00FC7C54" w:rsidRDefault="00FC7C54" w:rsidP="00FC7C54">
            <w:pPr>
              <w:spacing w:line="240" w:lineRule="auto"/>
              <w:jc w:val="left"/>
              <w:rPr>
                <w:color w:val="auto"/>
                <w:sz w:val="22"/>
                <w:szCs w:val="22"/>
                <w:lang w:eastAsia="en-US"/>
              </w:rPr>
            </w:pPr>
            <w:r w:rsidRPr="00FC7C54">
              <w:rPr>
                <w:color w:val="auto"/>
                <w:sz w:val="22"/>
                <w:szCs w:val="22"/>
                <w:lang w:eastAsia="en-US"/>
              </w:rPr>
              <w:t>Constant</w:t>
            </w:r>
          </w:p>
        </w:tc>
        <w:tc>
          <w:tcPr>
            <w:tcW w:w="15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98742" w14:textId="77777777" w:rsidR="00FC7C54" w:rsidRPr="00FC7C54" w:rsidRDefault="00FC7C54" w:rsidP="00FC7C54">
            <w:pPr>
              <w:spacing w:line="240" w:lineRule="auto"/>
              <w:jc w:val="center"/>
              <w:rPr>
                <w:color w:val="auto"/>
                <w:sz w:val="22"/>
                <w:szCs w:val="22"/>
                <w:lang w:eastAsia="en-US"/>
              </w:rPr>
            </w:pPr>
            <w:r w:rsidRPr="00FC7C54">
              <w:rPr>
                <w:color w:val="auto"/>
                <w:sz w:val="22"/>
                <w:szCs w:val="22"/>
                <w:lang w:eastAsia="en-US"/>
              </w:rPr>
              <w:t>0.592***</w:t>
            </w:r>
          </w:p>
        </w:tc>
        <w:tc>
          <w:tcPr>
            <w:tcW w:w="15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6CB5E" w14:textId="77777777" w:rsidR="00FC7C54" w:rsidRPr="00FC7C54" w:rsidRDefault="00FC7C54" w:rsidP="00FC7C54">
            <w:pPr>
              <w:spacing w:line="240" w:lineRule="auto"/>
              <w:jc w:val="center"/>
              <w:rPr>
                <w:color w:val="auto"/>
                <w:sz w:val="22"/>
                <w:szCs w:val="22"/>
                <w:lang w:eastAsia="en-US"/>
              </w:rPr>
            </w:pPr>
            <w:r w:rsidRPr="00FC7C54">
              <w:rPr>
                <w:color w:val="auto"/>
                <w:sz w:val="22"/>
                <w:szCs w:val="22"/>
                <w:lang w:eastAsia="en-US"/>
              </w:rPr>
              <w:t>0.476***</w:t>
            </w:r>
          </w:p>
        </w:tc>
      </w:tr>
      <w:tr w:rsidR="00FC7C54" w:rsidRPr="00FC7C54" w14:paraId="21C6A734" w14:textId="77777777" w:rsidTr="00363B66">
        <w:trPr>
          <w:trHeight w:val="300"/>
        </w:trPr>
        <w:tc>
          <w:tcPr>
            <w:tcW w:w="19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39641" w14:textId="77777777" w:rsidR="00FC7C54" w:rsidRPr="00FC7C54" w:rsidRDefault="00FC7C54" w:rsidP="00FC7C54">
            <w:pPr>
              <w:spacing w:line="240" w:lineRule="auto"/>
              <w:jc w:val="center"/>
              <w:rPr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5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816A7" w14:textId="77777777" w:rsidR="00FC7C54" w:rsidRPr="00FC7C54" w:rsidRDefault="00FC7C54" w:rsidP="00FC7C54">
            <w:pPr>
              <w:spacing w:line="240" w:lineRule="auto"/>
              <w:jc w:val="center"/>
              <w:rPr>
                <w:color w:val="auto"/>
                <w:sz w:val="22"/>
                <w:szCs w:val="22"/>
                <w:lang w:eastAsia="en-US"/>
              </w:rPr>
            </w:pPr>
            <w:r w:rsidRPr="00FC7C54">
              <w:rPr>
                <w:color w:val="auto"/>
                <w:sz w:val="22"/>
                <w:szCs w:val="22"/>
                <w:lang w:eastAsia="en-US"/>
              </w:rPr>
              <w:t>(0.005)</w:t>
            </w:r>
          </w:p>
        </w:tc>
        <w:tc>
          <w:tcPr>
            <w:tcW w:w="15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9D2BF" w14:textId="77777777" w:rsidR="00FC7C54" w:rsidRPr="00FC7C54" w:rsidRDefault="00FC7C54" w:rsidP="00FC7C54">
            <w:pPr>
              <w:spacing w:line="240" w:lineRule="auto"/>
              <w:jc w:val="center"/>
              <w:rPr>
                <w:color w:val="auto"/>
                <w:sz w:val="22"/>
                <w:szCs w:val="22"/>
                <w:lang w:eastAsia="en-US"/>
              </w:rPr>
            </w:pPr>
            <w:r w:rsidRPr="00FC7C54">
              <w:rPr>
                <w:color w:val="auto"/>
                <w:sz w:val="22"/>
                <w:szCs w:val="22"/>
                <w:lang w:eastAsia="en-US"/>
              </w:rPr>
              <w:t>(0.011)</w:t>
            </w:r>
          </w:p>
        </w:tc>
      </w:tr>
      <w:tr w:rsidR="00FC7C54" w:rsidRPr="00FC7C54" w14:paraId="716B630B" w14:textId="77777777" w:rsidTr="00363B66">
        <w:trPr>
          <w:trHeight w:val="300"/>
        </w:trPr>
        <w:tc>
          <w:tcPr>
            <w:tcW w:w="19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94A1C" w14:textId="77777777" w:rsidR="00FC7C54" w:rsidRPr="00FC7C54" w:rsidRDefault="00FC7C54" w:rsidP="00FC7C54">
            <w:pPr>
              <w:spacing w:line="240" w:lineRule="auto"/>
              <w:jc w:val="center"/>
              <w:rPr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5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CF44E" w14:textId="77777777" w:rsidR="00FC7C54" w:rsidRPr="00FC7C54" w:rsidRDefault="00FC7C54" w:rsidP="00FC7C54">
            <w:pPr>
              <w:spacing w:line="240" w:lineRule="auto"/>
              <w:jc w:val="left"/>
              <w:rPr>
                <w:color w:val="auto"/>
                <w:sz w:val="20"/>
                <w:lang w:eastAsia="en-US"/>
              </w:rPr>
            </w:pPr>
          </w:p>
        </w:tc>
        <w:tc>
          <w:tcPr>
            <w:tcW w:w="15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52FE7" w14:textId="77777777" w:rsidR="00FC7C54" w:rsidRPr="00FC7C54" w:rsidRDefault="00FC7C54" w:rsidP="00FC7C54">
            <w:pPr>
              <w:spacing w:line="240" w:lineRule="auto"/>
              <w:jc w:val="center"/>
              <w:rPr>
                <w:color w:val="auto"/>
                <w:sz w:val="20"/>
                <w:lang w:eastAsia="en-US"/>
              </w:rPr>
            </w:pPr>
          </w:p>
        </w:tc>
      </w:tr>
      <w:tr w:rsidR="00FC7C54" w:rsidRPr="00FC7C54" w14:paraId="2E36C384" w14:textId="77777777" w:rsidTr="00363B66">
        <w:trPr>
          <w:trHeight w:val="300"/>
        </w:trPr>
        <w:tc>
          <w:tcPr>
            <w:tcW w:w="19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38AB1" w14:textId="77777777" w:rsidR="00FC7C54" w:rsidRPr="00FC7C54" w:rsidRDefault="00FC7C54" w:rsidP="00FC7C54">
            <w:pPr>
              <w:spacing w:line="240" w:lineRule="auto"/>
              <w:jc w:val="left"/>
              <w:rPr>
                <w:color w:val="auto"/>
                <w:sz w:val="22"/>
                <w:szCs w:val="22"/>
                <w:lang w:eastAsia="en-US"/>
              </w:rPr>
            </w:pPr>
            <w:r w:rsidRPr="00FC7C54">
              <w:rPr>
                <w:color w:val="auto"/>
                <w:sz w:val="22"/>
                <w:szCs w:val="22"/>
                <w:lang w:eastAsia="en-US"/>
              </w:rPr>
              <w:t>Observations</w:t>
            </w:r>
          </w:p>
        </w:tc>
        <w:tc>
          <w:tcPr>
            <w:tcW w:w="15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C7F24" w14:textId="77777777" w:rsidR="00FC7C54" w:rsidRPr="00FC7C54" w:rsidRDefault="00FC7C54" w:rsidP="00FC7C54">
            <w:pPr>
              <w:spacing w:line="240" w:lineRule="auto"/>
              <w:jc w:val="center"/>
              <w:rPr>
                <w:color w:val="auto"/>
                <w:sz w:val="22"/>
                <w:szCs w:val="22"/>
                <w:lang w:eastAsia="en-US"/>
              </w:rPr>
            </w:pPr>
            <w:r w:rsidRPr="00FC7C54">
              <w:rPr>
                <w:color w:val="auto"/>
                <w:sz w:val="22"/>
                <w:szCs w:val="22"/>
                <w:lang w:eastAsia="en-US"/>
              </w:rPr>
              <w:t>120,691</w:t>
            </w:r>
          </w:p>
        </w:tc>
        <w:tc>
          <w:tcPr>
            <w:tcW w:w="15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675ED" w14:textId="77777777" w:rsidR="00FC7C54" w:rsidRPr="00FC7C54" w:rsidRDefault="00FC7C54" w:rsidP="00FC7C54">
            <w:pPr>
              <w:spacing w:line="240" w:lineRule="auto"/>
              <w:jc w:val="center"/>
              <w:rPr>
                <w:color w:val="auto"/>
                <w:sz w:val="22"/>
                <w:szCs w:val="22"/>
                <w:lang w:eastAsia="en-US"/>
              </w:rPr>
            </w:pPr>
            <w:r w:rsidRPr="00FC7C54">
              <w:rPr>
                <w:color w:val="auto"/>
                <w:sz w:val="22"/>
                <w:szCs w:val="22"/>
                <w:lang w:eastAsia="en-US"/>
              </w:rPr>
              <w:t>115,126</w:t>
            </w:r>
          </w:p>
        </w:tc>
      </w:tr>
      <w:tr w:rsidR="00FC7C54" w:rsidRPr="00FC7C54" w14:paraId="4ADEF7BC" w14:textId="77777777" w:rsidTr="00363B66">
        <w:trPr>
          <w:trHeight w:val="300"/>
        </w:trPr>
        <w:tc>
          <w:tcPr>
            <w:tcW w:w="19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75E32" w14:textId="77777777" w:rsidR="00FC7C54" w:rsidRPr="00FC7C54" w:rsidRDefault="00FC7C54" w:rsidP="00FC7C54">
            <w:pPr>
              <w:spacing w:line="240" w:lineRule="auto"/>
              <w:jc w:val="left"/>
              <w:rPr>
                <w:color w:val="auto"/>
                <w:sz w:val="22"/>
                <w:szCs w:val="22"/>
                <w:lang w:eastAsia="en-US"/>
              </w:rPr>
            </w:pPr>
            <w:r w:rsidRPr="00FC7C54">
              <w:rPr>
                <w:color w:val="auto"/>
                <w:sz w:val="22"/>
                <w:szCs w:val="22"/>
                <w:lang w:eastAsia="en-US"/>
              </w:rPr>
              <w:t>R-squared</w:t>
            </w:r>
          </w:p>
        </w:tc>
        <w:tc>
          <w:tcPr>
            <w:tcW w:w="15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56353" w14:textId="77777777" w:rsidR="00FC7C54" w:rsidRPr="00FC7C54" w:rsidRDefault="00FC7C54" w:rsidP="00FC7C54">
            <w:pPr>
              <w:spacing w:line="240" w:lineRule="auto"/>
              <w:jc w:val="center"/>
              <w:rPr>
                <w:color w:val="auto"/>
                <w:sz w:val="22"/>
                <w:szCs w:val="22"/>
                <w:lang w:eastAsia="en-US"/>
              </w:rPr>
            </w:pPr>
            <w:r w:rsidRPr="00FC7C54">
              <w:rPr>
                <w:color w:val="auto"/>
                <w:sz w:val="22"/>
                <w:szCs w:val="22"/>
                <w:lang w:eastAsia="en-US"/>
              </w:rPr>
              <w:t>0.000</w:t>
            </w:r>
          </w:p>
        </w:tc>
        <w:tc>
          <w:tcPr>
            <w:tcW w:w="15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06C13" w14:textId="77777777" w:rsidR="00FC7C54" w:rsidRPr="00FC7C54" w:rsidRDefault="00FC7C54" w:rsidP="00FC7C54">
            <w:pPr>
              <w:spacing w:line="240" w:lineRule="auto"/>
              <w:jc w:val="center"/>
              <w:rPr>
                <w:color w:val="auto"/>
                <w:sz w:val="22"/>
                <w:szCs w:val="22"/>
                <w:lang w:eastAsia="en-US"/>
              </w:rPr>
            </w:pPr>
            <w:r w:rsidRPr="00FC7C54">
              <w:rPr>
                <w:color w:val="auto"/>
                <w:sz w:val="22"/>
                <w:szCs w:val="22"/>
                <w:lang w:eastAsia="en-US"/>
              </w:rPr>
              <w:t>0.102</w:t>
            </w:r>
          </w:p>
        </w:tc>
      </w:tr>
      <w:tr w:rsidR="00FC7C54" w:rsidRPr="00FC7C54" w14:paraId="14889E19" w14:textId="77777777" w:rsidTr="00363B66">
        <w:trPr>
          <w:trHeight w:val="300"/>
        </w:trPr>
        <w:tc>
          <w:tcPr>
            <w:tcW w:w="193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66D2B12D" w14:textId="77777777" w:rsidR="00FC7C54" w:rsidRPr="00FC7C54" w:rsidRDefault="00FC7C54" w:rsidP="00FC7C54">
            <w:pPr>
              <w:spacing w:line="240" w:lineRule="auto"/>
              <w:jc w:val="left"/>
              <w:rPr>
                <w:color w:val="auto"/>
                <w:sz w:val="22"/>
                <w:szCs w:val="22"/>
                <w:lang w:eastAsia="en-US"/>
              </w:rPr>
            </w:pPr>
            <w:r w:rsidRPr="00FC7C54">
              <w:rPr>
                <w:color w:val="auto"/>
                <w:sz w:val="22"/>
                <w:szCs w:val="22"/>
                <w:lang w:eastAsia="en-US"/>
              </w:rPr>
              <w:t>Number of users</w:t>
            </w:r>
          </w:p>
        </w:tc>
        <w:tc>
          <w:tcPr>
            <w:tcW w:w="153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BE3E8EF" w14:textId="77777777" w:rsidR="00FC7C54" w:rsidRPr="00FC7C54" w:rsidRDefault="00FC7C54" w:rsidP="00FC7C54">
            <w:pPr>
              <w:spacing w:line="240" w:lineRule="auto"/>
              <w:jc w:val="center"/>
              <w:rPr>
                <w:color w:val="auto"/>
                <w:sz w:val="22"/>
                <w:szCs w:val="22"/>
                <w:lang w:eastAsia="en-US"/>
              </w:rPr>
            </w:pPr>
            <w:r w:rsidRPr="00FC7C54">
              <w:rPr>
                <w:color w:val="auto"/>
                <w:sz w:val="22"/>
                <w:szCs w:val="22"/>
                <w:lang w:eastAsia="en-US"/>
              </w:rPr>
              <w:t>16,395</w:t>
            </w:r>
          </w:p>
        </w:tc>
        <w:tc>
          <w:tcPr>
            <w:tcW w:w="153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16BEDA5" w14:textId="77777777" w:rsidR="00FC7C54" w:rsidRPr="00FC7C54" w:rsidRDefault="00FC7C54" w:rsidP="00FC7C54">
            <w:pPr>
              <w:spacing w:line="240" w:lineRule="auto"/>
              <w:jc w:val="center"/>
              <w:rPr>
                <w:color w:val="auto"/>
                <w:sz w:val="22"/>
                <w:szCs w:val="22"/>
                <w:lang w:eastAsia="en-US"/>
              </w:rPr>
            </w:pPr>
            <w:r w:rsidRPr="00FC7C54">
              <w:rPr>
                <w:color w:val="auto"/>
                <w:sz w:val="22"/>
                <w:szCs w:val="22"/>
                <w:lang w:eastAsia="en-US"/>
              </w:rPr>
              <w:t>15,776</w:t>
            </w:r>
          </w:p>
        </w:tc>
      </w:tr>
    </w:tbl>
    <w:p w14:paraId="4F1ABA89" w14:textId="77777777" w:rsidR="00FC7C54" w:rsidRDefault="00FC7C54" w:rsidP="00FC7C54">
      <w:r>
        <w:t>Notes: Smoke and eat or drink</w:t>
      </w:r>
      <w:r w:rsidRPr="00DF33B4">
        <w:t xml:space="preserve"> are relative to </w:t>
      </w:r>
      <w:r>
        <w:t>vape.</w:t>
      </w:r>
      <w:r w:rsidRPr="00DF33B4">
        <w:t xml:space="preserve"> </w:t>
      </w:r>
      <w:r>
        <w:t xml:space="preserve">Each column represents a separate regression. All regressions include patient-level fixed effects. </w:t>
      </w:r>
      <w:r w:rsidRPr="00DF33B4">
        <w:t>Standard errors, clustered at the individual patient level, are shown in parentheses. *** p&lt;0.01, ** p&lt;0.05, * p&lt;0.10</w:t>
      </w:r>
    </w:p>
    <w:p w14:paraId="7C678D28" w14:textId="77777777" w:rsidR="00FC7C54" w:rsidRDefault="00FC7C54">
      <w:pPr>
        <w:spacing w:line="240" w:lineRule="auto"/>
        <w:jc w:val="left"/>
        <w:rPr>
          <w:rFonts w:eastAsia="SimSun"/>
          <w:szCs w:val="24"/>
        </w:rPr>
      </w:pPr>
    </w:p>
    <w:p w14:paraId="4883B922" w14:textId="77777777" w:rsidR="00FC7C54" w:rsidRDefault="00FC7C54">
      <w:pPr>
        <w:spacing w:line="240" w:lineRule="auto"/>
        <w:jc w:val="left"/>
        <w:rPr>
          <w:rFonts w:eastAsia="SimSun"/>
          <w:szCs w:val="24"/>
        </w:rPr>
      </w:pPr>
    </w:p>
    <w:p w14:paraId="3671F7E9" w14:textId="77777777" w:rsidR="00FC7C54" w:rsidRDefault="00FC7C54" w:rsidP="004E6285">
      <w:pPr>
        <w:spacing w:line="240" w:lineRule="auto"/>
        <w:jc w:val="left"/>
      </w:pPr>
    </w:p>
    <w:p w14:paraId="1662F573" w14:textId="77777777" w:rsidR="00FC7C54" w:rsidRDefault="00FC7C54" w:rsidP="004E6285">
      <w:pPr>
        <w:spacing w:line="240" w:lineRule="auto"/>
        <w:jc w:val="left"/>
      </w:pPr>
    </w:p>
    <w:p w14:paraId="57A76A73" w14:textId="77777777" w:rsidR="00FC7C54" w:rsidRDefault="00FC7C54">
      <w:pPr>
        <w:spacing w:line="240" w:lineRule="auto"/>
        <w:jc w:val="left"/>
      </w:pPr>
      <w:r>
        <w:br w:type="page"/>
      </w:r>
    </w:p>
    <w:p w14:paraId="44A4D352" w14:textId="61ECE203" w:rsidR="004E6285" w:rsidRPr="00BB0BC5" w:rsidRDefault="004E6285" w:rsidP="004E6285">
      <w:pPr>
        <w:spacing w:line="240" w:lineRule="auto"/>
        <w:jc w:val="left"/>
        <w:rPr>
          <w:rFonts w:eastAsia="SimSun"/>
          <w:szCs w:val="24"/>
        </w:rPr>
      </w:pPr>
      <w:r>
        <w:lastRenderedPageBreak/>
        <w:t>Supplemental Figure 1: Session count and symptom change – full controls</w:t>
      </w:r>
    </w:p>
    <w:p w14:paraId="024BD366" w14:textId="77777777" w:rsidR="004E6285" w:rsidRPr="004A2968" w:rsidRDefault="004E6285" w:rsidP="004E6285">
      <w:pPr>
        <w:ind w:left="360"/>
        <w:jc w:val="center"/>
      </w:pPr>
      <w:r w:rsidRPr="00883CF9">
        <w:rPr>
          <w:noProof/>
          <w:lang w:eastAsia="en-US"/>
        </w:rPr>
        <w:drawing>
          <wp:inline distT="0" distB="0" distL="0" distR="0" wp14:anchorId="513CE77E" wp14:editId="2889B779">
            <wp:extent cx="4933415" cy="3581400"/>
            <wp:effectExtent l="0" t="0" r="635" b="0"/>
            <wp:docPr id="38139212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7333" cy="35915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FBE196" w14:textId="31F9A508" w:rsidR="00EE2D2A" w:rsidRDefault="004E6285" w:rsidP="004E6285">
      <w:pPr>
        <w:rPr>
          <w:rFonts w:eastAsia="SimSun"/>
          <w:szCs w:val="24"/>
        </w:rPr>
      </w:pPr>
      <w:r>
        <w:t>Notes: The figure show results regressing symptom change on a set of dummy variables for each session count up to 10, including the full set of covariates, patient-level fixed effects and starting symptom level, and clustering the standard errors at the individual level. 95% confidence bars are shown.</w:t>
      </w:r>
    </w:p>
    <w:sectPr w:rsidR="00EE2D2A" w:rsidSect="009C1546">
      <w:headerReference w:type="default" r:id="rId9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8B9FA6" w14:textId="77777777" w:rsidR="00FE0A7F" w:rsidRDefault="00FE0A7F">
      <w:pPr>
        <w:spacing w:line="240" w:lineRule="auto"/>
      </w:pPr>
      <w:r>
        <w:separator/>
      </w:r>
    </w:p>
  </w:endnote>
  <w:endnote w:type="continuationSeparator" w:id="0">
    <w:p w14:paraId="785D5202" w14:textId="77777777" w:rsidR="00FE0A7F" w:rsidRDefault="00FE0A7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3AFA19" w14:textId="77777777" w:rsidR="00FE0A7F" w:rsidRDefault="00FE0A7F">
      <w:pPr>
        <w:spacing w:line="240" w:lineRule="auto"/>
      </w:pPr>
      <w:r>
        <w:separator/>
      </w:r>
    </w:p>
  </w:footnote>
  <w:footnote w:type="continuationSeparator" w:id="0">
    <w:p w14:paraId="650EAA38" w14:textId="77777777" w:rsidR="00FE0A7F" w:rsidRDefault="00FE0A7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C16123" w14:textId="77777777" w:rsidR="00423F3A" w:rsidRPr="00090B07" w:rsidRDefault="00423F3A" w:rsidP="00961A03">
    <w:pPr>
      <w:tabs>
        <w:tab w:val="right" w:pos="8844"/>
      </w:tabs>
      <w:adjustRightInd w:val="0"/>
      <w:snapToGrid w:val="0"/>
      <w:spacing w:after="240" w:line="240" w:lineRule="auto"/>
      <w:rPr>
        <w:rFonts w:ascii="Palatino Linotype" w:hAnsi="Palatino Linotype"/>
        <w:sz w:val="16"/>
      </w:rPr>
    </w:pPr>
    <w:r>
      <w:rPr>
        <w:rFonts w:ascii="Palatino Linotype" w:hAnsi="Palatino Linotype"/>
        <w:sz w:val="16"/>
      </w:rPr>
      <w:tab/>
    </w:r>
    <w:r>
      <w:rPr>
        <w:rFonts w:ascii="Palatino Linotype" w:hAnsi="Palatino Linotype"/>
        <w:sz w:val="16"/>
      </w:rPr>
      <w:fldChar w:fldCharType="begin"/>
    </w:r>
    <w:r>
      <w:rPr>
        <w:rFonts w:ascii="Palatino Linotype" w:hAnsi="Palatino Linotype"/>
        <w:sz w:val="16"/>
      </w:rPr>
      <w:instrText xml:space="preserve"> PAGE  </w:instrText>
    </w:r>
    <w:r>
      <w:rPr>
        <w:rFonts w:ascii="Palatino Linotype" w:hAnsi="Palatino Linotype"/>
        <w:sz w:val="16"/>
      </w:rPr>
      <w:fldChar w:fldCharType="separate"/>
    </w:r>
    <w:r w:rsidR="00363B66">
      <w:rPr>
        <w:rFonts w:ascii="Palatino Linotype" w:hAnsi="Palatino Linotype"/>
        <w:noProof/>
        <w:sz w:val="16"/>
      </w:rPr>
      <w:t>3</w:t>
    </w:r>
    <w:r>
      <w:rPr>
        <w:rFonts w:ascii="Palatino Linotype" w:hAnsi="Palatino Linotype"/>
        <w:sz w:val="16"/>
      </w:rPr>
      <w:fldChar w:fldCharType="end"/>
    </w:r>
    <w:r>
      <w:rPr>
        <w:rFonts w:ascii="Palatino Linotype" w:hAnsi="Palatino Linotype"/>
        <w:sz w:val="16"/>
      </w:rPr>
      <w:t xml:space="preserve"> of </w:t>
    </w:r>
    <w:r>
      <w:rPr>
        <w:rFonts w:ascii="Palatino Linotype" w:hAnsi="Palatino Linotype"/>
        <w:sz w:val="16"/>
      </w:rPr>
      <w:fldChar w:fldCharType="begin"/>
    </w:r>
    <w:r>
      <w:rPr>
        <w:rFonts w:ascii="Palatino Linotype" w:hAnsi="Palatino Linotype"/>
        <w:sz w:val="16"/>
      </w:rPr>
      <w:instrText xml:space="preserve"> NUMPAGES  </w:instrText>
    </w:r>
    <w:r>
      <w:rPr>
        <w:rFonts w:ascii="Palatino Linotype" w:hAnsi="Palatino Linotype"/>
        <w:sz w:val="16"/>
      </w:rPr>
      <w:fldChar w:fldCharType="separate"/>
    </w:r>
    <w:r w:rsidR="00363B66">
      <w:rPr>
        <w:rFonts w:ascii="Palatino Linotype" w:hAnsi="Palatino Linotype"/>
        <w:noProof/>
        <w:sz w:val="16"/>
      </w:rPr>
      <w:t>6</w:t>
    </w:r>
    <w:r>
      <w:rPr>
        <w:rFonts w:ascii="Palatino Linotype" w:hAnsi="Palatino Linotype"/>
        <w:sz w:val="16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D1046C"/>
    <w:multiLevelType w:val="hybridMultilevel"/>
    <w:tmpl w:val="2324987A"/>
    <w:lvl w:ilvl="0" w:tplc="8F74C1F4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C46DA0"/>
    <w:multiLevelType w:val="hybridMultilevel"/>
    <w:tmpl w:val="2E3E54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0A245F"/>
    <w:multiLevelType w:val="hybridMultilevel"/>
    <w:tmpl w:val="29E20A30"/>
    <w:lvl w:ilvl="0" w:tplc="1AF444CE">
      <w:start w:val="1"/>
      <w:numFmt w:val="decimal"/>
      <w:pStyle w:val="MDPI71References"/>
      <w:lvlText w:val="%1."/>
      <w:lvlJc w:val="left"/>
      <w:pPr>
        <w:ind w:left="780" w:hanging="4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05051C"/>
    <w:multiLevelType w:val="hybridMultilevel"/>
    <w:tmpl w:val="D6480D34"/>
    <w:lvl w:ilvl="0" w:tplc="CDCEE7DA">
      <w:start w:val="1"/>
      <w:numFmt w:val="decimal"/>
      <w:pStyle w:val="MDPI37itemize"/>
      <w:lvlText w:val="%1."/>
      <w:lvlJc w:val="left"/>
      <w:pPr>
        <w:ind w:left="1429" w:hanging="360"/>
      </w:pPr>
    </w:lvl>
    <w:lvl w:ilvl="1" w:tplc="08070019" w:tentative="1">
      <w:start w:val="1"/>
      <w:numFmt w:val="lowerLetter"/>
      <w:lvlText w:val="%2."/>
      <w:lvlJc w:val="left"/>
      <w:pPr>
        <w:ind w:left="2149" w:hanging="360"/>
      </w:pPr>
    </w:lvl>
    <w:lvl w:ilvl="2" w:tplc="0807001B" w:tentative="1">
      <w:start w:val="1"/>
      <w:numFmt w:val="lowerRoman"/>
      <w:lvlText w:val="%3."/>
      <w:lvlJc w:val="right"/>
      <w:pPr>
        <w:ind w:left="2869" w:hanging="180"/>
      </w:pPr>
    </w:lvl>
    <w:lvl w:ilvl="3" w:tplc="0807000F" w:tentative="1">
      <w:start w:val="1"/>
      <w:numFmt w:val="decimal"/>
      <w:lvlText w:val="%4."/>
      <w:lvlJc w:val="left"/>
      <w:pPr>
        <w:ind w:left="3589" w:hanging="360"/>
      </w:pPr>
    </w:lvl>
    <w:lvl w:ilvl="4" w:tplc="08070019" w:tentative="1">
      <w:start w:val="1"/>
      <w:numFmt w:val="lowerLetter"/>
      <w:lvlText w:val="%5."/>
      <w:lvlJc w:val="left"/>
      <w:pPr>
        <w:ind w:left="4309" w:hanging="360"/>
      </w:pPr>
    </w:lvl>
    <w:lvl w:ilvl="5" w:tplc="0807001B" w:tentative="1">
      <w:start w:val="1"/>
      <w:numFmt w:val="lowerRoman"/>
      <w:lvlText w:val="%6."/>
      <w:lvlJc w:val="right"/>
      <w:pPr>
        <w:ind w:left="5029" w:hanging="180"/>
      </w:pPr>
    </w:lvl>
    <w:lvl w:ilvl="6" w:tplc="0807000F" w:tentative="1">
      <w:start w:val="1"/>
      <w:numFmt w:val="decimal"/>
      <w:lvlText w:val="%7."/>
      <w:lvlJc w:val="left"/>
      <w:pPr>
        <w:ind w:left="5749" w:hanging="360"/>
      </w:pPr>
    </w:lvl>
    <w:lvl w:ilvl="7" w:tplc="08070019" w:tentative="1">
      <w:start w:val="1"/>
      <w:numFmt w:val="lowerLetter"/>
      <w:lvlText w:val="%8."/>
      <w:lvlJc w:val="left"/>
      <w:pPr>
        <w:ind w:left="6469" w:hanging="360"/>
      </w:pPr>
    </w:lvl>
    <w:lvl w:ilvl="8" w:tplc="0807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369A6535"/>
    <w:multiLevelType w:val="hybridMultilevel"/>
    <w:tmpl w:val="3CB68362"/>
    <w:lvl w:ilvl="0" w:tplc="B2367048">
      <w:start w:val="1"/>
      <w:numFmt w:val="bullet"/>
      <w:pStyle w:val="MDPI38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4B8B519D"/>
    <w:multiLevelType w:val="hybridMultilevel"/>
    <w:tmpl w:val="56684092"/>
    <w:lvl w:ilvl="0" w:tplc="773A85C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2AA7926">
      <w:start w:val="2149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C16ABB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4A8AED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8EC8FB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882F9C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8A035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2DEB68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D963C8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 w15:restartNumberingAfterBreak="0">
    <w:nsid w:val="4EB1273B"/>
    <w:multiLevelType w:val="hybridMultilevel"/>
    <w:tmpl w:val="8A7C2D0A"/>
    <w:lvl w:ilvl="0" w:tplc="312256DA">
      <w:start w:val="1"/>
      <w:numFmt w:val="decimal"/>
      <w:lvlText w:val="%1."/>
      <w:lvlJc w:val="left"/>
      <w:pPr>
        <w:ind w:left="630" w:hanging="360"/>
      </w:pPr>
      <w:rPr>
        <w:rFonts w:eastAsiaTheme="minorEastAsia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892772"/>
    <w:multiLevelType w:val="multilevel"/>
    <w:tmpl w:val="F8EAB6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37E5CFA"/>
    <w:multiLevelType w:val="hybridMultilevel"/>
    <w:tmpl w:val="3DAC496E"/>
    <w:lvl w:ilvl="0" w:tplc="678CD7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B6CE32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740AAE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30A7D8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C3089B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7904C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82832D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0367B9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78406C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 w15:restartNumberingAfterBreak="0">
    <w:nsid w:val="56072407"/>
    <w:multiLevelType w:val="hybridMultilevel"/>
    <w:tmpl w:val="CD4ED998"/>
    <w:lvl w:ilvl="0" w:tplc="3962DE54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02443E6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DF4F06C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6DA230C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C82EAAC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956923E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58EF270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3C6969A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9E2518E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 w15:restartNumberingAfterBreak="0">
    <w:nsid w:val="5A151400"/>
    <w:multiLevelType w:val="hybridMultilevel"/>
    <w:tmpl w:val="D8DACDFA"/>
    <w:lvl w:ilvl="0" w:tplc="76DC5CC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3706BA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D98F6C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B68961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11A679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EECF4B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29E543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944DC5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DBCEA0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 w15:restartNumberingAfterBreak="0">
    <w:nsid w:val="5E693D69"/>
    <w:multiLevelType w:val="multilevel"/>
    <w:tmpl w:val="638C4D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55B148C"/>
    <w:multiLevelType w:val="hybridMultilevel"/>
    <w:tmpl w:val="B40CC47C"/>
    <w:lvl w:ilvl="0" w:tplc="F830111C">
      <w:start w:val="1"/>
      <w:numFmt w:val="decimal"/>
      <w:lvlText w:val="%1."/>
      <w:lvlJc w:val="center"/>
      <w:pPr>
        <w:ind w:left="720" w:hanging="360"/>
      </w:pPr>
      <w:rPr>
        <w:rFonts w:hint="default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3C5AFC"/>
    <w:multiLevelType w:val="hybridMultilevel"/>
    <w:tmpl w:val="768AF7FE"/>
    <w:lvl w:ilvl="0" w:tplc="91A6F6B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76AD6C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8FE43F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778C9C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ACE1C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55C65A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7E4CA3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358FC5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764A9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4" w15:restartNumberingAfterBreak="0">
    <w:nsid w:val="6A4F1F05"/>
    <w:multiLevelType w:val="hybridMultilevel"/>
    <w:tmpl w:val="234444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E75636"/>
    <w:multiLevelType w:val="multilevel"/>
    <w:tmpl w:val="FC68E6A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60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71DE161E"/>
    <w:multiLevelType w:val="hybridMultilevel"/>
    <w:tmpl w:val="1472C516"/>
    <w:lvl w:ilvl="0" w:tplc="BDFE3DAA">
      <w:start w:val="1"/>
      <w:numFmt w:val="upperLetter"/>
      <w:lvlText w:val="(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F12506"/>
    <w:multiLevelType w:val="hybridMultilevel"/>
    <w:tmpl w:val="72C211D0"/>
    <w:lvl w:ilvl="0" w:tplc="3AE6FEF4">
      <w:start w:val="1"/>
      <w:numFmt w:val="upperLetter"/>
      <w:lvlText w:val="(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6D2274"/>
    <w:multiLevelType w:val="hybridMultilevel"/>
    <w:tmpl w:val="888E0ECA"/>
    <w:lvl w:ilvl="0" w:tplc="2158A5FE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713687">
    <w:abstractNumId w:val="3"/>
  </w:num>
  <w:num w:numId="2" w16cid:durableId="1848520059">
    <w:abstractNumId w:val="4"/>
  </w:num>
  <w:num w:numId="3" w16cid:durableId="710685628">
    <w:abstractNumId w:val="2"/>
  </w:num>
  <w:num w:numId="4" w16cid:durableId="1157767185">
    <w:abstractNumId w:val="6"/>
  </w:num>
  <w:num w:numId="5" w16cid:durableId="936904842">
    <w:abstractNumId w:val="11"/>
  </w:num>
  <w:num w:numId="6" w16cid:durableId="1866213041">
    <w:abstractNumId w:val="1"/>
  </w:num>
  <w:num w:numId="7" w16cid:durableId="1283731547">
    <w:abstractNumId w:val="7"/>
  </w:num>
  <w:num w:numId="8" w16cid:durableId="750468099">
    <w:abstractNumId w:val="12"/>
  </w:num>
  <w:num w:numId="9" w16cid:durableId="817770389">
    <w:abstractNumId w:val="14"/>
  </w:num>
  <w:num w:numId="10" w16cid:durableId="556625367">
    <w:abstractNumId w:val="8"/>
  </w:num>
  <w:num w:numId="11" w16cid:durableId="1863545395">
    <w:abstractNumId w:val="13"/>
  </w:num>
  <w:num w:numId="12" w16cid:durableId="1237085428">
    <w:abstractNumId w:val="5"/>
  </w:num>
  <w:num w:numId="13" w16cid:durableId="1617323772">
    <w:abstractNumId w:val="9"/>
  </w:num>
  <w:num w:numId="14" w16cid:durableId="2126689">
    <w:abstractNumId w:val="10"/>
  </w:num>
  <w:num w:numId="15" w16cid:durableId="2116826203">
    <w:abstractNumId w:val="0"/>
  </w:num>
  <w:num w:numId="16" w16cid:durableId="982320115">
    <w:abstractNumId w:val="18"/>
  </w:num>
  <w:num w:numId="17" w16cid:durableId="1267074676">
    <w:abstractNumId w:val="15"/>
  </w:num>
  <w:num w:numId="18" w16cid:durableId="118597214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90750060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activeWritingStyle w:appName="MSWord" w:lang="fr-CA" w:vendorID="64" w:dllVersion="6" w:nlCheck="1" w:checkStyle="1"/>
  <w:activeWritingStyle w:appName="MSWord" w:lang="en-US" w:vendorID="64" w:dllVersion="6" w:nlCheck="1" w:checkStyle="1"/>
  <w:activeWritingStyle w:appName="MSWord" w:lang="en-US" w:vendorID="64" w:dllVersion="4096" w:nlCheck="1" w:checkStyle="0"/>
  <w:activeWritingStyle w:appName="MSWord" w:lang="fr-CA" w:vendorID="64" w:dllVersion="4096" w:nlCheck="1" w:checkStyle="0"/>
  <w:activeWritingStyle w:appName="MSWord" w:lang="en-US" w:vendorID="64" w:dllVersion="0" w:nlCheck="1" w:checkStyle="0"/>
  <w:proofState w:spelling="clean" w:grammar="clean"/>
  <w:attachedTemplate r:id="rId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B31D9"/>
    <w:rsid w:val="00000189"/>
    <w:rsid w:val="00000AD9"/>
    <w:rsid w:val="00001458"/>
    <w:rsid w:val="00002E27"/>
    <w:rsid w:val="00005798"/>
    <w:rsid w:val="00006C00"/>
    <w:rsid w:val="00010A13"/>
    <w:rsid w:val="000157AA"/>
    <w:rsid w:val="000213EF"/>
    <w:rsid w:val="000216A0"/>
    <w:rsid w:val="00021A75"/>
    <w:rsid w:val="00021D42"/>
    <w:rsid w:val="00024207"/>
    <w:rsid w:val="00024E18"/>
    <w:rsid w:val="0002625B"/>
    <w:rsid w:val="0002761B"/>
    <w:rsid w:val="00030022"/>
    <w:rsid w:val="00030142"/>
    <w:rsid w:val="00030F65"/>
    <w:rsid w:val="00031B38"/>
    <w:rsid w:val="000340D5"/>
    <w:rsid w:val="00034CF4"/>
    <w:rsid w:val="00035A2E"/>
    <w:rsid w:val="000378FE"/>
    <w:rsid w:val="00037C5F"/>
    <w:rsid w:val="000401A1"/>
    <w:rsid w:val="00042893"/>
    <w:rsid w:val="00043C50"/>
    <w:rsid w:val="000452C4"/>
    <w:rsid w:val="00046A90"/>
    <w:rsid w:val="0005280D"/>
    <w:rsid w:val="00052E81"/>
    <w:rsid w:val="000536A1"/>
    <w:rsid w:val="00053C3B"/>
    <w:rsid w:val="00053D1F"/>
    <w:rsid w:val="00053E39"/>
    <w:rsid w:val="00054B89"/>
    <w:rsid w:val="00056C64"/>
    <w:rsid w:val="00056DCC"/>
    <w:rsid w:val="00056EDD"/>
    <w:rsid w:val="000572E4"/>
    <w:rsid w:val="000577A6"/>
    <w:rsid w:val="00060238"/>
    <w:rsid w:val="00061DD0"/>
    <w:rsid w:val="00061E26"/>
    <w:rsid w:val="00061EFA"/>
    <w:rsid w:val="00063482"/>
    <w:rsid w:val="000635DC"/>
    <w:rsid w:val="00063816"/>
    <w:rsid w:val="00063C3E"/>
    <w:rsid w:val="0006416C"/>
    <w:rsid w:val="00072705"/>
    <w:rsid w:val="000728D4"/>
    <w:rsid w:val="0007448D"/>
    <w:rsid w:val="000751EE"/>
    <w:rsid w:val="00076A58"/>
    <w:rsid w:val="0007795D"/>
    <w:rsid w:val="000809E9"/>
    <w:rsid w:val="00081DE0"/>
    <w:rsid w:val="000829A4"/>
    <w:rsid w:val="00082B8E"/>
    <w:rsid w:val="00083722"/>
    <w:rsid w:val="00083DD1"/>
    <w:rsid w:val="00085B3F"/>
    <w:rsid w:val="00085E40"/>
    <w:rsid w:val="00086A89"/>
    <w:rsid w:val="00091894"/>
    <w:rsid w:val="00092750"/>
    <w:rsid w:val="00092911"/>
    <w:rsid w:val="000941F3"/>
    <w:rsid w:val="00097C37"/>
    <w:rsid w:val="000A1A82"/>
    <w:rsid w:val="000A2438"/>
    <w:rsid w:val="000A3F2F"/>
    <w:rsid w:val="000A4807"/>
    <w:rsid w:val="000A6054"/>
    <w:rsid w:val="000A6126"/>
    <w:rsid w:val="000A7974"/>
    <w:rsid w:val="000A7FAF"/>
    <w:rsid w:val="000B0D0F"/>
    <w:rsid w:val="000B0D91"/>
    <w:rsid w:val="000B1A3E"/>
    <w:rsid w:val="000B1D67"/>
    <w:rsid w:val="000B4210"/>
    <w:rsid w:val="000B53F8"/>
    <w:rsid w:val="000B711F"/>
    <w:rsid w:val="000B74F4"/>
    <w:rsid w:val="000B7E77"/>
    <w:rsid w:val="000C1178"/>
    <w:rsid w:val="000C162E"/>
    <w:rsid w:val="000C250A"/>
    <w:rsid w:val="000C2DDB"/>
    <w:rsid w:val="000C2E98"/>
    <w:rsid w:val="000C3988"/>
    <w:rsid w:val="000C5CCD"/>
    <w:rsid w:val="000C66E7"/>
    <w:rsid w:val="000C6A02"/>
    <w:rsid w:val="000C796A"/>
    <w:rsid w:val="000D1030"/>
    <w:rsid w:val="000D1A39"/>
    <w:rsid w:val="000D2C47"/>
    <w:rsid w:val="000D302D"/>
    <w:rsid w:val="000D3610"/>
    <w:rsid w:val="000D4304"/>
    <w:rsid w:val="000D5E1F"/>
    <w:rsid w:val="000D62A9"/>
    <w:rsid w:val="000E0C6F"/>
    <w:rsid w:val="000E10BC"/>
    <w:rsid w:val="000E182F"/>
    <w:rsid w:val="000E2404"/>
    <w:rsid w:val="000E2417"/>
    <w:rsid w:val="000E35FD"/>
    <w:rsid w:val="000E57D3"/>
    <w:rsid w:val="000E6550"/>
    <w:rsid w:val="000F0088"/>
    <w:rsid w:val="000F38E7"/>
    <w:rsid w:val="000F441F"/>
    <w:rsid w:val="000F447A"/>
    <w:rsid w:val="000F5E3B"/>
    <w:rsid w:val="000F5FFD"/>
    <w:rsid w:val="000F6E7A"/>
    <w:rsid w:val="001008C5"/>
    <w:rsid w:val="0010275B"/>
    <w:rsid w:val="001031E4"/>
    <w:rsid w:val="001047AE"/>
    <w:rsid w:val="00104D2C"/>
    <w:rsid w:val="00106637"/>
    <w:rsid w:val="00111293"/>
    <w:rsid w:val="001119CD"/>
    <w:rsid w:val="001125D5"/>
    <w:rsid w:val="00113DB1"/>
    <w:rsid w:val="00113E61"/>
    <w:rsid w:val="001142F6"/>
    <w:rsid w:val="00114B2B"/>
    <w:rsid w:val="00114BCB"/>
    <w:rsid w:val="00116495"/>
    <w:rsid w:val="00123907"/>
    <w:rsid w:val="00124D50"/>
    <w:rsid w:val="00125D61"/>
    <w:rsid w:val="00125E7D"/>
    <w:rsid w:val="0012739B"/>
    <w:rsid w:val="00127CA9"/>
    <w:rsid w:val="00130C23"/>
    <w:rsid w:val="00130EC0"/>
    <w:rsid w:val="00132AAE"/>
    <w:rsid w:val="00135341"/>
    <w:rsid w:val="001367B8"/>
    <w:rsid w:val="00136834"/>
    <w:rsid w:val="001377E9"/>
    <w:rsid w:val="0014126C"/>
    <w:rsid w:val="00146ED2"/>
    <w:rsid w:val="00150818"/>
    <w:rsid w:val="00151529"/>
    <w:rsid w:val="00151661"/>
    <w:rsid w:val="00152072"/>
    <w:rsid w:val="00152F1B"/>
    <w:rsid w:val="0015486B"/>
    <w:rsid w:val="00156BDB"/>
    <w:rsid w:val="00157553"/>
    <w:rsid w:val="00160318"/>
    <w:rsid w:val="00160EA5"/>
    <w:rsid w:val="0016247D"/>
    <w:rsid w:val="001627F2"/>
    <w:rsid w:val="00163B96"/>
    <w:rsid w:val="00163FD1"/>
    <w:rsid w:val="00165698"/>
    <w:rsid w:val="00165FDF"/>
    <w:rsid w:val="00166C47"/>
    <w:rsid w:val="00166C99"/>
    <w:rsid w:val="001677C5"/>
    <w:rsid w:val="00167F89"/>
    <w:rsid w:val="001710A6"/>
    <w:rsid w:val="00171B69"/>
    <w:rsid w:val="00172FA9"/>
    <w:rsid w:val="00174047"/>
    <w:rsid w:val="00174998"/>
    <w:rsid w:val="00174E89"/>
    <w:rsid w:val="001753EC"/>
    <w:rsid w:val="0017586D"/>
    <w:rsid w:val="001762DF"/>
    <w:rsid w:val="00181845"/>
    <w:rsid w:val="0018393B"/>
    <w:rsid w:val="0018432A"/>
    <w:rsid w:val="001847DB"/>
    <w:rsid w:val="00185887"/>
    <w:rsid w:val="001870EE"/>
    <w:rsid w:val="00190ABE"/>
    <w:rsid w:val="00192F74"/>
    <w:rsid w:val="0019316C"/>
    <w:rsid w:val="00195478"/>
    <w:rsid w:val="001A29AA"/>
    <w:rsid w:val="001A2F31"/>
    <w:rsid w:val="001A459A"/>
    <w:rsid w:val="001A557C"/>
    <w:rsid w:val="001A7B3F"/>
    <w:rsid w:val="001B0785"/>
    <w:rsid w:val="001B3DE1"/>
    <w:rsid w:val="001B51D5"/>
    <w:rsid w:val="001B5B99"/>
    <w:rsid w:val="001B67D6"/>
    <w:rsid w:val="001C07FD"/>
    <w:rsid w:val="001C1BD9"/>
    <w:rsid w:val="001C331E"/>
    <w:rsid w:val="001C3320"/>
    <w:rsid w:val="001C4886"/>
    <w:rsid w:val="001C64B2"/>
    <w:rsid w:val="001C771B"/>
    <w:rsid w:val="001C7F54"/>
    <w:rsid w:val="001D2B4B"/>
    <w:rsid w:val="001D4A5D"/>
    <w:rsid w:val="001D56FC"/>
    <w:rsid w:val="001D5801"/>
    <w:rsid w:val="001E08F6"/>
    <w:rsid w:val="001E11E2"/>
    <w:rsid w:val="001E1D29"/>
    <w:rsid w:val="001E2AEB"/>
    <w:rsid w:val="001E3AEC"/>
    <w:rsid w:val="001E5707"/>
    <w:rsid w:val="001E6402"/>
    <w:rsid w:val="001E6E85"/>
    <w:rsid w:val="001F20DD"/>
    <w:rsid w:val="001F217E"/>
    <w:rsid w:val="001F3313"/>
    <w:rsid w:val="001F434E"/>
    <w:rsid w:val="001F44CC"/>
    <w:rsid w:val="001F4638"/>
    <w:rsid w:val="001F490B"/>
    <w:rsid w:val="001F4FC4"/>
    <w:rsid w:val="001F5129"/>
    <w:rsid w:val="00202334"/>
    <w:rsid w:val="0020368B"/>
    <w:rsid w:val="0020434C"/>
    <w:rsid w:val="0020507C"/>
    <w:rsid w:val="0020558B"/>
    <w:rsid w:val="002059C9"/>
    <w:rsid w:val="00205C2A"/>
    <w:rsid w:val="0020609E"/>
    <w:rsid w:val="00210EFC"/>
    <w:rsid w:val="00211E31"/>
    <w:rsid w:val="002137C4"/>
    <w:rsid w:val="00213810"/>
    <w:rsid w:val="00214D41"/>
    <w:rsid w:val="00221030"/>
    <w:rsid w:val="002216B1"/>
    <w:rsid w:val="002221EA"/>
    <w:rsid w:val="00222507"/>
    <w:rsid w:val="00222CEB"/>
    <w:rsid w:val="002234FA"/>
    <w:rsid w:val="002251F3"/>
    <w:rsid w:val="0022649B"/>
    <w:rsid w:val="00226A84"/>
    <w:rsid w:val="00226F4F"/>
    <w:rsid w:val="002272EE"/>
    <w:rsid w:val="00227A88"/>
    <w:rsid w:val="00233BB4"/>
    <w:rsid w:val="00234664"/>
    <w:rsid w:val="00242278"/>
    <w:rsid w:val="00244A87"/>
    <w:rsid w:val="00244CFC"/>
    <w:rsid w:val="002450CA"/>
    <w:rsid w:val="002503EB"/>
    <w:rsid w:val="00250576"/>
    <w:rsid w:val="002555AC"/>
    <w:rsid w:val="00256E80"/>
    <w:rsid w:val="00260DDC"/>
    <w:rsid w:val="00263FAD"/>
    <w:rsid w:val="00265E10"/>
    <w:rsid w:val="00266305"/>
    <w:rsid w:val="00267ACD"/>
    <w:rsid w:val="00270FB3"/>
    <w:rsid w:val="002717B8"/>
    <w:rsid w:val="0027298E"/>
    <w:rsid w:val="00272D9B"/>
    <w:rsid w:val="00274F21"/>
    <w:rsid w:val="00275538"/>
    <w:rsid w:val="00276E4B"/>
    <w:rsid w:val="00277316"/>
    <w:rsid w:val="002810E7"/>
    <w:rsid w:val="00283F2D"/>
    <w:rsid w:val="0028430D"/>
    <w:rsid w:val="00284FAF"/>
    <w:rsid w:val="002858F5"/>
    <w:rsid w:val="00286B3C"/>
    <w:rsid w:val="00286BE5"/>
    <w:rsid w:val="00287A2D"/>
    <w:rsid w:val="00290722"/>
    <w:rsid w:val="002920E6"/>
    <w:rsid w:val="00294AC1"/>
    <w:rsid w:val="00297BB2"/>
    <w:rsid w:val="002A05AD"/>
    <w:rsid w:val="002A12D6"/>
    <w:rsid w:val="002A28B2"/>
    <w:rsid w:val="002A3038"/>
    <w:rsid w:val="002A306C"/>
    <w:rsid w:val="002A5C31"/>
    <w:rsid w:val="002A6853"/>
    <w:rsid w:val="002A79BB"/>
    <w:rsid w:val="002B0990"/>
    <w:rsid w:val="002B10A7"/>
    <w:rsid w:val="002B4322"/>
    <w:rsid w:val="002B4BE7"/>
    <w:rsid w:val="002B4DC3"/>
    <w:rsid w:val="002B5D77"/>
    <w:rsid w:val="002C09EC"/>
    <w:rsid w:val="002C3348"/>
    <w:rsid w:val="002C368B"/>
    <w:rsid w:val="002D19BB"/>
    <w:rsid w:val="002D20D0"/>
    <w:rsid w:val="002D367F"/>
    <w:rsid w:val="002D3C7F"/>
    <w:rsid w:val="002D4647"/>
    <w:rsid w:val="002D4CD2"/>
    <w:rsid w:val="002D5D1F"/>
    <w:rsid w:val="002E16CA"/>
    <w:rsid w:val="002E1DF2"/>
    <w:rsid w:val="002E3AF5"/>
    <w:rsid w:val="002E404D"/>
    <w:rsid w:val="002E4B4E"/>
    <w:rsid w:val="002E4DEB"/>
    <w:rsid w:val="002E511D"/>
    <w:rsid w:val="002E60BA"/>
    <w:rsid w:val="002F035E"/>
    <w:rsid w:val="002F0C22"/>
    <w:rsid w:val="002F1EC1"/>
    <w:rsid w:val="002F21FC"/>
    <w:rsid w:val="002F430B"/>
    <w:rsid w:val="002F4AF1"/>
    <w:rsid w:val="002F4DAA"/>
    <w:rsid w:val="002F5611"/>
    <w:rsid w:val="002F6FDA"/>
    <w:rsid w:val="0030085F"/>
    <w:rsid w:val="00307B28"/>
    <w:rsid w:val="00313586"/>
    <w:rsid w:val="00313CD1"/>
    <w:rsid w:val="0031489C"/>
    <w:rsid w:val="003150F9"/>
    <w:rsid w:val="00315E15"/>
    <w:rsid w:val="00315F1D"/>
    <w:rsid w:val="003163DF"/>
    <w:rsid w:val="00316C83"/>
    <w:rsid w:val="00317120"/>
    <w:rsid w:val="00317C17"/>
    <w:rsid w:val="00320174"/>
    <w:rsid w:val="00320B89"/>
    <w:rsid w:val="00320BA2"/>
    <w:rsid w:val="0032109D"/>
    <w:rsid w:val="00324F79"/>
    <w:rsid w:val="00324FF2"/>
    <w:rsid w:val="00326141"/>
    <w:rsid w:val="00330F41"/>
    <w:rsid w:val="00333E66"/>
    <w:rsid w:val="0033407F"/>
    <w:rsid w:val="00335636"/>
    <w:rsid w:val="003363BD"/>
    <w:rsid w:val="00337A21"/>
    <w:rsid w:val="0034196E"/>
    <w:rsid w:val="00342739"/>
    <w:rsid w:val="00342E26"/>
    <w:rsid w:val="0034335A"/>
    <w:rsid w:val="0034622B"/>
    <w:rsid w:val="00346C3E"/>
    <w:rsid w:val="0034727E"/>
    <w:rsid w:val="00347605"/>
    <w:rsid w:val="0035288B"/>
    <w:rsid w:val="003546F3"/>
    <w:rsid w:val="00355136"/>
    <w:rsid w:val="00355607"/>
    <w:rsid w:val="00356BE8"/>
    <w:rsid w:val="00357828"/>
    <w:rsid w:val="00363B66"/>
    <w:rsid w:val="00364094"/>
    <w:rsid w:val="003652D6"/>
    <w:rsid w:val="003655B5"/>
    <w:rsid w:val="003658F1"/>
    <w:rsid w:val="00366BD8"/>
    <w:rsid w:val="00371C07"/>
    <w:rsid w:val="00371EB4"/>
    <w:rsid w:val="00372860"/>
    <w:rsid w:val="00373BA0"/>
    <w:rsid w:val="00373E72"/>
    <w:rsid w:val="00374E5E"/>
    <w:rsid w:val="00375D09"/>
    <w:rsid w:val="0037647C"/>
    <w:rsid w:val="00380324"/>
    <w:rsid w:val="00380DFA"/>
    <w:rsid w:val="00380E1F"/>
    <w:rsid w:val="00380FD8"/>
    <w:rsid w:val="00383D73"/>
    <w:rsid w:val="00384BC8"/>
    <w:rsid w:val="00384FA6"/>
    <w:rsid w:val="003867BE"/>
    <w:rsid w:val="003877FE"/>
    <w:rsid w:val="00387EE2"/>
    <w:rsid w:val="00390246"/>
    <w:rsid w:val="00393467"/>
    <w:rsid w:val="0039521B"/>
    <w:rsid w:val="00397B34"/>
    <w:rsid w:val="003A0373"/>
    <w:rsid w:val="003A091F"/>
    <w:rsid w:val="003A09AF"/>
    <w:rsid w:val="003A0E57"/>
    <w:rsid w:val="003A24C0"/>
    <w:rsid w:val="003A3081"/>
    <w:rsid w:val="003A3CF2"/>
    <w:rsid w:val="003A43C5"/>
    <w:rsid w:val="003A4640"/>
    <w:rsid w:val="003A70D6"/>
    <w:rsid w:val="003B01C6"/>
    <w:rsid w:val="003B0DA8"/>
    <w:rsid w:val="003B26FF"/>
    <w:rsid w:val="003B2F8B"/>
    <w:rsid w:val="003B3305"/>
    <w:rsid w:val="003B465F"/>
    <w:rsid w:val="003B4C9D"/>
    <w:rsid w:val="003B55EA"/>
    <w:rsid w:val="003B6648"/>
    <w:rsid w:val="003B6C23"/>
    <w:rsid w:val="003B776B"/>
    <w:rsid w:val="003C0412"/>
    <w:rsid w:val="003C08BF"/>
    <w:rsid w:val="003C104D"/>
    <w:rsid w:val="003C4E09"/>
    <w:rsid w:val="003C5220"/>
    <w:rsid w:val="003C754A"/>
    <w:rsid w:val="003D01A8"/>
    <w:rsid w:val="003D0B3C"/>
    <w:rsid w:val="003D142C"/>
    <w:rsid w:val="003D18FD"/>
    <w:rsid w:val="003D1BA0"/>
    <w:rsid w:val="003E004E"/>
    <w:rsid w:val="003E12F1"/>
    <w:rsid w:val="003E2601"/>
    <w:rsid w:val="003E44A2"/>
    <w:rsid w:val="003E4C6F"/>
    <w:rsid w:val="003E730A"/>
    <w:rsid w:val="003E7C51"/>
    <w:rsid w:val="003E7D05"/>
    <w:rsid w:val="003F075A"/>
    <w:rsid w:val="003F20E7"/>
    <w:rsid w:val="003F38F3"/>
    <w:rsid w:val="003F52EA"/>
    <w:rsid w:val="003F6710"/>
    <w:rsid w:val="004012D8"/>
    <w:rsid w:val="004014CE"/>
    <w:rsid w:val="00401D30"/>
    <w:rsid w:val="00401E1B"/>
    <w:rsid w:val="00401E3A"/>
    <w:rsid w:val="00402FDB"/>
    <w:rsid w:val="004035E2"/>
    <w:rsid w:val="00403F27"/>
    <w:rsid w:val="00404FDF"/>
    <w:rsid w:val="00405302"/>
    <w:rsid w:val="00405C15"/>
    <w:rsid w:val="00406340"/>
    <w:rsid w:val="00407446"/>
    <w:rsid w:val="00411354"/>
    <w:rsid w:val="00412564"/>
    <w:rsid w:val="00414EE6"/>
    <w:rsid w:val="00416051"/>
    <w:rsid w:val="00420189"/>
    <w:rsid w:val="0042041A"/>
    <w:rsid w:val="004206EA"/>
    <w:rsid w:val="00421C22"/>
    <w:rsid w:val="00421CD2"/>
    <w:rsid w:val="00421E1D"/>
    <w:rsid w:val="00423377"/>
    <w:rsid w:val="00423F3A"/>
    <w:rsid w:val="004243C8"/>
    <w:rsid w:val="00424455"/>
    <w:rsid w:val="00425C01"/>
    <w:rsid w:val="00426B88"/>
    <w:rsid w:val="00426D43"/>
    <w:rsid w:val="0043183A"/>
    <w:rsid w:val="00431AE5"/>
    <w:rsid w:val="00431DEE"/>
    <w:rsid w:val="00432CB8"/>
    <w:rsid w:val="00433539"/>
    <w:rsid w:val="004365E5"/>
    <w:rsid w:val="004379BE"/>
    <w:rsid w:val="00440071"/>
    <w:rsid w:val="00442732"/>
    <w:rsid w:val="00443A37"/>
    <w:rsid w:val="00446384"/>
    <w:rsid w:val="0044753A"/>
    <w:rsid w:val="0044783C"/>
    <w:rsid w:val="0045137B"/>
    <w:rsid w:val="00451384"/>
    <w:rsid w:val="004534DF"/>
    <w:rsid w:val="0045378A"/>
    <w:rsid w:val="004556BD"/>
    <w:rsid w:val="00455703"/>
    <w:rsid w:val="00457585"/>
    <w:rsid w:val="0046291F"/>
    <w:rsid w:val="00462DC5"/>
    <w:rsid w:val="00463E2D"/>
    <w:rsid w:val="004647B2"/>
    <w:rsid w:val="00464FC6"/>
    <w:rsid w:val="00467900"/>
    <w:rsid w:val="00470C6F"/>
    <w:rsid w:val="0047195A"/>
    <w:rsid w:val="0047287A"/>
    <w:rsid w:val="0047288E"/>
    <w:rsid w:val="004746AC"/>
    <w:rsid w:val="00476176"/>
    <w:rsid w:val="004816E2"/>
    <w:rsid w:val="0048288C"/>
    <w:rsid w:val="00482CAA"/>
    <w:rsid w:val="00483B0C"/>
    <w:rsid w:val="00484A2C"/>
    <w:rsid w:val="00484B0A"/>
    <w:rsid w:val="004918E5"/>
    <w:rsid w:val="004926AA"/>
    <w:rsid w:val="00492E0D"/>
    <w:rsid w:val="004933A6"/>
    <w:rsid w:val="00495469"/>
    <w:rsid w:val="00495986"/>
    <w:rsid w:val="0049727B"/>
    <w:rsid w:val="004A01FB"/>
    <w:rsid w:val="004A082A"/>
    <w:rsid w:val="004A45C9"/>
    <w:rsid w:val="004A46A0"/>
    <w:rsid w:val="004A58C7"/>
    <w:rsid w:val="004A6A6D"/>
    <w:rsid w:val="004B05BF"/>
    <w:rsid w:val="004B064D"/>
    <w:rsid w:val="004B31D1"/>
    <w:rsid w:val="004B45A3"/>
    <w:rsid w:val="004B5362"/>
    <w:rsid w:val="004B6D2A"/>
    <w:rsid w:val="004B740F"/>
    <w:rsid w:val="004B75EE"/>
    <w:rsid w:val="004C01C3"/>
    <w:rsid w:val="004C107A"/>
    <w:rsid w:val="004C1FE2"/>
    <w:rsid w:val="004C22B0"/>
    <w:rsid w:val="004C724E"/>
    <w:rsid w:val="004D0BBA"/>
    <w:rsid w:val="004D1570"/>
    <w:rsid w:val="004D1B27"/>
    <w:rsid w:val="004D5544"/>
    <w:rsid w:val="004D6A09"/>
    <w:rsid w:val="004E088D"/>
    <w:rsid w:val="004E08A6"/>
    <w:rsid w:val="004E1F5F"/>
    <w:rsid w:val="004E26FD"/>
    <w:rsid w:val="004E2C35"/>
    <w:rsid w:val="004E5595"/>
    <w:rsid w:val="004E6285"/>
    <w:rsid w:val="004E681A"/>
    <w:rsid w:val="004E6873"/>
    <w:rsid w:val="004E7DFD"/>
    <w:rsid w:val="004F0A1A"/>
    <w:rsid w:val="004F37C0"/>
    <w:rsid w:val="004F4B3A"/>
    <w:rsid w:val="004F74E5"/>
    <w:rsid w:val="00500337"/>
    <w:rsid w:val="0050115E"/>
    <w:rsid w:val="0050154D"/>
    <w:rsid w:val="00501A4D"/>
    <w:rsid w:val="00501B84"/>
    <w:rsid w:val="00501CB9"/>
    <w:rsid w:val="005029D3"/>
    <w:rsid w:val="00502ACF"/>
    <w:rsid w:val="00503280"/>
    <w:rsid w:val="005044EB"/>
    <w:rsid w:val="005046A4"/>
    <w:rsid w:val="00506C85"/>
    <w:rsid w:val="00506D97"/>
    <w:rsid w:val="005078D8"/>
    <w:rsid w:val="00512471"/>
    <w:rsid w:val="00512AFD"/>
    <w:rsid w:val="00515189"/>
    <w:rsid w:val="00515B14"/>
    <w:rsid w:val="00515D1D"/>
    <w:rsid w:val="005168D7"/>
    <w:rsid w:val="005177A5"/>
    <w:rsid w:val="0052030C"/>
    <w:rsid w:val="0052076C"/>
    <w:rsid w:val="00520A2B"/>
    <w:rsid w:val="00522763"/>
    <w:rsid w:val="00522AE4"/>
    <w:rsid w:val="0052765E"/>
    <w:rsid w:val="00531789"/>
    <w:rsid w:val="005327D5"/>
    <w:rsid w:val="00533467"/>
    <w:rsid w:val="00536C23"/>
    <w:rsid w:val="0053714A"/>
    <w:rsid w:val="0054156E"/>
    <w:rsid w:val="00542B90"/>
    <w:rsid w:val="00542C1E"/>
    <w:rsid w:val="00543349"/>
    <w:rsid w:val="00543B42"/>
    <w:rsid w:val="00543DCF"/>
    <w:rsid w:val="005442DD"/>
    <w:rsid w:val="00544C43"/>
    <w:rsid w:val="00545800"/>
    <w:rsid w:val="00546415"/>
    <w:rsid w:val="0054669D"/>
    <w:rsid w:val="00547F36"/>
    <w:rsid w:val="0055147D"/>
    <w:rsid w:val="005516AB"/>
    <w:rsid w:val="00552B30"/>
    <w:rsid w:val="00552C57"/>
    <w:rsid w:val="005530FA"/>
    <w:rsid w:val="005548D9"/>
    <w:rsid w:val="005552EB"/>
    <w:rsid w:val="005557F4"/>
    <w:rsid w:val="00555E38"/>
    <w:rsid w:val="0055770B"/>
    <w:rsid w:val="005629C4"/>
    <w:rsid w:val="00563796"/>
    <w:rsid w:val="00563EB7"/>
    <w:rsid w:val="00570642"/>
    <w:rsid w:val="00570D9B"/>
    <w:rsid w:val="00571E8A"/>
    <w:rsid w:val="005747A5"/>
    <w:rsid w:val="00575354"/>
    <w:rsid w:val="00575958"/>
    <w:rsid w:val="00576021"/>
    <w:rsid w:val="0057733C"/>
    <w:rsid w:val="00581149"/>
    <w:rsid w:val="00581A36"/>
    <w:rsid w:val="00583A0B"/>
    <w:rsid w:val="005840F4"/>
    <w:rsid w:val="005851A5"/>
    <w:rsid w:val="00586409"/>
    <w:rsid w:val="00587D68"/>
    <w:rsid w:val="005910B7"/>
    <w:rsid w:val="00594531"/>
    <w:rsid w:val="00594E55"/>
    <w:rsid w:val="0059533F"/>
    <w:rsid w:val="0059647D"/>
    <w:rsid w:val="005A24C5"/>
    <w:rsid w:val="005A2843"/>
    <w:rsid w:val="005A58E1"/>
    <w:rsid w:val="005A6CC4"/>
    <w:rsid w:val="005A7245"/>
    <w:rsid w:val="005A7980"/>
    <w:rsid w:val="005A7E89"/>
    <w:rsid w:val="005B1E75"/>
    <w:rsid w:val="005B1EF6"/>
    <w:rsid w:val="005B2607"/>
    <w:rsid w:val="005B2F44"/>
    <w:rsid w:val="005B578A"/>
    <w:rsid w:val="005C1EDB"/>
    <w:rsid w:val="005C38E7"/>
    <w:rsid w:val="005C4ABB"/>
    <w:rsid w:val="005C519F"/>
    <w:rsid w:val="005C5909"/>
    <w:rsid w:val="005C71CA"/>
    <w:rsid w:val="005D4AE5"/>
    <w:rsid w:val="005D5C4F"/>
    <w:rsid w:val="005D66F6"/>
    <w:rsid w:val="005D711D"/>
    <w:rsid w:val="005D78D1"/>
    <w:rsid w:val="005E1735"/>
    <w:rsid w:val="005E3615"/>
    <w:rsid w:val="005E428A"/>
    <w:rsid w:val="005E59A9"/>
    <w:rsid w:val="005E6435"/>
    <w:rsid w:val="005E6C8B"/>
    <w:rsid w:val="005F1A5C"/>
    <w:rsid w:val="005F1D6B"/>
    <w:rsid w:val="005F206B"/>
    <w:rsid w:val="005F2D8C"/>
    <w:rsid w:val="005F368E"/>
    <w:rsid w:val="005F43CC"/>
    <w:rsid w:val="005F5356"/>
    <w:rsid w:val="005F5AC5"/>
    <w:rsid w:val="005F79E0"/>
    <w:rsid w:val="005F7D5A"/>
    <w:rsid w:val="005F7DCE"/>
    <w:rsid w:val="005F7E02"/>
    <w:rsid w:val="006015DA"/>
    <w:rsid w:val="00601F0F"/>
    <w:rsid w:val="00602A70"/>
    <w:rsid w:val="00604F65"/>
    <w:rsid w:val="0060506E"/>
    <w:rsid w:val="0061148E"/>
    <w:rsid w:val="00611A1B"/>
    <w:rsid w:val="006122AA"/>
    <w:rsid w:val="0061294F"/>
    <w:rsid w:val="0061362B"/>
    <w:rsid w:val="00614F82"/>
    <w:rsid w:val="00615D2F"/>
    <w:rsid w:val="006170A8"/>
    <w:rsid w:val="00617515"/>
    <w:rsid w:val="00617824"/>
    <w:rsid w:val="00617ABC"/>
    <w:rsid w:val="00617F03"/>
    <w:rsid w:val="00622E74"/>
    <w:rsid w:val="006236A5"/>
    <w:rsid w:val="006238EE"/>
    <w:rsid w:val="00623E25"/>
    <w:rsid w:val="0062565B"/>
    <w:rsid w:val="00626951"/>
    <w:rsid w:val="00627168"/>
    <w:rsid w:val="00631A3B"/>
    <w:rsid w:val="00631F89"/>
    <w:rsid w:val="0063220A"/>
    <w:rsid w:val="00633476"/>
    <w:rsid w:val="00634A60"/>
    <w:rsid w:val="006360EB"/>
    <w:rsid w:val="0063672A"/>
    <w:rsid w:val="00641600"/>
    <w:rsid w:val="00641CEB"/>
    <w:rsid w:val="00644AD9"/>
    <w:rsid w:val="00644AEB"/>
    <w:rsid w:val="00645AFE"/>
    <w:rsid w:val="00645EBA"/>
    <w:rsid w:val="00646A06"/>
    <w:rsid w:val="0064795D"/>
    <w:rsid w:val="00652429"/>
    <w:rsid w:val="0065288B"/>
    <w:rsid w:val="00652B21"/>
    <w:rsid w:val="00655D97"/>
    <w:rsid w:val="00657CFD"/>
    <w:rsid w:val="00661FAA"/>
    <w:rsid w:val="006630C2"/>
    <w:rsid w:val="006647C7"/>
    <w:rsid w:val="006653C0"/>
    <w:rsid w:val="00665C66"/>
    <w:rsid w:val="0067094B"/>
    <w:rsid w:val="00671272"/>
    <w:rsid w:val="00672061"/>
    <w:rsid w:val="006729D9"/>
    <w:rsid w:val="00674F75"/>
    <w:rsid w:val="006774B0"/>
    <w:rsid w:val="006807FF"/>
    <w:rsid w:val="00680E57"/>
    <w:rsid w:val="0068167F"/>
    <w:rsid w:val="006819C9"/>
    <w:rsid w:val="00681A26"/>
    <w:rsid w:val="006824EB"/>
    <w:rsid w:val="006836A4"/>
    <w:rsid w:val="006836EB"/>
    <w:rsid w:val="00683E09"/>
    <w:rsid w:val="006843F6"/>
    <w:rsid w:val="006854F3"/>
    <w:rsid w:val="006855C1"/>
    <w:rsid w:val="00685823"/>
    <w:rsid w:val="00686D53"/>
    <w:rsid w:val="006874BC"/>
    <w:rsid w:val="00692393"/>
    <w:rsid w:val="00695A71"/>
    <w:rsid w:val="00697053"/>
    <w:rsid w:val="006A025E"/>
    <w:rsid w:val="006A290B"/>
    <w:rsid w:val="006A29C7"/>
    <w:rsid w:val="006A3000"/>
    <w:rsid w:val="006A3C23"/>
    <w:rsid w:val="006A51D0"/>
    <w:rsid w:val="006A5903"/>
    <w:rsid w:val="006B14B7"/>
    <w:rsid w:val="006B3800"/>
    <w:rsid w:val="006B4540"/>
    <w:rsid w:val="006B5F2B"/>
    <w:rsid w:val="006B6A31"/>
    <w:rsid w:val="006B748C"/>
    <w:rsid w:val="006B7A23"/>
    <w:rsid w:val="006C0390"/>
    <w:rsid w:val="006C3418"/>
    <w:rsid w:val="006C5D64"/>
    <w:rsid w:val="006D4A56"/>
    <w:rsid w:val="006D61F4"/>
    <w:rsid w:val="006D6A27"/>
    <w:rsid w:val="006D6A9B"/>
    <w:rsid w:val="006D6C3C"/>
    <w:rsid w:val="006D717B"/>
    <w:rsid w:val="006D7404"/>
    <w:rsid w:val="006E06AA"/>
    <w:rsid w:val="006E0AEC"/>
    <w:rsid w:val="006E22D5"/>
    <w:rsid w:val="006E38C0"/>
    <w:rsid w:val="006E443E"/>
    <w:rsid w:val="006E4B91"/>
    <w:rsid w:val="006E51F4"/>
    <w:rsid w:val="006E6182"/>
    <w:rsid w:val="006E7C2F"/>
    <w:rsid w:val="006F0545"/>
    <w:rsid w:val="006F45E5"/>
    <w:rsid w:val="006F6A5D"/>
    <w:rsid w:val="006F7A42"/>
    <w:rsid w:val="0070005E"/>
    <w:rsid w:val="007012FE"/>
    <w:rsid w:val="00701710"/>
    <w:rsid w:val="00701DC8"/>
    <w:rsid w:val="00705666"/>
    <w:rsid w:val="007065E2"/>
    <w:rsid w:val="00706757"/>
    <w:rsid w:val="00706D5F"/>
    <w:rsid w:val="0071362F"/>
    <w:rsid w:val="00715046"/>
    <w:rsid w:val="00723D3F"/>
    <w:rsid w:val="00725C68"/>
    <w:rsid w:val="00727A46"/>
    <w:rsid w:val="0073027F"/>
    <w:rsid w:val="00731253"/>
    <w:rsid w:val="007312F8"/>
    <w:rsid w:val="007325DD"/>
    <w:rsid w:val="00732CAB"/>
    <w:rsid w:val="00735053"/>
    <w:rsid w:val="00735C2B"/>
    <w:rsid w:val="007377DC"/>
    <w:rsid w:val="007378F6"/>
    <w:rsid w:val="00741B7E"/>
    <w:rsid w:val="0074462B"/>
    <w:rsid w:val="00745AC5"/>
    <w:rsid w:val="00747CA8"/>
    <w:rsid w:val="007511BF"/>
    <w:rsid w:val="00751E24"/>
    <w:rsid w:val="0075211B"/>
    <w:rsid w:val="007521D1"/>
    <w:rsid w:val="007547BF"/>
    <w:rsid w:val="00755849"/>
    <w:rsid w:val="00755FCA"/>
    <w:rsid w:val="00756209"/>
    <w:rsid w:val="00756D4C"/>
    <w:rsid w:val="00756D81"/>
    <w:rsid w:val="00761A34"/>
    <w:rsid w:val="00764785"/>
    <w:rsid w:val="0077194D"/>
    <w:rsid w:val="007725F0"/>
    <w:rsid w:val="00772A68"/>
    <w:rsid w:val="007734F0"/>
    <w:rsid w:val="00773EF3"/>
    <w:rsid w:val="00775D9A"/>
    <w:rsid w:val="00776555"/>
    <w:rsid w:val="0077671B"/>
    <w:rsid w:val="007770B4"/>
    <w:rsid w:val="00777E85"/>
    <w:rsid w:val="007832B7"/>
    <w:rsid w:val="00784A73"/>
    <w:rsid w:val="00785918"/>
    <w:rsid w:val="00785EB1"/>
    <w:rsid w:val="007874F3"/>
    <w:rsid w:val="007878CE"/>
    <w:rsid w:val="007935FF"/>
    <w:rsid w:val="00793B8F"/>
    <w:rsid w:val="00794305"/>
    <w:rsid w:val="007952BA"/>
    <w:rsid w:val="007A2ED7"/>
    <w:rsid w:val="007A6268"/>
    <w:rsid w:val="007B1522"/>
    <w:rsid w:val="007B1D3E"/>
    <w:rsid w:val="007B2491"/>
    <w:rsid w:val="007B257C"/>
    <w:rsid w:val="007B40A0"/>
    <w:rsid w:val="007C3870"/>
    <w:rsid w:val="007C3A47"/>
    <w:rsid w:val="007C40D3"/>
    <w:rsid w:val="007C4EA5"/>
    <w:rsid w:val="007C5508"/>
    <w:rsid w:val="007D0B58"/>
    <w:rsid w:val="007D0D53"/>
    <w:rsid w:val="007D1E51"/>
    <w:rsid w:val="007D47F2"/>
    <w:rsid w:val="007D6CE5"/>
    <w:rsid w:val="007D79E4"/>
    <w:rsid w:val="007E1923"/>
    <w:rsid w:val="007E1F0D"/>
    <w:rsid w:val="007E580F"/>
    <w:rsid w:val="007E661E"/>
    <w:rsid w:val="007F173A"/>
    <w:rsid w:val="007F194B"/>
    <w:rsid w:val="007F261D"/>
    <w:rsid w:val="007F64AD"/>
    <w:rsid w:val="007F67B9"/>
    <w:rsid w:val="007F7997"/>
    <w:rsid w:val="008006BA"/>
    <w:rsid w:val="00802008"/>
    <w:rsid w:val="0080287A"/>
    <w:rsid w:val="008032EF"/>
    <w:rsid w:val="00803D11"/>
    <w:rsid w:val="008042A2"/>
    <w:rsid w:val="00804AE1"/>
    <w:rsid w:val="00804F6B"/>
    <w:rsid w:val="00807C40"/>
    <w:rsid w:val="008117F1"/>
    <w:rsid w:val="0081211E"/>
    <w:rsid w:val="00812364"/>
    <w:rsid w:val="00812C4C"/>
    <w:rsid w:val="008175FD"/>
    <w:rsid w:val="00817765"/>
    <w:rsid w:val="008200FF"/>
    <w:rsid w:val="008206D8"/>
    <w:rsid w:val="00821BF9"/>
    <w:rsid w:val="00822ECC"/>
    <w:rsid w:val="00824429"/>
    <w:rsid w:val="00826A95"/>
    <w:rsid w:val="008277BD"/>
    <w:rsid w:val="00830E47"/>
    <w:rsid w:val="008316D4"/>
    <w:rsid w:val="00831EA0"/>
    <w:rsid w:val="00833CFD"/>
    <w:rsid w:val="00836094"/>
    <w:rsid w:val="00840472"/>
    <w:rsid w:val="00840E61"/>
    <w:rsid w:val="008419C0"/>
    <w:rsid w:val="008422BB"/>
    <w:rsid w:val="00844755"/>
    <w:rsid w:val="0084608A"/>
    <w:rsid w:val="00847991"/>
    <w:rsid w:val="00851372"/>
    <w:rsid w:val="008518F2"/>
    <w:rsid w:val="0085239B"/>
    <w:rsid w:val="0085435F"/>
    <w:rsid w:val="00854983"/>
    <w:rsid w:val="00855FD4"/>
    <w:rsid w:val="008562F9"/>
    <w:rsid w:val="00857073"/>
    <w:rsid w:val="00857D6B"/>
    <w:rsid w:val="008601DA"/>
    <w:rsid w:val="008602A6"/>
    <w:rsid w:val="00867628"/>
    <w:rsid w:val="00870708"/>
    <w:rsid w:val="00871B4B"/>
    <w:rsid w:val="00874084"/>
    <w:rsid w:val="00874617"/>
    <w:rsid w:val="00876751"/>
    <w:rsid w:val="00876CF9"/>
    <w:rsid w:val="00880035"/>
    <w:rsid w:val="0088178C"/>
    <w:rsid w:val="00882405"/>
    <w:rsid w:val="0088266C"/>
    <w:rsid w:val="00883CF9"/>
    <w:rsid w:val="00883E0C"/>
    <w:rsid w:val="0088685D"/>
    <w:rsid w:val="00886860"/>
    <w:rsid w:val="00890C59"/>
    <w:rsid w:val="008917F1"/>
    <w:rsid w:val="00893072"/>
    <w:rsid w:val="00893B9F"/>
    <w:rsid w:val="00894688"/>
    <w:rsid w:val="00894922"/>
    <w:rsid w:val="008956BB"/>
    <w:rsid w:val="008958CC"/>
    <w:rsid w:val="00896AF4"/>
    <w:rsid w:val="008A0063"/>
    <w:rsid w:val="008A0280"/>
    <w:rsid w:val="008A04C1"/>
    <w:rsid w:val="008A3025"/>
    <w:rsid w:val="008A33FE"/>
    <w:rsid w:val="008A3781"/>
    <w:rsid w:val="008B09F4"/>
    <w:rsid w:val="008B11F6"/>
    <w:rsid w:val="008B375D"/>
    <w:rsid w:val="008B3836"/>
    <w:rsid w:val="008B410D"/>
    <w:rsid w:val="008B45B1"/>
    <w:rsid w:val="008B49DC"/>
    <w:rsid w:val="008B689F"/>
    <w:rsid w:val="008C000D"/>
    <w:rsid w:val="008C1B95"/>
    <w:rsid w:val="008C56CA"/>
    <w:rsid w:val="008D0BEB"/>
    <w:rsid w:val="008D258F"/>
    <w:rsid w:val="008D2AF4"/>
    <w:rsid w:val="008D2D22"/>
    <w:rsid w:val="008D486A"/>
    <w:rsid w:val="008D5CFC"/>
    <w:rsid w:val="008E03F7"/>
    <w:rsid w:val="008E34EE"/>
    <w:rsid w:val="008E3742"/>
    <w:rsid w:val="008E5271"/>
    <w:rsid w:val="008E5AD7"/>
    <w:rsid w:val="008E5DE4"/>
    <w:rsid w:val="008F1600"/>
    <w:rsid w:val="008F1BDC"/>
    <w:rsid w:val="008F24CA"/>
    <w:rsid w:val="008F2960"/>
    <w:rsid w:val="008F39CC"/>
    <w:rsid w:val="008F3EDF"/>
    <w:rsid w:val="008F51F8"/>
    <w:rsid w:val="008F591C"/>
    <w:rsid w:val="008F5C2F"/>
    <w:rsid w:val="008F64C9"/>
    <w:rsid w:val="009014E0"/>
    <w:rsid w:val="009104A5"/>
    <w:rsid w:val="009120C4"/>
    <w:rsid w:val="00915AEE"/>
    <w:rsid w:val="00915D1C"/>
    <w:rsid w:val="00916EE9"/>
    <w:rsid w:val="00920BB2"/>
    <w:rsid w:val="00922981"/>
    <w:rsid w:val="00923299"/>
    <w:rsid w:val="009250C9"/>
    <w:rsid w:val="009256F3"/>
    <w:rsid w:val="00925871"/>
    <w:rsid w:val="009308E1"/>
    <w:rsid w:val="00931161"/>
    <w:rsid w:val="00932D77"/>
    <w:rsid w:val="009332A6"/>
    <w:rsid w:val="00933831"/>
    <w:rsid w:val="00933EEF"/>
    <w:rsid w:val="00936BAB"/>
    <w:rsid w:val="0093742D"/>
    <w:rsid w:val="00937CCD"/>
    <w:rsid w:val="0094084A"/>
    <w:rsid w:val="0094142F"/>
    <w:rsid w:val="00941770"/>
    <w:rsid w:val="00942D41"/>
    <w:rsid w:val="009443B2"/>
    <w:rsid w:val="00944B3B"/>
    <w:rsid w:val="00944ED5"/>
    <w:rsid w:val="00945FE7"/>
    <w:rsid w:val="00946339"/>
    <w:rsid w:val="0094755F"/>
    <w:rsid w:val="009500D1"/>
    <w:rsid w:val="00951608"/>
    <w:rsid w:val="009520D5"/>
    <w:rsid w:val="00954599"/>
    <w:rsid w:val="00954D1E"/>
    <w:rsid w:val="009563BC"/>
    <w:rsid w:val="00956841"/>
    <w:rsid w:val="00956E9D"/>
    <w:rsid w:val="00957E7F"/>
    <w:rsid w:val="00961A03"/>
    <w:rsid w:val="00962A9E"/>
    <w:rsid w:val="00963631"/>
    <w:rsid w:val="009705CF"/>
    <w:rsid w:val="00971F78"/>
    <w:rsid w:val="00972507"/>
    <w:rsid w:val="0097472B"/>
    <w:rsid w:val="00976251"/>
    <w:rsid w:val="0097637B"/>
    <w:rsid w:val="00977777"/>
    <w:rsid w:val="0098034F"/>
    <w:rsid w:val="00983389"/>
    <w:rsid w:val="00983EF5"/>
    <w:rsid w:val="00984055"/>
    <w:rsid w:val="0098469C"/>
    <w:rsid w:val="0098614E"/>
    <w:rsid w:val="009904CC"/>
    <w:rsid w:val="00991F95"/>
    <w:rsid w:val="009920E4"/>
    <w:rsid w:val="009975ED"/>
    <w:rsid w:val="009A21C7"/>
    <w:rsid w:val="009A5F34"/>
    <w:rsid w:val="009A7D5C"/>
    <w:rsid w:val="009B185C"/>
    <w:rsid w:val="009B22EB"/>
    <w:rsid w:val="009B2E1E"/>
    <w:rsid w:val="009B3286"/>
    <w:rsid w:val="009B35BC"/>
    <w:rsid w:val="009B38B0"/>
    <w:rsid w:val="009B4052"/>
    <w:rsid w:val="009B4196"/>
    <w:rsid w:val="009B4C8D"/>
    <w:rsid w:val="009B4ED1"/>
    <w:rsid w:val="009B57C8"/>
    <w:rsid w:val="009B58C7"/>
    <w:rsid w:val="009B7B37"/>
    <w:rsid w:val="009C0B13"/>
    <w:rsid w:val="009C1546"/>
    <w:rsid w:val="009C3E28"/>
    <w:rsid w:val="009C46C7"/>
    <w:rsid w:val="009C46CD"/>
    <w:rsid w:val="009C522D"/>
    <w:rsid w:val="009C76CB"/>
    <w:rsid w:val="009C7879"/>
    <w:rsid w:val="009D18CA"/>
    <w:rsid w:val="009D1A93"/>
    <w:rsid w:val="009D2A5C"/>
    <w:rsid w:val="009D569C"/>
    <w:rsid w:val="009D6755"/>
    <w:rsid w:val="009D7BBF"/>
    <w:rsid w:val="009E19A3"/>
    <w:rsid w:val="009E283B"/>
    <w:rsid w:val="009E4167"/>
    <w:rsid w:val="009E694B"/>
    <w:rsid w:val="009E7AEF"/>
    <w:rsid w:val="009F1067"/>
    <w:rsid w:val="009F15D1"/>
    <w:rsid w:val="009F3EB2"/>
    <w:rsid w:val="009F4B0F"/>
    <w:rsid w:val="009F4B9B"/>
    <w:rsid w:val="009F5B17"/>
    <w:rsid w:val="009F70E6"/>
    <w:rsid w:val="009F79AE"/>
    <w:rsid w:val="009F79E1"/>
    <w:rsid w:val="00A000E2"/>
    <w:rsid w:val="00A00C15"/>
    <w:rsid w:val="00A022FA"/>
    <w:rsid w:val="00A03370"/>
    <w:rsid w:val="00A0560F"/>
    <w:rsid w:val="00A06F60"/>
    <w:rsid w:val="00A07D6C"/>
    <w:rsid w:val="00A07FAF"/>
    <w:rsid w:val="00A10209"/>
    <w:rsid w:val="00A10E46"/>
    <w:rsid w:val="00A12C2B"/>
    <w:rsid w:val="00A1489F"/>
    <w:rsid w:val="00A14FE9"/>
    <w:rsid w:val="00A15850"/>
    <w:rsid w:val="00A164C5"/>
    <w:rsid w:val="00A21353"/>
    <w:rsid w:val="00A22646"/>
    <w:rsid w:val="00A226BD"/>
    <w:rsid w:val="00A24444"/>
    <w:rsid w:val="00A258F0"/>
    <w:rsid w:val="00A269A4"/>
    <w:rsid w:val="00A27641"/>
    <w:rsid w:val="00A27B49"/>
    <w:rsid w:val="00A27B6A"/>
    <w:rsid w:val="00A30BB3"/>
    <w:rsid w:val="00A30F09"/>
    <w:rsid w:val="00A33AB4"/>
    <w:rsid w:val="00A358DA"/>
    <w:rsid w:val="00A360BB"/>
    <w:rsid w:val="00A40475"/>
    <w:rsid w:val="00A408B1"/>
    <w:rsid w:val="00A40E1C"/>
    <w:rsid w:val="00A41024"/>
    <w:rsid w:val="00A415C2"/>
    <w:rsid w:val="00A41D48"/>
    <w:rsid w:val="00A421D3"/>
    <w:rsid w:val="00A4305F"/>
    <w:rsid w:val="00A44242"/>
    <w:rsid w:val="00A44CD6"/>
    <w:rsid w:val="00A45CC1"/>
    <w:rsid w:val="00A4654F"/>
    <w:rsid w:val="00A47112"/>
    <w:rsid w:val="00A519FA"/>
    <w:rsid w:val="00A522EA"/>
    <w:rsid w:val="00A524D5"/>
    <w:rsid w:val="00A5413A"/>
    <w:rsid w:val="00A547DB"/>
    <w:rsid w:val="00A55126"/>
    <w:rsid w:val="00A55189"/>
    <w:rsid w:val="00A551DE"/>
    <w:rsid w:val="00A552A9"/>
    <w:rsid w:val="00A552BC"/>
    <w:rsid w:val="00A55693"/>
    <w:rsid w:val="00A55D3C"/>
    <w:rsid w:val="00A5685E"/>
    <w:rsid w:val="00A56E08"/>
    <w:rsid w:val="00A62178"/>
    <w:rsid w:val="00A633DC"/>
    <w:rsid w:val="00A63F43"/>
    <w:rsid w:val="00A64972"/>
    <w:rsid w:val="00A65D73"/>
    <w:rsid w:val="00A66126"/>
    <w:rsid w:val="00A662E9"/>
    <w:rsid w:val="00A673DB"/>
    <w:rsid w:val="00A70BF2"/>
    <w:rsid w:val="00A71521"/>
    <w:rsid w:val="00A729D3"/>
    <w:rsid w:val="00A733F8"/>
    <w:rsid w:val="00A75F16"/>
    <w:rsid w:val="00A77434"/>
    <w:rsid w:val="00A77806"/>
    <w:rsid w:val="00A7781C"/>
    <w:rsid w:val="00A77E74"/>
    <w:rsid w:val="00A82B95"/>
    <w:rsid w:val="00A86EC6"/>
    <w:rsid w:val="00A87F03"/>
    <w:rsid w:val="00A90E9B"/>
    <w:rsid w:val="00A9176B"/>
    <w:rsid w:val="00A91E2E"/>
    <w:rsid w:val="00A91FEB"/>
    <w:rsid w:val="00A93407"/>
    <w:rsid w:val="00A93747"/>
    <w:rsid w:val="00A96241"/>
    <w:rsid w:val="00A9786F"/>
    <w:rsid w:val="00AA06BD"/>
    <w:rsid w:val="00AA0C76"/>
    <w:rsid w:val="00AA1088"/>
    <w:rsid w:val="00AA29C3"/>
    <w:rsid w:val="00AA3C18"/>
    <w:rsid w:val="00AA47CF"/>
    <w:rsid w:val="00AA4AA4"/>
    <w:rsid w:val="00AA5E2A"/>
    <w:rsid w:val="00AB220F"/>
    <w:rsid w:val="00AB24F5"/>
    <w:rsid w:val="00AB32AF"/>
    <w:rsid w:val="00AB4733"/>
    <w:rsid w:val="00AB6468"/>
    <w:rsid w:val="00AB6B73"/>
    <w:rsid w:val="00AB6D93"/>
    <w:rsid w:val="00AB73E3"/>
    <w:rsid w:val="00AC02B1"/>
    <w:rsid w:val="00AC1D94"/>
    <w:rsid w:val="00AC3357"/>
    <w:rsid w:val="00AC3F26"/>
    <w:rsid w:val="00AC4474"/>
    <w:rsid w:val="00AC4607"/>
    <w:rsid w:val="00AC4FDA"/>
    <w:rsid w:val="00AC5405"/>
    <w:rsid w:val="00AC68F0"/>
    <w:rsid w:val="00AC7259"/>
    <w:rsid w:val="00AD1E6D"/>
    <w:rsid w:val="00AD2BCF"/>
    <w:rsid w:val="00AD3F42"/>
    <w:rsid w:val="00AD41F6"/>
    <w:rsid w:val="00AD4548"/>
    <w:rsid w:val="00AD586C"/>
    <w:rsid w:val="00AD6771"/>
    <w:rsid w:val="00AE2536"/>
    <w:rsid w:val="00AE3E6C"/>
    <w:rsid w:val="00AE4511"/>
    <w:rsid w:val="00AE4C14"/>
    <w:rsid w:val="00AE65E2"/>
    <w:rsid w:val="00AE7BF1"/>
    <w:rsid w:val="00AE7D6E"/>
    <w:rsid w:val="00AE7FCA"/>
    <w:rsid w:val="00AF20FE"/>
    <w:rsid w:val="00AF2C0A"/>
    <w:rsid w:val="00AF3EC3"/>
    <w:rsid w:val="00AF4510"/>
    <w:rsid w:val="00B01422"/>
    <w:rsid w:val="00B019CE"/>
    <w:rsid w:val="00B01A8D"/>
    <w:rsid w:val="00B040D4"/>
    <w:rsid w:val="00B05606"/>
    <w:rsid w:val="00B05662"/>
    <w:rsid w:val="00B0589D"/>
    <w:rsid w:val="00B0678B"/>
    <w:rsid w:val="00B10556"/>
    <w:rsid w:val="00B11538"/>
    <w:rsid w:val="00B11D9F"/>
    <w:rsid w:val="00B12339"/>
    <w:rsid w:val="00B12387"/>
    <w:rsid w:val="00B12F9D"/>
    <w:rsid w:val="00B13DB7"/>
    <w:rsid w:val="00B211B3"/>
    <w:rsid w:val="00B2201B"/>
    <w:rsid w:val="00B2245E"/>
    <w:rsid w:val="00B232D3"/>
    <w:rsid w:val="00B23311"/>
    <w:rsid w:val="00B23B51"/>
    <w:rsid w:val="00B240AE"/>
    <w:rsid w:val="00B2455E"/>
    <w:rsid w:val="00B24AD1"/>
    <w:rsid w:val="00B27B1F"/>
    <w:rsid w:val="00B326A1"/>
    <w:rsid w:val="00B3293A"/>
    <w:rsid w:val="00B343CD"/>
    <w:rsid w:val="00B374A8"/>
    <w:rsid w:val="00B378E0"/>
    <w:rsid w:val="00B404DE"/>
    <w:rsid w:val="00B405DD"/>
    <w:rsid w:val="00B41211"/>
    <w:rsid w:val="00B412D4"/>
    <w:rsid w:val="00B41AFB"/>
    <w:rsid w:val="00B441B6"/>
    <w:rsid w:val="00B44B5F"/>
    <w:rsid w:val="00B45071"/>
    <w:rsid w:val="00B45502"/>
    <w:rsid w:val="00B45B89"/>
    <w:rsid w:val="00B46118"/>
    <w:rsid w:val="00B47816"/>
    <w:rsid w:val="00B50009"/>
    <w:rsid w:val="00B50930"/>
    <w:rsid w:val="00B53955"/>
    <w:rsid w:val="00B552B4"/>
    <w:rsid w:val="00B55D13"/>
    <w:rsid w:val="00B6035D"/>
    <w:rsid w:val="00B6301E"/>
    <w:rsid w:val="00B6605D"/>
    <w:rsid w:val="00B66632"/>
    <w:rsid w:val="00B6667B"/>
    <w:rsid w:val="00B67137"/>
    <w:rsid w:val="00B7111C"/>
    <w:rsid w:val="00B726E5"/>
    <w:rsid w:val="00B73E40"/>
    <w:rsid w:val="00B74D46"/>
    <w:rsid w:val="00B7575C"/>
    <w:rsid w:val="00B76F5F"/>
    <w:rsid w:val="00B77717"/>
    <w:rsid w:val="00B80590"/>
    <w:rsid w:val="00B8121C"/>
    <w:rsid w:val="00B82092"/>
    <w:rsid w:val="00B85AD9"/>
    <w:rsid w:val="00B86C1E"/>
    <w:rsid w:val="00B8702C"/>
    <w:rsid w:val="00B9007E"/>
    <w:rsid w:val="00B90A28"/>
    <w:rsid w:val="00B918A6"/>
    <w:rsid w:val="00B92783"/>
    <w:rsid w:val="00B92E0C"/>
    <w:rsid w:val="00B94231"/>
    <w:rsid w:val="00B9631B"/>
    <w:rsid w:val="00B964FF"/>
    <w:rsid w:val="00B972BF"/>
    <w:rsid w:val="00B97441"/>
    <w:rsid w:val="00BA1670"/>
    <w:rsid w:val="00BA1E90"/>
    <w:rsid w:val="00BA486A"/>
    <w:rsid w:val="00BA4C48"/>
    <w:rsid w:val="00BA5153"/>
    <w:rsid w:val="00BA538D"/>
    <w:rsid w:val="00BA63FD"/>
    <w:rsid w:val="00BA7AA2"/>
    <w:rsid w:val="00BA7D79"/>
    <w:rsid w:val="00BB02A7"/>
    <w:rsid w:val="00BB144F"/>
    <w:rsid w:val="00BB1CFE"/>
    <w:rsid w:val="00BB373B"/>
    <w:rsid w:val="00BB5BC4"/>
    <w:rsid w:val="00BB5DAE"/>
    <w:rsid w:val="00BB66B9"/>
    <w:rsid w:val="00BB75E8"/>
    <w:rsid w:val="00BB78BF"/>
    <w:rsid w:val="00BC059A"/>
    <w:rsid w:val="00BC0BF3"/>
    <w:rsid w:val="00BC13A9"/>
    <w:rsid w:val="00BC17F7"/>
    <w:rsid w:val="00BC21C0"/>
    <w:rsid w:val="00BC2718"/>
    <w:rsid w:val="00BC2A44"/>
    <w:rsid w:val="00BC5830"/>
    <w:rsid w:val="00BC76EE"/>
    <w:rsid w:val="00BD1ED6"/>
    <w:rsid w:val="00BD2411"/>
    <w:rsid w:val="00BD53D1"/>
    <w:rsid w:val="00BE150A"/>
    <w:rsid w:val="00BE290D"/>
    <w:rsid w:val="00BE2EF8"/>
    <w:rsid w:val="00BE38E9"/>
    <w:rsid w:val="00BE455F"/>
    <w:rsid w:val="00BE55B4"/>
    <w:rsid w:val="00BF0474"/>
    <w:rsid w:val="00BF38C2"/>
    <w:rsid w:val="00BF4414"/>
    <w:rsid w:val="00BF441A"/>
    <w:rsid w:val="00BF45FB"/>
    <w:rsid w:val="00BF77E8"/>
    <w:rsid w:val="00C00C24"/>
    <w:rsid w:val="00C04BDD"/>
    <w:rsid w:val="00C05D41"/>
    <w:rsid w:val="00C05D49"/>
    <w:rsid w:val="00C0656D"/>
    <w:rsid w:val="00C143FA"/>
    <w:rsid w:val="00C14563"/>
    <w:rsid w:val="00C1461B"/>
    <w:rsid w:val="00C16BEF"/>
    <w:rsid w:val="00C2059D"/>
    <w:rsid w:val="00C22A8C"/>
    <w:rsid w:val="00C2327F"/>
    <w:rsid w:val="00C2474F"/>
    <w:rsid w:val="00C30029"/>
    <w:rsid w:val="00C3155F"/>
    <w:rsid w:val="00C330B1"/>
    <w:rsid w:val="00C33237"/>
    <w:rsid w:val="00C341F5"/>
    <w:rsid w:val="00C34849"/>
    <w:rsid w:val="00C3538D"/>
    <w:rsid w:val="00C36B99"/>
    <w:rsid w:val="00C36DB4"/>
    <w:rsid w:val="00C40FC8"/>
    <w:rsid w:val="00C41786"/>
    <w:rsid w:val="00C4478E"/>
    <w:rsid w:val="00C45FF5"/>
    <w:rsid w:val="00C46FF8"/>
    <w:rsid w:val="00C51047"/>
    <w:rsid w:val="00C51D71"/>
    <w:rsid w:val="00C52935"/>
    <w:rsid w:val="00C54ACE"/>
    <w:rsid w:val="00C552B7"/>
    <w:rsid w:val="00C55955"/>
    <w:rsid w:val="00C56D2A"/>
    <w:rsid w:val="00C62146"/>
    <w:rsid w:val="00C66585"/>
    <w:rsid w:val="00C66B9E"/>
    <w:rsid w:val="00C70013"/>
    <w:rsid w:val="00C7155E"/>
    <w:rsid w:val="00C71CDC"/>
    <w:rsid w:val="00C733EB"/>
    <w:rsid w:val="00C7375F"/>
    <w:rsid w:val="00C74E15"/>
    <w:rsid w:val="00C764D9"/>
    <w:rsid w:val="00C80ADC"/>
    <w:rsid w:val="00C81291"/>
    <w:rsid w:val="00C83016"/>
    <w:rsid w:val="00C833C7"/>
    <w:rsid w:val="00C8385E"/>
    <w:rsid w:val="00C83987"/>
    <w:rsid w:val="00C85E53"/>
    <w:rsid w:val="00C94DDF"/>
    <w:rsid w:val="00C94E86"/>
    <w:rsid w:val="00C95217"/>
    <w:rsid w:val="00C96F69"/>
    <w:rsid w:val="00C97364"/>
    <w:rsid w:val="00C9773E"/>
    <w:rsid w:val="00C97C0B"/>
    <w:rsid w:val="00CA0C06"/>
    <w:rsid w:val="00CA443D"/>
    <w:rsid w:val="00CA5A72"/>
    <w:rsid w:val="00CA64E6"/>
    <w:rsid w:val="00CA6B96"/>
    <w:rsid w:val="00CA6BD9"/>
    <w:rsid w:val="00CB0B8A"/>
    <w:rsid w:val="00CB2B06"/>
    <w:rsid w:val="00CB2B89"/>
    <w:rsid w:val="00CB5047"/>
    <w:rsid w:val="00CB67E3"/>
    <w:rsid w:val="00CB6C21"/>
    <w:rsid w:val="00CB7364"/>
    <w:rsid w:val="00CB77D8"/>
    <w:rsid w:val="00CC0501"/>
    <w:rsid w:val="00CC14CB"/>
    <w:rsid w:val="00CC1AB3"/>
    <w:rsid w:val="00CC2B05"/>
    <w:rsid w:val="00CC32B9"/>
    <w:rsid w:val="00CC4BDF"/>
    <w:rsid w:val="00CC4F16"/>
    <w:rsid w:val="00CD050B"/>
    <w:rsid w:val="00CD184E"/>
    <w:rsid w:val="00CD2A95"/>
    <w:rsid w:val="00CD35E9"/>
    <w:rsid w:val="00CD43D5"/>
    <w:rsid w:val="00CD4748"/>
    <w:rsid w:val="00CD5199"/>
    <w:rsid w:val="00CD54D4"/>
    <w:rsid w:val="00CD6935"/>
    <w:rsid w:val="00CD7C0E"/>
    <w:rsid w:val="00CE09D9"/>
    <w:rsid w:val="00CE18A8"/>
    <w:rsid w:val="00CE354C"/>
    <w:rsid w:val="00CE76A7"/>
    <w:rsid w:val="00CE7B9F"/>
    <w:rsid w:val="00CE7FBE"/>
    <w:rsid w:val="00CF110D"/>
    <w:rsid w:val="00CF3218"/>
    <w:rsid w:val="00CF3D2B"/>
    <w:rsid w:val="00CF4266"/>
    <w:rsid w:val="00CF4889"/>
    <w:rsid w:val="00CF4A12"/>
    <w:rsid w:val="00CF4BAC"/>
    <w:rsid w:val="00CF4F1B"/>
    <w:rsid w:val="00CF7C57"/>
    <w:rsid w:val="00D0078E"/>
    <w:rsid w:val="00D041DA"/>
    <w:rsid w:val="00D05962"/>
    <w:rsid w:val="00D0690D"/>
    <w:rsid w:val="00D14006"/>
    <w:rsid w:val="00D1420A"/>
    <w:rsid w:val="00D15966"/>
    <w:rsid w:val="00D2012F"/>
    <w:rsid w:val="00D215D0"/>
    <w:rsid w:val="00D218D3"/>
    <w:rsid w:val="00D23129"/>
    <w:rsid w:val="00D2357C"/>
    <w:rsid w:val="00D25D24"/>
    <w:rsid w:val="00D2616A"/>
    <w:rsid w:val="00D278DD"/>
    <w:rsid w:val="00D31107"/>
    <w:rsid w:val="00D31715"/>
    <w:rsid w:val="00D32234"/>
    <w:rsid w:val="00D32F53"/>
    <w:rsid w:val="00D34B08"/>
    <w:rsid w:val="00D359B7"/>
    <w:rsid w:val="00D361DF"/>
    <w:rsid w:val="00D369B2"/>
    <w:rsid w:val="00D41B97"/>
    <w:rsid w:val="00D41D7B"/>
    <w:rsid w:val="00D47649"/>
    <w:rsid w:val="00D50367"/>
    <w:rsid w:val="00D50450"/>
    <w:rsid w:val="00D531CD"/>
    <w:rsid w:val="00D537A3"/>
    <w:rsid w:val="00D5394C"/>
    <w:rsid w:val="00D5416B"/>
    <w:rsid w:val="00D547AC"/>
    <w:rsid w:val="00D54943"/>
    <w:rsid w:val="00D55827"/>
    <w:rsid w:val="00D57032"/>
    <w:rsid w:val="00D60BDA"/>
    <w:rsid w:val="00D6364F"/>
    <w:rsid w:val="00D63D02"/>
    <w:rsid w:val="00D6420A"/>
    <w:rsid w:val="00D6615C"/>
    <w:rsid w:val="00D67CAA"/>
    <w:rsid w:val="00D7084B"/>
    <w:rsid w:val="00D710FA"/>
    <w:rsid w:val="00D71C8F"/>
    <w:rsid w:val="00D7299C"/>
    <w:rsid w:val="00D734A9"/>
    <w:rsid w:val="00D7376F"/>
    <w:rsid w:val="00D74207"/>
    <w:rsid w:val="00D742BB"/>
    <w:rsid w:val="00D7464C"/>
    <w:rsid w:val="00D756DE"/>
    <w:rsid w:val="00D771BB"/>
    <w:rsid w:val="00D77E6C"/>
    <w:rsid w:val="00D80643"/>
    <w:rsid w:val="00D8100C"/>
    <w:rsid w:val="00D8173A"/>
    <w:rsid w:val="00D837E3"/>
    <w:rsid w:val="00D83E98"/>
    <w:rsid w:val="00D84E53"/>
    <w:rsid w:val="00D84E8E"/>
    <w:rsid w:val="00D8663C"/>
    <w:rsid w:val="00D8784C"/>
    <w:rsid w:val="00D90A2E"/>
    <w:rsid w:val="00D90A46"/>
    <w:rsid w:val="00D92176"/>
    <w:rsid w:val="00D92F39"/>
    <w:rsid w:val="00D93FA8"/>
    <w:rsid w:val="00D95176"/>
    <w:rsid w:val="00D95336"/>
    <w:rsid w:val="00D9667A"/>
    <w:rsid w:val="00D9795E"/>
    <w:rsid w:val="00DA1E3F"/>
    <w:rsid w:val="00DA565B"/>
    <w:rsid w:val="00DB0851"/>
    <w:rsid w:val="00DB0DDA"/>
    <w:rsid w:val="00DB2300"/>
    <w:rsid w:val="00DB2A57"/>
    <w:rsid w:val="00DB31D9"/>
    <w:rsid w:val="00DB3310"/>
    <w:rsid w:val="00DB4026"/>
    <w:rsid w:val="00DB721B"/>
    <w:rsid w:val="00DB7E7A"/>
    <w:rsid w:val="00DC13B4"/>
    <w:rsid w:val="00DC3884"/>
    <w:rsid w:val="00DC3D58"/>
    <w:rsid w:val="00DC488F"/>
    <w:rsid w:val="00DC5E87"/>
    <w:rsid w:val="00DC6970"/>
    <w:rsid w:val="00DC7FC0"/>
    <w:rsid w:val="00DD1B50"/>
    <w:rsid w:val="00DD26DE"/>
    <w:rsid w:val="00DD49B9"/>
    <w:rsid w:val="00DD4DB3"/>
    <w:rsid w:val="00DD5508"/>
    <w:rsid w:val="00DD6155"/>
    <w:rsid w:val="00DD7AF0"/>
    <w:rsid w:val="00DE2694"/>
    <w:rsid w:val="00DE4635"/>
    <w:rsid w:val="00DE4B17"/>
    <w:rsid w:val="00DE5B8A"/>
    <w:rsid w:val="00DF6361"/>
    <w:rsid w:val="00DF7504"/>
    <w:rsid w:val="00E00723"/>
    <w:rsid w:val="00E020B8"/>
    <w:rsid w:val="00E02E4D"/>
    <w:rsid w:val="00E113E4"/>
    <w:rsid w:val="00E12A3E"/>
    <w:rsid w:val="00E13AF9"/>
    <w:rsid w:val="00E14390"/>
    <w:rsid w:val="00E14727"/>
    <w:rsid w:val="00E17E7C"/>
    <w:rsid w:val="00E2022A"/>
    <w:rsid w:val="00E20BFD"/>
    <w:rsid w:val="00E22465"/>
    <w:rsid w:val="00E235D8"/>
    <w:rsid w:val="00E23683"/>
    <w:rsid w:val="00E239D7"/>
    <w:rsid w:val="00E240D8"/>
    <w:rsid w:val="00E260BF"/>
    <w:rsid w:val="00E27481"/>
    <w:rsid w:val="00E3181D"/>
    <w:rsid w:val="00E31965"/>
    <w:rsid w:val="00E32380"/>
    <w:rsid w:val="00E333CE"/>
    <w:rsid w:val="00E346B6"/>
    <w:rsid w:val="00E35696"/>
    <w:rsid w:val="00E3635A"/>
    <w:rsid w:val="00E40C88"/>
    <w:rsid w:val="00E41A8A"/>
    <w:rsid w:val="00E41FB2"/>
    <w:rsid w:val="00E42DB9"/>
    <w:rsid w:val="00E44484"/>
    <w:rsid w:val="00E4681D"/>
    <w:rsid w:val="00E469CD"/>
    <w:rsid w:val="00E50BC5"/>
    <w:rsid w:val="00E50BEC"/>
    <w:rsid w:val="00E52B1F"/>
    <w:rsid w:val="00E549CF"/>
    <w:rsid w:val="00E55F2A"/>
    <w:rsid w:val="00E60B88"/>
    <w:rsid w:val="00E612F4"/>
    <w:rsid w:val="00E6178C"/>
    <w:rsid w:val="00E641FC"/>
    <w:rsid w:val="00E659F8"/>
    <w:rsid w:val="00E67609"/>
    <w:rsid w:val="00E71353"/>
    <w:rsid w:val="00E72A41"/>
    <w:rsid w:val="00E7673D"/>
    <w:rsid w:val="00E768A7"/>
    <w:rsid w:val="00E86237"/>
    <w:rsid w:val="00E86537"/>
    <w:rsid w:val="00E866FB"/>
    <w:rsid w:val="00E869FC"/>
    <w:rsid w:val="00E87BBA"/>
    <w:rsid w:val="00E90C01"/>
    <w:rsid w:val="00E93BC3"/>
    <w:rsid w:val="00E93E92"/>
    <w:rsid w:val="00E95C19"/>
    <w:rsid w:val="00E975E2"/>
    <w:rsid w:val="00EA23EE"/>
    <w:rsid w:val="00EA3C2F"/>
    <w:rsid w:val="00EA3CFE"/>
    <w:rsid w:val="00EA4D54"/>
    <w:rsid w:val="00EA660F"/>
    <w:rsid w:val="00EA66B0"/>
    <w:rsid w:val="00EA70B7"/>
    <w:rsid w:val="00EA786C"/>
    <w:rsid w:val="00EB090C"/>
    <w:rsid w:val="00EB0F32"/>
    <w:rsid w:val="00EB259C"/>
    <w:rsid w:val="00EB43CD"/>
    <w:rsid w:val="00EB6706"/>
    <w:rsid w:val="00EB6C06"/>
    <w:rsid w:val="00EB7341"/>
    <w:rsid w:val="00EB756D"/>
    <w:rsid w:val="00EC1C13"/>
    <w:rsid w:val="00EC2291"/>
    <w:rsid w:val="00EC245C"/>
    <w:rsid w:val="00EC30B5"/>
    <w:rsid w:val="00EC3676"/>
    <w:rsid w:val="00EC3B71"/>
    <w:rsid w:val="00EC5CE8"/>
    <w:rsid w:val="00EC6F29"/>
    <w:rsid w:val="00EC7706"/>
    <w:rsid w:val="00ED0D05"/>
    <w:rsid w:val="00ED1CBD"/>
    <w:rsid w:val="00ED2448"/>
    <w:rsid w:val="00ED29A9"/>
    <w:rsid w:val="00ED3ADC"/>
    <w:rsid w:val="00ED73D5"/>
    <w:rsid w:val="00EE1580"/>
    <w:rsid w:val="00EE1C8D"/>
    <w:rsid w:val="00EE24A0"/>
    <w:rsid w:val="00EE2D2A"/>
    <w:rsid w:val="00EE30B3"/>
    <w:rsid w:val="00EE3822"/>
    <w:rsid w:val="00EE3C85"/>
    <w:rsid w:val="00EE3D5B"/>
    <w:rsid w:val="00EE40B7"/>
    <w:rsid w:val="00EE472A"/>
    <w:rsid w:val="00EE4BF8"/>
    <w:rsid w:val="00EE4DEC"/>
    <w:rsid w:val="00EE56C7"/>
    <w:rsid w:val="00EF0848"/>
    <w:rsid w:val="00EF17D3"/>
    <w:rsid w:val="00EF1853"/>
    <w:rsid w:val="00EF33D4"/>
    <w:rsid w:val="00EF3B58"/>
    <w:rsid w:val="00EF42FD"/>
    <w:rsid w:val="00EF6D6C"/>
    <w:rsid w:val="00EF74EB"/>
    <w:rsid w:val="00F002FD"/>
    <w:rsid w:val="00F00482"/>
    <w:rsid w:val="00F00BC3"/>
    <w:rsid w:val="00F02C20"/>
    <w:rsid w:val="00F03031"/>
    <w:rsid w:val="00F03100"/>
    <w:rsid w:val="00F0316B"/>
    <w:rsid w:val="00F03AAB"/>
    <w:rsid w:val="00F047EB"/>
    <w:rsid w:val="00F04F9D"/>
    <w:rsid w:val="00F06150"/>
    <w:rsid w:val="00F06522"/>
    <w:rsid w:val="00F07197"/>
    <w:rsid w:val="00F114DB"/>
    <w:rsid w:val="00F11814"/>
    <w:rsid w:val="00F13081"/>
    <w:rsid w:val="00F14497"/>
    <w:rsid w:val="00F17B9C"/>
    <w:rsid w:val="00F20236"/>
    <w:rsid w:val="00F202E8"/>
    <w:rsid w:val="00F20374"/>
    <w:rsid w:val="00F20980"/>
    <w:rsid w:val="00F22647"/>
    <w:rsid w:val="00F2282D"/>
    <w:rsid w:val="00F23CCE"/>
    <w:rsid w:val="00F240C6"/>
    <w:rsid w:val="00F25F0F"/>
    <w:rsid w:val="00F308EA"/>
    <w:rsid w:val="00F310DD"/>
    <w:rsid w:val="00F31BD2"/>
    <w:rsid w:val="00F32004"/>
    <w:rsid w:val="00F33E51"/>
    <w:rsid w:val="00F356D5"/>
    <w:rsid w:val="00F35C22"/>
    <w:rsid w:val="00F35E47"/>
    <w:rsid w:val="00F37564"/>
    <w:rsid w:val="00F40421"/>
    <w:rsid w:val="00F4592A"/>
    <w:rsid w:val="00F4706E"/>
    <w:rsid w:val="00F505E8"/>
    <w:rsid w:val="00F51132"/>
    <w:rsid w:val="00F5186D"/>
    <w:rsid w:val="00F51AC2"/>
    <w:rsid w:val="00F53DEC"/>
    <w:rsid w:val="00F541F5"/>
    <w:rsid w:val="00F543E3"/>
    <w:rsid w:val="00F553E8"/>
    <w:rsid w:val="00F57783"/>
    <w:rsid w:val="00F60734"/>
    <w:rsid w:val="00F63550"/>
    <w:rsid w:val="00F63952"/>
    <w:rsid w:val="00F644DF"/>
    <w:rsid w:val="00F73C6F"/>
    <w:rsid w:val="00F73E31"/>
    <w:rsid w:val="00F76C46"/>
    <w:rsid w:val="00F8056C"/>
    <w:rsid w:val="00F80C1F"/>
    <w:rsid w:val="00F84266"/>
    <w:rsid w:val="00F85FA8"/>
    <w:rsid w:val="00F86879"/>
    <w:rsid w:val="00F872F0"/>
    <w:rsid w:val="00F8742D"/>
    <w:rsid w:val="00F9094A"/>
    <w:rsid w:val="00F9099E"/>
    <w:rsid w:val="00F90B6A"/>
    <w:rsid w:val="00F92D36"/>
    <w:rsid w:val="00F937CA"/>
    <w:rsid w:val="00F9560E"/>
    <w:rsid w:val="00F96106"/>
    <w:rsid w:val="00F96474"/>
    <w:rsid w:val="00F96637"/>
    <w:rsid w:val="00F96DA7"/>
    <w:rsid w:val="00FA0117"/>
    <w:rsid w:val="00FA0F24"/>
    <w:rsid w:val="00FA1BFB"/>
    <w:rsid w:val="00FA1CC9"/>
    <w:rsid w:val="00FA2B02"/>
    <w:rsid w:val="00FA4871"/>
    <w:rsid w:val="00FA53F0"/>
    <w:rsid w:val="00FA5598"/>
    <w:rsid w:val="00FA5EA9"/>
    <w:rsid w:val="00FA6621"/>
    <w:rsid w:val="00FA78CD"/>
    <w:rsid w:val="00FB10ED"/>
    <w:rsid w:val="00FB2A44"/>
    <w:rsid w:val="00FB3E9F"/>
    <w:rsid w:val="00FB44E3"/>
    <w:rsid w:val="00FB5574"/>
    <w:rsid w:val="00FB7512"/>
    <w:rsid w:val="00FB7759"/>
    <w:rsid w:val="00FB7818"/>
    <w:rsid w:val="00FB7E3A"/>
    <w:rsid w:val="00FC054B"/>
    <w:rsid w:val="00FC185C"/>
    <w:rsid w:val="00FC312E"/>
    <w:rsid w:val="00FC31C4"/>
    <w:rsid w:val="00FC706E"/>
    <w:rsid w:val="00FC77D4"/>
    <w:rsid w:val="00FC7BCE"/>
    <w:rsid w:val="00FC7C54"/>
    <w:rsid w:val="00FD0F13"/>
    <w:rsid w:val="00FD119F"/>
    <w:rsid w:val="00FD21CF"/>
    <w:rsid w:val="00FD2505"/>
    <w:rsid w:val="00FD3492"/>
    <w:rsid w:val="00FD668A"/>
    <w:rsid w:val="00FD67D6"/>
    <w:rsid w:val="00FD7752"/>
    <w:rsid w:val="00FD7F24"/>
    <w:rsid w:val="00FE065D"/>
    <w:rsid w:val="00FE0A7F"/>
    <w:rsid w:val="00FE27A6"/>
    <w:rsid w:val="00FE354A"/>
    <w:rsid w:val="00FE6D2C"/>
    <w:rsid w:val="00FE79A1"/>
    <w:rsid w:val="00FE7D0F"/>
    <w:rsid w:val="00FF0598"/>
    <w:rsid w:val="00FF1755"/>
    <w:rsid w:val="00FF282E"/>
    <w:rsid w:val="00FF3F09"/>
    <w:rsid w:val="00FF422F"/>
    <w:rsid w:val="00FF5115"/>
    <w:rsid w:val="00FF5365"/>
    <w:rsid w:val="00FF5462"/>
    <w:rsid w:val="00FF5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2C3C5F"/>
  <w15:docId w15:val="{B7C21FB8-614C-4CE7-8EA9-247013D62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7112"/>
    <w:pPr>
      <w:spacing w:line="340" w:lineRule="atLeast"/>
      <w:jc w:val="both"/>
    </w:pPr>
    <w:rPr>
      <w:rFonts w:ascii="Times New Roman" w:eastAsia="Times New Roman" w:hAnsi="Times New Roman"/>
      <w:color w:val="000000"/>
      <w:sz w:val="24"/>
      <w:lang w:eastAsia="de-D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B1E7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4">
    <w:name w:val="heading 4"/>
    <w:basedOn w:val="Normal"/>
    <w:link w:val="Heading4Char"/>
    <w:uiPriority w:val="9"/>
    <w:qFormat/>
    <w:rsid w:val="00821BF9"/>
    <w:pPr>
      <w:spacing w:before="100" w:beforeAutospacing="1" w:after="100" w:afterAutospacing="1" w:line="240" w:lineRule="auto"/>
      <w:jc w:val="left"/>
      <w:outlineLvl w:val="3"/>
    </w:pPr>
    <w:rPr>
      <w:b/>
      <w:bCs/>
      <w:color w:val="auto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DPI11articletype">
    <w:name w:val="MDPI_1.1_article_type"/>
    <w:basedOn w:val="MDPI31text"/>
    <w:next w:val="MDPI12title"/>
    <w:qFormat/>
    <w:rsid w:val="00A47112"/>
    <w:pPr>
      <w:spacing w:before="240" w:line="240" w:lineRule="auto"/>
      <w:ind w:firstLine="0"/>
      <w:jc w:val="left"/>
    </w:pPr>
    <w:rPr>
      <w:i/>
    </w:rPr>
  </w:style>
  <w:style w:type="paragraph" w:customStyle="1" w:styleId="MDPI12title">
    <w:name w:val="MDPI_1.2_title"/>
    <w:next w:val="MDPI13authornames"/>
    <w:qFormat/>
    <w:rsid w:val="00A47112"/>
    <w:pPr>
      <w:adjustRightInd w:val="0"/>
      <w:snapToGrid w:val="0"/>
      <w:spacing w:after="240" w:line="400" w:lineRule="exact"/>
    </w:pPr>
    <w:rPr>
      <w:rFonts w:ascii="Palatino Linotype" w:eastAsia="Times New Roman" w:hAnsi="Palatino Linotype"/>
      <w:b/>
      <w:snapToGrid w:val="0"/>
      <w:color w:val="000000"/>
      <w:sz w:val="36"/>
      <w:lang w:eastAsia="de-DE" w:bidi="en-US"/>
    </w:rPr>
  </w:style>
  <w:style w:type="paragraph" w:customStyle="1" w:styleId="MDPI13authornames">
    <w:name w:val="MDPI_1.3_authornames"/>
    <w:basedOn w:val="MDPI31text"/>
    <w:next w:val="MDPI14history"/>
    <w:qFormat/>
    <w:rsid w:val="00A47112"/>
    <w:pPr>
      <w:spacing w:after="120"/>
      <w:ind w:firstLine="0"/>
      <w:jc w:val="left"/>
    </w:pPr>
    <w:rPr>
      <w:b/>
      <w:snapToGrid/>
    </w:rPr>
  </w:style>
  <w:style w:type="paragraph" w:customStyle="1" w:styleId="MDPI14history">
    <w:name w:val="MDPI_1.4_history"/>
    <w:basedOn w:val="MDPI62Acknowledgments"/>
    <w:next w:val="Normal"/>
    <w:qFormat/>
    <w:rsid w:val="00A47112"/>
    <w:pPr>
      <w:ind w:left="113"/>
      <w:jc w:val="left"/>
    </w:pPr>
    <w:rPr>
      <w:snapToGrid/>
    </w:rPr>
  </w:style>
  <w:style w:type="paragraph" w:customStyle="1" w:styleId="MDPI16affiliation">
    <w:name w:val="MDPI_1.6_affiliation"/>
    <w:basedOn w:val="MDPI62Acknowledgments"/>
    <w:qFormat/>
    <w:rsid w:val="00A47112"/>
    <w:pPr>
      <w:spacing w:before="0"/>
      <w:ind w:left="311" w:hanging="198"/>
      <w:jc w:val="left"/>
    </w:pPr>
    <w:rPr>
      <w:snapToGrid/>
      <w:szCs w:val="18"/>
    </w:rPr>
  </w:style>
  <w:style w:type="paragraph" w:customStyle="1" w:styleId="MDPI17abstract">
    <w:name w:val="MDPI_1.7_abstract"/>
    <w:basedOn w:val="MDPI31text"/>
    <w:next w:val="MDPI18keywords"/>
    <w:qFormat/>
    <w:rsid w:val="00A47112"/>
    <w:pPr>
      <w:spacing w:before="240"/>
      <w:ind w:left="113" w:firstLine="0"/>
    </w:pPr>
    <w:rPr>
      <w:snapToGrid/>
    </w:rPr>
  </w:style>
  <w:style w:type="paragraph" w:customStyle="1" w:styleId="MDPI18keywords">
    <w:name w:val="MDPI_1.8_keywords"/>
    <w:basedOn w:val="MDPI31text"/>
    <w:next w:val="Normal"/>
    <w:qFormat/>
    <w:rsid w:val="00A47112"/>
    <w:pPr>
      <w:spacing w:before="240"/>
      <w:ind w:left="113" w:firstLine="0"/>
    </w:pPr>
  </w:style>
  <w:style w:type="paragraph" w:customStyle="1" w:styleId="MDPI19line">
    <w:name w:val="MDPI_1.9_line"/>
    <w:basedOn w:val="MDPI31text"/>
    <w:qFormat/>
    <w:rsid w:val="00A47112"/>
    <w:pPr>
      <w:pBdr>
        <w:bottom w:val="single" w:sz="6" w:space="1" w:color="auto"/>
      </w:pBdr>
      <w:ind w:firstLine="0"/>
    </w:pPr>
    <w:rPr>
      <w:snapToGrid/>
      <w:szCs w:val="24"/>
    </w:rPr>
  </w:style>
  <w:style w:type="paragraph" w:styleId="Footer">
    <w:name w:val="footer"/>
    <w:basedOn w:val="Normal"/>
    <w:link w:val="FooterChar"/>
    <w:uiPriority w:val="99"/>
    <w:rsid w:val="00A47112"/>
    <w:pP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character" w:customStyle="1" w:styleId="FooterChar">
    <w:name w:val="Footer Char"/>
    <w:link w:val="Footer"/>
    <w:uiPriority w:val="99"/>
    <w:rsid w:val="00A47112"/>
    <w:rPr>
      <w:rFonts w:ascii="Times New Roman" w:eastAsia="Times New Roman" w:hAnsi="Times New Roman" w:cs="Times New Roman"/>
      <w:color w:val="000000"/>
      <w:kern w:val="0"/>
      <w:sz w:val="18"/>
      <w:szCs w:val="18"/>
      <w:lang w:eastAsia="de-DE"/>
    </w:rPr>
  </w:style>
  <w:style w:type="paragraph" w:styleId="Header">
    <w:name w:val="header"/>
    <w:basedOn w:val="Normal"/>
    <w:link w:val="HeaderChar"/>
    <w:uiPriority w:val="99"/>
    <w:rsid w:val="00A4711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HeaderChar">
    <w:name w:val="Header Char"/>
    <w:link w:val="Header"/>
    <w:uiPriority w:val="99"/>
    <w:rsid w:val="00A47112"/>
    <w:rPr>
      <w:rFonts w:ascii="Times New Roman" w:eastAsia="Times New Roman" w:hAnsi="Times New Roman" w:cs="Times New Roman"/>
      <w:color w:val="000000"/>
      <w:kern w:val="0"/>
      <w:sz w:val="18"/>
      <w:szCs w:val="18"/>
      <w:lang w:eastAsia="de-DE"/>
    </w:rPr>
  </w:style>
  <w:style w:type="paragraph" w:customStyle="1" w:styleId="MDPIheaderjournallogo">
    <w:name w:val="MDPI_header_journal_logo"/>
    <w:qFormat/>
    <w:rsid w:val="00A47112"/>
    <w:pPr>
      <w:adjustRightInd w:val="0"/>
      <w:snapToGrid w:val="0"/>
    </w:pPr>
    <w:rPr>
      <w:rFonts w:ascii="Palatino Linotype" w:eastAsia="Times New Roman" w:hAnsi="Palatino Linotype"/>
      <w:i/>
      <w:color w:val="000000"/>
      <w:sz w:val="24"/>
      <w:szCs w:val="22"/>
      <w:lang w:eastAsia="de-CH"/>
    </w:rPr>
  </w:style>
  <w:style w:type="paragraph" w:customStyle="1" w:styleId="MDPI32textnoindent">
    <w:name w:val="MDPI_3.2_text_no_indent"/>
    <w:basedOn w:val="MDPI31text"/>
    <w:qFormat/>
    <w:rsid w:val="00A47112"/>
    <w:pPr>
      <w:ind w:firstLine="0"/>
    </w:pPr>
  </w:style>
  <w:style w:type="paragraph" w:customStyle="1" w:styleId="MDPI33textspaceafter">
    <w:name w:val="MDPI_3.3_text_space_after"/>
    <w:basedOn w:val="MDPI31text"/>
    <w:qFormat/>
    <w:rsid w:val="00A47112"/>
    <w:pPr>
      <w:spacing w:after="240"/>
    </w:pPr>
  </w:style>
  <w:style w:type="paragraph" w:customStyle="1" w:styleId="MDPI35textbeforelist">
    <w:name w:val="MDPI_3.5_text_before_list"/>
    <w:basedOn w:val="MDPI31text"/>
    <w:qFormat/>
    <w:rsid w:val="00A47112"/>
    <w:pPr>
      <w:spacing w:after="120"/>
    </w:pPr>
  </w:style>
  <w:style w:type="paragraph" w:customStyle="1" w:styleId="MDPI36textafterlist">
    <w:name w:val="MDPI_3.6_text_after_list"/>
    <w:basedOn w:val="MDPI31text"/>
    <w:qFormat/>
    <w:rsid w:val="00A47112"/>
    <w:pPr>
      <w:spacing w:before="120"/>
    </w:pPr>
  </w:style>
  <w:style w:type="paragraph" w:customStyle="1" w:styleId="MDPI37itemize">
    <w:name w:val="MDPI_3.7_itemize"/>
    <w:basedOn w:val="MDPI31text"/>
    <w:qFormat/>
    <w:rsid w:val="00A47112"/>
    <w:pPr>
      <w:numPr>
        <w:numId w:val="1"/>
      </w:numPr>
      <w:ind w:left="425" w:hanging="425"/>
    </w:pPr>
  </w:style>
  <w:style w:type="paragraph" w:customStyle="1" w:styleId="MDPI38bullet">
    <w:name w:val="MDPI_3.8_bullet"/>
    <w:basedOn w:val="MDPI31text"/>
    <w:qFormat/>
    <w:rsid w:val="00A47112"/>
    <w:pPr>
      <w:numPr>
        <w:numId w:val="2"/>
      </w:numPr>
      <w:ind w:left="425" w:hanging="425"/>
    </w:pPr>
  </w:style>
  <w:style w:type="paragraph" w:customStyle="1" w:styleId="MDPI39equation">
    <w:name w:val="MDPI_3.9_equation"/>
    <w:basedOn w:val="MDPI31text"/>
    <w:qFormat/>
    <w:rsid w:val="00A47112"/>
    <w:pPr>
      <w:spacing w:before="120" w:after="120"/>
      <w:ind w:left="709" w:firstLine="0"/>
      <w:jc w:val="center"/>
    </w:pPr>
  </w:style>
  <w:style w:type="paragraph" w:customStyle="1" w:styleId="MDPI3aequationnumber">
    <w:name w:val="MDPI_3.a_equation_number"/>
    <w:basedOn w:val="MDPI31text"/>
    <w:qFormat/>
    <w:rsid w:val="00A47112"/>
    <w:pPr>
      <w:spacing w:before="120" w:after="120" w:line="240" w:lineRule="auto"/>
      <w:ind w:firstLine="0"/>
      <w:jc w:val="right"/>
    </w:pPr>
  </w:style>
  <w:style w:type="paragraph" w:customStyle="1" w:styleId="MDPI62Acknowledgments">
    <w:name w:val="MDPI_6.2_Acknowledgments"/>
    <w:qFormat/>
    <w:rsid w:val="00A47112"/>
    <w:pPr>
      <w:adjustRightInd w:val="0"/>
      <w:snapToGrid w:val="0"/>
      <w:spacing w:before="120" w:line="200" w:lineRule="atLeast"/>
      <w:jc w:val="both"/>
    </w:pPr>
    <w:rPr>
      <w:rFonts w:ascii="Palatino Linotype" w:eastAsia="Times New Roman" w:hAnsi="Palatino Linotype"/>
      <w:snapToGrid w:val="0"/>
      <w:color w:val="000000"/>
      <w:sz w:val="18"/>
      <w:lang w:eastAsia="de-DE" w:bidi="en-US"/>
    </w:rPr>
  </w:style>
  <w:style w:type="paragraph" w:customStyle="1" w:styleId="MDPI41tablecaption">
    <w:name w:val="MDPI_4.1_table_caption"/>
    <w:basedOn w:val="MDPI62Acknowledgments"/>
    <w:qFormat/>
    <w:rsid w:val="00A47112"/>
    <w:pPr>
      <w:spacing w:before="240" w:after="120" w:line="260" w:lineRule="atLeast"/>
      <w:ind w:left="425" w:right="425"/>
    </w:pPr>
    <w:rPr>
      <w:snapToGrid/>
      <w:szCs w:val="22"/>
    </w:rPr>
  </w:style>
  <w:style w:type="paragraph" w:customStyle="1" w:styleId="MDPI42tablebody">
    <w:name w:val="MDPI_4.2_table_body"/>
    <w:qFormat/>
    <w:rsid w:val="00D547AC"/>
    <w:pPr>
      <w:adjustRightInd w:val="0"/>
      <w:snapToGrid w:val="0"/>
      <w:spacing w:line="260" w:lineRule="atLeast"/>
      <w:jc w:val="center"/>
    </w:pPr>
    <w:rPr>
      <w:rFonts w:ascii="Palatino Linotype" w:eastAsia="Times New Roman" w:hAnsi="Palatino Linotype"/>
      <w:snapToGrid w:val="0"/>
      <w:color w:val="000000"/>
      <w:lang w:eastAsia="de-DE" w:bidi="en-US"/>
    </w:rPr>
  </w:style>
  <w:style w:type="paragraph" w:customStyle="1" w:styleId="MDPI43tablefooter">
    <w:name w:val="MDPI_4.3_table_footer"/>
    <w:basedOn w:val="MDPI41tablecaption"/>
    <w:next w:val="MDPI31text"/>
    <w:qFormat/>
    <w:rsid w:val="00A47112"/>
    <w:pPr>
      <w:spacing w:before="0"/>
      <w:ind w:left="0" w:right="0"/>
    </w:pPr>
  </w:style>
  <w:style w:type="paragraph" w:customStyle="1" w:styleId="MDPI51figurecaption">
    <w:name w:val="MDPI_5.1_figure_caption"/>
    <w:basedOn w:val="MDPI62Acknowledgments"/>
    <w:qFormat/>
    <w:rsid w:val="00A47112"/>
    <w:pPr>
      <w:spacing w:after="240" w:line="260" w:lineRule="atLeast"/>
      <w:ind w:left="425" w:right="425"/>
    </w:pPr>
    <w:rPr>
      <w:snapToGrid/>
    </w:rPr>
  </w:style>
  <w:style w:type="paragraph" w:customStyle="1" w:styleId="MDPI52figure">
    <w:name w:val="MDPI_5.2_figure"/>
    <w:qFormat/>
    <w:rsid w:val="00A47112"/>
    <w:pPr>
      <w:jc w:val="center"/>
    </w:pPr>
    <w:rPr>
      <w:rFonts w:ascii="Palatino Linotype" w:eastAsia="Times New Roman" w:hAnsi="Palatino Linotype"/>
      <w:snapToGrid w:val="0"/>
      <w:color w:val="000000"/>
      <w:sz w:val="24"/>
      <w:lang w:eastAsia="de-DE" w:bidi="en-US"/>
    </w:rPr>
  </w:style>
  <w:style w:type="paragraph" w:customStyle="1" w:styleId="MDPI61Supplementary">
    <w:name w:val="MDPI_6.1_Supplementary"/>
    <w:basedOn w:val="MDPI62Acknowledgments"/>
    <w:qFormat/>
    <w:rsid w:val="00A47112"/>
    <w:pPr>
      <w:spacing w:before="240"/>
    </w:pPr>
    <w:rPr>
      <w:lang w:eastAsia="en-US"/>
    </w:rPr>
  </w:style>
  <w:style w:type="paragraph" w:customStyle="1" w:styleId="MDPI63AuthorContributions">
    <w:name w:val="MDPI_6.3_AuthorContributions"/>
    <w:basedOn w:val="MDPI62Acknowledgments"/>
    <w:qFormat/>
    <w:rsid w:val="00A47112"/>
    <w:rPr>
      <w:rFonts w:eastAsia="SimSun"/>
      <w:color w:val="auto"/>
      <w:lang w:eastAsia="en-US"/>
    </w:rPr>
  </w:style>
  <w:style w:type="paragraph" w:customStyle="1" w:styleId="MDPI64CoI">
    <w:name w:val="MDPI_6.4_CoI"/>
    <w:basedOn w:val="MDPI62Acknowledgments"/>
    <w:qFormat/>
    <w:rsid w:val="00A47112"/>
  </w:style>
  <w:style w:type="paragraph" w:customStyle="1" w:styleId="MDPI31text">
    <w:name w:val="MDPI_3.1_text"/>
    <w:qFormat/>
    <w:rsid w:val="00A47112"/>
    <w:pPr>
      <w:adjustRightInd w:val="0"/>
      <w:snapToGrid w:val="0"/>
      <w:spacing w:line="260" w:lineRule="atLeast"/>
      <w:ind w:firstLine="425"/>
      <w:jc w:val="both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23heading3">
    <w:name w:val="MDPI_2.3_heading3"/>
    <w:basedOn w:val="MDPI31text"/>
    <w:qFormat/>
    <w:rsid w:val="00A47112"/>
    <w:pPr>
      <w:spacing w:before="240" w:after="120"/>
      <w:ind w:firstLine="0"/>
      <w:jc w:val="left"/>
      <w:outlineLvl w:val="2"/>
    </w:pPr>
  </w:style>
  <w:style w:type="paragraph" w:customStyle="1" w:styleId="MDPI21heading1">
    <w:name w:val="MDPI_2.1_heading1"/>
    <w:basedOn w:val="MDPI23heading3"/>
    <w:qFormat/>
    <w:rsid w:val="00A47112"/>
    <w:pPr>
      <w:outlineLvl w:val="0"/>
    </w:pPr>
    <w:rPr>
      <w:b/>
    </w:rPr>
  </w:style>
  <w:style w:type="paragraph" w:customStyle="1" w:styleId="MDPI22heading2">
    <w:name w:val="MDPI_2.2_heading2"/>
    <w:basedOn w:val="Normal"/>
    <w:qFormat/>
    <w:rsid w:val="00A47112"/>
    <w:pPr>
      <w:kinsoku w:val="0"/>
      <w:overflowPunct w:val="0"/>
      <w:autoSpaceDE w:val="0"/>
      <w:autoSpaceDN w:val="0"/>
      <w:adjustRightInd w:val="0"/>
      <w:snapToGrid w:val="0"/>
      <w:spacing w:before="240" w:after="120" w:line="260" w:lineRule="atLeast"/>
      <w:jc w:val="left"/>
      <w:outlineLvl w:val="1"/>
    </w:pPr>
    <w:rPr>
      <w:rFonts w:ascii="Palatino Linotype" w:hAnsi="Palatino Linotype"/>
      <w:i/>
      <w:noProof/>
      <w:snapToGrid w:val="0"/>
      <w:sz w:val="20"/>
      <w:szCs w:val="22"/>
      <w:lang w:bidi="en-US"/>
    </w:rPr>
  </w:style>
  <w:style w:type="paragraph" w:customStyle="1" w:styleId="MDPI71References">
    <w:name w:val="MDPI_7.1_References"/>
    <w:basedOn w:val="MDPI62Acknowledgments"/>
    <w:qFormat/>
    <w:rsid w:val="00A47112"/>
    <w:pPr>
      <w:numPr>
        <w:numId w:val="3"/>
      </w:numPr>
      <w:spacing w:before="0" w:line="260" w:lineRule="atLeast"/>
      <w:ind w:left="425" w:hanging="425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47112"/>
    <w:pPr>
      <w:spacing w:line="240" w:lineRule="auto"/>
    </w:pPr>
    <w:rPr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A47112"/>
    <w:rPr>
      <w:rFonts w:ascii="Times New Roman" w:eastAsia="Times New Roman" w:hAnsi="Times New Roman" w:cs="Times New Roman"/>
      <w:color w:val="000000"/>
      <w:kern w:val="0"/>
      <w:sz w:val="18"/>
      <w:szCs w:val="18"/>
      <w:lang w:eastAsia="de-DE"/>
    </w:rPr>
  </w:style>
  <w:style w:type="character" w:styleId="LineNumber">
    <w:name w:val="line number"/>
    <w:basedOn w:val="DefaultParagraphFont"/>
    <w:uiPriority w:val="99"/>
    <w:semiHidden/>
    <w:unhideWhenUsed/>
    <w:rsid w:val="00A47112"/>
  </w:style>
  <w:style w:type="table" w:customStyle="1" w:styleId="MDPI41threelinetable">
    <w:name w:val="MDPI_4.1_three_line_table"/>
    <w:basedOn w:val="TableNormal"/>
    <w:uiPriority w:val="99"/>
    <w:rsid w:val="00D547AC"/>
    <w:pPr>
      <w:adjustRightInd w:val="0"/>
      <w:snapToGrid w:val="0"/>
      <w:jc w:val="center"/>
    </w:pPr>
    <w:rPr>
      <w:rFonts w:ascii="Palatino Linotype" w:hAnsi="Palatino Linotype"/>
      <w:color w:val="000000"/>
    </w:rPr>
    <w:tblPr>
      <w:jc w:val="center"/>
      <w:tblBorders>
        <w:top w:val="single" w:sz="8" w:space="0" w:color="auto"/>
        <w:bottom w:val="single" w:sz="8" w:space="0" w:color="auto"/>
      </w:tblBorders>
    </w:tblPr>
    <w:trPr>
      <w:jc w:val="center"/>
    </w:trPr>
    <w:tcPr>
      <w:vAlign w:val="center"/>
    </w:tcPr>
    <w:tblStylePr w:type="firstRow">
      <w:rPr>
        <w:rFonts w:ascii="Segoe UI" w:hAnsi="Segoe UI"/>
        <w:b/>
        <w:i w:val="0"/>
        <w:sz w:val="20"/>
      </w:rPr>
      <w:tblPr/>
      <w:tcPr>
        <w:tcBorders>
          <w:bottom w:val="single" w:sz="4" w:space="0" w:color="auto"/>
        </w:tcBorders>
      </w:tcPr>
    </w:tblStylePr>
  </w:style>
  <w:style w:type="character" w:styleId="Hyperlink">
    <w:name w:val="Hyperlink"/>
    <w:uiPriority w:val="99"/>
    <w:unhideWhenUsed/>
    <w:rsid w:val="00CB7364"/>
    <w:rPr>
      <w:color w:val="0563C1"/>
      <w:u w:val="single"/>
    </w:rPr>
  </w:style>
  <w:style w:type="character" w:customStyle="1" w:styleId="contrib-role">
    <w:name w:val="contrib-role"/>
    <w:basedOn w:val="DefaultParagraphFont"/>
    <w:rsid w:val="004C107A"/>
  </w:style>
  <w:style w:type="paragraph" w:customStyle="1" w:styleId="Default">
    <w:name w:val="Default"/>
    <w:rsid w:val="0048288C"/>
    <w:pPr>
      <w:autoSpaceDE w:val="0"/>
      <w:autoSpaceDN w:val="0"/>
      <w:adjustRightInd w:val="0"/>
    </w:pPr>
    <w:rPr>
      <w:rFonts w:ascii="Times New Roman" w:eastAsia="Calibri" w:hAnsi="Times New Roman"/>
      <w:color w:val="000000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48288C"/>
    <w:rPr>
      <w:i/>
      <w:iCs/>
    </w:rPr>
  </w:style>
  <w:style w:type="character" w:customStyle="1" w:styleId="apple-converted-space">
    <w:name w:val="apple-converted-space"/>
    <w:basedOn w:val="DefaultParagraphFont"/>
    <w:rsid w:val="0048288C"/>
  </w:style>
  <w:style w:type="character" w:customStyle="1" w:styleId="highlight">
    <w:name w:val="highlight"/>
    <w:basedOn w:val="DefaultParagraphFont"/>
    <w:rsid w:val="0048288C"/>
  </w:style>
  <w:style w:type="paragraph" w:styleId="ListParagraph">
    <w:name w:val="List Paragraph"/>
    <w:basedOn w:val="Normal"/>
    <w:uiPriority w:val="34"/>
    <w:qFormat/>
    <w:rsid w:val="0048288C"/>
    <w:pPr>
      <w:spacing w:after="200" w:line="276" w:lineRule="auto"/>
      <w:ind w:left="720"/>
      <w:contextualSpacing/>
      <w:jc w:val="left"/>
    </w:pPr>
    <w:rPr>
      <w:rFonts w:asciiTheme="minorHAnsi" w:eastAsiaTheme="minorEastAsia" w:hAnsiTheme="minorHAnsi" w:cstheme="minorBidi"/>
      <w:color w:val="auto"/>
      <w:sz w:val="22"/>
      <w:szCs w:val="22"/>
      <w:lang w:eastAsia="en-US"/>
    </w:rPr>
  </w:style>
  <w:style w:type="character" w:styleId="Strong">
    <w:name w:val="Strong"/>
    <w:basedOn w:val="DefaultParagraphFont"/>
    <w:uiPriority w:val="22"/>
    <w:qFormat/>
    <w:rsid w:val="0048288C"/>
    <w:rPr>
      <w:b/>
      <w:bCs/>
    </w:rPr>
  </w:style>
  <w:style w:type="character" w:customStyle="1" w:styleId="author">
    <w:name w:val="author"/>
    <w:basedOn w:val="DefaultParagraphFont"/>
    <w:rsid w:val="0048288C"/>
  </w:style>
  <w:style w:type="character" w:customStyle="1" w:styleId="articletitle">
    <w:name w:val="articletitle"/>
    <w:basedOn w:val="DefaultParagraphFont"/>
    <w:rsid w:val="0048288C"/>
  </w:style>
  <w:style w:type="character" w:customStyle="1" w:styleId="journaltitle">
    <w:name w:val="journaltitle"/>
    <w:basedOn w:val="DefaultParagraphFont"/>
    <w:rsid w:val="0048288C"/>
  </w:style>
  <w:style w:type="character" w:customStyle="1" w:styleId="vol">
    <w:name w:val="vol"/>
    <w:basedOn w:val="DefaultParagraphFont"/>
    <w:rsid w:val="0048288C"/>
  </w:style>
  <w:style w:type="character" w:customStyle="1" w:styleId="pagefirst">
    <w:name w:val="pagefirst"/>
    <w:basedOn w:val="DefaultParagraphFont"/>
    <w:rsid w:val="0048288C"/>
  </w:style>
  <w:style w:type="character" w:customStyle="1" w:styleId="pagelast">
    <w:name w:val="pagelast"/>
    <w:basedOn w:val="DefaultParagraphFont"/>
    <w:rsid w:val="0048288C"/>
  </w:style>
  <w:style w:type="character" w:customStyle="1" w:styleId="ref-journal">
    <w:name w:val="ref-journal"/>
    <w:basedOn w:val="DefaultParagraphFont"/>
    <w:rsid w:val="0048288C"/>
  </w:style>
  <w:style w:type="character" w:customStyle="1" w:styleId="ref-vol">
    <w:name w:val="ref-vol"/>
    <w:basedOn w:val="DefaultParagraphFont"/>
    <w:rsid w:val="0048288C"/>
  </w:style>
  <w:style w:type="character" w:customStyle="1" w:styleId="nowrap">
    <w:name w:val="nowrap"/>
    <w:basedOn w:val="DefaultParagraphFont"/>
    <w:rsid w:val="0048288C"/>
  </w:style>
  <w:style w:type="character" w:customStyle="1" w:styleId="element-citation">
    <w:name w:val="element-citation"/>
    <w:basedOn w:val="DefaultParagraphFont"/>
    <w:rsid w:val="0048288C"/>
  </w:style>
  <w:style w:type="character" w:customStyle="1" w:styleId="Subtitle3">
    <w:name w:val="Subtitle3"/>
    <w:basedOn w:val="DefaultParagraphFont"/>
    <w:rsid w:val="0048288C"/>
  </w:style>
  <w:style w:type="character" w:styleId="CommentReference">
    <w:name w:val="annotation reference"/>
    <w:basedOn w:val="DefaultParagraphFont"/>
    <w:uiPriority w:val="99"/>
    <w:semiHidden/>
    <w:unhideWhenUsed/>
    <w:rsid w:val="00D218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218D3"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218D3"/>
    <w:rPr>
      <w:rFonts w:ascii="Times New Roman" w:eastAsia="Times New Roman" w:hAnsi="Times New Roman"/>
      <w:color w:val="000000"/>
      <w:lang w:eastAsia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218D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218D3"/>
    <w:rPr>
      <w:rFonts w:ascii="Times New Roman" w:eastAsia="Times New Roman" w:hAnsi="Times New Roman"/>
      <w:b/>
      <w:bCs/>
      <w:color w:val="000000"/>
      <w:lang w:eastAsia="de-DE"/>
    </w:rPr>
  </w:style>
  <w:style w:type="paragraph" w:styleId="Revision">
    <w:name w:val="Revision"/>
    <w:hidden/>
    <w:uiPriority w:val="99"/>
    <w:semiHidden/>
    <w:rsid w:val="00035A2E"/>
    <w:rPr>
      <w:rFonts w:ascii="Times New Roman" w:eastAsia="Times New Roman" w:hAnsi="Times New Roman"/>
      <w:color w:val="000000"/>
      <w:sz w:val="24"/>
      <w:lang w:eastAsia="de-DE"/>
    </w:rPr>
  </w:style>
  <w:style w:type="character" w:customStyle="1" w:styleId="Heading4Char">
    <w:name w:val="Heading 4 Char"/>
    <w:basedOn w:val="DefaultParagraphFont"/>
    <w:link w:val="Heading4"/>
    <w:uiPriority w:val="9"/>
    <w:rsid w:val="00821BF9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Subtitle1">
    <w:name w:val="Subtitle1"/>
    <w:basedOn w:val="DefaultParagraphFont"/>
    <w:rsid w:val="00F33E51"/>
  </w:style>
  <w:style w:type="paragraph" w:styleId="NormalWeb">
    <w:name w:val="Normal (Web)"/>
    <w:basedOn w:val="Normal"/>
    <w:uiPriority w:val="99"/>
    <w:unhideWhenUsed/>
    <w:rsid w:val="009B4052"/>
    <w:pPr>
      <w:spacing w:before="100" w:beforeAutospacing="1" w:after="100" w:afterAutospacing="1" w:line="240" w:lineRule="auto"/>
      <w:jc w:val="left"/>
    </w:pPr>
    <w:rPr>
      <w:color w:val="auto"/>
      <w:szCs w:val="24"/>
      <w:lang w:eastAsia="en-US"/>
    </w:rPr>
  </w:style>
  <w:style w:type="character" w:customStyle="1" w:styleId="entryauthor">
    <w:name w:val="entryauthor"/>
    <w:basedOn w:val="DefaultParagraphFont"/>
    <w:rsid w:val="00356BE8"/>
  </w:style>
  <w:style w:type="character" w:customStyle="1" w:styleId="journalname">
    <w:name w:val="journalname"/>
    <w:basedOn w:val="DefaultParagraphFont"/>
    <w:rsid w:val="00356BE8"/>
  </w:style>
  <w:style w:type="character" w:styleId="HTMLCite">
    <w:name w:val="HTML Cite"/>
    <w:basedOn w:val="DefaultParagraphFont"/>
    <w:uiPriority w:val="99"/>
    <w:semiHidden/>
    <w:unhideWhenUsed/>
    <w:rsid w:val="00356BE8"/>
    <w:rPr>
      <w:i/>
      <w:iCs/>
    </w:rPr>
  </w:style>
  <w:style w:type="character" w:customStyle="1" w:styleId="titleseparator">
    <w:name w:val="titleseparator"/>
    <w:basedOn w:val="DefaultParagraphFont"/>
    <w:rsid w:val="00356BE8"/>
  </w:style>
  <w:style w:type="character" w:customStyle="1" w:styleId="Subtitle2">
    <w:name w:val="Subtitle2"/>
    <w:basedOn w:val="DefaultParagraphFont"/>
    <w:rsid w:val="00356BE8"/>
  </w:style>
  <w:style w:type="character" w:customStyle="1" w:styleId="citation-volume-pages">
    <w:name w:val="citation-volume-pages"/>
    <w:basedOn w:val="DefaultParagraphFont"/>
    <w:rsid w:val="00356BE8"/>
  </w:style>
  <w:style w:type="character" w:customStyle="1" w:styleId="Heading1Char">
    <w:name w:val="Heading 1 Char"/>
    <w:basedOn w:val="DefaultParagraphFont"/>
    <w:link w:val="Heading1"/>
    <w:uiPriority w:val="9"/>
    <w:rsid w:val="005B1E7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de-DE"/>
    </w:rPr>
  </w:style>
  <w:style w:type="character" w:customStyle="1" w:styleId="Subtitle4">
    <w:name w:val="Subtitle4"/>
    <w:basedOn w:val="DefaultParagraphFont"/>
    <w:rsid w:val="00D837E3"/>
  </w:style>
  <w:style w:type="character" w:customStyle="1" w:styleId="colon-for-citation-subtitle">
    <w:name w:val="colon-for-citation-subtitle"/>
    <w:basedOn w:val="DefaultParagraphFont"/>
    <w:rsid w:val="00D837E3"/>
  </w:style>
  <w:style w:type="character" w:customStyle="1" w:styleId="highwire-citation-authors">
    <w:name w:val="highwire-citation-authors"/>
    <w:basedOn w:val="DefaultParagraphFont"/>
    <w:rsid w:val="00D837E3"/>
  </w:style>
  <w:style w:type="character" w:customStyle="1" w:styleId="highwire-citation-author">
    <w:name w:val="highwire-citation-author"/>
    <w:basedOn w:val="DefaultParagraphFont"/>
    <w:rsid w:val="00D837E3"/>
  </w:style>
  <w:style w:type="character" w:customStyle="1" w:styleId="nlm-given-names">
    <w:name w:val="nlm-given-names"/>
    <w:basedOn w:val="DefaultParagraphFont"/>
    <w:rsid w:val="00D837E3"/>
  </w:style>
  <w:style w:type="character" w:customStyle="1" w:styleId="nlm-surname">
    <w:name w:val="nlm-surname"/>
    <w:basedOn w:val="DefaultParagraphFont"/>
    <w:rsid w:val="00D837E3"/>
  </w:style>
  <w:style w:type="character" w:customStyle="1" w:styleId="highwire-cite-metadata-journal">
    <w:name w:val="highwire-cite-metadata-journal"/>
    <w:basedOn w:val="DefaultParagraphFont"/>
    <w:rsid w:val="00D837E3"/>
  </w:style>
  <w:style w:type="character" w:customStyle="1" w:styleId="highwire-cite-metadata-date">
    <w:name w:val="highwire-cite-metadata-date"/>
    <w:basedOn w:val="DefaultParagraphFont"/>
    <w:rsid w:val="00D837E3"/>
  </w:style>
  <w:style w:type="character" w:customStyle="1" w:styleId="highwire-cite-metadata-volume">
    <w:name w:val="highwire-cite-metadata-volume"/>
    <w:basedOn w:val="DefaultParagraphFont"/>
    <w:rsid w:val="00D837E3"/>
  </w:style>
  <w:style w:type="character" w:customStyle="1" w:styleId="highwire-cite-metadata-issue">
    <w:name w:val="highwire-cite-metadata-issue"/>
    <w:basedOn w:val="DefaultParagraphFont"/>
    <w:rsid w:val="00D837E3"/>
  </w:style>
  <w:style w:type="character" w:customStyle="1" w:styleId="highwire-cite-metadata-pages">
    <w:name w:val="highwire-cite-metadata-pages"/>
    <w:basedOn w:val="DefaultParagraphFont"/>
    <w:rsid w:val="00D837E3"/>
  </w:style>
  <w:style w:type="character" w:customStyle="1" w:styleId="highwire-cite-metadata-doi">
    <w:name w:val="highwire-cite-metadata-doi"/>
    <w:basedOn w:val="DefaultParagraphFont"/>
    <w:rsid w:val="00D837E3"/>
  </w:style>
  <w:style w:type="character" w:customStyle="1" w:styleId="label">
    <w:name w:val="label"/>
    <w:basedOn w:val="DefaultParagraphFont"/>
    <w:rsid w:val="00D837E3"/>
  </w:style>
  <w:style w:type="character" w:customStyle="1" w:styleId="cit">
    <w:name w:val="cit"/>
    <w:basedOn w:val="DefaultParagraphFont"/>
    <w:rsid w:val="003A24C0"/>
  </w:style>
  <w:style w:type="character" w:customStyle="1" w:styleId="authors">
    <w:name w:val="authors"/>
    <w:basedOn w:val="DefaultParagraphFont"/>
    <w:rsid w:val="00F8742D"/>
  </w:style>
  <w:style w:type="character" w:customStyle="1" w:styleId="Date1">
    <w:name w:val="Date1"/>
    <w:basedOn w:val="DefaultParagraphFont"/>
    <w:rsid w:val="00F8742D"/>
  </w:style>
  <w:style w:type="character" w:customStyle="1" w:styleId="arttitle">
    <w:name w:val="art_title"/>
    <w:basedOn w:val="DefaultParagraphFont"/>
    <w:rsid w:val="00F8742D"/>
  </w:style>
  <w:style w:type="character" w:customStyle="1" w:styleId="serialtitle">
    <w:name w:val="serial_title"/>
    <w:basedOn w:val="DefaultParagraphFont"/>
    <w:rsid w:val="00F8742D"/>
  </w:style>
  <w:style w:type="character" w:customStyle="1" w:styleId="volumeissue">
    <w:name w:val="volume_issue"/>
    <w:basedOn w:val="DefaultParagraphFont"/>
    <w:rsid w:val="00F8742D"/>
  </w:style>
  <w:style w:type="character" w:customStyle="1" w:styleId="pagerange">
    <w:name w:val="page_range"/>
    <w:basedOn w:val="DefaultParagraphFont"/>
    <w:rsid w:val="00F8742D"/>
  </w:style>
  <w:style w:type="character" w:customStyle="1" w:styleId="doilink">
    <w:name w:val="doi_link"/>
    <w:basedOn w:val="DefaultParagraphFont"/>
    <w:rsid w:val="00F8742D"/>
  </w:style>
  <w:style w:type="character" w:customStyle="1" w:styleId="citationtext">
    <w:name w:val="citationtext"/>
    <w:basedOn w:val="DefaultParagraphFont"/>
    <w:rsid w:val="00CD35E9"/>
  </w:style>
  <w:style w:type="character" w:customStyle="1" w:styleId="product-ryt-detail">
    <w:name w:val="product-ryt-detail"/>
    <w:basedOn w:val="DefaultParagraphFont"/>
    <w:rsid w:val="00CF4A12"/>
  </w:style>
  <w:style w:type="character" w:customStyle="1" w:styleId="hgkelc">
    <w:name w:val="hgkelc"/>
    <w:basedOn w:val="DefaultParagraphFont"/>
    <w:rsid w:val="00652B21"/>
  </w:style>
  <w:style w:type="paragraph" w:styleId="FootnoteText">
    <w:name w:val="footnote text"/>
    <w:basedOn w:val="Normal"/>
    <w:link w:val="FootnoteTextChar"/>
    <w:uiPriority w:val="99"/>
    <w:semiHidden/>
    <w:unhideWhenUsed/>
    <w:rsid w:val="00EC5CE8"/>
    <w:pPr>
      <w:spacing w:line="240" w:lineRule="auto"/>
    </w:pPr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C5CE8"/>
    <w:rPr>
      <w:rFonts w:ascii="Times New Roman" w:eastAsia="Times New Roman" w:hAnsi="Times New Roman"/>
      <w:color w:val="000000"/>
      <w:lang w:eastAsia="de-DE"/>
    </w:rPr>
  </w:style>
  <w:style w:type="character" w:styleId="FootnoteReference">
    <w:name w:val="footnote reference"/>
    <w:basedOn w:val="DefaultParagraphFont"/>
    <w:uiPriority w:val="99"/>
    <w:semiHidden/>
    <w:unhideWhenUsed/>
    <w:rsid w:val="00EC5CE8"/>
    <w:rPr>
      <w:vertAlign w:val="superscript"/>
    </w:rPr>
  </w:style>
  <w:style w:type="character" w:styleId="PlaceholderText">
    <w:name w:val="Placeholder Text"/>
    <w:basedOn w:val="DefaultParagraphFont"/>
    <w:uiPriority w:val="99"/>
    <w:semiHidden/>
    <w:rsid w:val="00984055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92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4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4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3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46225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076525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85504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860899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70640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287908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293052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689514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90950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1701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878988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39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12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08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69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9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1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9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3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97515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68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7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8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3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35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7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3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0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54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1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24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0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22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97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9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277074">
          <w:marLeft w:val="43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321882">
          <w:marLeft w:val="43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653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9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4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8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82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52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2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4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2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87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565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2546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5316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5640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1020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3095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03975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2531426">
                                          <w:marLeft w:val="105"/>
                                          <w:marRight w:val="105"/>
                                          <w:marTop w:val="15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37819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2430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236442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970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8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3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4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5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13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10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3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2081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30881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86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8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5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iso-8859-6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wnloads\medicines-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D4B4B1-BDD5-4DE6-A94A-9CA1FC4117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medicines-template</Template>
  <TotalTime>1</TotalTime>
  <Pages>6</Pages>
  <Words>713</Words>
  <Characters>4068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4772</CharactersWithSpaces>
  <SharedDoc>false</SharedDoc>
  <HLinks>
    <vt:vector size="6" baseType="variant">
      <vt:variant>
        <vt:i4>6094915</vt:i4>
      </vt:variant>
      <vt:variant>
        <vt:i4>0</vt:i4>
      </vt:variant>
      <vt:variant>
        <vt:i4>0</vt:i4>
      </vt:variant>
      <vt:variant>
        <vt:i4>5</vt:i4>
      </vt:variant>
      <vt:variant>
        <vt:lpwstr>http://img.mdpi.org/data/contributor-role-instruction.pdf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Laura Davis</cp:lastModifiedBy>
  <cp:revision>3</cp:revision>
  <cp:lastPrinted>2025-04-26T17:00:00Z</cp:lastPrinted>
  <dcterms:created xsi:type="dcterms:W3CDTF">2025-05-31T14:15:00Z</dcterms:created>
  <dcterms:modified xsi:type="dcterms:W3CDTF">2025-06-03T13:31:00Z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http://www.zotero.org/styles/apa</vt:lpwstr>
  </property>
  <property fmtid="{D5CDD505-2E9C-101B-9397-08002B2CF9AE}" pid="3" name="Mendeley Recent Style Name 0_1">
    <vt:lpwstr>American Psychological Association 6th edition</vt:lpwstr>
  </property>
  <property fmtid="{D5CDD505-2E9C-101B-9397-08002B2CF9AE}" pid="4" name="Mendeley Recent Style Id 1_1">
    <vt:lpwstr>http://www.zotero.org/styles/american-sociological-association</vt:lpwstr>
  </property>
  <property fmtid="{D5CDD505-2E9C-101B-9397-08002B2CF9AE}" pid="5" name="Mendeley Recent Style Name 1_1">
    <vt:lpwstr>American Sociological Association</vt:lpwstr>
  </property>
  <property fmtid="{D5CDD505-2E9C-101B-9397-08002B2CF9AE}" pid="6" name="Mendeley Recent Style Id 2_1">
    <vt:lpwstr>http://www.zotero.org/styles/harvard-cite-them-right</vt:lpwstr>
  </property>
  <property fmtid="{D5CDD505-2E9C-101B-9397-08002B2CF9AE}" pid="7" name="Mendeley Recent Style Name 2_1">
    <vt:lpwstr>Cite Them Right 10th edition - Harvard</vt:lpwstr>
  </property>
  <property fmtid="{D5CDD505-2E9C-101B-9397-08002B2CF9AE}" pid="8" name="Mendeley Recent Style Id 3_1">
    <vt:lpwstr>http://www.zotero.org/styles/ieee</vt:lpwstr>
  </property>
  <property fmtid="{D5CDD505-2E9C-101B-9397-08002B2CF9AE}" pid="9" name="Mendeley Recent Style Name 3_1">
    <vt:lpwstr>IEEE</vt:lpwstr>
  </property>
  <property fmtid="{D5CDD505-2E9C-101B-9397-08002B2CF9AE}" pid="10" name="Mendeley Recent Style Id 4_1">
    <vt:lpwstr>http://www.zotero.org/styles/journal-of-herbal-medicine</vt:lpwstr>
  </property>
  <property fmtid="{D5CDD505-2E9C-101B-9397-08002B2CF9AE}" pid="11" name="Mendeley Recent Style Name 4_1">
    <vt:lpwstr>Journal of Herbal Medicine</vt:lpwstr>
  </property>
  <property fmtid="{D5CDD505-2E9C-101B-9397-08002B2CF9AE}" pid="12" name="Mendeley Recent Style Id 5_1">
    <vt:lpwstr>http://www.zotero.org/styles/modern-humanities-research-association</vt:lpwstr>
  </property>
  <property fmtid="{D5CDD505-2E9C-101B-9397-08002B2CF9AE}" pid="13" name="Mendeley Recent Style Name 5_1">
    <vt:lpwstr>Modern Humanities Research Association 3rd edition (note with bibliography)</vt:lpwstr>
  </property>
  <property fmtid="{D5CDD505-2E9C-101B-9397-08002B2CF9AE}" pid="14" name="Mendeley Recent Style Id 6_1">
    <vt:lpwstr>http://www.zotero.org/styles/modern-language-association</vt:lpwstr>
  </property>
  <property fmtid="{D5CDD505-2E9C-101B-9397-08002B2CF9AE}" pid="15" name="Mendeley Recent Style Name 6_1">
    <vt:lpwstr>Modern Language Association 8th edition</vt:lpwstr>
  </property>
  <property fmtid="{D5CDD505-2E9C-101B-9397-08002B2CF9AE}" pid="16" name="Mendeley Recent Style Id 7_1">
    <vt:lpwstr>http://www.zotero.org/styles/national-library-of-medicine</vt:lpwstr>
  </property>
  <property fmtid="{D5CDD505-2E9C-101B-9397-08002B2CF9AE}" pid="17" name="Mendeley Recent Style Name 7_1">
    <vt:lpwstr>National Library of Medicine</vt:lpwstr>
  </property>
  <property fmtid="{D5CDD505-2E9C-101B-9397-08002B2CF9AE}" pid="18" name="Mendeley Recent Style Id 8_1">
    <vt:lpwstr>http://www.zotero.org/styles/nature</vt:lpwstr>
  </property>
  <property fmtid="{D5CDD505-2E9C-101B-9397-08002B2CF9AE}" pid="19" name="Mendeley Recent Style Name 8_1">
    <vt:lpwstr>Nature</vt:lpwstr>
  </property>
  <property fmtid="{D5CDD505-2E9C-101B-9397-08002B2CF9AE}" pid="20" name="Mendeley Recent Style Id 9_1">
    <vt:lpwstr>http://www.zotero.org/styles/vancouver</vt:lpwstr>
  </property>
  <property fmtid="{D5CDD505-2E9C-101B-9397-08002B2CF9AE}" pid="21" name="Mendeley Recent Style Name 9_1">
    <vt:lpwstr>Vancouver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88c3650a-55d7-3c66-acd2-ca42eb505a06</vt:lpwstr>
  </property>
  <property fmtid="{D5CDD505-2E9C-101B-9397-08002B2CF9AE}" pid="24" name="Mendeley Citation Style_1">
    <vt:lpwstr>http://www.zotero.org/styles/vancouver</vt:lpwstr>
  </property>
</Properties>
</file>