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22CEB" w14:textId="77777777" w:rsidR="007F0433" w:rsidRDefault="007F0433" w:rsidP="0063401C">
      <w:pPr>
        <w:ind w:left="-1350" w:right="-12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Supplemental Information for:</w:t>
      </w:r>
    </w:p>
    <w:p w14:paraId="71B2361E" w14:textId="77777777" w:rsidR="007F0433" w:rsidRPr="007F0433" w:rsidRDefault="007F0433" w:rsidP="0063401C">
      <w:pPr>
        <w:ind w:left="-1350" w:right="-1260"/>
        <w:jc w:val="center"/>
        <w:rPr>
          <w:b/>
          <w:sz w:val="28"/>
          <w:szCs w:val="28"/>
        </w:rPr>
      </w:pPr>
    </w:p>
    <w:p w14:paraId="29DC8286" w14:textId="600E0D57" w:rsidR="004034EA" w:rsidRDefault="00FD5BB5" w:rsidP="0063401C">
      <w:pPr>
        <w:ind w:left="-1350" w:right="-1260"/>
        <w:jc w:val="center"/>
        <w:rPr>
          <w:b/>
          <w:color w:val="002060"/>
        </w:rPr>
      </w:pPr>
      <w:r w:rsidRPr="00FD5BB5">
        <w:rPr>
          <w:b/>
          <w:color w:val="002060"/>
          <w:sz w:val="32"/>
          <w:szCs w:val="32"/>
        </w:rPr>
        <w:t>Comparison of materials for rapid passive collection of environmental DNA</w:t>
      </w:r>
    </w:p>
    <w:p w14:paraId="7C5FE358" w14:textId="73FA474E" w:rsidR="004034EA" w:rsidRDefault="00FD5BB5" w:rsidP="0063401C">
      <w:pPr>
        <w:ind w:left="-1350" w:right="-1260"/>
        <w:jc w:val="center"/>
      </w:pPr>
      <w:r w:rsidRPr="00FD5BB5">
        <w:t>Bessey Cindy, Gao Yuan, Truong Yen Bach, Miller Haylea, Jarman Simon Neil, and Berry, Oliver</w:t>
      </w:r>
    </w:p>
    <w:p w14:paraId="05A1B27D" w14:textId="77777777" w:rsidR="004034EA" w:rsidRDefault="004034EA" w:rsidP="000C5B4D">
      <w:pPr>
        <w:ind w:right="-1260"/>
      </w:pPr>
    </w:p>
    <w:p w14:paraId="27492148" w14:textId="77777777" w:rsidR="000C5B4D" w:rsidRDefault="000C5B4D" w:rsidP="000C5B4D">
      <w:pPr>
        <w:ind w:right="-1260"/>
        <w:rPr>
          <w:b/>
          <w:color w:val="002060"/>
          <w:sz w:val="32"/>
          <w:szCs w:val="32"/>
        </w:rPr>
      </w:pPr>
      <w:r>
        <w:tab/>
      </w:r>
      <w:r>
        <w:rPr>
          <w:b/>
          <w:color w:val="002060"/>
          <w:sz w:val="32"/>
          <w:szCs w:val="32"/>
        </w:rPr>
        <w:t>Table of Contents: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771"/>
        <w:gridCol w:w="2805"/>
      </w:tblGrid>
      <w:tr w:rsidR="00574328" w14:paraId="4E8826BE" w14:textId="77777777" w:rsidTr="00044757">
        <w:tc>
          <w:tcPr>
            <w:tcW w:w="6771" w:type="dxa"/>
          </w:tcPr>
          <w:p w14:paraId="3B8E7FA7" w14:textId="48C3B978" w:rsidR="00574328" w:rsidRDefault="00044757" w:rsidP="00574328">
            <w:pPr>
              <w:ind w:right="-1260"/>
              <w:rPr>
                <w:b/>
                <w:color w:val="002060"/>
                <w:sz w:val="32"/>
                <w:szCs w:val="32"/>
              </w:rPr>
            </w:pPr>
            <w:r>
              <w:rPr>
                <w:b/>
                <w:color w:val="002060"/>
                <w:sz w:val="32"/>
                <w:szCs w:val="32"/>
              </w:rPr>
              <w:t>S1 – Sequence Variants and Reads per Sample</w:t>
            </w:r>
          </w:p>
        </w:tc>
        <w:tc>
          <w:tcPr>
            <w:tcW w:w="2805" w:type="dxa"/>
          </w:tcPr>
          <w:p w14:paraId="64C401DB" w14:textId="2CC01FAD" w:rsidR="00574328" w:rsidRPr="00574328" w:rsidRDefault="00044757" w:rsidP="00574328">
            <w:pPr>
              <w:tabs>
                <w:tab w:val="left" w:pos="585"/>
                <w:tab w:val="right" w:pos="5832"/>
              </w:tabs>
              <w:ind w:right="-1260"/>
              <w:jc w:val="center"/>
              <w:rPr>
                <w:color w:val="002060"/>
                <w:sz w:val="32"/>
                <w:szCs w:val="32"/>
              </w:rPr>
            </w:pPr>
            <w:r>
              <w:rPr>
                <w:color w:val="002060"/>
                <w:sz w:val="32"/>
                <w:szCs w:val="32"/>
              </w:rPr>
              <w:t>Excel File</w:t>
            </w:r>
          </w:p>
        </w:tc>
      </w:tr>
      <w:tr w:rsidR="00574328" w14:paraId="1131F7B7" w14:textId="77777777" w:rsidTr="00044757">
        <w:tc>
          <w:tcPr>
            <w:tcW w:w="6771" w:type="dxa"/>
          </w:tcPr>
          <w:p w14:paraId="58432E59" w14:textId="3A4758EE" w:rsidR="00574328" w:rsidRDefault="00F87431" w:rsidP="00574328">
            <w:pPr>
              <w:ind w:right="-1260"/>
              <w:rPr>
                <w:b/>
                <w:color w:val="002060"/>
                <w:sz w:val="32"/>
                <w:szCs w:val="32"/>
              </w:rPr>
            </w:pPr>
            <w:r>
              <w:rPr>
                <w:b/>
                <w:color w:val="002060"/>
                <w:sz w:val="32"/>
                <w:szCs w:val="32"/>
              </w:rPr>
              <w:t>S2 – Sample Details</w:t>
            </w:r>
          </w:p>
        </w:tc>
        <w:tc>
          <w:tcPr>
            <w:tcW w:w="2805" w:type="dxa"/>
          </w:tcPr>
          <w:p w14:paraId="2455F8AE" w14:textId="4956D74B" w:rsidR="00574328" w:rsidRPr="00574328" w:rsidRDefault="00574328" w:rsidP="00574328">
            <w:pPr>
              <w:tabs>
                <w:tab w:val="left" w:pos="975"/>
              </w:tabs>
              <w:ind w:right="-1260"/>
              <w:jc w:val="center"/>
              <w:rPr>
                <w:color w:val="002060"/>
                <w:sz w:val="32"/>
                <w:szCs w:val="32"/>
              </w:rPr>
            </w:pPr>
            <w:r w:rsidRPr="00574328">
              <w:rPr>
                <w:color w:val="002060"/>
                <w:sz w:val="32"/>
                <w:szCs w:val="32"/>
              </w:rPr>
              <w:t xml:space="preserve">Page </w:t>
            </w:r>
            <w:r w:rsidR="00044757">
              <w:rPr>
                <w:color w:val="002060"/>
                <w:sz w:val="32"/>
                <w:szCs w:val="32"/>
              </w:rPr>
              <w:t>1</w:t>
            </w:r>
          </w:p>
        </w:tc>
      </w:tr>
    </w:tbl>
    <w:p w14:paraId="29650CDF" w14:textId="330544F2" w:rsidR="009F0762" w:rsidRDefault="009F0762" w:rsidP="00FD5BB5">
      <w:pPr>
        <w:rPr>
          <w:sz w:val="32"/>
          <w:szCs w:val="32"/>
        </w:rPr>
      </w:pPr>
    </w:p>
    <w:tbl>
      <w:tblPr>
        <w:tblW w:w="9413" w:type="dxa"/>
        <w:tblInd w:w="108" w:type="dxa"/>
        <w:tblLook w:val="04A0" w:firstRow="1" w:lastRow="0" w:firstColumn="1" w:lastColumn="0" w:noHBand="0" w:noVBand="1"/>
      </w:tblPr>
      <w:tblGrid>
        <w:gridCol w:w="1065"/>
        <w:gridCol w:w="960"/>
        <w:gridCol w:w="1278"/>
        <w:gridCol w:w="2165"/>
        <w:gridCol w:w="960"/>
        <w:gridCol w:w="960"/>
        <w:gridCol w:w="834"/>
        <w:gridCol w:w="1191"/>
      </w:tblGrid>
      <w:tr w:rsidR="00BB021F" w:rsidRPr="00BB021F" w14:paraId="46D6E1ED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891BF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SampleID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0293E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Site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F1794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Date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C5BF7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Material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4F97B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Minutes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7D279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Rep</w:t>
            </w:r>
          </w:p>
        </w:tc>
        <w:tc>
          <w:tcPr>
            <w:tcW w:w="8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63D3E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Notes</w:t>
            </w:r>
          </w:p>
        </w:tc>
        <w:tc>
          <w:tcPr>
            <w:tcW w:w="11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C4D97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Cq_mean</w:t>
            </w:r>
          </w:p>
        </w:tc>
      </w:tr>
      <w:tr w:rsidR="00BB021F" w:rsidRPr="00BB021F" w14:paraId="5A0E0CAD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A6101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36D9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0E92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DD4E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cellulose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ACE02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F3FC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DDD34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FF813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24.68</w:t>
            </w:r>
          </w:p>
        </w:tc>
      </w:tr>
      <w:tr w:rsidR="00BB021F" w:rsidRPr="00BB021F" w14:paraId="18E29E79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92B1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67D2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BB0CD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E77FB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cellulose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1CA9B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7977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A7CB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FFD3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25.08</w:t>
            </w:r>
          </w:p>
        </w:tc>
      </w:tr>
      <w:tr w:rsidR="00BB021F" w:rsidRPr="00BB021F" w14:paraId="23F3F37B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E639D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685B6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47A5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55888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cellulose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2D29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3501B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042D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11F21" w14:textId="77777777" w:rsidR="00BB021F" w:rsidRPr="00BB021F" w:rsidRDefault="00BB021F" w:rsidP="00BB021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</w:tr>
      <w:tr w:rsidR="00BB021F" w:rsidRPr="00BB021F" w14:paraId="7AD0E8D0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07BE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DBB3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4CBB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8A41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cellulose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BFA6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2C29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F43D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4B538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</w:t>
            </w:r>
          </w:p>
        </w:tc>
      </w:tr>
      <w:tr w:rsidR="00BB021F" w:rsidRPr="00BB021F" w14:paraId="774E951E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0744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A171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5CAB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FA3A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cellulose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531B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90948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F5D4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A634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25.18</w:t>
            </w:r>
          </w:p>
        </w:tc>
      </w:tr>
      <w:tr w:rsidR="00BB021F" w:rsidRPr="00BB021F" w14:paraId="0ECAF072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B9E4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MM43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4DA4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765C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8912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cellulose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64994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58D6B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310A1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BBF6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26.095</w:t>
            </w:r>
          </w:p>
        </w:tc>
      </w:tr>
      <w:tr w:rsidR="00BB021F" w:rsidRPr="00BB021F" w14:paraId="7F027986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6FBF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CEF3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61416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7105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cellulose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DBBAF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0873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15CD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3A5F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21.75</w:t>
            </w:r>
          </w:p>
        </w:tc>
      </w:tr>
      <w:tr w:rsidR="00BB021F" w:rsidRPr="00BB021F" w14:paraId="068D4EF8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FCFB8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90DA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E9E2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73FF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cellulose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E17A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D9C6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72E7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5E311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22.455</w:t>
            </w:r>
          </w:p>
        </w:tc>
      </w:tr>
      <w:tr w:rsidR="00BB021F" w:rsidRPr="00BB021F" w14:paraId="44F10B44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B21E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MM79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FD83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7367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011D5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cellulose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F6F9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8DDA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C3BC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E925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22.525</w:t>
            </w:r>
          </w:p>
        </w:tc>
      </w:tr>
      <w:tr w:rsidR="00BB021F" w:rsidRPr="00BB021F" w14:paraId="683BA038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4A0CB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D5A5B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44096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2A2BD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cellulose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E05BA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29D8C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D6D5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739A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23.28</w:t>
            </w:r>
          </w:p>
        </w:tc>
      </w:tr>
      <w:tr w:rsidR="00BB021F" w:rsidRPr="00BB021F" w14:paraId="7BD8BD22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7E7B6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1104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EB842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8F99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cellulose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C35F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F980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8271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FD84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23.96</w:t>
            </w:r>
          </w:p>
        </w:tc>
      </w:tr>
      <w:tr w:rsidR="00BB021F" w:rsidRPr="00BB021F" w14:paraId="34FC3652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CBB0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MM112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00218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25EE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EB1B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cellulose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5448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A2B09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E01A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31BB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23.845</w:t>
            </w:r>
          </w:p>
        </w:tc>
      </w:tr>
      <w:tr w:rsidR="00BB021F" w:rsidRPr="00BB021F" w14:paraId="0DFA2360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CA9A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5388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7144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18AD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cellulose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8F40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7D0F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98F8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14973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24.785</w:t>
            </w:r>
          </w:p>
        </w:tc>
      </w:tr>
      <w:tr w:rsidR="00BB021F" w:rsidRPr="00BB021F" w14:paraId="7089C359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BE02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MM141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3526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D494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11F6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cellulose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EA0D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E0E3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4E67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9644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25.57</w:t>
            </w:r>
          </w:p>
        </w:tc>
      </w:tr>
      <w:tr w:rsidR="00BB021F" w:rsidRPr="00BB021F" w14:paraId="45B7BD1C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18246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MM142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39024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9DBB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F384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cellulose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FB19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7DFDD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F523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18AD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25.425</w:t>
            </w:r>
          </w:p>
        </w:tc>
      </w:tr>
      <w:tr w:rsidR="00BB021F" w:rsidRPr="00BB021F" w14:paraId="031A5796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EA9B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MM21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0F94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86DB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66CE0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chitosan_1percent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FB426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045E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6CE3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1F46A" w14:textId="77777777" w:rsidR="00BB021F" w:rsidRPr="00BB021F" w:rsidRDefault="00BB021F" w:rsidP="00BB021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</w:tr>
      <w:tr w:rsidR="00BB021F" w:rsidRPr="00BB021F" w14:paraId="5A01B9BD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EB72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4828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1149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0D0A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chitosan_1percent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C0AB8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0F0E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A66A6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4C591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24.885</w:t>
            </w:r>
          </w:p>
        </w:tc>
      </w:tr>
      <w:tr w:rsidR="00BB021F" w:rsidRPr="00BB021F" w14:paraId="769471B2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F7C5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4EE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BAF3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E4BB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chitosan_1percent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A964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A4C90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0450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257F6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24.58</w:t>
            </w:r>
          </w:p>
        </w:tc>
      </w:tr>
      <w:tr w:rsidR="00BB021F" w:rsidRPr="00BB021F" w14:paraId="06B1C50E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AA21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8A147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0029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FD07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chitosan_1percent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C4F6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DE4E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423C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D4E4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25.01</w:t>
            </w:r>
          </w:p>
        </w:tc>
      </w:tr>
      <w:tr w:rsidR="00BB021F" w:rsidRPr="00BB021F" w14:paraId="3C504480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5EE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2ECA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DC4F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A331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chitosan_1percent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5C5E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607A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1FAE1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672D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23.665</w:t>
            </w:r>
          </w:p>
        </w:tc>
      </w:tr>
      <w:tr w:rsidR="00BB021F" w:rsidRPr="00BB021F" w14:paraId="7D13E04A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0A45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MM63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50A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94B5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B602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chitosan_1percent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4B06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133E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09A0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2D7F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25.475</w:t>
            </w:r>
          </w:p>
        </w:tc>
      </w:tr>
      <w:tr w:rsidR="00BB021F" w:rsidRPr="00BB021F" w14:paraId="768262AB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0749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MM97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D67D16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9649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E41BF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chitosan_1percent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2A8E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77B2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BF54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CD55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23.615</w:t>
            </w:r>
          </w:p>
        </w:tc>
      </w:tr>
      <w:tr w:rsidR="00BB021F" w:rsidRPr="00BB021F" w14:paraId="3E246768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102D2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MM98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06AA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8B22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946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chitosan_1percent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6090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BC1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91805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4B72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23.71</w:t>
            </w:r>
          </w:p>
        </w:tc>
      </w:tr>
      <w:tr w:rsidR="00BB021F" w:rsidRPr="00BB021F" w14:paraId="3E1D03EC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FD8C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MM99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AFAA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7F3F7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1E3A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chitosan_1percent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6BB4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B95B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A8DB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BFE0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23.945</w:t>
            </w:r>
          </w:p>
        </w:tc>
      </w:tr>
      <w:tr w:rsidR="00BB021F" w:rsidRPr="00BB021F" w14:paraId="2FE17FD5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C431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762D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87C1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D8D5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chitosan_1percent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34C2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CFA9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7245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9E63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26.42</w:t>
            </w:r>
          </w:p>
        </w:tc>
      </w:tr>
      <w:tr w:rsidR="00BB021F" w:rsidRPr="00BB021F" w14:paraId="0388CA67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1DC8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6123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4B20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F64E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chitosan_1percent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DE28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755B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11C8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517F2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24.575</w:t>
            </w:r>
          </w:p>
        </w:tc>
      </w:tr>
      <w:tr w:rsidR="00BB021F" w:rsidRPr="00BB021F" w14:paraId="25615FA0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977D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7ED5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9FCB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038C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chitosan_1percent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F8E7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A8AF4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977B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3369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24.59</w:t>
            </w:r>
          </w:p>
        </w:tc>
      </w:tr>
      <w:tr w:rsidR="00BB021F" w:rsidRPr="00BB021F" w14:paraId="58639F37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E35C6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1ACB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AF23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C1C9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chitosan_1percent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1FEE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C141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CB20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262B9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24.895</w:t>
            </w:r>
          </w:p>
        </w:tc>
      </w:tr>
      <w:tr w:rsidR="00BB021F" w:rsidRPr="00BB021F" w14:paraId="3F2D48F7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FECE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lastRenderedPageBreak/>
              <w:t>MM161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F3CC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C156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E1E1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chitosan_1percent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46E5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98BE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8A1F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9548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28.495</w:t>
            </w:r>
          </w:p>
        </w:tc>
      </w:tr>
      <w:tr w:rsidR="00BB021F" w:rsidRPr="00BB021F" w14:paraId="52ED1630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4F7E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MM162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85B4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16E6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45628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chitosan_1percent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27BB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1C43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0976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7CC06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25.96</w:t>
            </w:r>
          </w:p>
        </w:tc>
      </w:tr>
      <w:tr w:rsidR="00BB021F" w:rsidRPr="00BB021F" w14:paraId="57AC609F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91E2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MM25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7B66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CA83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D2A8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chitosan_3percent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D4745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154B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C32E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A48E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24.505</w:t>
            </w:r>
          </w:p>
        </w:tc>
      </w:tr>
      <w:tr w:rsidR="00BB021F" w:rsidRPr="00BB021F" w14:paraId="509E761C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039A4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1E8C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B545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2E41D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chitosan_3percent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A20CC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14FC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DD66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46790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23.67</w:t>
            </w:r>
          </w:p>
        </w:tc>
      </w:tr>
      <w:tr w:rsidR="00BB021F" w:rsidRPr="00BB021F" w14:paraId="2AB3D908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25E53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D74F0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00073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218A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chitosan_3percent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19B88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913C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848C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DDD15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25.315</w:t>
            </w:r>
          </w:p>
        </w:tc>
      </w:tr>
      <w:tr w:rsidR="00BB021F" w:rsidRPr="00BB021F" w14:paraId="0DADCADB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9E23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76D4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784A2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2BD8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chitosan_3percent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EE80F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880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998C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610C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24.985</w:t>
            </w:r>
          </w:p>
        </w:tc>
      </w:tr>
      <w:tr w:rsidR="00BB021F" w:rsidRPr="00BB021F" w14:paraId="4F046573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BE80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744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8F88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2D99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chitosan_3percent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13B9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27ADE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7618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57B3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24.65</w:t>
            </w:r>
          </w:p>
        </w:tc>
      </w:tr>
      <w:tr w:rsidR="00BB021F" w:rsidRPr="00BB021F" w14:paraId="49F81851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4D00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MM67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E9CC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1432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AA063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chitosan_3percent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BE082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4CCB7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27612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656A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25.545</w:t>
            </w:r>
          </w:p>
        </w:tc>
      </w:tr>
      <w:tr w:rsidR="00BB021F" w:rsidRPr="00BB021F" w14:paraId="2BAFCB7D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9C3C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MM101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696A4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1F520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BAD4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chitosan_3percent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2DCF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3288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76DC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B733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22.68</w:t>
            </w:r>
          </w:p>
        </w:tc>
      </w:tr>
      <w:tr w:rsidR="00BB021F" w:rsidRPr="00BB021F" w14:paraId="3E4CBE8F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E515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MM102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22D1F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DD16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6A8F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chitosan_3percent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C078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AC2E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53FC7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97EA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25.82</w:t>
            </w:r>
          </w:p>
        </w:tc>
      </w:tr>
      <w:tr w:rsidR="00BB021F" w:rsidRPr="00BB021F" w14:paraId="0E1D16A2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7516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A09D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89D3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49A4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chitosan_3percent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F785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7DC8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43C86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B515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23.955</w:t>
            </w:r>
          </w:p>
        </w:tc>
      </w:tr>
      <w:tr w:rsidR="00BB021F" w:rsidRPr="00BB021F" w14:paraId="5E665C47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A0106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5F12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02862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10CD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chitosan_3percent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64E0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C25C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1345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164D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24.58</w:t>
            </w:r>
          </w:p>
        </w:tc>
      </w:tr>
      <w:tr w:rsidR="00BB021F" w:rsidRPr="00BB021F" w14:paraId="3D1612B7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EF746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0E5F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3DF2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560A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chitosan_3percent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A571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ECC90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E8F50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0DAF9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23.375</w:t>
            </w:r>
          </w:p>
        </w:tc>
      </w:tr>
      <w:tr w:rsidR="00BB021F" w:rsidRPr="00BB021F" w14:paraId="7AB13870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8CEA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MM136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D6E4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D8DA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078B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chitosan_3percent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4DD8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0348F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137CD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A9B5D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25.27</w:t>
            </w:r>
          </w:p>
        </w:tc>
      </w:tr>
      <w:tr w:rsidR="00BB021F" w:rsidRPr="00BB021F" w14:paraId="7E1018F9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F2A4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MM164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94EC5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B684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D094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chitosan_3percent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F977D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7D3A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00090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8584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25.38</w:t>
            </w:r>
          </w:p>
        </w:tc>
      </w:tr>
      <w:tr w:rsidR="00BB021F" w:rsidRPr="00BB021F" w14:paraId="2955B945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AFF9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MM165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4C3CD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C7D18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BE5A26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chitosan_3percent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5346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93B8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3D5C2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05CB5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26.555</w:t>
            </w:r>
          </w:p>
        </w:tc>
      </w:tr>
      <w:tr w:rsidR="00BB021F" w:rsidRPr="00BB021F" w14:paraId="30B494A9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1539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1E68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4EAB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D07A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chitosan_3percent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B931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E79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3563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F503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25.79</w:t>
            </w:r>
          </w:p>
        </w:tc>
      </w:tr>
      <w:tr w:rsidR="00BB021F" w:rsidRPr="00BB021F" w14:paraId="36627A17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B7F30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3595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82E5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D756A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cotton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3958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C9F4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85AF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6713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30.48</w:t>
            </w:r>
          </w:p>
        </w:tc>
      </w:tr>
      <w:tr w:rsidR="00BB021F" w:rsidRPr="00BB021F" w14:paraId="65D6631F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28AC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C3375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E8A8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51DE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cotton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A18F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D807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365E4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B85B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31.365</w:t>
            </w:r>
          </w:p>
        </w:tc>
      </w:tr>
      <w:tr w:rsidR="00BB021F" w:rsidRPr="00BB021F" w14:paraId="73B934FC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596B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92FCD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FB67C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A022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cotton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28F5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01639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60B5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DFBF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28.705</w:t>
            </w:r>
          </w:p>
        </w:tc>
      </w:tr>
      <w:tr w:rsidR="00BB021F" w:rsidRPr="00BB021F" w14:paraId="26F20A47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8F1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88D1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3AAC5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2436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cotton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15A7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7F44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F2FCF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E074E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30.195</w:t>
            </w:r>
          </w:p>
        </w:tc>
      </w:tr>
      <w:tr w:rsidR="00BB021F" w:rsidRPr="00BB021F" w14:paraId="278D7F3B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81148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FDEEA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9C54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10BC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cotton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BCCD5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E87D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4DA83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ACB1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31.845</w:t>
            </w:r>
          </w:p>
        </w:tc>
      </w:tr>
      <w:tr w:rsidR="00BB021F" w:rsidRPr="00BB021F" w14:paraId="736E36D3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6C06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0955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F48E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BEB2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cotton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2A1ED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ED59B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6E1B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E4AF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31.98</w:t>
            </w:r>
          </w:p>
        </w:tc>
      </w:tr>
      <w:tr w:rsidR="00BB021F" w:rsidRPr="00BB021F" w14:paraId="60D98C43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3A21B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MM81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CDE1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2274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9845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cotton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7DF1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75AF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A74A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8FA5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28.985</w:t>
            </w:r>
          </w:p>
        </w:tc>
      </w:tr>
      <w:tr w:rsidR="00BB021F" w:rsidRPr="00BB021F" w14:paraId="4609D740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6D55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211E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60C2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CD45C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cotton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9D42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DC51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8F287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176D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30.69</w:t>
            </w:r>
          </w:p>
        </w:tc>
      </w:tr>
      <w:tr w:rsidR="00BB021F" w:rsidRPr="00BB021F" w14:paraId="2F6205F2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3798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MM83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A9401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CF10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8854C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cotton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28C35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A95C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1E3C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CA21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28.1</w:t>
            </w:r>
          </w:p>
        </w:tc>
      </w:tr>
      <w:tr w:rsidR="00BB021F" w:rsidRPr="00BB021F" w14:paraId="3FE0D222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AEF5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D32C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0CE8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02EF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cotton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79C3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0D0E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C2A5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0B9B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27.355</w:t>
            </w:r>
          </w:p>
        </w:tc>
      </w:tr>
      <w:tr w:rsidR="00BB021F" w:rsidRPr="00BB021F" w14:paraId="03C4B23E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A2E7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5ED2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74A5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C5B7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cotton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D352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DD67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A5CC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59F7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29.505</w:t>
            </w:r>
          </w:p>
        </w:tc>
      </w:tr>
      <w:tr w:rsidR="00BB021F" w:rsidRPr="00BB021F" w14:paraId="7FE06CFC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6A59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MM116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BDDD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9386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47D1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cotton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308AE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D201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44B4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57A1A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35.895</w:t>
            </w:r>
          </w:p>
        </w:tc>
      </w:tr>
      <w:tr w:rsidR="00BB021F" w:rsidRPr="00BB021F" w14:paraId="52F8A8FA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1F50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MM144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E22CE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1F44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646D5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cotton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40CA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75A2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9ABF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07B00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28.745</w:t>
            </w:r>
          </w:p>
        </w:tc>
      </w:tr>
      <w:tr w:rsidR="00BB021F" w:rsidRPr="00BB021F" w14:paraId="60512A6D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774DA6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MM145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A901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620A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EF11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cotton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4046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1ABA3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6AA0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964E9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32.17</w:t>
            </w:r>
          </w:p>
        </w:tc>
      </w:tr>
      <w:tr w:rsidR="00BB021F" w:rsidRPr="00BB021F" w14:paraId="16EE6887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58D5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MM146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AF74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0C2D2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2C7E3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cotton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2F06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D72E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D55A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3B530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37.31</w:t>
            </w:r>
          </w:p>
        </w:tc>
      </w:tr>
      <w:tr w:rsidR="00BB021F" w:rsidRPr="00BB021F" w14:paraId="4BC996C0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CC31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5C84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2089E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8565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eDNA_1L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50A2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2EC4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80556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883E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21.12</w:t>
            </w:r>
          </w:p>
        </w:tc>
      </w:tr>
      <w:tr w:rsidR="00BB021F" w:rsidRPr="00BB021F" w14:paraId="313A6C46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92F6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MM138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D1CB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4B56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057C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eDNA_1L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571C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B718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F40C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3F77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22.205</w:t>
            </w:r>
          </w:p>
        </w:tc>
      </w:tr>
      <w:tr w:rsidR="00BB021F" w:rsidRPr="00BB021F" w14:paraId="1D1A3DCF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8888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B823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FF8A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436F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eDNA_1L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CFF4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9984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6323E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64F51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22.255</w:t>
            </w:r>
          </w:p>
        </w:tc>
      </w:tr>
      <w:tr w:rsidR="00BB021F" w:rsidRPr="00BB021F" w14:paraId="1B1FB428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1DD4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51E32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840F2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22/01/2021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46500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eDNA_1L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8852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982A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37590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F392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28.545</w:t>
            </w:r>
          </w:p>
        </w:tc>
      </w:tr>
      <w:tr w:rsidR="00BB021F" w:rsidRPr="00BB021F" w14:paraId="703C3DD9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F1E1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MM177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28E6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EFAA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22/01/2021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20F8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eDNA_1L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AF02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D06C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38DF2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48D4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23.435</w:t>
            </w:r>
          </w:p>
        </w:tc>
      </w:tr>
      <w:tr w:rsidR="00BB021F" w:rsidRPr="00BB021F" w14:paraId="23156446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D9E0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33CB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323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F084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espun_backing_plate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0D4A4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E798B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DAF8F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E6DC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23.47</w:t>
            </w:r>
          </w:p>
        </w:tc>
      </w:tr>
      <w:tr w:rsidR="00BB021F" w:rsidRPr="00BB021F" w14:paraId="456C231C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49F4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F5C6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9C88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F5B8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espun_backing_plate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5649F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15EE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3992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6DB6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24.205</w:t>
            </w:r>
          </w:p>
        </w:tc>
      </w:tr>
      <w:tr w:rsidR="00BB021F" w:rsidRPr="00BB021F" w14:paraId="01A54ED3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BCC7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MM108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F4B7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EFF7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4ADC4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espun_backing_plate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1998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B0AE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D673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D0D5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21.405</w:t>
            </w:r>
          </w:p>
        </w:tc>
      </w:tr>
      <w:tr w:rsidR="00BB021F" w:rsidRPr="00BB021F" w14:paraId="332CC373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D991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lastRenderedPageBreak/>
              <w:t>MM40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605A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3D33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8B1FB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espun_chitosan_stain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C08B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83E6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7E1BE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05E4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23.62</w:t>
            </w:r>
          </w:p>
        </w:tc>
      </w:tr>
      <w:tr w:rsidR="00BB021F" w:rsidRPr="00BB021F" w14:paraId="6D66063D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2D27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MM39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61083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49F1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7F3E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espun_control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571E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DFD4E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F88DD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67A1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21.145</w:t>
            </w:r>
          </w:p>
        </w:tc>
      </w:tr>
      <w:tr w:rsidR="00BB021F" w:rsidRPr="00BB021F" w14:paraId="1AC988F6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A3C1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MM29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0D20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5C72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726D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espun_treated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A255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6E0D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6C12A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3C71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24.275</w:t>
            </w:r>
          </w:p>
        </w:tc>
      </w:tr>
      <w:tr w:rsidR="00BB021F" w:rsidRPr="00BB021F" w14:paraId="4C1D7FA7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8036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795E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EB90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E046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espun_treated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BFE1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ECEC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FAB3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75D2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24.565</w:t>
            </w:r>
          </w:p>
        </w:tc>
      </w:tr>
      <w:tr w:rsidR="00BB021F" w:rsidRPr="00BB021F" w14:paraId="055E1A22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7056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640A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B9F3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7B23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espun_treated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1C820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B6350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CC3C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90782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24.555</w:t>
            </w:r>
          </w:p>
        </w:tc>
      </w:tr>
      <w:tr w:rsidR="00BB021F" w:rsidRPr="00BB021F" w14:paraId="690C43DD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1D330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BD25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00C1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BF38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espun_treated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AEFA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683FB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23BB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LOST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9966E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</w:tr>
      <w:tr w:rsidR="00BB021F" w:rsidRPr="00BB021F" w14:paraId="0A1B5169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9460B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FD1E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34814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166E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espun_treated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E47B9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67008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B908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5982A" w14:textId="77777777" w:rsidR="00BB021F" w:rsidRPr="00BB021F" w:rsidRDefault="00BB021F" w:rsidP="00BB021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</w:tr>
      <w:tr w:rsidR="00BB021F" w:rsidRPr="00BB021F" w14:paraId="66A407CB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EEDE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A938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B57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D218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espun_treated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BCBBB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B579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C277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260A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25.86</w:t>
            </w:r>
          </w:p>
        </w:tc>
      </w:tr>
      <w:tr w:rsidR="00BB021F" w:rsidRPr="00BB021F" w14:paraId="75A7468A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BD81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D4F3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56DB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8ED2C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espun_treated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A141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05A8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D565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6200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24.095</w:t>
            </w:r>
          </w:p>
        </w:tc>
      </w:tr>
      <w:tr w:rsidR="00BB021F" w:rsidRPr="00BB021F" w14:paraId="06533034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A1D8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MM105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5BDEE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3C88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0666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espun_treated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5D10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05E7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5F20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2996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22.51</w:t>
            </w:r>
          </w:p>
        </w:tc>
      </w:tr>
      <w:tr w:rsidR="00BB021F" w:rsidRPr="00BB021F" w14:paraId="212AE6BB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6CE81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MM33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FE8A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5E5BD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70266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espun_untreated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4107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7B5F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C825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906977" w14:textId="77777777" w:rsidR="00BB021F" w:rsidRPr="00BB021F" w:rsidRDefault="00BB021F" w:rsidP="00BB021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</w:tr>
      <w:tr w:rsidR="00BB021F" w:rsidRPr="00BB021F" w14:paraId="5B0553B6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2480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MM34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F157C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C1727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02A4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espun_untreated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2956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D9447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452B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6D77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24.13</w:t>
            </w:r>
          </w:p>
        </w:tc>
      </w:tr>
      <w:tr w:rsidR="00BB021F" w:rsidRPr="00BB021F" w14:paraId="7C198090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958A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MM35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7A582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4C29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9B5F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espun_untreated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72E9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2E02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DD95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388A2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25.485</w:t>
            </w:r>
          </w:p>
        </w:tc>
      </w:tr>
      <w:tr w:rsidR="00BB021F" w:rsidRPr="00BB021F" w14:paraId="7030D178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6188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916B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9528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0F6E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espun_untreated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C527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527B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4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1EBC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LOST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6E153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</w:tr>
      <w:tr w:rsidR="00BB021F" w:rsidRPr="00BB021F" w14:paraId="0E3D0337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0D76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4C9D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0DA4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2E26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espun_untreated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A593D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5960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F8FB6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1B5E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24.46</w:t>
            </w:r>
          </w:p>
        </w:tc>
      </w:tr>
      <w:tr w:rsidR="00BB021F" w:rsidRPr="00BB021F" w14:paraId="10F767F7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11EB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F3FBC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0E6B4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5DA1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espun_untreated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FD25C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0548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D7D98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C1982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27.12</w:t>
            </w:r>
          </w:p>
        </w:tc>
      </w:tr>
      <w:tr w:rsidR="00BB021F" w:rsidRPr="00BB021F" w14:paraId="7FA8F31F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C270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114A6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9202A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C1B5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espun_untreated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23A5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5E67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98280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517A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22.725</w:t>
            </w:r>
          </w:p>
        </w:tc>
      </w:tr>
      <w:tr w:rsidR="00BB021F" w:rsidRPr="00BB021F" w14:paraId="51C5FFE8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3F8D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MM106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DAD9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8514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2836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espun_untreated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70CB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F062B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8A95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5C07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24.955</w:t>
            </w:r>
          </w:p>
        </w:tc>
      </w:tr>
      <w:tr w:rsidR="00BB021F" w:rsidRPr="00BB021F" w14:paraId="106743E9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73D3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4A62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95DB1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23/03/2021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3B7E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Extraction Control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421E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8602E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NA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29F2D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51DDB" w14:textId="77777777" w:rsidR="00BB021F" w:rsidRPr="00BB021F" w:rsidRDefault="00BB021F" w:rsidP="00BB021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</w:tr>
      <w:tr w:rsidR="00BB021F" w:rsidRPr="00BB021F" w14:paraId="467D7FA1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503F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59E5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7CB9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23/03/2021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79455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Extraction Control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66793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525E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NA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C9AA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53922" w14:textId="77777777" w:rsidR="00BB021F" w:rsidRPr="00BB021F" w:rsidRDefault="00BB021F" w:rsidP="00BB021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</w:tr>
      <w:tr w:rsidR="00BB021F" w:rsidRPr="00BB021F" w14:paraId="3C435496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618C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0991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D5C7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23/03/2021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1251E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Extraction Control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BBAC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98DA7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NA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25C0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914CFD" w14:textId="77777777" w:rsidR="00BB021F" w:rsidRPr="00BB021F" w:rsidRDefault="00BB021F" w:rsidP="00BB021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</w:tr>
      <w:tr w:rsidR="00BB021F" w:rsidRPr="00BB021F" w14:paraId="6D7C62CA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0CDB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FD8E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16C2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23/03/2021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E607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Extraction Control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7A8B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F8B0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NA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E6827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28A62F" w14:textId="77777777" w:rsidR="00BB021F" w:rsidRPr="00BB021F" w:rsidRDefault="00BB021F" w:rsidP="00BB021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</w:tr>
      <w:tr w:rsidR="00BB021F" w:rsidRPr="00BB021F" w14:paraId="58F9143E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E6DA3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D588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AEF6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CEA4D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hemp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5EFC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D20F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86F5A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BEC66" w14:textId="77777777" w:rsidR="00BB021F" w:rsidRPr="00BB021F" w:rsidRDefault="00BB021F" w:rsidP="00BB021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</w:tr>
      <w:tr w:rsidR="00BB021F" w:rsidRPr="00BB021F" w14:paraId="74429AA6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8A6CD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F01B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70F85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3B996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hemp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2367C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08D7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50D29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BF77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28.915</w:t>
            </w:r>
          </w:p>
        </w:tc>
      </w:tr>
      <w:tr w:rsidR="00BB021F" w:rsidRPr="00BB021F" w14:paraId="2855DABF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33D88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58CA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F0C61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B626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hemp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AD64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BE30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F1269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6308D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28.945</w:t>
            </w:r>
          </w:p>
        </w:tc>
      </w:tr>
      <w:tr w:rsidR="00BB021F" w:rsidRPr="00BB021F" w14:paraId="79098246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59A4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ECFEF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FE542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E215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hemp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319D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44A1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1C2D0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F82E0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30.225</w:t>
            </w:r>
          </w:p>
        </w:tc>
      </w:tr>
      <w:tr w:rsidR="00BB021F" w:rsidRPr="00BB021F" w14:paraId="1E722DF6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D7B42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8598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002E0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3424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hemp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424F0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E599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0E45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453D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31.01</w:t>
            </w:r>
          </w:p>
        </w:tc>
      </w:tr>
      <w:tr w:rsidR="00BB021F" w:rsidRPr="00BB021F" w14:paraId="58B2AD6E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A06B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MM59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BF835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1EDF5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6C2AE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hemp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B6051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EB0F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0759C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D138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28.405</w:t>
            </w:r>
          </w:p>
        </w:tc>
      </w:tr>
      <w:tr w:rsidR="00BB021F" w:rsidRPr="00BB021F" w14:paraId="71BC7F2D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4462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517C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9EB2B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3B0CF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hemp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C5A0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C7C97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9AAA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4DE9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26.33</w:t>
            </w:r>
          </w:p>
        </w:tc>
      </w:tr>
      <w:tr w:rsidR="00BB021F" w:rsidRPr="00BB021F" w14:paraId="6647DC01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67DB4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MM94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533AD6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04DEA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DE436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hemp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88D30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1433C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12D4F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0339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27.475</w:t>
            </w:r>
          </w:p>
        </w:tc>
      </w:tr>
      <w:tr w:rsidR="00BB021F" w:rsidRPr="00BB021F" w14:paraId="5BB995C4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FFC6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23CA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ACBE3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AE42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hemp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F9CA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88E55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3296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906E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26.91</w:t>
            </w:r>
          </w:p>
        </w:tc>
      </w:tr>
      <w:tr w:rsidR="00BB021F" w:rsidRPr="00BB021F" w14:paraId="3A5011B9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B36A9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MM126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6D16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EC86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BB29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hemp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E74F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DAE19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DCD0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F579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26.045</w:t>
            </w:r>
          </w:p>
        </w:tc>
      </w:tr>
      <w:tr w:rsidR="00BB021F" w:rsidRPr="00BB021F" w14:paraId="1DBF4765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C4C63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F4136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9A1D5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40C76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hemp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EE8C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3FE7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5161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D061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27.75</w:t>
            </w:r>
          </w:p>
        </w:tc>
      </w:tr>
      <w:tr w:rsidR="00BB021F" w:rsidRPr="00BB021F" w14:paraId="74B13BC3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2B98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MM128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3F64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7B451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6CB56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hemp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39AB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3AE6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6A7A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A32F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27.86</w:t>
            </w:r>
          </w:p>
        </w:tc>
      </w:tr>
      <w:tr w:rsidR="00BB021F" w:rsidRPr="00BB021F" w14:paraId="771383B1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4E9D7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MM156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C320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909A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94C30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hemp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09EE0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FE701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115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69D7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27.98</w:t>
            </w:r>
          </w:p>
        </w:tc>
      </w:tr>
      <w:tr w:rsidR="00BB021F" w:rsidRPr="00BB021F" w14:paraId="7304C7F6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B0169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MM157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603B8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7C61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72E8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hemp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1FF60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2DA13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D8EF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1B1F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28.26</w:t>
            </w:r>
          </w:p>
        </w:tc>
      </w:tr>
      <w:tr w:rsidR="00BB021F" w:rsidRPr="00BB021F" w14:paraId="5B2F700F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81EE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MM158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66B8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8955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6801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hemp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8C45B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AB3F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7507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6CC7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29.02</w:t>
            </w:r>
          </w:p>
        </w:tc>
      </w:tr>
      <w:tr w:rsidR="00BB021F" w:rsidRPr="00BB021F" w14:paraId="64B36535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EAE66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MM168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971B3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D217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F8D8E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nylon_baggie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6ACA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A511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6CCA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5297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23.395</w:t>
            </w:r>
          </w:p>
        </w:tc>
      </w:tr>
      <w:tr w:rsidR="00BB021F" w:rsidRPr="00BB021F" w14:paraId="5210D7DB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E92F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MM169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82EF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DDC5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BF5E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nylon_baggie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E5DDD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C2DB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195B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08C8E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23.125</w:t>
            </w:r>
          </w:p>
        </w:tc>
      </w:tr>
      <w:tr w:rsidR="00BB021F" w:rsidRPr="00BB021F" w14:paraId="5FA7B188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5C96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MM170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C038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12CB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E137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nylon_baggie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CCCA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45DD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50D0E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B18E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23.62</w:t>
            </w:r>
          </w:p>
        </w:tc>
      </w:tr>
      <w:tr w:rsidR="00BB021F" w:rsidRPr="00BB021F" w14:paraId="53053DD0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52972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lastRenderedPageBreak/>
              <w:t>MM172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7DB0D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5599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A752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nylon_baggie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E4D9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25DB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1E52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0374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23.5</w:t>
            </w:r>
          </w:p>
        </w:tc>
      </w:tr>
      <w:tr w:rsidR="00BB021F" w:rsidRPr="00BB021F" w14:paraId="3CE26ABB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1360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MM173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2329E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0B379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60904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nylon_baggie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8C716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836D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BD00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B9AB0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23.72</w:t>
            </w:r>
          </w:p>
        </w:tc>
      </w:tr>
      <w:tr w:rsidR="00BB021F" w:rsidRPr="00BB021F" w14:paraId="2EBF9048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55D3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MM174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5627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50440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DB81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nylon_baggie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9C79D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AF00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7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6AB2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1185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22.45</w:t>
            </w:r>
          </w:p>
        </w:tc>
      </w:tr>
      <w:tr w:rsidR="00BB021F" w:rsidRPr="00BB021F" w14:paraId="19B2973F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EE95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MM175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B21A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E7A69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FBAC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nylon_baggie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DA4A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1BF1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8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0D49F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DC97A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22.28</w:t>
            </w:r>
          </w:p>
        </w:tc>
      </w:tr>
      <w:tr w:rsidR="00BB021F" w:rsidRPr="00BB021F" w14:paraId="07E210FE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0FA7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768CD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6D31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C631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sponge_activecarbon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D2EF8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3BFD6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495C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A3EDA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23.745</w:t>
            </w:r>
          </w:p>
        </w:tc>
      </w:tr>
      <w:tr w:rsidR="00BB021F" w:rsidRPr="00BB021F" w14:paraId="5FBC9E6F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B29F8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E4A1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8E3F7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54E2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sponge_activecarbon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5436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66C61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C94E3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B991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26.53</w:t>
            </w:r>
          </w:p>
        </w:tc>
      </w:tr>
      <w:tr w:rsidR="00BB021F" w:rsidRPr="00BB021F" w14:paraId="56430226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6E01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EBA8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78CE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95B0B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sponge_activecarbon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A4AA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FEDC8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E3A2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EA86D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25.645</w:t>
            </w:r>
          </w:p>
        </w:tc>
      </w:tr>
      <w:tr w:rsidR="00BB021F" w:rsidRPr="00BB021F" w14:paraId="50428DA0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6602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42ED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579B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AB679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sponge_activecarbon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25E0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E1FA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09C0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8EEDB8" w14:textId="77777777" w:rsidR="00BB021F" w:rsidRPr="00BB021F" w:rsidRDefault="00BB021F" w:rsidP="00BB021F">
            <w:pPr>
              <w:rPr>
                <w:rFonts w:ascii="Times New Roman" w:eastAsia="Times New Roman" w:hAnsi="Times New Roman" w:cs="Times New Roman"/>
                <w:sz w:val="20"/>
                <w:szCs w:val="20"/>
                <w:lang w:val="en-AU" w:eastAsia="en-AU"/>
              </w:rPr>
            </w:pPr>
          </w:p>
        </w:tc>
      </w:tr>
      <w:tr w:rsidR="00BB021F" w:rsidRPr="00BB021F" w14:paraId="2FC6ED43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00E8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A8EB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C0C58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608A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sponge_activecarbon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7F01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72D6B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3BF9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AA63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24.78</w:t>
            </w:r>
          </w:p>
        </w:tc>
      </w:tr>
      <w:tr w:rsidR="00BB021F" w:rsidRPr="00BB021F" w14:paraId="05FDAA49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8EB0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DFEA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0327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C4C6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sponge_activecarbon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BCEBF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4E13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17C5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7CACC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26.245</w:t>
            </w:r>
          </w:p>
        </w:tc>
      </w:tr>
      <w:tr w:rsidR="00BB021F" w:rsidRPr="00BB021F" w14:paraId="140D0361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A716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CA5A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BC49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C2D02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sponge_activecarbon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7E0C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6004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4F45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0F6E7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22.185</w:t>
            </w:r>
          </w:p>
        </w:tc>
      </w:tr>
      <w:tr w:rsidR="00BB021F" w:rsidRPr="00BB021F" w14:paraId="3D281C1A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74C4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MM86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46D1F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16F6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D21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sponge_activecarbon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AFEA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7D9A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24DF9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25F2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24.09</w:t>
            </w:r>
          </w:p>
        </w:tc>
      </w:tr>
      <w:tr w:rsidR="00BB021F" w:rsidRPr="00BB021F" w14:paraId="23D9373F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CAE43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MM87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ED5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84C7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A690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sponge_activecarbon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3C8F7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93C4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A140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059F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23.045</w:t>
            </w:r>
          </w:p>
        </w:tc>
      </w:tr>
      <w:tr w:rsidR="00BB021F" w:rsidRPr="00BB021F" w14:paraId="78837FEA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93AC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1152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5439E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D2AA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sponge_activecarbon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93DA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FF1D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4E60D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6ACE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23.01</w:t>
            </w:r>
          </w:p>
        </w:tc>
      </w:tr>
      <w:tr w:rsidR="00BB021F" w:rsidRPr="00BB021F" w14:paraId="4EBCB36B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CF3316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MM119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E7AF3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A34E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CBD9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sponge_activecarbon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30A4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D076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51BF3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0FDF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22.265</w:t>
            </w:r>
          </w:p>
        </w:tc>
      </w:tr>
      <w:tr w:rsidR="00BB021F" w:rsidRPr="00BB021F" w14:paraId="22E107A5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BE7E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3CBFE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A7D6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9775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sponge_activecarbon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5054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D91EA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9078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2248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25.44</w:t>
            </w:r>
          </w:p>
        </w:tc>
      </w:tr>
      <w:tr w:rsidR="00BB021F" w:rsidRPr="00BB021F" w14:paraId="62B965B1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F174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D3D4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402D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DC13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sponge_activecarbon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1AC71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54318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C85C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5ABB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23.43</w:t>
            </w:r>
          </w:p>
        </w:tc>
      </w:tr>
      <w:tr w:rsidR="00BB021F" w:rsidRPr="00BB021F" w14:paraId="3D944CAE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7F2BD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MM149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C0B5B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7D75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DF93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sponge_activecarbon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F1C3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AEE8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CBA5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619B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26.04</w:t>
            </w:r>
          </w:p>
        </w:tc>
      </w:tr>
      <w:tr w:rsidR="00BB021F" w:rsidRPr="00BB021F" w14:paraId="242656B0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E7D9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4BD2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A77E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601B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sponge_activecarbon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C1FB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AB58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3FA4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4582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22.915</w:t>
            </w:r>
          </w:p>
        </w:tc>
      </w:tr>
      <w:tr w:rsidR="00BB021F" w:rsidRPr="00BB021F" w14:paraId="43DB1727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8703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58C0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E9BC3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745E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sponge_nitrate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09AC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EEE6E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1C727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F736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26.9</w:t>
            </w:r>
          </w:p>
        </w:tc>
      </w:tr>
      <w:tr w:rsidR="00BB021F" w:rsidRPr="00BB021F" w14:paraId="61B0C802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3F9C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118A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FAEF8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4888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sponge_nitrate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B6859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F2CC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56FA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8938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25.28</w:t>
            </w:r>
          </w:p>
        </w:tc>
      </w:tr>
      <w:tr w:rsidR="00BB021F" w:rsidRPr="00BB021F" w14:paraId="0962850C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5DB6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DEC3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C850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81F1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sponge_nitrate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E262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7B5E3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DB5ED1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1602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25.905</w:t>
            </w:r>
          </w:p>
        </w:tc>
      </w:tr>
      <w:tr w:rsidR="00BB021F" w:rsidRPr="00BB021F" w14:paraId="1063E451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6DEC6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D1B5B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3F729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AC59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sponge_nitrate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1A41E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F799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93A1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5D40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26.545</w:t>
            </w:r>
          </w:p>
        </w:tc>
      </w:tr>
      <w:tr w:rsidR="00BB021F" w:rsidRPr="00BB021F" w14:paraId="647DF2C1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3AADB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286CAD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DDFF1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8FF1D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sponge_nitrate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CBE76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637F0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0DC27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9C6D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27.31</w:t>
            </w:r>
          </w:p>
        </w:tc>
      </w:tr>
      <w:tr w:rsidR="00BB021F" w:rsidRPr="00BB021F" w14:paraId="45FE0A93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6CF5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DD5F2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727A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D8905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sponge_nitrate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5A08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B8BD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80B78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0DC2F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27.09</w:t>
            </w:r>
          </w:p>
        </w:tc>
      </w:tr>
      <w:tr w:rsidR="00BB021F" w:rsidRPr="00BB021F" w14:paraId="4D54ACD0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878C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MM89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6D454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875D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9E5F6C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sponge_nitrate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F9EA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36669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A039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9CC0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22.85</w:t>
            </w:r>
          </w:p>
        </w:tc>
      </w:tr>
      <w:tr w:rsidR="00BB021F" w:rsidRPr="00BB021F" w14:paraId="1784F1A7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68EF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MM90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766A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B0FF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FEF51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sponge_nitrate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CAA9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8B36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8375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FB6C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25.205</w:t>
            </w:r>
          </w:p>
        </w:tc>
      </w:tr>
      <w:tr w:rsidR="00BB021F" w:rsidRPr="00BB021F" w14:paraId="3D510AB4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374DF6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MM91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B6BC5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45DF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7609C5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sponge_nitrate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1D57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7C6E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618A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CBA3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24.38</w:t>
            </w:r>
          </w:p>
        </w:tc>
      </w:tr>
      <w:tr w:rsidR="00BB021F" w:rsidRPr="00BB021F" w14:paraId="0FD01251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467BE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MM122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CD86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62B2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335B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sponge_nitrate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7F80B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790BB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C48B7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D982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24.995</w:t>
            </w:r>
          </w:p>
        </w:tc>
      </w:tr>
      <w:tr w:rsidR="00BB021F" w:rsidRPr="00BB021F" w14:paraId="40581479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B68D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MM123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201E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F05A8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A8CD9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sponge_nitrate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4896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78030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189F0C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A6D17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24.84</w:t>
            </w:r>
          </w:p>
        </w:tc>
      </w:tr>
      <w:tr w:rsidR="00BB021F" w:rsidRPr="00BB021F" w14:paraId="24261296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164F6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MM124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2BE3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0494F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904C2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sponge_nitrate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874F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60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8D3CD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4EF9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8064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26.69</w:t>
            </w:r>
          </w:p>
        </w:tc>
      </w:tr>
      <w:tr w:rsidR="00BB021F" w:rsidRPr="00BB021F" w14:paraId="5394C7FE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A3C5D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MM152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93ED8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C9C5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788F4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sponge_nitrate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DEB6E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DBF4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05C0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77C385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25.765</w:t>
            </w:r>
          </w:p>
        </w:tc>
      </w:tr>
      <w:tr w:rsidR="00BB021F" w:rsidRPr="00BB021F" w14:paraId="783C5D36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C92CB9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MM153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C579B0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A55E4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1DD68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sponge_nitrate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BFCEA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2913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A06F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AABC3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23.87</w:t>
            </w:r>
          </w:p>
        </w:tc>
      </w:tr>
      <w:tr w:rsidR="00BB021F" w:rsidRPr="00BB021F" w14:paraId="70E2A3C5" w14:textId="77777777" w:rsidTr="00BB021F">
        <w:trPr>
          <w:trHeight w:val="300"/>
        </w:trPr>
        <w:tc>
          <w:tcPr>
            <w:tcW w:w="10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D0C6BF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MM154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5570A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AQWA</w:t>
            </w:r>
          </w:p>
        </w:tc>
        <w:tc>
          <w:tcPr>
            <w:tcW w:w="12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C909AD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21/01/2021</w:t>
            </w:r>
          </w:p>
        </w:tc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851307" w14:textId="77777777" w:rsidR="00BB021F" w:rsidRPr="00BB021F" w:rsidRDefault="00BB021F" w:rsidP="00BB021F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sponge_nitrate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7E3F0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1080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0335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3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2EA9E9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91B8B" w14:textId="77777777" w:rsidR="00BB021F" w:rsidRPr="00BB021F" w:rsidRDefault="00BB021F" w:rsidP="00BB021F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</w:pPr>
            <w:r w:rsidRPr="00BB021F">
              <w:rPr>
                <w:rFonts w:ascii="Calibri" w:eastAsia="Times New Roman" w:hAnsi="Calibri" w:cs="Calibri"/>
                <w:color w:val="000000"/>
                <w:sz w:val="22"/>
                <w:szCs w:val="22"/>
                <w:lang w:val="en-AU" w:eastAsia="en-AU"/>
              </w:rPr>
              <w:t>24.66</w:t>
            </w:r>
          </w:p>
        </w:tc>
      </w:tr>
    </w:tbl>
    <w:p w14:paraId="6C32CC5B" w14:textId="77777777" w:rsidR="00BB021F" w:rsidRPr="00FD5BB5" w:rsidRDefault="00BB021F" w:rsidP="00FD5BB5">
      <w:pPr>
        <w:rPr>
          <w:sz w:val="32"/>
          <w:szCs w:val="32"/>
        </w:rPr>
      </w:pPr>
    </w:p>
    <w:sectPr w:rsidR="00BB021F" w:rsidRPr="00FD5BB5" w:rsidSect="000C5B4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33CF94" w14:textId="77777777" w:rsidR="00670D94" w:rsidRDefault="00670D94" w:rsidP="0063401C">
      <w:r>
        <w:separator/>
      </w:r>
    </w:p>
  </w:endnote>
  <w:endnote w:type="continuationSeparator" w:id="0">
    <w:p w14:paraId="62DD7639" w14:textId="77777777" w:rsidR="00670D94" w:rsidRDefault="00670D94" w:rsidP="006340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795023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A7223DC" w14:textId="77777777" w:rsidR="0063401C" w:rsidRDefault="0063401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48E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7D69D98" w14:textId="77777777" w:rsidR="0063401C" w:rsidRDefault="006340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AB8DBF" w14:textId="77777777" w:rsidR="00670D94" w:rsidRDefault="00670D94" w:rsidP="0063401C">
      <w:r>
        <w:separator/>
      </w:r>
    </w:p>
  </w:footnote>
  <w:footnote w:type="continuationSeparator" w:id="0">
    <w:p w14:paraId="42D94FEB" w14:textId="77777777" w:rsidR="00670D94" w:rsidRDefault="00670D94" w:rsidP="006340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3A60F8" w14:textId="77777777" w:rsidR="0063401C" w:rsidRDefault="00C03544" w:rsidP="00997FE7">
    <w:pPr>
      <w:pStyle w:val="Header"/>
      <w:jc w:val="center"/>
    </w:pPr>
    <w:r>
      <w:rPr>
        <w:noProof/>
      </w:rPr>
      <w:drawing>
        <wp:inline distT="0" distB="0" distL="0" distR="0" wp14:anchorId="59CE57C7" wp14:editId="5C0A4B7A">
          <wp:extent cx="5531644" cy="876300"/>
          <wp:effectExtent l="0" t="0" r="0" b="0"/>
          <wp:docPr id="2" name="Picture 2" descr="http://onlinelibrary.wiley.com/store/10.1111/(ISSN)1755-0998/asset/olbannercenter.gif?v=1&amp;s=461bba13dc862037c63fd362e625b54da4c20f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onlinelibrary.wiley.com/store/10.1111/(ISSN)1755-0998/asset/olbannercenter.gif?v=1&amp;s=461bba13dc862037c63fd362e625b54da4c20f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31644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FA6F218" w14:textId="77777777" w:rsidR="0063401C" w:rsidRDefault="0063401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7A0909"/>
    <w:multiLevelType w:val="hybridMultilevel"/>
    <w:tmpl w:val="44142744"/>
    <w:lvl w:ilvl="0" w:tplc="FE6AEF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EE288A"/>
    <w:multiLevelType w:val="hybridMultilevel"/>
    <w:tmpl w:val="DDA0F73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E48EB"/>
    <w:rsid w:val="00014E13"/>
    <w:rsid w:val="00044757"/>
    <w:rsid w:val="000C5B4D"/>
    <w:rsid w:val="000E162A"/>
    <w:rsid w:val="001B41A5"/>
    <w:rsid w:val="002819E1"/>
    <w:rsid w:val="004034EA"/>
    <w:rsid w:val="00574328"/>
    <w:rsid w:val="005910E5"/>
    <w:rsid w:val="0063401C"/>
    <w:rsid w:val="00670D94"/>
    <w:rsid w:val="007F0433"/>
    <w:rsid w:val="007F3854"/>
    <w:rsid w:val="0085762C"/>
    <w:rsid w:val="00997FE7"/>
    <w:rsid w:val="009F0762"/>
    <w:rsid w:val="00B40DA6"/>
    <w:rsid w:val="00BB021F"/>
    <w:rsid w:val="00BD4601"/>
    <w:rsid w:val="00C03544"/>
    <w:rsid w:val="00C25B86"/>
    <w:rsid w:val="00CA03E7"/>
    <w:rsid w:val="00DF7EE9"/>
    <w:rsid w:val="00E874B0"/>
    <w:rsid w:val="00EC62E0"/>
    <w:rsid w:val="00EE48EB"/>
    <w:rsid w:val="00F506EA"/>
    <w:rsid w:val="00F87431"/>
    <w:rsid w:val="00FD5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BC7E3A"/>
  <w15:docId w15:val="{DE0D8A5B-FD18-4133-8FDF-AF48615D6A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340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40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3401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401C"/>
  </w:style>
  <w:style w:type="paragraph" w:styleId="Footer">
    <w:name w:val="footer"/>
    <w:basedOn w:val="Normal"/>
    <w:link w:val="FooterChar"/>
    <w:uiPriority w:val="99"/>
    <w:unhideWhenUsed/>
    <w:rsid w:val="0063401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401C"/>
  </w:style>
  <w:style w:type="paragraph" w:styleId="ListParagraph">
    <w:name w:val="List Paragraph"/>
    <w:basedOn w:val="Normal"/>
    <w:uiPriority w:val="34"/>
    <w:qFormat/>
    <w:rsid w:val="000C5B4D"/>
    <w:pPr>
      <w:ind w:left="720"/>
      <w:contextualSpacing/>
    </w:pPr>
  </w:style>
  <w:style w:type="table" w:styleId="TableGrid">
    <w:name w:val="Table Grid"/>
    <w:basedOn w:val="TableNormal"/>
    <w:uiPriority w:val="39"/>
    <w:rsid w:val="005743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7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onte\Desktop\MER%20Supplemental%20Information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MER Supplemental Information (2).dotx</Template>
  <TotalTime>20</TotalTime>
  <Pages>4</Pages>
  <Words>1074</Words>
  <Characters>6127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 Wiley and Sons, Inc.</Company>
  <LinksUpToDate>false</LinksUpToDate>
  <CharactersWithSpaces>7187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Monte, Maria - Hoboken</dc:creator>
  <cp:lastModifiedBy>Bessey, Cindy (O&amp;A, IOMRC Crawley)</cp:lastModifiedBy>
  <cp:revision>5</cp:revision>
  <dcterms:created xsi:type="dcterms:W3CDTF">2022-04-23T14:09:00Z</dcterms:created>
  <dcterms:modified xsi:type="dcterms:W3CDTF">2022-04-23T14:39:00Z</dcterms:modified>
</cp:coreProperties>
</file>