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F72EC6" w14:textId="77777777" w:rsidR="00234B20" w:rsidRDefault="00234B20" w:rsidP="00234B20">
      <w:pPr>
        <w:rPr>
          <w:b/>
          <w:bCs/>
        </w:rPr>
      </w:pPr>
      <w:r>
        <w:rPr>
          <w:b/>
          <w:bCs/>
        </w:rPr>
        <w:t>Supplementary Table 1: Relationship between demographic/sociodemographic factors and never vaping</w:t>
      </w:r>
    </w:p>
    <w:tbl>
      <w:tblPr>
        <w:tblW w:w="8931" w:type="dxa"/>
        <w:tblLayout w:type="fixed"/>
        <w:tblLook w:val="04A0" w:firstRow="1" w:lastRow="0" w:firstColumn="1" w:lastColumn="0" w:noHBand="0" w:noVBand="1"/>
      </w:tblPr>
      <w:tblGrid>
        <w:gridCol w:w="3402"/>
        <w:gridCol w:w="1701"/>
        <w:gridCol w:w="1843"/>
        <w:gridCol w:w="1985"/>
      </w:tblGrid>
      <w:tr w:rsidR="00234B20" w:rsidRPr="00F81684" w14:paraId="6E2E767B" w14:textId="77777777" w:rsidTr="00035DB2">
        <w:trPr>
          <w:trHeight w:val="320"/>
        </w:trPr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1D1D1" w:themeFill="background2" w:themeFillShade="E6"/>
            <w:noWrap/>
            <w:vAlign w:val="bottom"/>
            <w:hideMark/>
          </w:tcPr>
          <w:p w14:paraId="04CA4045" w14:textId="77777777" w:rsidR="00234B20" w:rsidRPr="00F81684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1D1D1" w:themeFill="background2" w:themeFillShade="E6"/>
            <w:noWrap/>
            <w:vAlign w:val="bottom"/>
            <w:hideMark/>
          </w:tcPr>
          <w:p w14:paraId="5E103E8D" w14:textId="77777777" w:rsidR="00234B20" w:rsidRPr="009D1894" w:rsidRDefault="00234B20" w:rsidP="00035DB2">
            <w:pPr>
              <w:jc w:val="right"/>
              <w:rPr>
                <w:rFonts w:eastAsia="Times New Roman" w:cstheme="minorHAnsi"/>
                <w:b/>
                <w:bCs/>
                <w:color w:val="404040" w:themeColor="text1" w:themeTint="BF"/>
                <w:sz w:val="20"/>
                <w:szCs w:val="20"/>
                <w:lang w:eastAsia="en-GB"/>
              </w:rPr>
            </w:pPr>
            <w:r w:rsidRPr="009D1894">
              <w:rPr>
                <w:rFonts w:eastAsia="Times New Roman" w:cstheme="minorHAnsi"/>
                <w:b/>
                <w:bCs/>
                <w:color w:val="404040" w:themeColor="text1" w:themeTint="BF"/>
                <w:sz w:val="20"/>
                <w:szCs w:val="20"/>
                <w:lang w:eastAsia="en-GB"/>
              </w:rPr>
              <w:t xml:space="preserve">Ever Used </w:t>
            </w:r>
          </w:p>
          <w:p w14:paraId="303C9CDD" w14:textId="77777777" w:rsidR="00234B20" w:rsidRPr="009D1894" w:rsidRDefault="00234B20" w:rsidP="00035DB2">
            <w:pPr>
              <w:jc w:val="right"/>
              <w:rPr>
                <w:rFonts w:eastAsia="Times New Roman" w:cstheme="minorHAnsi"/>
                <w:b/>
                <w:bCs/>
                <w:color w:val="404040" w:themeColor="text1" w:themeTint="BF"/>
                <w:sz w:val="20"/>
                <w:szCs w:val="20"/>
                <w:lang w:eastAsia="en-GB"/>
              </w:rPr>
            </w:pPr>
            <w:r w:rsidRPr="009D1894">
              <w:rPr>
                <w:rFonts w:eastAsia="Times New Roman" w:cstheme="minorHAnsi"/>
                <w:b/>
                <w:bCs/>
                <w:color w:val="404040" w:themeColor="text1" w:themeTint="BF"/>
                <w:sz w:val="20"/>
                <w:szCs w:val="20"/>
                <w:lang w:eastAsia="en-GB"/>
              </w:rPr>
              <w:t>E-cigarettes</w:t>
            </w:r>
          </w:p>
          <w:p w14:paraId="205A8482" w14:textId="77777777" w:rsidR="00234B20" w:rsidRPr="009D1894" w:rsidRDefault="00234B20" w:rsidP="00035DB2">
            <w:pPr>
              <w:jc w:val="right"/>
              <w:rPr>
                <w:rFonts w:eastAsia="Times New Roman" w:cstheme="minorHAnsi"/>
                <w:b/>
                <w:bCs/>
                <w:color w:val="404040" w:themeColor="text1" w:themeTint="BF"/>
                <w:sz w:val="20"/>
                <w:szCs w:val="20"/>
                <w:lang w:eastAsia="en-GB"/>
              </w:rPr>
            </w:pPr>
            <w:r w:rsidRPr="009D1894">
              <w:rPr>
                <w:rFonts w:eastAsia="Times New Roman" w:cstheme="minorHAnsi"/>
                <w:b/>
                <w:bCs/>
                <w:color w:val="404040" w:themeColor="text1" w:themeTint="BF"/>
                <w:sz w:val="20"/>
                <w:szCs w:val="20"/>
                <w:lang w:eastAsia="en-GB"/>
              </w:rPr>
              <w:t>% (n)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1D1D1" w:themeFill="background2" w:themeFillShade="E6"/>
            <w:noWrap/>
            <w:vAlign w:val="bottom"/>
            <w:hideMark/>
          </w:tcPr>
          <w:p w14:paraId="4B9A27DF" w14:textId="77777777" w:rsidR="00234B20" w:rsidRPr="009D1894" w:rsidRDefault="00234B20" w:rsidP="00035DB2">
            <w:pPr>
              <w:jc w:val="right"/>
              <w:rPr>
                <w:rFonts w:eastAsia="Times New Roman" w:cstheme="minorHAnsi"/>
                <w:b/>
                <w:bCs/>
                <w:color w:val="404040" w:themeColor="text1" w:themeTint="BF"/>
                <w:sz w:val="20"/>
                <w:szCs w:val="20"/>
                <w:lang w:eastAsia="en-GB"/>
              </w:rPr>
            </w:pPr>
            <w:r w:rsidRPr="009D1894">
              <w:rPr>
                <w:rFonts w:eastAsia="Times New Roman" w:cstheme="minorHAnsi"/>
                <w:b/>
                <w:bCs/>
                <w:color w:val="404040" w:themeColor="text1" w:themeTint="BF"/>
                <w:sz w:val="20"/>
                <w:szCs w:val="20"/>
                <w:lang w:eastAsia="en-GB"/>
              </w:rPr>
              <w:t xml:space="preserve">Never Used </w:t>
            </w:r>
          </w:p>
          <w:p w14:paraId="73F87C23" w14:textId="77777777" w:rsidR="00234B20" w:rsidRPr="009D1894" w:rsidRDefault="00234B20" w:rsidP="00035DB2">
            <w:pPr>
              <w:jc w:val="right"/>
              <w:rPr>
                <w:rFonts w:eastAsia="Times New Roman" w:cstheme="minorHAnsi"/>
                <w:b/>
                <w:bCs/>
                <w:color w:val="404040" w:themeColor="text1" w:themeTint="BF"/>
                <w:sz w:val="20"/>
                <w:szCs w:val="20"/>
                <w:lang w:eastAsia="en-GB"/>
              </w:rPr>
            </w:pPr>
            <w:r w:rsidRPr="009D1894">
              <w:rPr>
                <w:rFonts w:eastAsia="Times New Roman" w:cstheme="minorHAnsi"/>
                <w:b/>
                <w:bCs/>
                <w:color w:val="404040" w:themeColor="text1" w:themeTint="BF"/>
                <w:sz w:val="20"/>
                <w:szCs w:val="20"/>
                <w:lang w:eastAsia="en-GB"/>
              </w:rPr>
              <w:t>E-cigarettes</w:t>
            </w:r>
          </w:p>
          <w:p w14:paraId="1EBF3AA9" w14:textId="77777777" w:rsidR="00234B20" w:rsidRPr="009D1894" w:rsidRDefault="00234B20" w:rsidP="00035DB2">
            <w:pPr>
              <w:jc w:val="right"/>
              <w:rPr>
                <w:rFonts w:eastAsia="Times New Roman" w:cstheme="minorHAnsi"/>
                <w:b/>
                <w:bCs/>
                <w:color w:val="404040" w:themeColor="text1" w:themeTint="BF"/>
                <w:sz w:val="20"/>
                <w:szCs w:val="20"/>
                <w:lang w:eastAsia="en-GB"/>
              </w:rPr>
            </w:pPr>
            <w:r w:rsidRPr="009D1894">
              <w:rPr>
                <w:rFonts w:eastAsia="Times New Roman" w:cstheme="minorHAnsi"/>
                <w:b/>
                <w:bCs/>
                <w:color w:val="404040" w:themeColor="text1" w:themeTint="BF"/>
                <w:sz w:val="20"/>
                <w:szCs w:val="20"/>
                <w:lang w:eastAsia="en-GB"/>
              </w:rPr>
              <w:t>% (n)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1D1D1" w:themeFill="background2" w:themeFillShade="E6"/>
            <w:noWrap/>
            <w:vAlign w:val="bottom"/>
            <w:hideMark/>
          </w:tcPr>
          <w:p w14:paraId="293A271C" w14:textId="77777777" w:rsidR="00234B20" w:rsidRPr="009D1894" w:rsidRDefault="00234B20" w:rsidP="00035DB2">
            <w:pPr>
              <w:jc w:val="right"/>
              <w:rPr>
                <w:rFonts w:eastAsia="Times New Roman" w:cstheme="minorHAnsi"/>
                <w:b/>
                <w:bCs/>
                <w:color w:val="404040" w:themeColor="text1" w:themeTint="BF"/>
                <w:sz w:val="20"/>
                <w:szCs w:val="20"/>
                <w:lang w:eastAsia="en-GB"/>
              </w:rPr>
            </w:pPr>
            <w:r w:rsidRPr="009D1894">
              <w:rPr>
                <w:rFonts w:eastAsia="Times New Roman" w:cstheme="minorHAnsi"/>
                <w:b/>
                <w:bCs/>
                <w:color w:val="404040" w:themeColor="text1" w:themeTint="BF"/>
                <w:sz w:val="20"/>
                <w:szCs w:val="20"/>
                <w:lang w:eastAsia="en-GB"/>
              </w:rPr>
              <w:t xml:space="preserve">Never Used </w:t>
            </w:r>
          </w:p>
          <w:p w14:paraId="36FB1C1D" w14:textId="77777777" w:rsidR="00234B20" w:rsidRPr="009D1894" w:rsidRDefault="00234B20" w:rsidP="00035DB2">
            <w:pPr>
              <w:jc w:val="right"/>
              <w:rPr>
                <w:rFonts w:eastAsia="Times New Roman" w:cstheme="minorHAnsi"/>
                <w:b/>
                <w:bCs/>
                <w:color w:val="404040" w:themeColor="text1" w:themeTint="BF"/>
                <w:sz w:val="20"/>
                <w:szCs w:val="20"/>
                <w:lang w:eastAsia="en-GB"/>
              </w:rPr>
            </w:pPr>
            <w:r w:rsidRPr="009D1894">
              <w:rPr>
                <w:rFonts w:eastAsia="Times New Roman" w:cstheme="minorHAnsi"/>
                <w:b/>
                <w:bCs/>
                <w:color w:val="404040" w:themeColor="text1" w:themeTint="BF"/>
                <w:sz w:val="20"/>
                <w:szCs w:val="20"/>
                <w:lang w:eastAsia="en-GB"/>
              </w:rPr>
              <w:t>E-cigarettes</w:t>
            </w:r>
          </w:p>
          <w:p w14:paraId="5A724E30" w14:textId="77777777" w:rsidR="00234B20" w:rsidRPr="009D1894" w:rsidRDefault="00234B20" w:rsidP="00035DB2">
            <w:pPr>
              <w:jc w:val="right"/>
              <w:rPr>
                <w:rFonts w:eastAsia="Times New Roman" w:cstheme="minorHAnsi"/>
                <w:b/>
                <w:bCs/>
                <w:color w:val="404040" w:themeColor="text1" w:themeTint="BF"/>
                <w:sz w:val="20"/>
                <w:szCs w:val="20"/>
                <w:lang w:eastAsia="en-GB"/>
              </w:rPr>
            </w:pPr>
            <w:r w:rsidRPr="009D1894">
              <w:rPr>
                <w:rFonts w:eastAsia="Times New Roman" w:cstheme="minorHAnsi"/>
                <w:b/>
                <w:bCs/>
                <w:color w:val="404040" w:themeColor="text1" w:themeTint="BF"/>
                <w:sz w:val="20"/>
                <w:szCs w:val="20"/>
                <w:lang w:eastAsia="en-GB"/>
              </w:rPr>
              <w:t xml:space="preserve">PR Adj^ (95%CI) </w:t>
            </w:r>
          </w:p>
        </w:tc>
      </w:tr>
      <w:tr w:rsidR="00234B20" w:rsidRPr="00F81684" w14:paraId="74E067C0" w14:textId="77777777" w:rsidTr="00035DB2">
        <w:trPr>
          <w:trHeight w:val="492"/>
        </w:trPr>
        <w:tc>
          <w:tcPr>
            <w:tcW w:w="893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1D1D1" w:themeFill="background2" w:themeFillShade="E6"/>
            <w:noWrap/>
            <w:vAlign w:val="bottom"/>
            <w:hideMark/>
          </w:tcPr>
          <w:p w14:paraId="07842DDF" w14:textId="77777777" w:rsidR="00234B20" w:rsidRPr="00F81684" w:rsidRDefault="00234B20" w:rsidP="00035DB2">
            <w:pPr>
              <w:rPr>
                <w:rFonts w:eastAsia="Times New Roman" w:cstheme="minorHAnsi"/>
                <w:color w:val="404040" w:themeColor="text1" w:themeTint="BF"/>
                <w:lang w:eastAsia="en-GB"/>
              </w:rPr>
            </w:pPr>
            <w:r w:rsidRPr="00F81684">
              <w:rPr>
                <w:rFonts w:eastAsia="Times New Roman" w:cstheme="minorHAnsi"/>
                <w:b/>
                <w:bCs/>
                <w:color w:val="404040" w:themeColor="text1" w:themeTint="BF"/>
                <w:lang w:eastAsia="en-GB"/>
              </w:rPr>
              <w:t>DEMOGRAPHIC</w:t>
            </w:r>
          </w:p>
        </w:tc>
      </w:tr>
      <w:tr w:rsidR="00234B20" w:rsidRPr="00F81684" w14:paraId="78FD7D5F" w14:textId="77777777" w:rsidTr="00035DB2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F9233D" w14:textId="77777777" w:rsidR="00234B20" w:rsidRPr="00AC67B9" w:rsidRDefault="00234B20" w:rsidP="00035DB2">
            <w:pPr>
              <w:rPr>
                <w:rFonts w:eastAsia="Times New Roman" w:cstheme="minorHAnsi"/>
                <w:b/>
                <w:bCs/>
                <w:color w:val="404040" w:themeColor="text1" w:themeTint="BF"/>
                <w:sz w:val="22"/>
                <w:szCs w:val="22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C9C9FA" w14:textId="77777777" w:rsidR="00234B20" w:rsidRPr="00F81684" w:rsidRDefault="00234B20" w:rsidP="00035DB2">
            <w:pPr>
              <w:rPr>
                <w:rFonts w:eastAsia="Times New Roman" w:cstheme="minorHAnsi"/>
                <w:b/>
                <w:bCs/>
                <w:color w:val="404040" w:themeColor="text1" w:themeTint="BF"/>
                <w:sz w:val="20"/>
                <w:szCs w:val="20"/>
                <w:lang w:eastAsia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566E77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D87B42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</w:p>
        </w:tc>
      </w:tr>
      <w:tr w:rsidR="00234B20" w:rsidRPr="00F81684" w14:paraId="65DDB3E2" w14:textId="77777777" w:rsidTr="00035DB2">
        <w:trPr>
          <w:trHeight w:val="320"/>
        </w:trPr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FBFA305" w14:textId="77777777" w:rsidR="00234B20" w:rsidRPr="00F81684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AC67B9">
              <w:rPr>
                <w:rFonts w:eastAsia="Times New Roman" w:cstheme="minorHAnsi"/>
                <w:b/>
                <w:bCs/>
                <w:color w:val="404040" w:themeColor="text1" w:themeTint="BF"/>
                <w:sz w:val="22"/>
                <w:szCs w:val="22"/>
                <w:lang w:eastAsia="en-GB"/>
              </w:rPr>
              <w:t>Site</w:t>
            </w:r>
          </w:p>
        </w:tc>
      </w:tr>
      <w:tr w:rsidR="00234B20" w:rsidRPr="00F81684" w14:paraId="71BD2476" w14:textId="77777777" w:rsidTr="00035DB2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4AC05E" w14:textId="77777777" w:rsidR="00234B20" w:rsidRPr="00CA104B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C292C5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854106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1C3229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</w:p>
        </w:tc>
      </w:tr>
      <w:tr w:rsidR="00234B20" w:rsidRPr="00F81684" w14:paraId="65DC0CD4" w14:textId="77777777" w:rsidTr="00035DB2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2CAD58" w14:textId="77777777" w:rsidR="00234B20" w:rsidRPr="00CA104B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CA104B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 xml:space="preserve">     New South Wales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02C0CA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28.9% (41)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AAEB95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71.1% (101)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1CB86E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1</w:t>
            </w:r>
          </w:p>
        </w:tc>
      </w:tr>
      <w:tr w:rsidR="00234B20" w:rsidRPr="00F81684" w14:paraId="1A67F476" w14:textId="77777777" w:rsidTr="00035DB2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E51C0C" w14:textId="77777777" w:rsidR="00234B20" w:rsidRPr="00CA104B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CA104B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 xml:space="preserve">     Central Australia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71DBF1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9.5% (4)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0F6F64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90.5% (38)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3103B4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1.28 (1.11,1.</w:t>
            </w:r>
            <w:proofErr w:type="gramStart"/>
            <w: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47)*</w:t>
            </w:r>
            <w:proofErr w:type="gramEnd"/>
          </w:p>
        </w:tc>
      </w:tr>
      <w:tr w:rsidR="00234B20" w:rsidRPr="00F81684" w14:paraId="6C8719E8" w14:textId="77777777" w:rsidTr="00035DB2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1A097E" w14:textId="77777777" w:rsidR="00234B20" w:rsidRPr="00CA104B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CA104B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 xml:space="preserve">     Western Australia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EAEA35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26.4% (62)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27DF61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73.6% (173)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B143E9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1.03 (0.91,1.18)</w:t>
            </w:r>
          </w:p>
        </w:tc>
      </w:tr>
      <w:tr w:rsidR="00234B20" w:rsidRPr="00F81684" w14:paraId="4BD049F8" w14:textId="77777777" w:rsidTr="00035DB2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F9D870" w14:textId="77777777" w:rsidR="00234B20" w:rsidRPr="00CA104B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2"/>
                <w:szCs w:val="22"/>
                <w:lang w:eastAsia="en-GB"/>
              </w:rPr>
            </w:pPr>
            <w:r w:rsidRPr="00CA104B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 xml:space="preserve">     </w:t>
            </w:r>
            <w:r w:rsidRPr="00CA104B">
              <w:rPr>
                <w:rFonts w:eastAsia="Times New Roman" w:cstheme="minorHAnsi"/>
                <w:color w:val="404040" w:themeColor="text1" w:themeTint="BF"/>
                <w:sz w:val="22"/>
                <w:szCs w:val="22"/>
                <w:lang w:eastAsia="en-GB"/>
              </w:rPr>
              <w:t>Missing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F0FD9B" w14:textId="77777777" w:rsidR="00234B20" w:rsidRPr="00743401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743401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0%</w:t>
            </w:r>
            <w: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 xml:space="preserve"> (0)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3DF0A3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0% (0)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456213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</w:p>
        </w:tc>
      </w:tr>
      <w:tr w:rsidR="00234B20" w:rsidRPr="00F81684" w14:paraId="75EADD5D" w14:textId="77777777" w:rsidTr="00035DB2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B28B7C" w14:textId="77777777" w:rsidR="00234B20" w:rsidRPr="00743401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2"/>
                <w:szCs w:val="22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9DC61A" w14:textId="77777777" w:rsidR="00234B20" w:rsidRPr="00743401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C593CF" w14:textId="77777777" w:rsidR="00234B20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C4472A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</w:p>
        </w:tc>
      </w:tr>
      <w:tr w:rsidR="00234B20" w:rsidRPr="00F81684" w14:paraId="4D711CD6" w14:textId="77777777" w:rsidTr="00035DB2">
        <w:trPr>
          <w:trHeight w:val="320"/>
        </w:trPr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E3B2116" w14:textId="77777777" w:rsidR="00234B20" w:rsidRPr="00F81684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AC67B9">
              <w:rPr>
                <w:rFonts w:eastAsia="Times New Roman" w:cstheme="minorHAnsi"/>
                <w:b/>
                <w:bCs/>
                <w:color w:val="404040" w:themeColor="text1" w:themeTint="BF"/>
                <w:sz w:val="22"/>
                <w:szCs w:val="22"/>
                <w:lang w:eastAsia="en-GB"/>
              </w:rPr>
              <w:t>Sex</w:t>
            </w:r>
          </w:p>
        </w:tc>
      </w:tr>
      <w:tr w:rsidR="00234B20" w:rsidRPr="00F81684" w14:paraId="467EB7AE" w14:textId="77777777" w:rsidTr="00035DB2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C2167" w14:textId="77777777" w:rsidR="00234B20" w:rsidRPr="00F81684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 xml:space="preserve">     Female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A0FDC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24.8% (66)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F4189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75.2% (200)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22414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1</w:t>
            </w:r>
          </w:p>
        </w:tc>
      </w:tr>
      <w:tr w:rsidR="00234B20" w:rsidRPr="00F81684" w14:paraId="3586F2B6" w14:textId="77777777" w:rsidTr="00035DB2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972B2" w14:textId="77777777" w:rsidR="00234B20" w:rsidRPr="00F81684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 xml:space="preserve">     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1BA08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27.6% (40)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A948E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72.4% (105)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1E8A7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0.9</w:t>
            </w:r>
            <w: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5</w:t>
            </w:r>
            <w:r w:rsidRPr="00F8168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 xml:space="preserve"> (0.8</w:t>
            </w:r>
            <w: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4</w:t>
            </w:r>
            <w:r w:rsidRPr="00F8168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,1.0</w:t>
            </w:r>
            <w: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7</w:t>
            </w:r>
            <w:r w:rsidRPr="00F8168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)</w:t>
            </w:r>
          </w:p>
        </w:tc>
      </w:tr>
      <w:tr w:rsidR="00234B20" w:rsidRPr="00F81684" w14:paraId="1D4C74C9" w14:textId="77777777" w:rsidTr="00035DB2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19F1C2" w14:textId="77777777" w:rsidR="00234B20" w:rsidRPr="00743401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2"/>
                <w:szCs w:val="22"/>
                <w:lang w:eastAsia="en-GB"/>
              </w:rPr>
            </w:pPr>
            <w:r w:rsidRPr="00F8168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 xml:space="preserve">     </w:t>
            </w:r>
            <w:r w:rsidRPr="0064757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Missing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5C6E74" w14:textId="77777777" w:rsidR="00234B20" w:rsidRPr="00743401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12.5</w:t>
            </w:r>
            <w:r w:rsidRPr="00743401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%</w:t>
            </w:r>
            <w: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 xml:space="preserve"> (1)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061CDA" w14:textId="77777777" w:rsidR="00234B20" w:rsidRPr="00743401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87.5</w:t>
            </w:r>
            <w:r w:rsidRPr="00743401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%</w:t>
            </w:r>
            <w: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 xml:space="preserve"> (7)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8DA053" w14:textId="77777777" w:rsidR="00234B20" w:rsidRPr="00F81684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</w:p>
        </w:tc>
      </w:tr>
      <w:tr w:rsidR="00234B20" w:rsidRPr="00F81684" w14:paraId="5D1A3FAE" w14:textId="77777777" w:rsidTr="00035DB2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28F453" w14:textId="77777777" w:rsidR="00234B20" w:rsidRPr="00743401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2"/>
                <w:szCs w:val="22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31DB8F" w14:textId="77777777" w:rsidR="00234B20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C0DAC3" w14:textId="77777777" w:rsidR="00234B20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952E34" w14:textId="77777777" w:rsidR="00234B20" w:rsidRPr="00F81684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</w:p>
        </w:tc>
      </w:tr>
      <w:tr w:rsidR="00234B20" w:rsidRPr="00F81684" w14:paraId="3BBB862B" w14:textId="77777777" w:rsidTr="00035DB2">
        <w:trPr>
          <w:trHeight w:val="320"/>
        </w:trPr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5309D84B" w14:textId="77777777" w:rsidR="00234B20" w:rsidRPr="00F81684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2D69B7">
              <w:rPr>
                <w:rFonts w:eastAsia="Times New Roman" w:cstheme="minorHAnsi"/>
                <w:b/>
                <w:bCs/>
                <w:color w:val="404040" w:themeColor="text1" w:themeTint="BF"/>
                <w:sz w:val="22"/>
                <w:szCs w:val="22"/>
                <w:lang w:eastAsia="en-GB"/>
              </w:rPr>
              <w:t>Age group</w:t>
            </w:r>
          </w:p>
        </w:tc>
      </w:tr>
      <w:tr w:rsidR="00234B20" w:rsidRPr="00F81684" w14:paraId="167E7A82" w14:textId="77777777" w:rsidTr="00035DB2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17000E" w14:textId="77777777" w:rsidR="00234B20" w:rsidRPr="00647574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 xml:space="preserve">     </w:t>
            </w:r>
            <w:r w:rsidRPr="0064757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16-17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69EA29" w14:textId="77777777" w:rsidR="00234B20" w:rsidRPr="00743401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743401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23.0% (34)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48EEE6" w14:textId="77777777" w:rsidR="00234B20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77.0% (114)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01DCC0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1</w:t>
            </w:r>
          </w:p>
        </w:tc>
      </w:tr>
      <w:tr w:rsidR="00234B20" w:rsidRPr="00F81684" w14:paraId="5B947D21" w14:textId="77777777" w:rsidTr="00035DB2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2E8F04" w14:textId="77777777" w:rsidR="00234B20" w:rsidRPr="00647574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 xml:space="preserve">     </w:t>
            </w:r>
            <w:r w:rsidRPr="0064757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18</w:t>
            </w:r>
            <w: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-</w:t>
            </w:r>
            <w:r w:rsidRPr="0064757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24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31525C" w14:textId="77777777" w:rsidR="00234B20" w:rsidRPr="00743401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743401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2</w:t>
            </w:r>
            <w: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6</w:t>
            </w:r>
            <w:r w:rsidRPr="00743401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.</w:t>
            </w:r>
            <w: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9</w:t>
            </w:r>
            <w:r w:rsidRPr="00743401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% (73)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317F51" w14:textId="77777777" w:rsidR="00234B20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73.1% (198)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EE35D8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0.94 (0.84,1.05)</w:t>
            </w:r>
          </w:p>
        </w:tc>
      </w:tr>
      <w:tr w:rsidR="00234B20" w:rsidRPr="00F81684" w14:paraId="1DF79B5F" w14:textId="77777777" w:rsidTr="00035DB2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9136C6" w14:textId="77777777" w:rsidR="00234B20" w:rsidRPr="00647574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 xml:space="preserve">     </w:t>
            </w:r>
            <w:r w:rsidRPr="0064757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Missing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EF3753" w14:textId="77777777" w:rsidR="00234B20" w:rsidRPr="00743401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743401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0%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2A4C7B" w14:textId="77777777" w:rsidR="00234B20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0%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C50904" w14:textId="77777777" w:rsidR="00234B20" w:rsidRPr="00F81684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</w:p>
        </w:tc>
      </w:tr>
      <w:tr w:rsidR="00234B20" w:rsidRPr="00F81684" w14:paraId="2AD1C48E" w14:textId="77777777" w:rsidTr="00035DB2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1058D7" w14:textId="77777777" w:rsidR="00234B20" w:rsidRPr="00F81684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2CF4F6" w14:textId="77777777" w:rsidR="00234B20" w:rsidRPr="00743401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BE7ECC" w14:textId="77777777" w:rsidR="00234B20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13347E" w14:textId="77777777" w:rsidR="00234B20" w:rsidRPr="00F81684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</w:p>
        </w:tc>
      </w:tr>
      <w:tr w:rsidR="00234B20" w:rsidRPr="00F81684" w14:paraId="3BFEB43E" w14:textId="77777777" w:rsidTr="00035DB2">
        <w:trPr>
          <w:trHeight w:val="320"/>
        </w:trPr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C6E3BF3" w14:textId="77777777" w:rsidR="00234B20" w:rsidRPr="00F81684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AC67B9">
              <w:rPr>
                <w:rFonts w:eastAsia="Times New Roman" w:cstheme="minorHAnsi"/>
                <w:b/>
                <w:bCs/>
                <w:color w:val="404040" w:themeColor="text1" w:themeTint="BF"/>
                <w:sz w:val="22"/>
                <w:szCs w:val="22"/>
                <w:lang w:eastAsia="en-GB"/>
              </w:rPr>
              <w:t>Friends who smoke</w:t>
            </w:r>
          </w:p>
        </w:tc>
      </w:tr>
      <w:tr w:rsidR="00234B20" w:rsidRPr="00F81684" w14:paraId="0E13BB61" w14:textId="77777777" w:rsidTr="00035DB2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575A2" w14:textId="77777777" w:rsidR="00234B20" w:rsidRPr="00F81684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 xml:space="preserve">     Have smoking friends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E89CA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31.8% (98)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8DE3A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68.2% (210)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23ABA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1</w:t>
            </w:r>
          </w:p>
        </w:tc>
      </w:tr>
      <w:tr w:rsidR="00234B20" w:rsidRPr="00F81684" w14:paraId="53F2733C" w14:textId="77777777" w:rsidTr="00035DB2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8287E" w14:textId="77777777" w:rsidR="00234B20" w:rsidRPr="00F81684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 xml:space="preserve">     Non-smoking friends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642B7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5.9% (5)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A3142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94.1% (80)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09576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1.3</w:t>
            </w:r>
            <w: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8</w:t>
            </w:r>
            <w:r w:rsidRPr="00F8168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 xml:space="preserve"> (1.2</w:t>
            </w:r>
            <w: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6</w:t>
            </w:r>
            <w:r w:rsidRPr="00F8168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,1.</w:t>
            </w:r>
            <w:proofErr w:type="gramStart"/>
            <w:r w:rsidRPr="00F8168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5</w:t>
            </w:r>
            <w: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1</w:t>
            </w:r>
            <w:r w:rsidRPr="00F8168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)*</w:t>
            </w:r>
            <w:proofErr w:type="gramEnd"/>
          </w:p>
        </w:tc>
      </w:tr>
      <w:tr w:rsidR="00234B20" w:rsidRPr="00F81684" w14:paraId="7D41FC96" w14:textId="77777777" w:rsidTr="00035DB2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3B9473" w14:textId="77777777" w:rsidR="00234B20" w:rsidRPr="00743401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2"/>
                <w:szCs w:val="22"/>
                <w:lang w:eastAsia="en-GB"/>
              </w:rPr>
            </w:pPr>
            <w:r w:rsidRPr="00F8168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 xml:space="preserve">     </w:t>
            </w:r>
            <w:r w:rsidRPr="0064757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Missing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BAB679" w14:textId="77777777" w:rsidR="00234B20" w:rsidRPr="00743401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743401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15.4% (4)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F730BA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84.6% (22)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151136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</w:p>
        </w:tc>
      </w:tr>
      <w:tr w:rsidR="00234B20" w:rsidRPr="00F81684" w14:paraId="671FCFA7" w14:textId="77777777" w:rsidTr="00035DB2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83FAA2" w14:textId="77777777" w:rsidR="00234B20" w:rsidRPr="00F81684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32F816" w14:textId="77777777" w:rsidR="00234B20" w:rsidRPr="00743401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6438A9" w14:textId="77777777" w:rsidR="00234B20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DE8EFA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</w:p>
        </w:tc>
      </w:tr>
      <w:tr w:rsidR="00234B20" w:rsidRPr="00F81684" w14:paraId="01D17023" w14:textId="77777777" w:rsidTr="00035DB2">
        <w:trPr>
          <w:trHeight w:val="320"/>
        </w:trPr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A6E3AC5" w14:textId="77777777" w:rsidR="00234B20" w:rsidRPr="00F81684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AC67B9">
              <w:rPr>
                <w:rFonts w:eastAsia="Times New Roman" w:cstheme="minorHAnsi"/>
                <w:b/>
                <w:bCs/>
                <w:color w:val="404040" w:themeColor="text1" w:themeTint="BF"/>
                <w:sz w:val="22"/>
                <w:szCs w:val="22"/>
                <w:lang w:eastAsia="en-GB"/>
              </w:rPr>
              <w:t>Smoke-free home</w:t>
            </w:r>
          </w:p>
        </w:tc>
      </w:tr>
      <w:tr w:rsidR="00234B20" w:rsidRPr="00F81684" w14:paraId="47E0DD4F" w14:textId="77777777" w:rsidTr="00035DB2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796A6" w14:textId="77777777" w:rsidR="00234B20" w:rsidRPr="00F81684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 xml:space="preserve">     Not smoke-free home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B5764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22.1% (15)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47631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77.9% (53)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6E7A2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1</w:t>
            </w:r>
          </w:p>
        </w:tc>
      </w:tr>
      <w:tr w:rsidR="00234B20" w:rsidRPr="00647574" w14:paraId="0156DCA8" w14:textId="77777777" w:rsidTr="00035DB2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70707" w14:textId="77777777" w:rsidR="00234B20" w:rsidRPr="00F81684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 xml:space="preserve">     Smoke-free home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55D86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27.3% (88)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1D08C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72.7% (234)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A4FDE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64757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0.93 (0.81,1.07)</w:t>
            </w:r>
          </w:p>
        </w:tc>
      </w:tr>
      <w:tr w:rsidR="00234B20" w:rsidRPr="00F81684" w14:paraId="766A55F2" w14:textId="77777777" w:rsidTr="00035DB2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5BC6CF" w14:textId="77777777" w:rsidR="00234B20" w:rsidRPr="00F81684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 xml:space="preserve">     </w:t>
            </w:r>
            <w: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Missing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E6F2BA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13.8% (4)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FAB4CB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86.2% (25)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F6A6D0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</w:p>
        </w:tc>
      </w:tr>
      <w:tr w:rsidR="00234B20" w:rsidRPr="00F81684" w14:paraId="07A1B22F" w14:textId="77777777" w:rsidTr="00035DB2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7023B1" w14:textId="77777777" w:rsidR="00234B20" w:rsidRPr="00F81684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162407" w14:textId="77777777" w:rsidR="00234B20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70FB82" w14:textId="77777777" w:rsidR="00234B20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6D7155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</w:p>
        </w:tc>
      </w:tr>
      <w:tr w:rsidR="00234B20" w:rsidRPr="00F81684" w14:paraId="0AFAC53E" w14:textId="77777777" w:rsidTr="00035DB2">
        <w:trPr>
          <w:trHeight w:val="517"/>
        </w:trPr>
        <w:tc>
          <w:tcPr>
            <w:tcW w:w="8931" w:type="dxa"/>
            <w:gridSpan w:val="4"/>
            <w:tcBorders>
              <w:top w:val="nil"/>
              <w:left w:val="nil"/>
              <w:right w:val="nil"/>
            </w:tcBorders>
            <w:shd w:val="clear" w:color="auto" w:fill="D1D1D1" w:themeFill="background2" w:themeFillShade="E6"/>
            <w:noWrap/>
            <w:vAlign w:val="bottom"/>
          </w:tcPr>
          <w:p w14:paraId="613D628E" w14:textId="77777777" w:rsidR="00234B20" w:rsidRPr="00F81684" w:rsidRDefault="00234B20" w:rsidP="00035DB2">
            <w:pPr>
              <w:rPr>
                <w:rFonts w:eastAsia="Times New Roman" w:cstheme="minorHAnsi"/>
                <w:color w:val="404040" w:themeColor="text1" w:themeTint="BF"/>
                <w:lang w:eastAsia="en-GB"/>
              </w:rPr>
            </w:pPr>
            <w:r w:rsidRPr="00F81684">
              <w:rPr>
                <w:rFonts w:eastAsia="Times New Roman" w:cstheme="minorHAnsi"/>
                <w:b/>
                <w:bCs/>
                <w:color w:val="404040" w:themeColor="text1" w:themeTint="BF"/>
                <w:lang w:eastAsia="en-GB"/>
              </w:rPr>
              <w:t>SOCIODEMOGRAPHIC</w:t>
            </w:r>
          </w:p>
        </w:tc>
      </w:tr>
      <w:tr w:rsidR="00234B20" w:rsidRPr="00F81684" w14:paraId="766C5E21" w14:textId="77777777" w:rsidTr="00035DB2">
        <w:trPr>
          <w:trHeight w:val="223"/>
        </w:trPr>
        <w:tc>
          <w:tcPr>
            <w:tcW w:w="8931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16DA554" w14:textId="77777777" w:rsidR="00234B20" w:rsidRPr="00F81684" w:rsidRDefault="00234B20" w:rsidP="00035DB2">
            <w:pPr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</w:pPr>
          </w:p>
        </w:tc>
      </w:tr>
      <w:tr w:rsidR="00234B20" w:rsidRPr="00F81684" w14:paraId="38DE631A" w14:textId="77777777" w:rsidTr="00035DB2">
        <w:trPr>
          <w:trHeight w:val="348"/>
        </w:trPr>
        <w:tc>
          <w:tcPr>
            <w:tcW w:w="8931" w:type="dxa"/>
            <w:gridSpan w:val="4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3664174B" w14:textId="77777777" w:rsidR="00234B20" w:rsidRPr="00F81684" w:rsidRDefault="00234B20" w:rsidP="00035DB2">
            <w:pPr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</w:pPr>
            <w:r w:rsidRPr="00F81684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>Current Situation</w:t>
            </w:r>
            <w:r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 xml:space="preserve"> Most of the Time</w:t>
            </w:r>
            <w:r w:rsidRPr="00F81684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 xml:space="preserve"> (Study/Work/Family)</w:t>
            </w:r>
          </w:p>
        </w:tc>
      </w:tr>
      <w:tr w:rsidR="00234B20" w:rsidRPr="00F81684" w14:paraId="70237615" w14:textId="77777777" w:rsidTr="00035DB2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8CA187" w14:textId="77777777" w:rsidR="00234B20" w:rsidRPr="00F81684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    At School/Uni/TAFE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1DA404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cstheme="minorHAnsi"/>
                <w:color w:val="404040" w:themeColor="text1" w:themeTint="BF"/>
                <w:sz w:val="20"/>
                <w:szCs w:val="20"/>
              </w:rPr>
              <w:t>26.6% (38)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29FD7A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cstheme="minorHAnsi"/>
                <w:color w:val="404040" w:themeColor="text1" w:themeTint="BF"/>
                <w:sz w:val="20"/>
                <w:szCs w:val="20"/>
              </w:rPr>
              <w:t>73.4% (105)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EE0ADC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cstheme="minorHAnsi"/>
                <w:color w:val="404040" w:themeColor="text1" w:themeTint="BF"/>
                <w:sz w:val="20"/>
                <w:szCs w:val="20"/>
              </w:rPr>
              <w:t>1</w:t>
            </w:r>
          </w:p>
        </w:tc>
      </w:tr>
      <w:tr w:rsidR="00234B20" w:rsidRPr="00F81684" w14:paraId="3069BED6" w14:textId="77777777" w:rsidTr="00035DB2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75ED81" w14:textId="77777777" w:rsidR="00234B20" w:rsidRPr="00F81684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    Working (not studying)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253AAB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cstheme="minorHAnsi"/>
                <w:color w:val="404040" w:themeColor="text1" w:themeTint="BF"/>
                <w:sz w:val="20"/>
                <w:szCs w:val="20"/>
              </w:rPr>
              <w:t>25.9% (22)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486C91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cstheme="minorHAnsi"/>
                <w:color w:val="404040" w:themeColor="text1" w:themeTint="BF"/>
                <w:sz w:val="20"/>
                <w:szCs w:val="20"/>
              </w:rPr>
              <w:t>74.1% (63)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79C43A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cstheme="minorHAnsi"/>
                <w:color w:val="404040" w:themeColor="text1" w:themeTint="BF"/>
                <w:sz w:val="20"/>
                <w:szCs w:val="20"/>
              </w:rPr>
              <w:t>1.02 (0.8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6</w:t>
            </w:r>
            <w:r w:rsidRPr="00F81684">
              <w:rPr>
                <w:rFonts w:cstheme="minorHAnsi"/>
                <w:color w:val="404040" w:themeColor="text1" w:themeTint="BF"/>
                <w:sz w:val="20"/>
                <w:szCs w:val="20"/>
              </w:rPr>
              <w:t>,1.2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1</w:t>
            </w:r>
            <w:r w:rsidRPr="00F81684">
              <w:rPr>
                <w:rFonts w:cstheme="minorHAnsi"/>
                <w:color w:val="404040" w:themeColor="text1" w:themeTint="BF"/>
                <w:sz w:val="20"/>
                <w:szCs w:val="20"/>
              </w:rPr>
              <w:t>)</w:t>
            </w:r>
          </w:p>
        </w:tc>
      </w:tr>
      <w:tr w:rsidR="00234B20" w:rsidRPr="00F81684" w14:paraId="7A6F6BAC" w14:textId="77777777" w:rsidTr="00035DB2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CAE272" w14:textId="77777777" w:rsidR="00234B20" w:rsidRPr="00F81684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    Parent/carer of child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5E0CEC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cstheme="minorHAnsi"/>
                <w:color w:val="404040" w:themeColor="text1" w:themeTint="BF"/>
                <w:sz w:val="20"/>
                <w:szCs w:val="20"/>
              </w:rPr>
              <w:t>25.0% (19)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22ADF3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cstheme="minorHAnsi"/>
                <w:color w:val="404040" w:themeColor="text1" w:themeTint="BF"/>
                <w:sz w:val="20"/>
                <w:szCs w:val="20"/>
              </w:rPr>
              <w:t>75.0% (57)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7812A0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cstheme="minorHAnsi"/>
                <w:color w:val="404040" w:themeColor="text1" w:themeTint="BF"/>
                <w:sz w:val="20"/>
                <w:szCs w:val="20"/>
              </w:rPr>
              <w:t>1.0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6</w:t>
            </w:r>
            <w:r w:rsidRPr="00F81684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(0.8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6</w:t>
            </w:r>
            <w:r w:rsidRPr="00F81684">
              <w:rPr>
                <w:rFonts w:cstheme="minorHAnsi"/>
                <w:color w:val="404040" w:themeColor="text1" w:themeTint="BF"/>
                <w:sz w:val="20"/>
                <w:szCs w:val="20"/>
              </w:rPr>
              <w:t>,1.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29</w:t>
            </w:r>
            <w:r w:rsidRPr="00F81684">
              <w:rPr>
                <w:rFonts w:cstheme="minorHAnsi"/>
                <w:color w:val="404040" w:themeColor="text1" w:themeTint="BF"/>
                <w:sz w:val="20"/>
                <w:szCs w:val="20"/>
              </w:rPr>
              <w:t>)</w:t>
            </w:r>
          </w:p>
        </w:tc>
      </w:tr>
      <w:tr w:rsidR="00234B20" w:rsidRPr="00F81684" w14:paraId="58BF7AC1" w14:textId="77777777" w:rsidTr="00035DB2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82A6BD" w14:textId="77777777" w:rsidR="00234B20" w:rsidRPr="00F81684" w:rsidRDefault="00234B20" w:rsidP="00035DB2">
            <w:pPr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F8168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 xml:space="preserve">     </w:t>
            </w:r>
            <w:r w:rsidRPr="0064757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Missing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4360DF" w14:textId="77777777" w:rsidR="00234B20" w:rsidRPr="00F81684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24.4% (28)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E83E67" w14:textId="77777777" w:rsidR="00234B20" w:rsidRPr="00F81684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75.6% (87)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AEC4C4" w14:textId="77777777" w:rsidR="00234B20" w:rsidRPr="00F81684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</w:tc>
      </w:tr>
      <w:tr w:rsidR="00234B20" w:rsidRPr="00F81684" w14:paraId="3E2CFB81" w14:textId="77777777" w:rsidTr="00035DB2">
        <w:trPr>
          <w:trHeight w:val="320"/>
        </w:trPr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D51900" w14:textId="77777777" w:rsidR="00234B20" w:rsidRPr="00F81684" w:rsidRDefault="00234B20" w:rsidP="00035DB2">
            <w:pPr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</w:pPr>
          </w:p>
        </w:tc>
      </w:tr>
      <w:tr w:rsidR="00234B20" w:rsidRPr="00F81684" w14:paraId="0555B635" w14:textId="77777777" w:rsidTr="00035DB2">
        <w:trPr>
          <w:trHeight w:val="320"/>
        </w:trPr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5EB949EB" w14:textId="77777777" w:rsidR="00234B20" w:rsidRPr="00F81684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>Currently employed</w:t>
            </w:r>
            <w:r w:rsidRPr="00F81684"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</w:rPr>
              <w:t xml:space="preserve"> </w:t>
            </w:r>
          </w:p>
        </w:tc>
      </w:tr>
      <w:tr w:rsidR="00234B20" w:rsidRPr="00F81684" w14:paraId="392D460C" w14:textId="77777777" w:rsidTr="00035DB2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3BD011" w14:textId="77777777" w:rsidR="00234B20" w:rsidRPr="00F81684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cstheme="minorHAnsi"/>
                <w:color w:val="404040" w:themeColor="text1" w:themeTint="BF"/>
                <w:sz w:val="20"/>
                <w:szCs w:val="20"/>
              </w:rPr>
              <w:lastRenderedPageBreak/>
              <w:t xml:space="preserve">     Not currently employed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A9FA96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cstheme="minorHAnsi"/>
                <w:color w:val="404040" w:themeColor="text1" w:themeTint="BF"/>
                <w:sz w:val="20"/>
                <w:szCs w:val="20"/>
              </w:rPr>
              <w:t>22.4% (66)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FF213D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cstheme="minorHAnsi"/>
                <w:color w:val="404040" w:themeColor="text1" w:themeTint="BF"/>
                <w:sz w:val="20"/>
                <w:szCs w:val="20"/>
              </w:rPr>
              <w:t>77.6% (229)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AAE558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cstheme="minorHAnsi"/>
                <w:color w:val="404040" w:themeColor="text1" w:themeTint="BF"/>
                <w:sz w:val="20"/>
                <w:szCs w:val="20"/>
              </w:rPr>
              <w:t>1</w:t>
            </w:r>
          </w:p>
        </w:tc>
      </w:tr>
      <w:tr w:rsidR="00234B20" w:rsidRPr="00F81684" w14:paraId="77089E9B" w14:textId="77777777" w:rsidTr="00035DB2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E5157A" w14:textId="77777777" w:rsidR="00234B20" w:rsidRPr="00F81684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    Currently employed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759801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cstheme="minorHAnsi"/>
                <w:color w:val="404040" w:themeColor="text1" w:themeTint="BF"/>
                <w:sz w:val="20"/>
                <w:szCs w:val="20"/>
              </w:rPr>
              <w:t>33.0% (37)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55180E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cstheme="minorHAnsi"/>
                <w:color w:val="404040" w:themeColor="text1" w:themeTint="BF"/>
                <w:sz w:val="20"/>
                <w:szCs w:val="20"/>
              </w:rPr>
              <w:t>67.0% (75)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88CC0C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cstheme="minorHAnsi"/>
                <w:color w:val="404040" w:themeColor="text1" w:themeTint="BF"/>
                <w:sz w:val="20"/>
                <w:szCs w:val="20"/>
              </w:rPr>
              <w:t>0.86 (0.75,0.</w:t>
            </w:r>
            <w:proofErr w:type="gramStart"/>
            <w:r w:rsidRPr="00F81684">
              <w:rPr>
                <w:rFonts w:cstheme="minorHAnsi"/>
                <w:color w:val="404040" w:themeColor="text1" w:themeTint="BF"/>
                <w:sz w:val="20"/>
                <w:szCs w:val="20"/>
              </w:rPr>
              <w:t>99)*</w:t>
            </w:r>
            <w:proofErr w:type="gramEnd"/>
          </w:p>
        </w:tc>
      </w:tr>
      <w:tr w:rsidR="00234B20" w:rsidRPr="00F81684" w14:paraId="1E4D5DDE" w14:textId="77777777" w:rsidTr="00035DB2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B98DA2" w14:textId="77777777" w:rsidR="00234B20" w:rsidRPr="00F81684" w:rsidRDefault="00234B20" w:rsidP="00035DB2">
            <w:pPr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F8168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 xml:space="preserve">     </w:t>
            </w:r>
            <w:r w:rsidRPr="0064757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Missing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7B33EE" w14:textId="77777777" w:rsidR="00234B20" w:rsidRPr="00F81684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33.3% (4)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83EE27" w14:textId="77777777" w:rsidR="00234B20" w:rsidRPr="00F81684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66.7% (8)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542CF4" w14:textId="77777777" w:rsidR="00234B20" w:rsidRPr="00F81684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</w:tc>
      </w:tr>
      <w:tr w:rsidR="00234B20" w:rsidRPr="00F81684" w14:paraId="18664106" w14:textId="77777777" w:rsidTr="00035DB2">
        <w:trPr>
          <w:trHeight w:val="320"/>
        </w:trPr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16BD3B" w14:textId="77777777" w:rsidR="00234B20" w:rsidRPr="00F81684" w:rsidRDefault="00234B20" w:rsidP="00035DB2">
            <w:pPr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</w:pPr>
          </w:p>
        </w:tc>
      </w:tr>
      <w:tr w:rsidR="00234B20" w:rsidRPr="00F81684" w14:paraId="1C5FB6AF" w14:textId="77777777" w:rsidTr="00035DB2">
        <w:trPr>
          <w:trHeight w:val="320"/>
        </w:trPr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25D94CB0" w14:textId="77777777" w:rsidR="00234B20" w:rsidRPr="00F81684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CA104B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>Income in the past 2 weeks (AUD$) [currently working]</w:t>
            </w:r>
          </w:p>
        </w:tc>
      </w:tr>
      <w:tr w:rsidR="00234B20" w:rsidRPr="00F81684" w14:paraId="79916C01" w14:textId="77777777" w:rsidTr="00035DB2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F01AA3" w14:textId="77777777" w:rsidR="00234B20" w:rsidRPr="00F81684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    Less than $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6</w:t>
            </w:r>
            <w:r w:rsidRPr="00F81684">
              <w:rPr>
                <w:rFonts w:cstheme="minorHAnsi"/>
                <w:color w:val="404040" w:themeColor="text1" w:themeTint="BF"/>
                <w:sz w:val="20"/>
                <w:szCs w:val="20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3AA87E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31.8</w:t>
            </w:r>
            <w:r w:rsidRPr="00F81684">
              <w:rPr>
                <w:rFonts w:cstheme="minorHAnsi"/>
                <w:color w:val="404040" w:themeColor="text1" w:themeTint="BF"/>
                <w:sz w:val="20"/>
                <w:szCs w:val="20"/>
              </w:rPr>
              <w:t>% (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14</w:t>
            </w:r>
            <w:r w:rsidRPr="00F81684">
              <w:rPr>
                <w:rFonts w:cstheme="minorHAnsi"/>
                <w:color w:val="404040" w:themeColor="text1" w:themeTint="BF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5EDC56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cstheme="minorHAnsi"/>
                <w:color w:val="404040" w:themeColor="text1" w:themeTint="BF"/>
                <w:sz w:val="20"/>
                <w:szCs w:val="20"/>
              </w:rPr>
              <w:t>68.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2</w:t>
            </w:r>
            <w:r w:rsidRPr="00F81684">
              <w:rPr>
                <w:rFonts w:cstheme="minorHAnsi"/>
                <w:color w:val="404040" w:themeColor="text1" w:themeTint="BF"/>
                <w:sz w:val="20"/>
                <w:szCs w:val="20"/>
              </w:rPr>
              <w:t>% (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30</w:t>
            </w:r>
            <w:r w:rsidRPr="00F81684">
              <w:rPr>
                <w:rFonts w:cstheme="minorHAnsi"/>
                <w:color w:val="404040" w:themeColor="text1" w:themeTint="BF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37C51A" w14:textId="77777777" w:rsidR="00234B20" w:rsidRPr="009549A5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9549A5">
              <w:rPr>
                <w:rFonts w:cstheme="minorHAnsi"/>
                <w:color w:val="404040" w:themeColor="text1" w:themeTint="BF"/>
                <w:sz w:val="20"/>
                <w:szCs w:val="20"/>
              </w:rPr>
              <w:t>1</w:t>
            </w:r>
          </w:p>
        </w:tc>
      </w:tr>
      <w:tr w:rsidR="00234B20" w:rsidRPr="00F81684" w14:paraId="5E4397F8" w14:textId="77777777" w:rsidTr="00035DB2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E96257" w14:textId="77777777" w:rsidR="00234B20" w:rsidRPr="00F81684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    $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600+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6E86BC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39.2</w:t>
            </w:r>
            <w:r w:rsidRPr="00F81684">
              <w:rPr>
                <w:rFonts w:cstheme="minorHAnsi"/>
                <w:color w:val="404040" w:themeColor="text1" w:themeTint="BF"/>
                <w:sz w:val="20"/>
                <w:szCs w:val="20"/>
              </w:rPr>
              <w:t>% (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20</w:t>
            </w:r>
            <w:r w:rsidRPr="00F81684">
              <w:rPr>
                <w:rFonts w:cstheme="minorHAnsi"/>
                <w:color w:val="404040" w:themeColor="text1" w:themeTint="BF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33C00D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60.8</w:t>
            </w:r>
            <w:r w:rsidRPr="00F81684">
              <w:rPr>
                <w:rFonts w:cstheme="minorHAnsi"/>
                <w:color w:val="404040" w:themeColor="text1" w:themeTint="BF"/>
                <w:sz w:val="20"/>
                <w:szCs w:val="20"/>
              </w:rPr>
              <w:t>% (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31</w:t>
            </w:r>
            <w:r w:rsidRPr="00F81684">
              <w:rPr>
                <w:rFonts w:cstheme="minorHAnsi"/>
                <w:color w:val="404040" w:themeColor="text1" w:themeTint="BF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5B7FD2" w14:textId="77777777" w:rsidR="00234B20" w:rsidRPr="009549A5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9549A5">
              <w:rPr>
                <w:rFonts w:cstheme="minorHAnsi"/>
                <w:color w:val="404040" w:themeColor="text1" w:themeTint="BF"/>
                <w:sz w:val="20"/>
                <w:szCs w:val="20"/>
              </w:rPr>
              <w:t>0.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71</w:t>
            </w:r>
            <w:r w:rsidRPr="009549A5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(0.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52</w:t>
            </w:r>
            <w:r w:rsidRPr="009549A5">
              <w:rPr>
                <w:rFonts w:cstheme="minorHAnsi"/>
                <w:color w:val="404040" w:themeColor="text1" w:themeTint="BF"/>
                <w:sz w:val="20"/>
                <w:szCs w:val="20"/>
              </w:rPr>
              <w:t>,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0.</w:t>
            </w:r>
            <w:proofErr w:type="gramStart"/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97</w:t>
            </w:r>
            <w:r w:rsidRPr="009549A5">
              <w:rPr>
                <w:rFonts w:cstheme="minorHAnsi"/>
                <w:color w:val="404040" w:themeColor="text1" w:themeTint="BF"/>
                <w:sz w:val="20"/>
                <w:szCs w:val="20"/>
              </w:rPr>
              <w:t>)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*</w:t>
            </w:r>
            <w:proofErr w:type="gramEnd"/>
          </w:p>
        </w:tc>
      </w:tr>
      <w:tr w:rsidR="00234B20" w:rsidRPr="00F81684" w14:paraId="2B0407FF" w14:textId="77777777" w:rsidTr="00035DB2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29E886" w14:textId="77777777" w:rsidR="00234B20" w:rsidRPr="00F81684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    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Missing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CA37F0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17.7% (3)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D0FB87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82.4% (14)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4E684D" w14:textId="77777777" w:rsidR="00234B20" w:rsidRPr="009549A5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</w:tc>
      </w:tr>
      <w:tr w:rsidR="00234B20" w:rsidRPr="00F81684" w14:paraId="0929CB74" w14:textId="77777777" w:rsidTr="00035DB2">
        <w:trPr>
          <w:trHeight w:val="320"/>
        </w:trPr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B39A0D" w14:textId="77777777" w:rsidR="00234B20" w:rsidRPr="00F81684" w:rsidRDefault="00234B20" w:rsidP="00035DB2">
            <w:pPr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</w:pPr>
          </w:p>
        </w:tc>
      </w:tr>
      <w:tr w:rsidR="00234B20" w:rsidRPr="00F81684" w14:paraId="6E0AA121" w14:textId="77777777" w:rsidTr="00035DB2">
        <w:trPr>
          <w:trHeight w:val="320"/>
        </w:trPr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236ED5BE" w14:textId="77777777" w:rsidR="00234B20" w:rsidRPr="00F81684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>Financial stress - any event in past 12 months</w:t>
            </w:r>
            <w:r w:rsidRPr="00F81684"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</w:rPr>
              <w:t xml:space="preserve"> </w:t>
            </w:r>
          </w:p>
        </w:tc>
      </w:tr>
      <w:tr w:rsidR="00234B20" w:rsidRPr="00F81684" w14:paraId="42B36DFE" w14:textId="77777777" w:rsidTr="00035DB2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D4574A" w14:textId="77777777" w:rsidR="00234B20" w:rsidRPr="00F81684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    Ever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2585BA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cstheme="minorHAnsi"/>
                <w:color w:val="404040" w:themeColor="text1" w:themeTint="BF"/>
                <w:sz w:val="20"/>
                <w:szCs w:val="20"/>
              </w:rPr>
              <w:t>26.8% (77)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88143A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cstheme="minorHAnsi"/>
                <w:color w:val="404040" w:themeColor="text1" w:themeTint="BF"/>
                <w:sz w:val="20"/>
                <w:szCs w:val="20"/>
              </w:rPr>
              <w:t>73.2% (210)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7CBEDF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cstheme="minorHAnsi"/>
                <w:color w:val="404040" w:themeColor="text1" w:themeTint="BF"/>
                <w:sz w:val="20"/>
                <w:szCs w:val="20"/>
              </w:rPr>
              <w:t>1</w:t>
            </w:r>
          </w:p>
        </w:tc>
      </w:tr>
      <w:tr w:rsidR="00234B20" w:rsidRPr="00F81684" w14:paraId="25D4EBF3" w14:textId="77777777" w:rsidTr="00035DB2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8F8236" w14:textId="77777777" w:rsidR="00234B20" w:rsidRPr="00F81684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    Never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8342C3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cstheme="minorHAnsi"/>
                <w:color w:val="404040" w:themeColor="text1" w:themeTint="BF"/>
                <w:sz w:val="20"/>
                <w:szCs w:val="20"/>
              </w:rPr>
              <w:t>26.9% (25)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A4F0F5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cstheme="minorHAnsi"/>
                <w:color w:val="404040" w:themeColor="text1" w:themeTint="BF"/>
                <w:sz w:val="20"/>
                <w:szCs w:val="20"/>
              </w:rPr>
              <w:t>73.1% (68)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BCB0BC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cstheme="minorHAnsi"/>
                <w:color w:val="404040" w:themeColor="text1" w:themeTint="BF"/>
                <w:sz w:val="20"/>
                <w:szCs w:val="20"/>
              </w:rPr>
              <w:t>0.99 (0.86,1.14)</w:t>
            </w:r>
          </w:p>
        </w:tc>
      </w:tr>
      <w:tr w:rsidR="00234B20" w:rsidRPr="00F81684" w14:paraId="6F02717C" w14:textId="77777777" w:rsidTr="00035DB2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6C7FF9" w14:textId="77777777" w:rsidR="00234B20" w:rsidRPr="00F81684" w:rsidRDefault="00234B20" w:rsidP="00035DB2">
            <w:pPr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F8168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 xml:space="preserve">     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Missing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76643A" w14:textId="77777777" w:rsidR="00234B20" w:rsidRPr="00F81684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12.8% (5)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EFC6C9" w14:textId="77777777" w:rsidR="00234B20" w:rsidRPr="00F81684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87.2% (34)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A9CBF6" w14:textId="77777777" w:rsidR="00234B20" w:rsidRPr="00F81684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</w:tc>
      </w:tr>
      <w:tr w:rsidR="00234B20" w:rsidRPr="00F81684" w14:paraId="673F6E73" w14:textId="77777777" w:rsidTr="00035DB2">
        <w:trPr>
          <w:trHeight w:val="320"/>
        </w:trPr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C88913" w14:textId="77777777" w:rsidR="00234B20" w:rsidRPr="00F81684" w:rsidRDefault="00234B20" w:rsidP="00035DB2">
            <w:pPr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</w:pPr>
          </w:p>
        </w:tc>
      </w:tr>
      <w:tr w:rsidR="00234B20" w:rsidRPr="00F81684" w14:paraId="64B78C9C" w14:textId="77777777" w:rsidTr="00035DB2">
        <w:trPr>
          <w:trHeight w:val="320"/>
        </w:trPr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077D15BC" w14:textId="77777777" w:rsidR="00234B20" w:rsidRPr="00F81684" w:rsidRDefault="00234B20" w:rsidP="00035DB2">
            <w:pPr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</w:pPr>
            <w:r w:rsidRPr="00F81684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>Number of</w:t>
            </w:r>
            <w:r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 xml:space="preserve"> house</w:t>
            </w:r>
            <w:r w:rsidRPr="00F81684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 xml:space="preserve"> moves in previous 5yrs (0-1/2-3/4+) </w:t>
            </w:r>
          </w:p>
        </w:tc>
      </w:tr>
      <w:tr w:rsidR="00234B20" w:rsidRPr="00F81684" w14:paraId="47C7496B" w14:textId="77777777" w:rsidTr="00035DB2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9A292A" w14:textId="77777777" w:rsidR="00234B20" w:rsidRPr="00F81684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    4 or more times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2A310F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cstheme="minorHAnsi"/>
                <w:color w:val="404040" w:themeColor="text1" w:themeTint="BF"/>
                <w:sz w:val="20"/>
                <w:szCs w:val="20"/>
              </w:rPr>
              <w:t>23.7% (18)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A8EF95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cstheme="minorHAnsi"/>
                <w:color w:val="404040" w:themeColor="text1" w:themeTint="BF"/>
                <w:sz w:val="20"/>
                <w:szCs w:val="20"/>
              </w:rPr>
              <w:t>76.3% (58)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FBE684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cstheme="minorHAnsi"/>
                <w:color w:val="404040" w:themeColor="text1" w:themeTint="BF"/>
                <w:sz w:val="20"/>
                <w:szCs w:val="20"/>
              </w:rPr>
              <w:t>1</w:t>
            </w:r>
          </w:p>
        </w:tc>
      </w:tr>
      <w:tr w:rsidR="00234B20" w:rsidRPr="00F81684" w14:paraId="5773A9F1" w14:textId="77777777" w:rsidTr="00035DB2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586430" w14:textId="77777777" w:rsidR="00234B20" w:rsidRPr="00F81684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    2-3 times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0868DE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cstheme="minorHAnsi"/>
                <w:color w:val="404040" w:themeColor="text1" w:themeTint="BF"/>
                <w:sz w:val="20"/>
                <w:szCs w:val="20"/>
              </w:rPr>
              <w:t>30.4% (51)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ABE7EA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cstheme="minorHAnsi"/>
                <w:color w:val="404040" w:themeColor="text1" w:themeTint="BF"/>
                <w:sz w:val="20"/>
                <w:szCs w:val="20"/>
              </w:rPr>
              <w:t>69.6% (117)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ECB8A1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cstheme="minorHAnsi"/>
                <w:color w:val="404040" w:themeColor="text1" w:themeTint="BF"/>
                <w:sz w:val="20"/>
                <w:szCs w:val="20"/>
              </w:rPr>
              <w:t>0.91 (0.78,1.06)</w:t>
            </w:r>
          </w:p>
        </w:tc>
      </w:tr>
      <w:tr w:rsidR="00234B20" w:rsidRPr="00F81684" w14:paraId="3BD47E33" w14:textId="77777777" w:rsidTr="00035DB2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4B57E6" w14:textId="77777777" w:rsidR="00234B20" w:rsidRPr="00F81684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    Have not moved / only once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77C1C2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cstheme="minorHAnsi"/>
                <w:color w:val="404040" w:themeColor="text1" w:themeTint="BF"/>
                <w:sz w:val="20"/>
                <w:szCs w:val="20"/>
              </w:rPr>
              <w:t>21.2% (24)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5119F3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cstheme="minorHAnsi"/>
                <w:color w:val="404040" w:themeColor="text1" w:themeTint="BF"/>
                <w:sz w:val="20"/>
                <w:szCs w:val="20"/>
              </w:rPr>
              <w:t>78.8% (89)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5D5D62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cstheme="minorHAnsi"/>
                <w:color w:val="404040" w:themeColor="text1" w:themeTint="BF"/>
                <w:sz w:val="20"/>
                <w:szCs w:val="20"/>
              </w:rPr>
              <w:t>1.04 (0.8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8</w:t>
            </w:r>
            <w:r w:rsidRPr="00F81684">
              <w:rPr>
                <w:rFonts w:cstheme="minorHAnsi"/>
                <w:color w:val="404040" w:themeColor="text1" w:themeTint="BF"/>
                <w:sz w:val="20"/>
                <w:szCs w:val="20"/>
              </w:rPr>
              <w:t>,1.2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1</w:t>
            </w:r>
            <w:r w:rsidRPr="00F81684">
              <w:rPr>
                <w:rFonts w:cstheme="minorHAnsi"/>
                <w:color w:val="404040" w:themeColor="text1" w:themeTint="BF"/>
                <w:sz w:val="20"/>
                <w:szCs w:val="20"/>
              </w:rPr>
              <w:t>)</w:t>
            </w:r>
          </w:p>
        </w:tc>
      </w:tr>
      <w:tr w:rsidR="00234B20" w:rsidRPr="00F81684" w14:paraId="172EBC5A" w14:textId="77777777" w:rsidTr="00035DB2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FA3F45" w14:textId="77777777" w:rsidR="00234B20" w:rsidRPr="00F81684" w:rsidRDefault="00234B20" w:rsidP="00035DB2">
            <w:pPr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F8168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 xml:space="preserve">     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Missing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5A249D" w14:textId="77777777" w:rsidR="00234B20" w:rsidRPr="00F81684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22.6% (14)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3B801E" w14:textId="77777777" w:rsidR="00234B20" w:rsidRPr="00F81684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77.4% (48)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AEB3A6" w14:textId="77777777" w:rsidR="00234B20" w:rsidRPr="00F81684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</w:tc>
      </w:tr>
      <w:tr w:rsidR="00234B20" w:rsidRPr="00F81684" w14:paraId="50230AEC" w14:textId="77777777" w:rsidTr="00035DB2">
        <w:trPr>
          <w:trHeight w:val="320"/>
        </w:trPr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FC8263" w14:textId="77777777" w:rsidR="00234B20" w:rsidRPr="00F81684" w:rsidRDefault="00234B20" w:rsidP="00035DB2">
            <w:pPr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</w:pPr>
          </w:p>
        </w:tc>
      </w:tr>
      <w:tr w:rsidR="00234B20" w:rsidRPr="00F81684" w14:paraId="6422E928" w14:textId="77777777" w:rsidTr="00035DB2">
        <w:trPr>
          <w:trHeight w:val="320"/>
        </w:trPr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B66DC6B" w14:textId="77777777" w:rsidR="00234B20" w:rsidRPr="00F81684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>Money to spend on self each week</w:t>
            </w:r>
          </w:p>
        </w:tc>
      </w:tr>
      <w:tr w:rsidR="00234B20" w:rsidRPr="00F81684" w14:paraId="2C1C1D6B" w14:textId="77777777" w:rsidTr="00035DB2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57A023" w14:textId="77777777" w:rsidR="00234B20" w:rsidRPr="00F81684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 xml:space="preserve">     </w:t>
            </w:r>
            <w:r w:rsidRPr="003056DA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$60 or less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A73B2C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26.4% (29)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960CBB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73.6% (81)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73449D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1</w:t>
            </w:r>
          </w:p>
        </w:tc>
      </w:tr>
      <w:tr w:rsidR="00234B20" w:rsidRPr="00F81684" w14:paraId="207993B7" w14:textId="77777777" w:rsidTr="00035DB2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A1584E" w14:textId="77777777" w:rsidR="00234B20" w:rsidRPr="00F81684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 xml:space="preserve">     </w:t>
            </w:r>
            <w: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More than $60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C57849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21.0% (22)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A45B17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79.0% (83)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4761A3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1.07 (0.91,1.24)</w:t>
            </w:r>
          </w:p>
        </w:tc>
      </w:tr>
      <w:tr w:rsidR="00234B20" w:rsidRPr="00F81684" w14:paraId="15D61D6A" w14:textId="77777777" w:rsidTr="00035DB2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24A3BA" w14:textId="77777777" w:rsidR="00234B20" w:rsidRPr="00F81684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 xml:space="preserve">     </w:t>
            </w:r>
            <w: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Missing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AA0503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27.5% (56)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8F3A41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72.5% (148)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BA943F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</w:p>
        </w:tc>
      </w:tr>
      <w:tr w:rsidR="00234B20" w:rsidRPr="00F81684" w14:paraId="1074817C" w14:textId="77777777" w:rsidTr="00035DB2">
        <w:trPr>
          <w:trHeight w:val="320"/>
        </w:trPr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332DE5" w14:textId="77777777" w:rsidR="00234B20" w:rsidRPr="00F81684" w:rsidRDefault="00234B20" w:rsidP="00035DB2">
            <w:pPr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</w:pPr>
          </w:p>
        </w:tc>
      </w:tr>
      <w:tr w:rsidR="00234B20" w:rsidRPr="00F81684" w14:paraId="4B680EDF" w14:textId="77777777" w:rsidTr="00035DB2">
        <w:trPr>
          <w:trHeight w:val="320"/>
        </w:trPr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0983CF9" w14:textId="77777777" w:rsidR="00234B20" w:rsidRPr="00F81684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>School attendance</w:t>
            </w:r>
          </w:p>
        </w:tc>
      </w:tr>
      <w:tr w:rsidR="00234B20" w:rsidRPr="00F81684" w14:paraId="6A6EEC91" w14:textId="77777777" w:rsidTr="00035DB2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0F68DC" w14:textId="77777777" w:rsidR="00234B20" w:rsidRPr="00F81684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    Don't go everyday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36B6AF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cstheme="minorHAnsi"/>
                <w:color w:val="404040" w:themeColor="text1" w:themeTint="BF"/>
                <w:sz w:val="20"/>
                <w:szCs w:val="20"/>
              </w:rPr>
              <w:t>23.8% (5)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0B2DAB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cstheme="minorHAnsi"/>
                <w:color w:val="404040" w:themeColor="text1" w:themeTint="BF"/>
                <w:sz w:val="20"/>
                <w:szCs w:val="20"/>
              </w:rPr>
              <w:t>76.2% (16)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E3C7A6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cstheme="minorHAnsi"/>
                <w:color w:val="404040" w:themeColor="text1" w:themeTint="BF"/>
                <w:sz w:val="20"/>
                <w:szCs w:val="20"/>
              </w:rPr>
              <w:t>1</w:t>
            </w:r>
          </w:p>
        </w:tc>
      </w:tr>
      <w:tr w:rsidR="00234B20" w:rsidRPr="00F81684" w14:paraId="0F0B2AF3" w14:textId="77777777" w:rsidTr="00035DB2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765888" w14:textId="77777777" w:rsidR="00234B20" w:rsidRPr="00F81684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    Everyday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2F3BCA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cstheme="minorHAnsi"/>
                <w:color w:val="404040" w:themeColor="text1" w:themeTint="BF"/>
                <w:sz w:val="20"/>
                <w:szCs w:val="20"/>
              </w:rPr>
              <w:t>16.9% (12)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157AD0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cstheme="minorHAnsi"/>
                <w:color w:val="404040" w:themeColor="text1" w:themeTint="BF"/>
                <w:sz w:val="20"/>
                <w:szCs w:val="20"/>
              </w:rPr>
              <w:t>83.1% (59)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1573DF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cstheme="minorHAnsi"/>
                <w:color w:val="404040" w:themeColor="text1" w:themeTint="BF"/>
                <w:sz w:val="20"/>
                <w:szCs w:val="20"/>
              </w:rPr>
              <w:t>1.09 (0.8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3</w:t>
            </w:r>
            <w:r w:rsidRPr="00F81684">
              <w:rPr>
                <w:rFonts w:cstheme="minorHAnsi"/>
                <w:color w:val="404040" w:themeColor="text1" w:themeTint="BF"/>
                <w:sz w:val="20"/>
                <w:szCs w:val="20"/>
              </w:rPr>
              <w:t>,1.42)</w:t>
            </w:r>
          </w:p>
        </w:tc>
      </w:tr>
      <w:tr w:rsidR="00234B20" w:rsidRPr="00F81684" w14:paraId="2D3C7C00" w14:textId="77777777" w:rsidTr="00035DB2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7B6633" w14:textId="77777777" w:rsidR="00234B20" w:rsidRPr="00F81684" w:rsidRDefault="00234B20" w:rsidP="00035DB2">
            <w:pPr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F8168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 xml:space="preserve">     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Missing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0C75AA" w14:textId="77777777" w:rsidR="00234B20" w:rsidRPr="00F81684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27.5% (90)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0ACB02" w14:textId="77777777" w:rsidR="00234B20" w:rsidRPr="00F81684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72.5% (237)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1AD3CE" w14:textId="77777777" w:rsidR="00234B20" w:rsidRPr="00F81684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</w:tc>
      </w:tr>
      <w:tr w:rsidR="00234B20" w:rsidRPr="00F81684" w14:paraId="03EC9F40" w14:textId="77777777" w:rsidTr="00035DB2">
        <w:trPr>
          <w:trHeight w:val="320"/>
        </w:trPr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6DD0B7" w14:textId="77777777" w:rsidR="00234B20" w:rsidRPr="00F81684" w:rsidRDefault="00234B20" w:rsidP="00035DB2">
            <w:pPr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</w:pPr>
          </w:p>
        </w:tc>
      </w:tr>
      <w:tr w:rsidR="00234B20" w:rsidRPr="00F81684" w14:paraId="2A07579F" w14:textId="77777777" w:rsidTr="00035DB2">
        <w:trPr>
          <w:trHeight w:val="320"/>
        </w:trPr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27A61884" w14:textId="77777777" w:rsidR="00234B20" w:rsidRPr="00F81684" w:rsidRDefault="00234B20" w:rsidP="00035DB2">
            <w:pPr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</w:pPr>
            <w:r w:rsidRPr="00F81684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>Encouragement from parents</w:t>
            </w:r>
            <w:r>
              <w:rPr>
                <w:rFonts w:eastAsia="Times New Roman" w:cstheme="minorHAnsi"/>
                <w:b/>
                <w:bCs/>
                <w:color w:val="404040" w:themeColor="text1" w:themeTint="BF"/>
                <w:sz w:val="22"/>
                <w:szCs w:val="22"/>
                <w:lang w:eastAsia="en-GB"/>
              </w:rPr>
              <w:t>/carers/family</w:t>
            </w:r>
            <w:r w:rsidRPr="00F81684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 xml:space="preserve"> to attend school </w:t>
            </w:r>
          </w:p>
        </w:tc>
      </w:tr>
      <w:tr w:rsidR="00234B20" w:rsidRPr="00F81684" w14:paraId="0B7F95A8" w14:textId="77777777" w:rsidTr="00035DB2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B9362A" w14:textId="77777777" w:rsidR="00234B20" w:rsidRPr="00F81684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    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None / A little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5FED6F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33.3</w:t>
            </w:r>
            <w:r w:rsidRPr="00F81684">
              <w:rPr>
                <w:rFonts w:cstheme="minorHAnsi"/>
                <w:color w:val="404040" w:themeColor="text1" w:themeTint="BF"/>
                <w:sz w:val="20"/>
                <w:szCs w:val="20"/>
              </w:rPr>
              <w:t>% (4)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247EB0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66.7</w:t>
            </w:r>
            <w:r w:rsidRPr="00F81684">
              <w:rPr>
                <w:rFonts w:cstheme="minorHAnsi"/>
                <w:color w:val="404040" w:themeColor="text1" w:themeTint="BF"/>
                <w:sz w:val="20"/>
                <w:szCs w:val="20"/>
              </w:rPr>
              <w:t>% (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8</w:t>
            </w:r>
            <w:r w:rsidRPr="00F81684">
              <w:rPr>
                <w:rFonts w:cstheme="minorHAnsi"/>
                <w:color w:val="404040" w:themeColor="text1" w:themeTint="BF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1CE4BA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1</w:t>
            </w:r>
          </w:p>
        </w:tc>
      </w:tr>
      <w:tr w:rsidR="00234B20" w:rsidRPr="00F81684" w14:paraId="1099BAEC" w14:textId="77777777" w:rsidTr="00035DB2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9CF897" w14:textId="77777777" w:rsidR="00234B20" w:rsidRPr="00F81684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 xml:space="preserve">     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Some / A lot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F99949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 xml:space="preserve"> 26.5% (30)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7A7CF5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73.5% (83)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188B02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1.09 (0.72,1.64)</w:t>
            </w:r>
          </w:p>
        </w:tc>
      </w:tr>
      <w:tr w:rsidR="00234B20" w:rsidRPr="00F81684" w14:paraId="049A1474" w14:textId="77777777" w:rsidTr="00035DB2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A4B87D" w14:textId="77777777" w:rsidR="00234B20" w:rsidRPr="00F81684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 xml:space="preserve">     </w:t>
            </w:r>
            <w: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Missing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467B8F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24.8% (73)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FF0939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75.2% (221)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119550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</w:p>
        </w:tc>
      </w:tr>
      <w:tr w:rsidR="00234B20" w:rsidRPr="00F81684" w14:paraId="35E25497" w14:textId="77777777" w:rsidTr="00035DB2">
        <w:trPr>
          <w:trHeight w:val="320"/>
        </w:trPr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0F5952" w14:textId="77777777" w:rsidR="00234B20" w:rsidRPr="00F81684" w:rsidRDefault="00234B20" w:rsidP="00035DB2">
            <w:pPr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</w:pPr>
          </w:p>
        </w:tc>
      </w:tr>
      <w:tr w:rsidR="00234B20" w:rsidRPr="00F81684" w14:paraId="4A862AE0" w14:textId="77777777" w:rsidTr="00035DB2">
        <w:trPr>
          <w:trHeight w:val="320"/>
        </w:trPr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46D3E85E" w14:textId="77777777" w:rsidR="00234B20" w:rsidRPr="00F81684" w:rsidRDefault="00234B20" w:rsidP="00035DB2">
            <w:pPr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</w:pPr>
            <w:r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>Expectations i</w:t>
            </w:r>
            <w:r w:rsidRPr="00F81684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 xml:space="preserve">n 5 Years: Working full-time </w:t>
            </w:r>
          </w:p>
        </w:tc>
      </w:tr>
      <w:tr w:rsidR="00234B20" w:rsidRPr="00F81684" w14:paraId="39C9D99A" w14:textId="77777777" w:rsidTr="00035DB2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27AD37" w14:textId="77777777" w:rsidR="00234B20" w:rsidRPr="00F81684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    No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2CE8A7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cstheme="minorHAnsi"/>
                <w:color w:val="404040" w:themeColor="text1" w:themeTint="BF"/>
                <w:sz w:val="20"/>
                <w:szCs w:val="20"/>
              </w:rPr>
              <w:t>19.6% (42)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E6280E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cstheme="minorHAnsi"/>
                <w:color w:val="404040" w:themeColor="text1" w:themeTint="BF"/>
                <w:sz w:val="20"/>
                <w:szCs w:val="20"/>
              </w:rPr>
              <w:t>80.4% (172)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9B95AD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1</w:t>
            </w:r>
          </w:p>
        </w:tc>
      </w:tr>
      <w:tr w:rsidR="00234B20" w:rsidRPr="00F81684" w14:paraId="21F3909C" w14:textId="77777777" w:rsidTr="00035DB2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ADB4ED" w14:textId="77777777" w:rsidR="00234B20" w:rsidRPr="00F81684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    Yes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02A29F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cstheme="minorHAnsi"/>
                <w:color w:val="404040" w:themeColor="text1" w:themeTint="BF"/>
                <w:sz w:val="20"/>
                <w:szCs w:val="20"/>
              </w:rPr>
              <w:t>31.7% (65)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255BEA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cstheme="minorHAnsi"/>
                <w:color w:val="404040" w:themeColor="text1" w:themeTint="BF"/>
                <w:sz w:val="20"/>
                <w:szCs w:val="20"/>
              </w:rPr>
              <w:t>68.3% (140)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441C03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cstheme="minorHAnsi"/>
                <w:color w:val="404040" w:themeColor="text1" w:themeTint="BF"/>
                <w:sz w:val="20"/>
                <w:szCs w:val="20"/>
              </w:rPr>
              <w:t>0.85 (0.76,0.</w:t>
            </w:r>
            <w:proofErr w:type="gramStart"/>
            <w:r w:rsidRPr="00F81684">
              <w:rPr>
                <w:rFonts w:cstheme="minorHAnsi"/>
                <w:color w:val="404040" w:themeColor="text1" w:themeTint="BF"/>
                <w:sz w:val="20"/>
                <w:szCs w:val="20"/>
              </w:rPr>
              <w:t>95)*</w:t>
            </w:r>
            <w:proofErr w:type="gramEnd"/>
          </w:p>
        </w:tc>
      </w:tr>
      <w:tr w:rsidR="00234B20" w:rsidRPr="00F81684" w14:paraId="1D311F26" w14:textId="77777777" w:rsidTr="00035DB2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FF6B58" w14:textId="77777777" w:rsidR="00234B20" w:rsidRPr="00F81684" w:rsidRDefault="00234B20" w:rsidP="00035DB2">
            <w:pPr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F8168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 xml:space="preserve">     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Missing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C5CB10" w14:textId="77777777" w:rsidR="00234B20" w:rsidRPr="00F81684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0% (0)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0BF238" w14:textId="77777777" w:rsidR="00234B20" w:rsidRPr="00F81684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0% (0)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57F3CE" w14:textId="77777777" w:rsidR="00234B20" w:rsidRPr="00F81684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</w:tc>
      </w:tr>
      <w:tr w:rsidR="00234B20" w:rsidRPr="00F81684" w14:paraId="7CA8BEC8" w14:textId="77777777" w:rsidTr="00035DB2">
        <w:trPr>
          <w:trHeight w:val="320"/>
        </w:trPr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84AB35" w14:textId="77777777" w:rsidR="00234B20" w:rsidRPr="00F81684" w:rsidRDefault="00234B20" w:rsidP="00035DB2">
            <w:pPr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</w:pPr>
          </w:p>
        </w:tc>
      </w:tr>
      <w:tr w:rsidR="00234B20" w:rsidRPr="00F81684" w14:paraId="10350875" w14:textId="77777777" w:rsidTr="00035DB2">
        <w:trPr>
          <w:trHeight w:val="320"/>
        </w:trPr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70ABF724" w14:textId="77777777" w:rsidR="00234B20" w:rsidRPr="00F81684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2"/>
                <w:szCs w:val="22"/>
                <w:lang w:eastAsia="en-GB"/>
              </w:rPr>
            </w:pPr>
            <w:proofErr w:type="gramStart"/>
            <w:r w:rsidRPr="00F81684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>Amount</w:t>
            </w:r>
            <w:proofErr w:type="gramEnd"/>
            <w:r w:rsidRPr="00F81684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 xml:space="preserve"> of activities available in Community</w:t>
            </w:r>
          </w:p>
        </w:tc>
      </w:tr>
      <w:tr w:rsidR="00234B20" w:rsidRPr="00F81684" w14:paraId="32C972C8" w14:textId="77777777" w:rsidTr="00035DB2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922507" w14:textId="77777777" w:rsidR="00234B20" w:rsidRPr="0075054A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75054A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    None / A Little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A3640B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28.3</w:t>
            </w:r>
            <w:r w:rsidRPr="00F81684">
              <w:rPr>
                <w:rFonts w:cstheme="minorHAnsi"/>
                <w:color w:val="404040" w:themeColor="text1" w:themeTint="BF"/>
                <w:sz w:val="20"/>
                <w:szCs w:val="20"/>
              </w:rPr>
              <w:t>% (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39</w:t>
            </w:r>
            <w:r w:rsidRPr="00F81684">
              <w:rPr>
                <w:rFonts w:cstheme="minorHAnsi"/>
                <w:color w:val="404040" w:themeColor="text1" w:themeTint="BF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41E66A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71.7</w:t>
            </w:r>
            <w:r w:rsidRPr="00F81684">
              <w:rPr>
                <w:rFonts w:cstheme="minorHAnsi"/>
                <w:color w:val="404040" w:themeColor="text1" w:themeTint="BF"/>
                <w:sz w:val="20"/>
                <w:szCs w:val="20"/>
              </w:rPr>
              <w:t>% (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99</w:t>
            </w:r>
            <w:r w:rsidRPr="00F81684">
              <w:rPr>
                <w:rFonts w:cstheme="minorHAnsi"/>
                <w:color w:val="404040" w:themeColor="text1" w:themeTint="BF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316A57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cstheme="minorHAnsi"/>
                <w:color w:val="404040" w:themeColor="text1" w:themeTint="BF"/>
                <w:sz w:val="20"/>
                <w:szCs w:val="20"/>
              </w:rPr>
              <w:t>1</w:t>
            </w:r>
          </w:p>
        </w:tc>
      </w:tr>
      <w:tr w:rsidR="00234B20" w:rsidRPr="00F81684" w14:paraId="0B88D422" w14:textId="77777777" w:rsidTr="00035DB2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454123" w14:textId="77777777" w:rsidR="00234B20" w:rsidRPr="0075054A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75054A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    Some / A Lot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E0DDC9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26.2</w:t>
            </w:r>
            <w:r w:rsidRPr="00F81684">
              <w:rPr>
                <w:rFonts w:cstheme="minorHAnsi"/>
                <w:color w:val="404040" w:themeColor="text1" w:themeTint="BF"/>
                <w:sz w:val="20"/>
                <w:szCs w:val="20"/>
              </w:rPr>
              <w:t>% (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56</w:t>
            </w:r>
            <w:r w:rsidRPr="00F81684">
              <w:rPr>
                <w:rFonts w:cstheme="minorHAnsi"/>
                <w:color w:val="404040" w:themeColor="text1" w:themeTint="BF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A974CF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cstheme="minorHAnsi"/>
                <w:color w:val="404040" w:themeColor="text1" w:themeTint="BF"/>
                <w:sz w:val="20"/>
                <w:szCs w:val="20"/>
              </w:rPr>
              <w:t>71.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8</w:t>
            </w:r>
            <w:r w:rsidRPr="00F81684">
              <w:rPr>
                <w:rFonts w:cstheme="minorHAnsi"/>
                <w:color w:val="404040" w:themeColor="text1" w:themeTint="BF"/>
                <w:sz w:val="20"/>
                <w:szCs w:val="20"/>
              </w:rPr>
              <w:t>% (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158</w:t>
            </w:r>
            <w:r w:rsidRPr="00F81684">
              <w:rPr>
                <w:rFonts w:cstheme="minorHAnsi"/>
                <w:color w:val="404040" w:themeColor="text1" w:themeTint="BF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F30EBA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1.03 (0.90,1.18)</w:t>
            </w:r>
          </w:p>
        </w:tc>
      </w:tr>
      <w:tr w:rsidR="00234B20" w:rsidRPr="00F81684" w14:paraId="76DD8C50" w14:textId="77777777" w:rsidTr="00035DB2">
        <w:trPr>
          <w:trHeight w:val="320"/>
        </w:trPr>
        <w:tc>
          <w:tcPr>
            <w:tcW w:w="340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B3ED8AC" w14:textId="77777777" w:rsidR="00234B20" w:rsidRPr="00F81684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lastRenderedPageBreak/>
              <w:t xml:space="preserve">     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Missing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50AFA6D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17.9% (12)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1360D6D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82.1% (55)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1ADE2AB" w14:textId="77777777" w:rsidR="00234B20" w:rsidRPr="00F81684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</w:p>
        </w:tc>
      </w:tr>
    </w:tbl>
    <w:p w14:paraId="2C5CE33B" w14:textId="77777777" w:rsidR="00234B20" w:rsidRPr="008D1DA7" w:rsidRDefault="00234B20" w:rsidP="00234B20">
      <w:pPr>
        <w:rPr>
          <w:color w:val="404040" w:themeColor="text1" w:themeTint="BF"/>
          <w:sz w:val="16"/>
          <w:szCs w:val="16"/>
        </w:rPr>
      </w:pPr>
      <w:r w:rsidRPr="008D1DA7">
        <w:rPr>
          <w:color w:val="404040" w:themeColor="text1" w:themeTint="BF"/>
          <w:sz w:val="16"/>
          <w:szCs w:val="16"/>
        </w:rPr>
        <w:t>*p&lt;0.05 ^PR adjusted for site and age</w:t>
      </w:r>
      <w:r>
        <w:rPr>
          <w:color w:val="404040" w:themeColor="text1" w:themeTint="BF"/>
          <w:sz w:val="16"/>
          <w:szCs w:val="16"/>
        </w:rPr>
        <w:t>, except Age Group which is adjusted for site only.</w:t>
      </w:r>
    </w:p>
    <w:p w14:paraId="0286262E" w14:textId="77777777" w:rsidR="00234B20" w:rsidRDefault="00234B20" w:rsidP="00234B20">
      <w:pPr>
        <w:spacing w:line="480" w:lineRule="auto"/>
        <w:rPr>
          <w:rFonts w:ascii="Calibri" w:eastAsia="Times New Roman" w:hAnsi="Calibri" w:cs="Calibri"/>
          <w:i/>
          <w:iCs/>
          <w:color w:val="000000"/>
          <w:lang w:eastAsia="en-GB"/>
        </w:rPr>
      </w:pPr>
    </w:p>
    <w:p w14:paraId="6F735AB8" w14:textId="77777777" w:rsidR="00234B20" w:rsidRDefault="00234B20" w:rsidP="00234B20">
      <w:r>
        <w:br w:type="page"/>
      </w:r>
    </w:p>
    <w:p w14:paraId="376C44E6" w14:textId="77777777" w:rsidR="00234B20" w:rsidRDefault="00234B20" w:rsidP="00234B20">
      <w:pPr>
        <w:rPr>
          <w:b/>
          <w:bCs/>
        </w:rPr>
      </w:pPr>
      <w:r>
        <w:rPr>
          <w:b/>
          <w:bCs/>
        </w:rPr>
        <w:lastRenderedPageBreak/>
        <w:t xml:space="preserve">Supplementary </w:t>
      </w:r>
      <w:r w:rsidRPr="00A3684B">
        <w:rPr>
          <w:b/>
          <w:bCs/>
        </w:rPr>
        <w:t xml:space="preserve">Table </w:t>
      </w:r>
      <w:r>
        <w:rPr>
          <w:b/>
          <w:bCs/>
        </w:rPr>
        <w:t>2</w:t>
      </w:r>
      <w:r w:rsidRPr="00A3684B">
        <w:rPr>
          <w:b/>
          <w:bCs/>
        </w:rPr>
        <w:t xml:space="preserve">: </w:t>
      </w:r>
      <w:r>
        <w:rPr>
          <w:b/>
          <w:bCs/>
        </w:rPr>
        <w:t xml:space="preserve">Relationship between </w:t>
      </w:r>
      <w:r w:rsidRPr="00A3684B">
        <w:rPr>
          <w:b/>
          <w:bCs/>
        </w:rPr>
        <w:t>physical</w:t>
      </w:r>
      <w:r>
        <w:rPr>
          <w:b/>
          <w:bCs/>
        </w:rPr>
        <w:t xml:space="preserve">, </w:t>
      </w:r>
      <w:r w:rsidRPr="00A3684B">
        <w:rPr>
          <w:b/>
          <w:bCs/>
        </w:rPr>
        <w:t>mental health and cultural factors</w:t>
      </w:r>
      <w:r>
        <w:rPr>
          <w:b/>
          <w:bCs/>
        </w:rPr>
        <w:t xml:space="preserve"> and never vaping</w:t>
      </w:r>
    </w:p>
    <w:p w14:paraId="4F9C064B" w14:textId="77777777" w:rsidR="00234B20" w:rsidRDefault="00234B20" w:rsidP="00234B20">
      <w:pPr>
        <w:rPr>
          <w:b/>
          <w:bCs/>
        </w:rPr>
      </w:pPr>
    </w:p>
    <w:tbl>
      <w:tblPr>
        <w:tblW w:w="8931" w:type="dxa"/>
        <w:tblLayout w:type="fixed"/>
        <w:tblLook w:val="04A0" w:firstRow="1" w:lastRow="0" w:firstColumn="1" w:lastColumn="0" w:noHBand="0" w:noVBand="1"/>
      </w:tblPr>
      <w:tblGrid>
        <w:gridCol w:w="3261"/>
        <w:gridCol w:w="1842"/>
        <w:gridCol w:w="1843"/>
        <w:gridCol w:w="1985"/>
      </w:tblGrid>
      <w:tr w:rsidR="00234B20" w:rsidRPr="009D1894" w14:paraId="1BFB03A6" w14:textId="77777777" w:rsidTr="00035DB2">
        <w:trPr>
          <w:trHeight w:val="320"/>
        </w:trPr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1D1D1" w:themeFill="background2" w:themeFillShade="E6"/>
            <w:noWrap/>
            <w:vAlign w:val="bottom"/>
            <w:hideMark/>
          </w:tcPr>
          <w:p w14:paraId="2FAA43D0" w14:textId="77777777" w:rsidR="00234B20" w:rsidRPr="00C003AC" w:rsidRDefault="00234B20" w:rsidP="00035DB2">
            <w:pPr>
              <w:rPr>
                <w:rFonts w:eastAsia="Times New Roman" w:cstheme="minorHAnsi"/>
                <w:color w:val="404040" w:themeColor="text1" w:themeTint="BF"/>
                <w:lang w:eastAsia="en-GB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1D1D1" w:themeFill="background2" w:themeFillShade="E6"/>
            <w:noWrap/>
            <w:vAlign w:val="bottom"/>
            <w:hideMark/>
          </w:tcPr>
          <w:p w14:paraId="31F850DD" w14:textId="77777777" w:rsidR="00234B20" w:rsidRPr="009D1894" w:rsidRDefault="00234B20" w:rsidP="00035DB2">
            <w:pPr>
              <w:jc w:val="right"/>
              <w:rPr>
                <w:rFonts w:eastAsia="Times New Roman" w:cstheme="minorHAnsi"/>
                <w:b/>
                <w:bCs/>
                <w:color w:val="404040" w:themeColor="text1" w:themeTint="BF"/>
                <w:sz w:val="20"/>
                <w:szCs w:val="20"/>
                <w:lang w:eastAsia="en-GB"/>
              </w:rPr>
            </w:pPr>
            <w:r w:rsidRPr="009D1894">
              <w:rPr>
                <w:rFonts w:eastAsia="Times New Roman" w:cstheme="minorHAnsi"/>
                <w:b/>
                <w:bCs/>
                <w:color w:val="404040" w:themeColor="text1" w:themeTint="BF"/>
                <w:sz w:val="20"/>
                <w:szCs w:val="20"/>
                <w:lang w:eastAsia="en-GB"/>
              </w:rPr>
              <w:t xml:space="preserve">Ever Used </w:t>
            </w:r>
          </w:p>
          <w:p w14:paraId="1E430102" w14:textId="77777777" w:rsidR="00234B20" w:rsidRPr="009D1894" w:rsidRDefault="00234B20" w:rsidP="00035DB2">
            <w:pPr>
              <w:jc w:val="right"/>
              <w:rPr>
                <w:rFonts w:eastAsia="Times New Roman" w:cstheme="minorHAnsi"/>
                <w:b/>
                <w:bCs/>
                <w:color w:val="404040" w:themeColor="text1" w:themeTint="BF"/>
                <w:sz w:val="20"/>
                <w:szCs w:val="20"/>
                <w:lang w:eastAsia="en-GB"/>
              </w:rPr>
            </w:pPr>
            <w:r w:rsidRPr="009D1894">
              <w:rPr>
                <w:rFonts w:eastAsia="Times New Roman" w:cstheme="minorHAnsi"/>
                <w:b/>
                <w:bCs/>
                <w:color w:val="404040" w:themeColor="text1" w:themeTint="BF"/>
                <w:sz w:val="20"/>
                <w:szCs w:val="20"/>
                <w:lang w:eastAsia="en-GB"/>
              </w:rPr>
              <w:t>E-cigarettes</w:t>
            </w:r>
          </w:p>
          <w:p w14:paraId="0B8A7196" w14:textId="77777777" w:rsidR="00234B20" w:rsidRPr="009D1894" w:rsidRDefault="00234B20" w:rsidP="00035DB2">
            <w:pPr>
              <w:jc w:val="right"/>
              <w:rPr>
                <w:rFonts w:eastAsia="Times New Roman" w:cstheme="minorHAnsi"/>
                <w:b/>
                <w:bCs/>
                <w:color w:val="404040" w:themeColor="text1" w:themeTint="BF"/>
                <w:sz w:val="20"/>
                <w:szCs w:val="20"/>
                <w:lang w:eastAsia="en-GB"/>
              </w:rPr>
            </w:pPr>
            <w:r w:rsidRPr="009D1894">
              <w:rPr>
                <w:rFonts w:eastAsia="Times New Roman" w:cstheme="minorHAnsi"/>
                <w:b/>
                <w:bCs/>
                <w:color w:val="404040" w:themeColor="text1" w:themeTint="BF"/>
                <w:sz w:val="20"/>
                <w:szCs w:val="20"/>
                <w:lang w:eastAsia="en-GB"/>
              </w:rPr>
              <w:t>% (n)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1D1D1" w:themeFill="background2" w:themeFillShade="E6"/>
            <w:noWrap/>
            <w:vAlign w:val="bottom"/>
            <w:hideMark/>
          </w:tcPr>
          <w:p w14:paraId="59344262" w14:textId="77777777" w:rsidR="00234B20" w:rsidRPr="009D1894" w:rsidRDefault="00234B20" w:rsidP="00035DB2">
            <w:pPr>
              <w:jc w:val="right"/>
              <w:rPr>
                <w:rFonts w:eastAsia="Times New Roman" w:cstheme="minorHAnsi"/>
                <w:b/>
                <w:bCs/>
                <w:color w:val="404040" w:themeColor="text1" w:themeTint="BF"/>
                <w:sz w:val="20"/>
                <w:szCs w:val="20"/>
                <w:lang w:eastAsia="en-GB"/>
              </w:rPr>
            </w:pPr>
            <w:r w:rsidRPr="009D1894">
              <w:rPr>
                <w:rFonts w:eastAsia="Times New Roman" w:cstheme="minorHAnsi"/>
                <w:b/>
                <w:bCs/>
                <w:color w:val="404040" w:themeColor="text1" w:themeTint="BF"/>
                <w:sz w:val="20"/>
                <w:szCs w:val="20"/>
                <w:lang w:eastAsia="en-GB"/>
              </w:rPr>
              <w:t xml:space="preserve">Never Used </w:t>
            </w:r>
          </w:p>
          <w:p w14:paraId="44E3A0F6" w14:textId="77777777" w:rsidR="00234B20" w:rsidRPr="009D1894" w:rsidRDefault="00234B20" w:rsidP="00035DB2">
            <w:pPr>
              <w:jc w:val="right"/>
              <w:rPr>
                <w:rFonts w:eastAsia="Times New Roman" w:cstheme="minorHAnsi"/>
                <w:b/>
                <w:bCs/>
                <w:color w:val="404040" w:themeColor="text1" w:themeTint="BF"/>
                <w:sz w:val="20"/>
                <w:szCs w:val="20"/>
                <w:lang w:eastAsia="en-GB"/>
              </w:rPr>
            </w:pPr>
            <w:r w:rsidRPr="009D1894">
              <w:rPr>
                <w:rFonts w:eastAsia="Times New Roman" w:cstheme="minorHAnsi"/>
                <w:b/>
                <w:bCs/>
                <w:color w:val="404040" w:themeColor="text1" w:themeTint="BF"/>
                <w:sz w:val="20"/>
                <w:szCs w:val="20"/>
                <w:lang w:eastAsia="en-GB"/>
              </w:rPr>
              <w:t>E-cigarettes</w:t>
            </w:r>
          </w:p>
          <w:p w14:paraId="6BA2E4C4" w14:textId="77777777" w:rsidR="00234B20" w:rsidRPr="009D1894" w:rsidRDefault="00234B20" w:rsidP="00035DB2">
            <w:pPr>
              <w:jc w:val="right"/>
              <w:rPr>
                <w:rFonts w:eastAsia="Times New Roman" w:cstheme="minorHAnsi"/>
                <w:b/>
                <w:bCs/>
                <w:color w:val="404040" w:themeColor="text1" w:themeTint="BF"/>
                <w:sz w:val="20"/>
                <w:szCs w:val="20"/>
                <w:lang w:eastAsia="en-GB"/>
              </w:rPr>
            </w:pPr>
            <w:r w:rsidRPr="009D1894">
              <w:rPr>
                <w:rFonts w:eastAsia="Times New Roman" w:cstheme="minorHAnsi"/>
                <w:b/>
                <w:bCs/>
                <w:color w:val="404040" w:themeColor="text1" w:themeTint="BF"/>
                <w:sz w:val="20"/>
                <w:szCs w:val="20"/>
                <w:lang w:eastAsia="en-GB"/>
              </w:rPr>
              <w:t>% (n)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1D1D1" w:themeFill="background2" w:themeFillShade="E6"/>
            <w:noWrap/>
            <w:vAlign w:val="bottom"/>
            <w:hideMark/>
          </w:tcPr>
          <w:p w14:paraId="632F2684" w14:textId="77777777" w:rsidR="00234B20" w:rsidRPr="009D1894" w:rsidRDefault="00234B20" w:rsidP="00035DB2">
            <w:pPr>
              <w:jc w:val="right"/>
              <w:rPr>
                <w:rFonts w:eastAsia="Times New Roman" w:cstheme="minorHAnsi"/>
                <w:b/>
                <w:bCs/>
                <w:color w:val="404040" w:themeColor="text1" w:themeTint="BF"/>
                <w:sz w:val="20"/>
                <w:szCs w:val="20"/>
                <w:lang w:eastAsia="en-GB"/>
              </w:rPr>
            </w:pPr>
            <w:r w:rsidRPr="009D1894">
              <w:rPr>
                <w:rFonts w:eastAsia="Times New Roman" w:cstheme="minorHAnsi"/>
                <w:b/>
                <w:bCs/>
                <w:color w:val="404040" w:themeColor="text1" w:themeTint="BF"/>
                <w:sz w:val="20"/>
                <w:szCs w:val="20"/>
                <w:lang w:eastAsia="en-GB"/>
              </w:rPr>
              <w:t xml:space="preserve">Never Used </w:t>
            </w:r>
          </w:p>
          <w:p w14:paraId="22E584C6" w14:textId="77777777" w:rsidR="00234B20" w:rsidRPr="009D1894" w:rsidRDefault="00234B20" w:rsidP="00035DB2">
            <w:pPr>
              <w:jc w:val="right"/>
              <w:rPr>
                <w:rFonts w:eastAsia="Times New Roman" w:cstheme="minorHAnsi"/>
                <w:b/>
                <w:bCs/>
                <w:color w:val="404040" w:themeColor="text1" w:themeTint="BF"/>
                <w:sz w:val="20"/>
                <w:szCs w:val="20"/>
                <w:lang w:eastAsia="en-GB"/>
              </w:rPr>
            </w:pPr>
            <w:r w:rsidRPr="009D1894">
              <w:rPr>
                <w:rFonts w:eastAsia="Times New Roman" w:cstheme="minorHAnsi"/>
                <w:b/>
                <w:bCs/>
                <w:color w:val="404040" w:themeColor="text1" w:themeTint="BF"/>
                <w:sz w:val="20"/>
                <w:szCs w:val="20"/>
                <w:lang w:eastAsia="en-GB"/>
              </w:rPr>
              <w:t>E-cigarettes</w:t>
            </w:r>
          </w:p>
          <w:p w14:paraId="5A236C35" w14:textId="77777777" w:rsidR="00234B20" w:rsidRPr="009D1894" w:rsidRDefault="00234B20" w:rsidP="00035DB2">
            <w:pPr>
              <w:jc w:val="right"/>
              <w:rPr>
                <w:rFonts w:eastAsia="Times New Roman" w:cstheme="minorHAnsi"/>
                <w:b/>
                <w:bCs/>
                <w:color w:val="404040" w:themeColor="text1" w:themeTint="BF"/>
                <w:sz w:val="20"/>
                <w:szCs w:val="20"/>
                <w:lang w:eastAsia="en-GB"/>
              </w:rPr>
            </w:pPr>
            <w:r w:rsidRPr="009D1894">
              <w:rPr>
                <w:rFonts w:eastAsia="Times New Roman" w:cstheme="minorHAnsi"/>
                <w:b/>
                <w:bCs/>
                <w:color w:val="404040" w:themeColor="text1" w:themeTint="BF"/>
                <w:sz w:val="20"/>
                <w:szCs w:val="20"/>
                <w:lang w:eastAsia="en-GB"/>
              </w:rPr>
              <w:t xml:space="preserve">PR Adj^ (95%CI) </w:t>
            </w:r>
          </w:p>
        </w:tc>
      </w:tr>
      <w:tr w:rsidR="00234B20" w:rsidRPr="00C003AC" w14:paraId="146ACFC0" w14:textId="77777777" w:rsidTr="00035DB2">
        <w:trPr>
          <w:trHeight w:val="355"/>
        </w:trPr>
        <w:tc>
          <w:tcPr>
            <w:tcW w:w="8931" w:type="dxa"/>
            <w:gridSpan w:val="4"/>
            <w:tcBorders>
              <w:top w:val="single" w:sz="4" w:space="0" w:color="auto"/>
              <w:left w:val="nil"/>
              <w:right w:val="nil"/>
            </w:tcBorders>
            <w:shd w:val="clear" w:color="auto" w:fill="D1D1D1" w:themeFill="background2" w:themeFillShade="E6"/>
            <w:noWrap/>
            <w:vAlign w:val="bottom"/>
            <w:hideMark/>
          </w:tcPr>
          <w:p w14:paraId="07C7BB58" w14:textId="77777777" w:rsidR="00234B20" w:rsidRPr="00C003AC" w:rsidRDefault="00234B20" w:rsidP="00035DB2">
            <w:pPr>
              <w:rPr>
                <w:rFonts w:eastAsia="Times New Roman" w:cstheme="minorHAnsi"/>
                <w:color w:val="404040" w:themeColor="text1" w:themeTint="BF"/>
                <w:lang w:eastAsia="en-GB"/>
              </w:rPr>
            </w:pPr>
            <w:r w:rsidRPr="00C003AC">
              <w:rPr>
                <w:rFonts w:eastAsia="Times New Roman" w:cstheme="minorHAnsi"/>
                <w:b/>
                <w:bCs/>
                <w:color w:val="404040" w:themeColor="text1" w:themeTint="BF"/>
                <w:lang w:eastAsia="en-GB"/>
              </w:rPr>
              <w:t>PHYSICAL HEALTH</w:t>
            </w:r>
          </w:p>
        </w:tc>
      </w:tr>
      <w:tr w:rsidR="00234B20" w:rsidRPr="00C003AC" w14:paraId="76390E51" w14:textId="77777777" w:rsidTr="00035DB2">
        <w:trPr>
          <w:trHeight w:val="269"/>
        </w:trPr>
        <w:tc>
          <w:tcPr>
            <w:tcW w:w="8931" w:type="dxa"/>
            <w:gridSpan w:val="4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0B0B5BD" w14:textId="77777777" w:rsidR="00234B20" w:rsidRPr="00EE64D6" w:rsidRDefault="00234B20" w:rsidP="00035DB2">
            <w:pPr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</w:pPr>
          </w:p>
        </w:tc>
      </w:tr>
      <w:tr w:rsidR="00234B20" w:rsidRPr="00C003AC" w14:paraId="0ED7B27D" w14:textId="77777777" w:rsidTr="00035DB2">
        <w:trPr>
          <w:trHeight w:val="417"/>
        </w:trPr>
        <w:tc>
          <w:tcPr>
            <w:tcW w:w="8931" w:type="dxa"/>
            <w:gridSpan w:val="4"/>
            <w:tcBorders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05E72088" w14:textId="77777777" w:rsidR="00234B20" w:rsidRPr="00C003AC" w:rsidRDefault="00234B20" w:rsidP="00035DB2">
            <w:pPr>
              <w:rPr>
                <w:rFonts w:eastAsia="Times New Roman" w:cstheme="minorHAnsi"/>
                <w:b/>
                <w:bCs/>
                <w:color w:val="404040" w:themeColor="text1" w:themeTint="BF"/>
                <w:sz w:val="20"/>
                <w:szCs w:val="20"/>
                <w:lang w:eastAsia="en-GB"/>
              </w:rPr>
            </w:pPr>
            <w:r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>S</w:t>
            </w:r>
            <w:r w:rsidRPr="00EE64D6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>moked cigarettes</w:t>
            </w:r>
          </w:p>
        </w:tc>
      </w:tr>
      <w:tr w:rsidR="00234B20" w:rsidRPr="00C003AC" w14:paraId="4AB8053A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717EA" w14:textId="77777777" w:rsidR="00234B20" w:rsidRPr="00C003AC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    Ever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D2FD1" w14:textId="77777777" w:rsidR="00234B20" w:rsidRPr="00C003AC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>44.5% (94)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04D86" w14:textId="77777777" w:rsidR="00234B20" w:rsidRPr="00C003AC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>55.5% (117)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AFD65" w14:textId="77777777" w:rsidR="00234B20" w:rsidRPr="00C003AC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>1</w:t>
            </w:r>
          </w:p>
        </w:tc>
      </w:tr>
      <w:tr w:rsidR="00234B20" w:rsidRPr="00C003AC" w14:paraId="4193E156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AD4D60" w14:textId="77777777" w:rsidR="00234B20" w:rsidRPr="00C003AC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    Never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7E2467" w14:textId="77777777" w:rsidR="00234B20" w:rsidRPr="00C003AC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>5.4% (11)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477D06" w14:textId="77777777" w:rsidR="00234B20" w:rsidRPr="00C003AC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>94.6% (191)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9447D0" w14:textId="77777777" w:rsidR="00234B20" w:rsidRPr="00C003AC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>1.78 (1.56,2.</w:t>
            </w:r>
            <w:proofErr w:type="gramStart"/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>04)*</w:t>
            </w:r>
            <w:proofErr w:type="gramEnd"/>
          </w:p>
        </w:tc>
      </w:tr>
      <w:tr w:rsidR="00234B20" w:rsidRPr="00C003AC" w14:paraId="57889937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3873DC" w14:textId="77777777" w:rsidR="00234B20" w:rsidRPr="00C003AC" w:rsidRDefault="00234B20" w:rsidP="00035DB2">
            <w:pPr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F8168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 xml:space="preserve">     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Missing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C1B409" w14:textId="77777777" w:rsidR="00234B20" w:rsidRPr="00C003AC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33.3% (2)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249371" w14:textId="77777777" w:rsidR="00234B20" w:rsidRPr="00C003AC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66.7% (4)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39052E" w14:textId="77777777" w:rsidR="00234B20" w:rsidRPr="00C003AC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</w:tc>
      </w:tr>
      <w:tr w:rsidR="00234B20" w:rsidRPr="00C003AC" w14:paraId="4EB6B77A" w14:textId="77777777" w:rsidTr="00035DB2">
        <w:trPr>
          <w:trHeight w:val="320"/>
        </w:trPr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6AB536" w14:textId="77777777" w:rsidR="00234B20" w:rsidRPr="00EE64D6" w:rsidRDefault="00234B20" w:rsidP="00035DB2">
            <w:pPr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</w:pPr>
          </w:p>
        </w:tc>
      </w:tr>
      <w:tr w:rsidR="00234B20" w:rsidRPr="00C003AC" w14:paraId="4FBFC269" w14:textId="77777777" w:rsidTr="00035DB2">
        <w:trPr>
          <w:trHeight w:val="320"/>
        </w:trPr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52A99B83" w14:textId="77777777" w:rsidR="00234B20" w:rsidRPr="00EE64D6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2"/>
                <w:szCs w:val="22"/>
                <w:lang w:eastAsia="en-GB"/>
              </w:rPr>
            </w:pPr>
            <w:r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 xml:space="preserve">Had </w:t>
            </w:r>
            <w:r w:rsidRPr="00EE64D6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 xml:space="preserve">a full serve of alcohol </w:t>
            </w:r>
          </w:p>
        </w:tc>
      </w:tr>
      <w:tr w:rsidR="00234B20" w:rsidRPr="00C003AC" w14:paraId="4C992DDA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921D79" w14:textId="77777777" w:rsidR="00234B20" w:rsidRPr="00C003AC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    Ever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8170F1" w14:textId="77777777" w:rsidR="00234B20" w:rsidRPr="00C003AC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>36.1% (84)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D69A0D" w14:textId="77777777" w:rsidR="00234B20" w:rsidRPr="00C003AC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>63.9% (149)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E0D004" w14:textId="77777777" w:rsidR="00234B20" w:rsidRPr="00C003AC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>1</w:t>
            </w:r>
          </w:p>
        </w:tc>
      </w:tr>
      <w:tr w:rsidR="00234B20" w:rsidRPr="00C003AC" w14:paraId="16EE5FAB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80DC8A" w14:textId="77777777" w:rsidR="00234B20" w:rsidRPr="00C003AC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    Never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995388" w14:textId="77777777" w:rsidR="00234B20" w:rsidRPr="00C003AC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>32.5% (13)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264120" w14:textId="77777777" w:rsidR="00234B20" w:rsidRPr="00C003AC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>67.5% (27)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9D55B9" w14:textId="77777777" w:rsidR="00234B20" w:rsidRPr="00C003AC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>1.06 (0.84,1.35)</w:t>
            </w:r>
          </w:p>
        </w:tc>
      </w:tr>
      <w:tr w:rsidR="00234B20" w:rsidRPr="00C003AC" w14:paraId="34D71D90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D8E535" w14:textId="77777777" w:rsidR="00234B20" w:rsidRPr="00C003AC" w:rsidRDefault="00234B20" w:rsidP="00035DB2">
            <w:pPr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F8168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 xml:space="preserve">     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Missing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DE040A" w14:textId="77777777" w:rsidR="00234B20" w:rsidRPr="00C003AC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6.9% (10)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4DA8AF" w14:textId="77777777" w:rsidR="00234B20" w:rsidRPr="00C003AC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93.2% (136)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4D0C20" w14:textId="77777777" w:rsidR="00234B20" w:rsidRPr="00C003AC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</w:tc>
      </w:tr>
      <w:tr w:rsidR="00234B20" w:rsidRPr="00C003AC" w14:paraId="02A7AB4F" w14:textId="77777777" w:rsidTr="00035DB2">
        <w:trPr>
          <w:trHeight w:val="320"/>
        </w:trPr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95F368" w14:textId="77777777" w:rsidR="00234B20" w:rsidRPr="00C003AC" w:rsidRDefault="00234B20" w:rsidP="00035DB2">
            <w:pPr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</w:rPr>
            </w:pPr>
          </w:p>
        </w:tc>
      </w:tr>
      <w:tr w:rsidR="00234B20" w:rsidRPr="00C003AC" w14:paraId="0D6EDD3B" w14:textId="77777777" w:rsidTr="00035DB2">
        <w:trPr>
          <w:trHeight w:val="320"/>
        </w:trPr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7563B6F5" w14:textId="77777777" w:rsidR="00234B20" w:rsidRPr="001F6618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2"/>
                <w:szCs w:val="22"/>
                <w:lang w:eastAsia="en-GB"/>
              </w:rPr>
            </w:pPr>
            <w:r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>Used</w:t>
            </w:r>
            <w:r w:rsidRPr="001F6618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 xml:space="preserve"> </w:t>
            </w:r>
            <w:r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>cannabis</w:t>
            </w:r>
          </w:p>
        </w:tc>
      </w:tr>
      <w:tr w:rsidR="00234B20" w:rsidRPr="00C003AC" w14:paraId="3F9288D8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29CD03" w14:textId="77777777" w:rsidR="00234B20" w:rsidRPr="00C003AC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    Ever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AAEF36" w14:textId="77777777" w:rsidR="00234B20" w:rsidRPr="00C003AC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>51.6% (81)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A7E5E1" w14:textId="77777777" w:rsidR="00234B20" w:rsidRPr="00C003AC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>48.4% (76)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2A9493" w14:textId="77777777" w:rsidR="00234B20" w:rsidRPr="00C003AC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>1</w:t>
            </w:r>
          </w:p>
        </w:tc>
      </w:tr>
      <w:tr w:rsidR="00234B20" w:rsidRPr="00C003AC" w14:paraId="483769DD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989E35" w14:textId="77777777" w:rsidR="00234B20" w:rsidRPr="00C003AC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    Never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FA4BFE" w14:textId="77777777" w:rsidR="00234B20" w:rsidRPr="00C003AC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>8.3% (21)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4228F6" w14:textId="77777777" w:rsidR="00234B20" w:rsidRPr="00C003AC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>91.7% (231)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2A4F77" w14:textId="77777777" w:rsidR="00234B20" w:rsidRPr="00C003AC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>1.89 (1.60,2.</w:t>
            </w:r>
            <w:proofErr w:type="gramStart"/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>24)*</w:t>
            </w:r>
            <w:proofErr w:type="gramEnd"/>
          </w:p>
        </w:tc>
      </w:tr>
      <w:tr w:rsidR="00234B20" w:rsidRPr="00C003AC" w14:paraId="086E25F1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E510C4" w14:textId="77777777" w:rsidR="00234B20" w:rsidRPr="00C003AC" w:rsidRDefault="00234B20" w:rsidP="00035DB2">
            <w:pPr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F8168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 xml:space="preserve">     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Missing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C0DBA3" w14:textId="77777777" w:rsidR="00234B20" w:rsidRPr="00C003AC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50.0% (5)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B6CB0B" w14:textId="77777777" w:rsidR="00234B20" w:rsidRPr="00C003AC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50.0% (5)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981BC6" w14:textId="77777777" w:rsidR="00234B20" w:rsidRPr="00C003AC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</w:tc>
      </w:tr>
      <w:tr w:rsidR="00234B20" w:rsidRPr="00C003AC" w14:paraId="471D06E3" w14:textId="77777777" w:rsidTr="00035DB2">
        <w:trPr>
          <w:trHeight w:val="320"/>
        </w:trPr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B24C12" w14:textId="77777777" w:rsidR="00234B20" w:rsidRPr="00C003AC" w:rsidRDefault="00234B20" w:rsidP="00035DB2">
            <w:pPr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</w:rPr>
            </w:pPr>
          </w:p>
        </w:tc>
      </w:tr>
      <w:tr w:rsidR="00234B20" w:rsidRPr="00C003AC" w14:paraId="2AF4F8E9" w14:textId="77777777" w:rsidTr="00035DB2">
        <w:trPr>
          <w:trHeight w:val="320"/>
        </w:trPr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3F9DFCB8" w14:textId="77777777" w:rsidR="00234B20" w:rsidRPr="001F6618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2"/>
                <w:szCs w:val="22"/>
                <w:lang w:eastAsia="en-GB"/>
              </w:rPr>
            </w:pPr>
            <w:r w:rsidRPr="001F6618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 xml:space="preserve">Relationship status </w:t>
            </w:r>
          </w:p>
        </w:tc>
      </w:tr>
      <w:tr w:rsidR="00234B20" w:rsidRPr="00C003AC" w14:paraId="57EB7BBC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FDC2DC" w14:textId="77777777" w:rsidR="00234B20" w:rsidRPr="00C003AC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    In a relationship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293EF3" w14:textId="77777777" w:rsidR="00234B20" w:rsidRPr="00C003AC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>24.5% (37)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60BFA0" w14:textId="77777777" w:rsidR="00234B20" w:rsidRPr="00C003AC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>75.5% (114)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A444AD" w14:textId="77777777" w:rsidR="00234B20" w:rsidRPr="00C003AC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>1</w:t>
            </w:r>
          </w:p>
        </w:tc>
      </w:tr>
      <w:tr w:rsidR="00234B20" w:rsidRPr="00C003AC" w14:paraId="27F3DC86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F6C1CC" w14:textId="77777777" w:rsidR="00234B20" w:rsidRPr="00C003AC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    Not in a relationship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759B88" w14:textId="77777777" w:rsidR="00234B20" w:rsidRPr="00C003AC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>26.8% (61)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DC83F4" w14:textId="77777777" w:rsidR="00234B20" w:rsidRPr="00C003AC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>73.2% (167)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BEEF6C" w14:textId="77777777" w:rsidR="00234B20" w:rsidRPr="00C003AC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>0.97 (0.86,1.10)</w:t>
            </w:r>
          </w:p>
        </w:tc>
      </w:tr>
      <w:tr w:rsidR="00234B20" w:rsidRPr="00C003AC" w14:paraId="0A0C381D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5FD5CC" w14:textId="77777777" w:rsidR="00234B20" w:rsidRPr="00C003AC" w:rsidRDefault="00234B20" w:rsidP="00035DB2">
            <w:pPr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F8168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 xml:space="preserve">     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Missing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99DA22" w14:textId="77777777" w:rsidR="00234B20" w:rsidRPr="00C003AC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22.5% (9)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52412F" w14:textId="77777777" w:rsidR="00234B20" w:rsidRPr="00C003AC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77.5% (31)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9BAB6C" w14:textId="77777777" w:rsidR="00234B20" w:rsidRPr="00C003AC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</w:tc>
      </w:tr>
      <w:tr w:rsidR="00234B20" w:rsidRPr="00C003AC" w14:paraId="26FF8F65" w14:textId="77777777" w:rsidTr="00035DB2">
        <w:trPr>
          <w:trHeight w:val="320"/>
        </w:trPr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D156E7" w14:textId="77777777" w:rsidR="00234B20" w:rsidRPr="00C003AC" w:rsidRDefault="00234B20" w:rsidP="00035DB2">
            <w:pPr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</w:rPr>
            </w:pPr>
          </w:p>
        </w:tc>
      </w:tr>
      <w:tr w:rsidR="00234B20" w:rsidRPr="00C003AC" w14:paraId="16B4B42D" w14:textId="77777777" w:rsidTr="00035DB2">
        <w:trPr>
          <w:trHeight w:val="320"/>
        </w:trPr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352CE75D" w14:textId="77777777" w:rsidR="00234B20" w:rsidRPr="001F6618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2"/>
                <w:szCs w:val="22"/>
                <w:lang w:eastAsia="en-GB"/>
              </w:rPr>
            </w:pPr>
            <w:r w:rsidRPr="001F6618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>Sexually Active</w:t>
            </w:r>
          </w:p>
        </w:tc>
      </w:tr>
      <w:tr w:rsidR="00234B20" w:rsidRPr="00C003AC" w14:paraId="49A71BB1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70F093" w14:textId="77777777" w:rsidR="00234B20" w:rsidRPr="00C003AC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    Ever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CA0327" w14:textId="77777777" w:rsidR="00234B20" w:rsidRPr="00C003AC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>36.7% (69)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E7E182" w14:textId="77777777" w:rsidR="00234B20" w:rsidRPr="00C003AC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>63.3% (119)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C3191D" w14:textId="77777777" w:rsidR="00234B20" w:rsidRPr="00C003AC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>1</w:t>
            </w:r>
          </w:p>
        </w:tc>
      </w:tr>
      <w:tr w:rsidR="00234B20" w:rsidRPr="00C003AC" w14:paraId="68012A6C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DE2AF2" w14:textId="77777777" w:rsidR="00234B20" w:rsidRPr="00C003AC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    Never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2250FE" w14:textId="77777777" w:rsidR="00234B20" w:rsidRPr="00C003AC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>12.1% (13)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89FA43" w14:textId="77777777" w:rsidR="00234B20" w:rsidRPr="00C003AC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>87.9% (94)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52BBF4" w14:textId="77777777" w:rsidR="00234B20" w:rsidRPr="00C003AC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>1.40 (1.23,1.</w:t>
            </w:r>
            <w:proofErr w:type="gramStart"/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>6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0</w:t>
            </w: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>)*</w:t>
            </w:r>
            <w:proofErr w:type="gramEnd"/>
          </w:p>
        </w:tc>
      </w:tr>
      <w:tr w:rsidR="00234B20" w:rsidRPr="00C003AC" w14:paraId="160FFEA2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C56693" w14:textId="77777777" w:rsidR="00234B20" w:rsidRPr="00C003AC" w:rsidRDefault="00234B20" w:rsidP="00035DB2">
            <w:pPr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F8168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 xml:space="preserve">     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Missing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FCDA1D" w14:textId="77777777" w:rsidR="00234B20" w:rsidRPr="00C003AC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20.2% (25)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4853AA" w14:textId="77777777" w:rsidR="00234B20" w:rsidRPr="00C003AC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79.8% (99)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BE8563" w14:textId="77777777" w:rsidR="00234B20" w:rsidRPr="00C003AC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</w:tc>
      </w:tr>
      <w:tr w:rsidR="00234B20" w:rsidRPr="00C003AC" w14:paraId="1AB545CA" w14:textId="77777777" w:rsidTr="00035DB2">
        <w:trPr>
          <w:trHeight w:val="320"/>
        </w:trPr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A85441" w14:textId="77777777" w:rsidR="00234B20" w:rsidRPr="00C003AC" w:rsidRDefault="00234B20" w:rsidP="00035DB2">
            <w:pPr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</w:rPr>
            </w:pPr>
          </w:p>
        </w:tc>
      </w:tr>
      <w:tr w:rsidR="00234B20" w:rsidRPr="00C003AC" w14:paraId="243F732E" w14:textId="77777777" w:rsidTr="00035DB2">
        <w:trPr>
          <w:trHeight w:val="320"/>
        </w:trPr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374319BF" w14:textId="77777777" w:rsidR="00234B20" w:rsidRPr="00C003AC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1F6618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 xml:space="preserve">Self-rated health status </w:t>
            </w:r>
          </w:p>
        </w:tc>
      </w:tr>
      <w:tr w:rsidR="00234B20" w:rsidRPr="00C003AC" w14:paraId="65DFBF6B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32676E" w14:textId="77777777" w:rsidR="00234B20" w:rsidRPr="00C003AC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    Poor to Fair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B6B7E1" w14:textId="77777777" w:rsidR="00234B20" w:rsidRPr="00C003AC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>34.7% (33)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B93988" w14:textId="77777777" w:rsidR="00234B20" w:rsidRPr="00C003AC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>65.3% (62)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E10DEB" w14:textId="77777777" w:rsidR="00234B20" w:rsidRPr="00C003AC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>1</w:t>
            </w:r>
          </w:p>
        </w:tc>
      </w:tr>
      <w:tr w:rsidR="00234B20" w:rsidRPr="00C003AC" w14:paraId="73382E78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BF5DE9" w14:textId="77777777" w:rsidR="00234B20" w:rsidRPr="00C003AC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    Good to Excellent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829F04" w14:textId="77777777" w:rsidR="00234B20" w:rsidRPr="00C003AC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>23.8% (72)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1B4176" w14:textId="77777777" w:rsidR="00234B20" w:rsidRPr="00C003AC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>76.2% (230)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AAF9A7" w14:textId="77777777" w:rsidR="00234B20" w:rsidRPr="00C003AC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>1.15 (0.97,1.35)</w:t>
            </w:r>
          </w:p>
        </w:tc>
      </w:tr>
      <w:tr w:rsidR="00234B20" w:rsidRPr="00C003AC" w14:paraId="67576723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5B9CC7" w14:textId="77777777" w:rsidR="00234B20" w:rsidRPr="00C003AC" w:rsidRDefault="00234B20" w:rsidP="00035DB2">
            <w:pPr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F8168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 xml:space="preserve">     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Missing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9A6505" w14:textId="77777777" w:rsidR="00234B20" w:rsidRPr="00C003AC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9.1% (2)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224BC8" w14:textId="77777777" w:rsidR="00234B20" w:rsidRPr="00C003AC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90.9% (20)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C1FEC4" w14:textId="77777777" w:rsidR="00234B20" w:rsidRPr="00C003AC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</w:tc>
      </w:tr>
      <w:tr w:rsidR="00234B20" w:rsidRPr="00C003AC" w14:paraId="28C98F65" w14:textId="77777777" w:rsidTr="00035DB2">
        <w:trPr>
          <w:trHeight w:val="320"/>
        </w:trPr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1CA3ED" w14:textId="77777777" w:rsidR="00234B20" w:rsidRPr="00C003AC" w:rsidRDefault="00234B20" w:rsidP="00035DB2">
            <w:pPr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</w:rPr>
            </w:pPr>
          </w:p>
        </w:tc>
      </w:tr>
      <w:tr w:rsidR="00234B20" w:rsidRPr="00C003AC" w14:paraId="1DC51168" w14:textId="77777777" w:rsidTr="00035DB2">
        <w:trPr>
          <w:trHeight w:val="320"/>
        </w:trPr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578ED66E" w14:textId="77777777" w:rsidR="00234B20" w:rsidRPr="00AF0FB6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2"/>
                <w:szCs w:val="22"/>
                <w:lang w:eastAsia="en-GB"/>
              </w:rPr>
            </w:pPr>
            <w:r w:rsidRPr="00AF0FB6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>Days physically active per week</w:t>
            </w:r>
          </w:p>
        </w:tc>
      </w:tr>
      <w:tr w:rsidR="00234B20" w:rsidRPr="00C003AC" w14:paraId="1CE778C9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397549" w14:textId="77777777" w:rsidR="00234B20" w:rsidRPr="00BF0559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BF0559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 xml:space="preserve">     0-4 days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553555" w14:textId="77777777" w:rsidR="00234B20" w:rsidRPr="00BF0559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BF0559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26.5% (71)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EBC01D" w14:textId="77777777" w:rsidR="00234B20" w:rsidRPr="00BF0559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BF0559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73.5% (197)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360840" w14:textId="77777777" w:rsidR="00234B20" w:rsidRPr="00BF0559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BF0559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1</w:t>
            </w:r>
          </w:p>
        </w:tc>
      </w:tr>
      <w:tr w:rsidR="00234B20" w:rsidRPr="00C003AC" w14:paraId="0A93C099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118252" w14:textId="77777777" w:rsidR="00234B20" w:rsidRPr="00BF0559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BF0559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 xml:space="preserve">     5-7 days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C172AE" w14:textId="77777777" w:rsidR="00234B20" w:rsidRPr="00BF0559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BF0559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24.1% (14)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5976D2" w14:textId="77777777" w:rsidR="00234B20" w:rsidRPr="00BF0559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BF0559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75.9% (44)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3028A3" w14:textId="77777777" w:rsidR="00234B20" w:rsidRPr="00BF0559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BF0559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1.03 (0.87,1.22)</w:t>
            </w:r>
          </w:p>
        </w:tc>
      </w:tr>
      <w:tr w:rsidR="00234B20" w:rsidRPr="00C003AC" w14:paraId="68AC7C05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5056B7" w14:textId="77777777" w:rsidR="00234B20" w:rsidRPr="00BF0559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BF0559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 xml:space="preserve">     Missing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1B9FF7" w14:textId="77777777" w:rsidR="00234B20" w:rsidRPr="00BF0559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BF0559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23.7% (22)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D4BFBD" w14:textId="77777777" w:rsidR="00234B20" w:rsidRPr="00BF0559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BF0559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76.3% (71)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CC9CE9" w14:textId="77777777" w:rsidR="00234B20" w:rsidRPr="00BF0559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</w:p>
        </w:tc>
      </w:tr>
      <w:tr w:rsidR="00234B20" w:rsidRPr="00C003AC" w14:paraId="0326FD45" w14:textId="77777777" w:rsidTr="00035DB2">
        <w:trPr>
          <w:trHeight w:val="320"/>
        </w:trPr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1EC2E1" w14:textId="77777777" w:rsidR="00234B20" w:rsidRPr="00AF0FB6" w:rsidRDefault="00234B20" w:rsidP="00035DB2">
            <w:pPr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</w:rPr>
            </w:pPr>
          </w:p>
        </w:tc>
      </w:tr>
      <w:tr w:rsidR="00234B20" w:rsidRPr="00C003AC" w14:paraId="63EBE6F6" w14:textId="77777777" w:rsidTr="00035DB2">
        <w:trPr>
          <w:trHeight w:val="320"/>
        </w:trPr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09CEF724" w14:textId="77777777" w:rsidR="00234B20" w:rsidRPr="00AF0FB6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2"/>
                <w:szCs w:val="22"/>
                <w:lang w:eastAsia="en-GB"/>
              </w:rPr>
            </w:pPr>
            <w:r w:rsidRPr="00AF0FB6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 xml:space="preserve">Screen time (hrs/day) M-F (PR continuous measure) </w:t>
            </w:r>
          </w:p>
        </w:tc>
      </w:tr>
      <w:tr w:rsidR="00234B20" w:rsidRPr="00C003AC" w14:paraId="351CBF69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0855C1" w14:textId="77777777" w:rsidR="00234B20" w:rsidRPr="00AF0FB6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lastRenderedPageBreak/>
              <w:t xml:space="preserve">     </w:t>
            </w:r>
            <w:r w:rsidRPr="00AF0FB6">
              <w:rPr>
                <w:rFonts w:cstheme="minorHAnsi"/>
                <w:color w:val="404040" w:themeColor="text1" w:themeTint="BF"/>
                <w:sz w:val="20"/>
                <w:szCs w:val="20"/>
              </w:rPr>
              <w:t>Increasing time 1hr/day (0-5+) (Mean (SD))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CEBB56" w14:textId="77777777" w:rsidR="00234B20" w:rsidRPr="00AF0FB6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AF0FB6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3.6 (1.6)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F58D37" w14:textId="77777777" w:rsidR="00234B20" w:rsidRPr="00AF0FB6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AF0FB6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3.1 (1.6)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372895" w14:textId="77777777" w:rsidR="00234B20" w:rsidRPr="00AF0FB6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AF0FB6">
              <w:rPr>
                <w:rFonts w:cstheme="minorHAnsi"/>
                <w:color w:val="404040" w:themeColor="text1" w:themeTint="BF"/>
                <w:sz w:val="20"/>
                <w:szCs w:val="20"/>
              </w:rPr>
              <w:t>0.96 (0.93,&gt;1.00)</w:t>
            </w:r>
          </w:p>
        </w:tc>
      </w:tr>
      <w:tr w:rsidR="00234B20" w:rsidRPr="00C003AC" w14:paraId="1E67A2D2" w14:textId="77777777" w:rsidTr="00035DB2">
        <w:trPr>
          <w:trHeight w:val="320"/>
        </w:trPr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E7EC79" w14:textId="77777777" w:rsidR="00234B20" w:rsidRPr="00AF0FB6" w:rsidRDefault="00234B20" w:rsidP="00035DB2">
            <w:pPr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</w:rPr>
            </w:pPr>
          </w:p>
        </w:tc>
      </w:tr>
      <w:tr w:rsidR="00234B20" w:rsidRPr="00C003AC" w14:paraId="4825A6A9" w14:textId="77777777" w:rsidTr="00035DB2">
        <w:trPr>
          <w:trHeight w:val="320"/>
        </w:trPr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08DE02FF" w14:textId="77777777" w:rsidR="00234B20" w:rsidRPr="00AF0FB6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2"/>
                <w:szCs w:val="22"/>
                <w:lang w:eastAsia="en-GB"/>
              </w:rPr>
            </w:pPr>
            <w:r w:rsidRPr="00AF0FB6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>Screen time (hrs/day) weekend (PR continuous measure)</w:t>
            </w:r>
          </w:p>
        </w:tc>
      </w:tr>
      <w:tr w:rsidR="00234B20" w:rsidRPr="00C003AC" w14:paraId="530512AC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7779CF" w14:textId="77777777" w:rsidR="00234B20" w:rsidRPr="00AF0FB6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 xml:space="preserve">     </w:t>
            </w:r>
            <w:r w:rsidRPr="00AF0FB6">
              <w:rPr>
                <w:rFonts w:cstheme="minorHAnsi"/>
                <w:color w:val="404040" w:themeColor="text1" w:themeTint="BF"/>
                <w:sz w:val="20"/>
                <w:szCs w:val="20"/>
              </w:rPr>
              <w:t>Increasing time 1hr/day (0-5+) (Mean (SD))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88E0EC" w14:textId="77777777" w:rsidR="00234B20" w:rsidRPr="00AF0FB6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AF0FB6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3.5 (1.6)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29BF10" w14:textId="77777777" w:rsidR="00234B20" w:rsidRPr="00AF0FB6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AF0FB6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3.2 (1.7)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938FEB" w14:textId="77777777" w:rsidR="00234B20" w:rsidRPr="00AF0FB6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AF0FB6">
              <w:rPr>
                <w:rFonts w:cstheme="minorHAnsi"/>
                <w:color w:val="404040" w:themeColor="text1" w:themeTint="BF"/>
                <w:sz w:val="20"/>
                <w:szCs w:val="20"/>
              </w:rPr>
              <w:t>0.97 (0.94,1.01)</w:t>
            </w:r>
          </w:p>
        </w:tc>
      </w:tr>
      <w:tr w:rsidR="00234B20" w:rsidRPr="00C003AC" w14:paraId="0FE4F3F1" w14:textId="77777777" w:rsidTr="00035DB2">
        <w:trPr>
          <w:trHeight w:val="26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AA2455" w14:textId="77777777" w:rsidR="00234B20" w:rsidRPr="00C003AC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408E2C" w14:textId="77777777" w:rsidR="00234B20" w:rsidRPr="00C003AC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9AF7CA" w14:textId="77777777" w:rsidR="00234B20" w:rsidRPr="00C003AC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20D701" w14:textId="77777777" w:rsidR="00234B20" w:rsidRPr="00C003AC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</w:p>
        </w:tc>
      </w:tr>
      <w:tr w:rsidR="00234B20" w:rsidRPr="00C003AC" w14:paraId="0D778DFF" w14:textId="77777777" w:rsidTr="00035DB2">
        <w:trPr>
          <w:trHeight w:val="363"/>
        </w:trPr>
        <w:tc>
          <w:tcPr>
            <w:tcW w:w="8931" w:type="dxa"/>
            <w:gridSpan w:val="4"/>
            <w:tcBorders>
              <w:top w:val="nil"/>
              <w:left w:val="nil"/>
              <w:right w:val="nil"/>
            </w:tcBorders>
            <w:shd w:val="clear" w:color="auto" w:fill="D1D1D1" w:themeFill="background2" w:themeFillShade="E6"/>
            <w:noWrap/>
            <w:vAlign w:val="bottom"/>
          </w:tcPr>
          <w:p w14:paraId="5D6F2F54" w14:textId="77777777" w:rsidR="00234B20" w:rsidRPr="00C003AC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1F6618">
              <w:rPr>
                <w:rFonts w:eastAsia="Times New Roman" w:cstheme="minorHAnsi"/>
                <w:b/>
                <w:bCs/>
                <w:color w:val="404040" w:themeColor="text1" w:themeTint="BF"/>
                <w:lang w:eastAsia="en-GB"/>
              </w:rPr>
              <w:t>MENTAL HEALTH</w:t>
            </w:r>
          </w:p>
        </w:tc>
      </w:tr>
      <w:tr w:rsidR="00234B20" w:rsidRPr="00C003AC" w14:paraId="17989ACD" w14:textId="77777777" w:rsidTr="00035DB2">
        <w:trPr>
          <w:trHeight w:val="105"/>
        </w:trPr>
        <w:tc>
          <w:tcPr>
            <w:tcW w:w="8931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E8F395E" w14:textId="77777777" w:rsidR="00234B20" w:rsidRPr="00C003AC" w:rsidRDefault="00234B20" w:rsidP="00035DB2">
            <w:pPr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</w:rPr>
            </w:pPr>
          </w:p>
        </w:tc>
      </w:tr>
      <w:tr w:rsidR="00234B20" w:rsidRPr="00C003AC" w14:paraId="02D79F64" w14:textId="77777777" w:rsidTr="00035DB2">
        <w:trPr>
          <w:trHeight w:val="278"/>
        </w:trPr>
        <w:tc>
          <w:tcPr>
            <w:tcW w:w="8931" w:type="dxa"/>
            <w:gridSpan w:val="4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5477612B" w14:textId="77777777" w:rsidR="00234B20" w:rsidRPr="00920D6B" w:rsidRDefault="00234B20" w:rsidP="00035DB2">
            <w:pPr>
              <w:rPr>
                <w:rFonts w:eastAsia="Times New Roman" w:cstheme="minorHAnsi"/>
                <w:b/>
                <w:bCs/>
                <w:color w:val="404040" w:themeColor="text1" w:themeTint="BF"/>
                <w:sz w:val="22"/>
                <w:szCs w:val="22"/>
                <w:lang w:eastAsia="en-GB"/>
              </w:rPr>
            </w:pPr>
            <w:r w:rsidRPr="00920D6B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 xml:space="preserve">K5 Total Distress Score </w:t>
            </w:r>
          </w:p>
        </w:tc>
      </w:tr>
      <w:tr w:rsidR="00234B20" w:rsidRPr="00C003AC" w14:paraId="45FCE80D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0A80F8" w14:textId="77777777" w:rsidR="00234B20" w:rsidRPr="00C003AC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>     High or Very High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Distress</w:t>
            </w: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(12-25)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026212" w14:textId="77777777" w:rsidR="00234B20" w:rsidRPr="00C003AC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>32.2% (56)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790AF4" w14:textId="77777777" w:rsidR="00234B20" w:rsidRPr="00C003AC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>67.8% (118)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A6183E" w14:textId="77777777" w:rsidR="00234B20" w:rsidRPr="00C003AC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C003AC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1</w:t>
            </w:r>
          </w:p>
        </w:tc>
      </w:tr>
      <w:tr w:rsidR="00234B20" w:rsidRPr="00C003AC" w14:paraId="636FDFE0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5F195C" w14:textId="77777777" w:rsidR="00234B20" w:rsidRPr="00C003AC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>     Low or Moderate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Distress</w:t>
            </w: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(5-11)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5CA1B5" w14:textId="77777777" w:rsidR="00234B20" w:rsidRPr="00C003AC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>21.0% (47)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B47AF1" w14:textId="77777777" w:rsidR="00234B20" w:rsidRPr="00C003AC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>79.0% (177)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DD2F63" w14:textId="77777777" w:rsidR="00234B20" w:rsidRPr="00920D6B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920D6B">
              <w:rPr>
                <w:rFonts w:cstheme="minorHAnsi"/>
                <w:color w:val="404040" w:themeColor="text1" w:themeTint="BF"/>
                <w:sz w:val="20"/>
                <w:szCs w:val="20"/>
              </w:rPr>
              <w:t>1.15 (1.01,1.</w:t>
            </w:r>
            <w:proofErr w:type="gramStart"/>
            <w:r w:rsidRPr="00920D6B">
              <w:rPr>
                <w:rFonts w:cstheme="minorHAnsi"/>
                <w:color w:val="404040" w:themeColor="text1" w:themeTint="BF"/>
                <w:sz w:val="20"/>
                <w:szCs w:val="20"/>
              </w:rPr>
              <w:t>3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0</w:t>
            </w:r>
            <w:r w:rsidRPr="00920D6B">
              <w:rPr>
                <w:rFonts w:cstheme="minorHAnsi"/>
                <w:color w:val="404040" w:themeColor="text1" w:themeTint="BF"/>
                <w:sz w:val="20"/>
                <w:szCs w:val="20"/>
              </w:rPr>
              <w:t>)*</w:t>
            </w:r>
            <w:proofErr w:type="gramEnd"/>
          </w:p>
        </w:tc>
      </w:tr>
      <w:tr w:rsidR="00234B20" w:rsidRPr="00C003AC" w14:paraId="7687B4A7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EC7867" w14:textId="77777777" w:rsidR="00234B20" w:rsidRPr="00C003AC" w:rsidRDefault="00234B20" w:rsidP="00035DB2">
            <w:pPr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F8168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 xml:space="preserve">     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Missing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D3F410" w14:textId="77777777" w:rsidR="00234B20" w:rsidRPr="00C003AC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19.0% (4)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46F230" w14:textId="77777777" w:rsidR="00234B20" w:rsidRPr="00C003AC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81.0% (17)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C5F653" w14:textId="77777777" w:rsidR="00234B20" w:rsidRPr="00920D6B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</w:tc>
      </w:tr>
      <w:tr w:rsidR="00234B20" w:rsidRPr="00C003AC" w14:paraId="265BE0E7" w14:textId="77777777" w:rsidTr="00035DB2">
        <w:trPr>
          <w:trHeight w:val="320"/>
        </w:trPr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2A5717" w14:textId="77777777" w:rsidR="00234B20" w:rsidRPr="00C003AC" w:rsidRDefault="00234B20" w:rsidP="00035DB2">
            <w:pPr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</w:rPr>
            </w:pPr>
          </w:p>
        </w:tc>
      </w:tr>
      <w:tr w:rsidR="00234B20" w:rsidRPr="00C003AC" w14:paraId="16E03E52" w14:textId="77777777" w:rsidTr="00035DB2">
        <w:trPr>
          <w:trHeight w:val="320"/>
        </w:trPr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2DCFC5B3" w14:textId="77777777" w:rsidR="00234B20" w:rsidRPr="00C003AC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920D6B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>Depression diagnos</w:t>
            </w:r>
            <w:r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>is</w:t>
            </w:r>
          </w:p>
        </w:tc>
      </w:tr>
      <w:tr w:rsidR="00234B20" w:rsidRPr="00C003AC" w14:paraId="55ADD50A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C37E8C" w14:textId="77777777" w:rsidR="00234B20" w:rsidRPr="00C003AC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     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Ever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DA8185" w14:textId="77777777" w:rsidR="00234B20" w:rsidRPr="00C003AC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>36.8% (32)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A7C226" w14:textId="77777777" w:rsidR="00234B20" w:rsidRPr="00C003AC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>63.2% (55)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D02F28" w14:textId="77777777" w:rsidR="00234B20" w:rsidRPr="00C003AC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C003AC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1</w:t>
            </w:r>
          </w:p>
        </w:tc>
      </w:tr>
      <w:tr w:rsidR="00234B20" w:rsidRPr="00C003AC" w14:paraId="3AC0BDE9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D2D3BA" w14:textId="77777777" w:rsidR="00234B20" w:rsidRPr="00C003AC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>     N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ever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113A0C" w14:textId="77777777" w:rsidR="00234B20" w:rsidRPr="00C003AC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>22.0% (69)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ECB007" w14:textId="77777777" w:rsidR="00234B20" w:rsidRPr="00C003AC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>78.0% (244)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29FC4B" w14:textId="77777777" w:rsidR="00234B20" w:rsidRPr="00920D6B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920D6B">
              <w:rPr>
                <w:rFonts w:cstheme="minorHAnsi"/>
                <w:color w:val="404040" w:themeColor="text1" w:themeTint="BF"/>
                <w:sz w:val="20"/>
                <w:szCs w:val="20"/>
              </w:rPr>
              <w:t>1.2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1</w:t>
            </w:r>
            <w:r w:rsidRPr="00920D6B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(1.0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1</w:t>
            </w:r>
            <w:r w:rsidRPr="00920D6B">
              <w:rPr>
                <w:rFonts w:cstheme="minorHAnsi"/>
                <w:color w:val="404040" w:themeColor="text1" w:themeTint="BF"/>
                <w:sz w:val="20"/>
                <w:szCs w:val="20"/>
              </w:rPr>
              <w:t>,1.</w:t>
            </w:r>
            <w:proofErr w:type="gramStart"/>
            <w:r w:rsidRPr="00920D6B">
              <w:rPr>
                <w:rFonts w:cstheme="minorHAnsi"/>
                <w:color w:val="404040" w:themeColor="text1" w:themeTint="BF"/>
                <w:sz w:val="20"/>
                <w:szCs w:val="20"/>
              </w:rPr>
              <w:t>4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6</w:t>
            </w:r>
            <w:r w:rsidRPr="00920D6B">
              <w:rPr>
                <w:rFonts w:cstheme="minorHAnsi"/>
                <w:color w:val="404040" w:themeColor="text1" w:themeTint="BF"/>
                <w:sz w:val="20"/>
                <w:szCs w:val="20"/>
              </w:rPr>
              <w:t>)*</w:t>
            </w:r>
            <w:proofErr w:type="gramEnd"/>
          </w:p>
        </w:tc>
      </w:tr>
      <w:tr w:rsidR="00234B20" w:rsidRPr="00C003AC" w14:paraId="676CB461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42665E" w14:textId="77777777" w:rsidR="00234B20" w:rsidRPr="00C003AC" w:rsidRDefault="00234B20" w:rsidP="00035DB2">
            <w:pPr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F8168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 xml:space="preserve">     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Missing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5DEC02" w14:textId="77777777" w:rsidR="00234B20" w:rsidRPr="00C003AC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31.6% (6)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33C3A0" w14:textId="77777777" w:rsidR="00234B20" w:rsidRPr="00C003AC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68.4% (13)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E47BC2" w14:textId="77777777" w:rsidR="00234B20" w:rsidRPr="00920D6B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</w:tc>
      </w:tr>
      <w:tr w:rsidR="00234B20" w:rsidRPr="00C003AC" w14:paraId="463718D5" w14:textId="77777777" w:rsidTr="00035DB2">
        <w:trPr>
          <w:trHeight w:val="320"/>
        </w:trPr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50C8E0" w14:textId="77777777" w:rsidR="00234B20" w:rsidRPr="00C003AC" w:rsidRDefault="00234B20" w:rsidP="00035DB2">
            <w:pPr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</w:rPr>
            </w:pPr>
          </w:p>
        </w:tc>
      </w:tr>
      <w:tr w:rsidR="00234B20" w:rsidRPr="00C003AC" w14:paraId="57EC43DB" w14:textId="77777777" w:rsidTr="00035DB2">
        <w:trPr>
          <w:trHeight w:val="320"/>
        </w:trPr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4AC08CF4" w14:textId="77777777" w:rsidR="00234B20" w:rsidRPr="00920D6B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2"/>
                <w:szCs w:val="22"/>
                <w:lang w:eastAsia="en-GB"/>
              </w:rPr>
            </w:pPr>
            <w:r w:rsidRPr="00920D6B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>Anxiety diagnos</w:t>
            </w:r>
            <w:r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>is</w:t>
            </w:r>
          </w:p>
        </w:tc>
      </w:tr>
      <w:tr w:rsidR="00234B20" w:rsidRPr="00C003AC" w14:paraId="037A6328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F412E2" w14:textId="77777777" w:rsidR="00234B20" w:rsidRPr="00C003AC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     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Ever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853847" w14:textId="77777777" w:rsidR="00234B20" w:rsidRPr="00C003AC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>40.4% (38)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CCBCE9" w14:textId="77777777" w:rsidR="00234B20" w:rsidRPr="00C003AC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>59.6% (56)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77E434" w14:textId="77777777" w:rsidR="00234B20" w:rsidRPr="00C003AC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C003AC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1</w:t>
            </w:r>
          </w:p>
        </w:tc>
      </w:tr>
      <w:tr w:rsidR="00234B20" w:rsidRPr="00C003AC" w14:paraId="1D75C913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3A94DB" w14:textId="77777777" w:rsidR="00234B20" w:rsidRPr="00C003AC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     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Never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6D4630" w14:textId="77777777" w:rsidR="00234B20" w:rsidRPr="00C003AC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>20.7% (64)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2A74DC" w14:textId="77777777" w:rsidR="00234B20" w:rsidRPr="00C003AC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>79.3% (245)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D1D218" w14:textId="77777777" w:rsidR="00234B20" w:rsidRPr="00920D6B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920D6B">
              <w:rPr>
                <w:rFonts w:cstheme="minorHAnsi"/>
                <w:color w:val="404040" w:themeColor="text1" w:themeTint="BF"/>
                <w:sz w:val="20"/>
                <w:szCs w:val="20"/>
              </w:rPr>
              <w:t>1.31 (1.0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8</w:t>
            </w:r>
            <w:r w:rsidRPr="00920D6B">
              <w:rPr>
                <w:rFonts w:cstheme="minorHAnsi"/>
                <w:color w:val="404040" w:themeColor="text1" w:themeTint="BF"/>
                <w:sz w:val="20"/>
                <w:szCs w:val="20"/>
              </w:rPr>
              <w:t>,1.</w:t>
            </w:r>
            <w:proofErr w:type="gramStart"/>
            <w:r w:rsidRPr="00920D6B">
              <w:rPr>
                <w:rFonts w:cstheme="minorHAnsi"/>
                <w:color w:val="404040" w:themeColor="text1" w:themeTint="BF"/>
                <w:sz w:val="20"/>
                <w:szCs w:val="20"/>
              </w:rPr>
              <w:t>5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7</w:t>
            </w:r>
            <w:r w:rsidRPr="00920D6B">
              <w:rPr>
                <w:rFonts w:cstheme="minorHAnsi"/>
                <w:color w:val="404040" w:themeColor="text1" w:themeTint="BF"/>
                <w:sz w:val="20"/>
                <w:szCs w:val="20"/>
              </w:rPr>
              <w:t>)*</w:t>
            </w:r>
            <w:proofErr w:type="gramEnd"/>
          </w:p>
        </w:tc>
      </w:tr>
      <w:tr w:rsidR="00234B20" w:rsidRPr="00C003AC" w14:paraId="4CBC2EC4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AF9606" w14:textId="77777777" w:rsidR="00234B20" w:rsidRPr="00C003AC" w:rsidRDefault="00234B20" w:rsidP="00035DB2">
            <w:pPr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F8168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 xml:space="preserve">     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Missing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1B3FE4" w14:textId="77777777" w:rsidR="00234B20" w:rsidRPr="00C003AC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31.2% (5)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6EF442" w14:textId="77777777" w:rsidR="00234B20" w:rsidRPr="00C003AC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68.8% (11)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9D4712" w14:textId="77777777" w:rsidR="00234B20" w:rsidRPr="00920D6B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</w:tc>
      </w:tr>
      <w:tr w:rsidR="00234B20" w:rsidRPr="00C003AC" w14:paraId="3F82944B" w14:textId="77777777" w:rsidTr="00035DB2">
        <w:trPr>
          <w:trHeight w:val="320"/>
        </w:trPr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5AFC01" w14:textId="77777777" w:rsidR="00234B20" w:rsidRPr="00C003AC" w:rsidRDefault="00234B20" w:rsidP="00035DB2">
            <w:pPr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</w:rPr>
            </w:pPr>
          </w:p>
        </w:tc>
      </w:tr>
      <w:tr w:rsidR="00234B20" w:rsidRPr="00C003AC" w14:paraId="3957B1E5" w14:textId="77777777" w:rsidTr="00035DB2">
        <w:trPr>
          <w:trHeight w:val="320"/>
        </w:trPr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0F7FEA99" w14:textId="77777777" w:rsidR="00234B20" w:rsidRPr="002D69B7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2D69B7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>Youth Resilience Score (</w:t>
            </w:r>
            <w:r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>CYRM-12</w:t>
            </w:r>
            <w:r w:rsidRPr="002D69B7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 xml:space="preserve">) </w:t>
            </w:r>
          </w:p>
        </w:tc>
      </w:tr>
      <w:tr w:rsidR="00234B20" w:rsidRPr="00C003AC" w14:paraId="5FCD1741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506E83" w14:textId="77777777" w:rsidR="00234B20" w:rsidRPr="002D69B7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2D69B7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 xml:space="preserve">     </w:t>
            </w:r>
            <w:r w:rsidRPr="002D69B7">
              <w:rPr>
                <w:rFonts w:cstheme="minorHAnsi"/>
                <w:color w:val="404040" w:themeColor="text1" w:themeTint="BF"/>
                <w:sz w:val="20"/>
                <w:szCs w:val="20"/>
              </w:rPr>
              <w:t>Increasing 1 unit score (0-24) (</w:t>
            </w:r>
            <w:r w:rsidRPr="002D69B7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Mean (SD))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AC8D01" w14:textId="77777777" w:rsidR="00234B20" w:rsidRPr="002D69B7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2D69B7">
              <w:rPr>
                <w:rFonts w:cstheme="minorHAnsi"/>
                <w:color w:val="404040" w:themeColor="text1" w:themeTint="BF"/>
                <w:sz w:val="20"/>
                <w:szCs w:val="20"/>
              </w:rPr>
              <w:t>18.4 (4.7)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AA2B1E" w14:textId="77777777" w:rsidR="00234B20" w:rsidRPr="002D69B7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2D69B7">
              <w:rPr>
                <w:rFonts w:cstheme="minorHAnsi"/>
                <w:color w:val="404040" w:themeColor="text1" w:themeTint="BF"/>
                <w:sz w:val="20"/>
                <w:szCs w:val="20"/>
              </w:rPr>
              <w:t>18.5 (4.8)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44E9E1" w14:textId="77777777" w:rsidR="00234B20" w:rsidRPr="002D69B7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2D69B7">
              <w:rPr>
                <w:rFonts w:cstheme="minorHAnsi"/>
                <w:color w:val="404040" w:themeColor="text1" w:themeTint="BF"/>
                <w:sz w:val="20"/>
                <w:szCs w:val="20"/>
              </w:rPr>
              <w:t>&lt;1.00 (0.98,1.02)</w:t>
            </w:r>
          </w:p>
        </w:tc>
      </w:tr>
      <w:tr w:rsidR="00234B20" w:rsidRPr="00C003AC" w14:paraId="380AED21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02137F" w14:textId="77777777" w:rsidR="00234B20" w:rsidRPr="002D69B7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B2C4C8" w14:textId="77777777" w:rsidR="00234B20" w:rsidRPr="002D69B7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33F7BD" w14:textId="77777777" w:rsidR="00234B20" w:rsidRPr="002D69B7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B3C14A" w14:textId="77777777" w:rsidR="00234B20" w:rsidRPr="002D69B7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</w:tc>
      </w:tr>
      <w:tr w:rsidR="00234B20" w:rsidRPr="00C003AC" w14:paraId="24A8B4EC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37DC23" w14:textId="77777777" w:rsidR="00234B20" w:rsidRPr="002D69B7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     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Low Resilience (0-19)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04F9B0" w14:textId="77777777" w:rsidR="00234B20" w:rsidRPr="002D69B7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25.9% (21)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EBC002" w14:textId="77777777" w:rsidR="00234B20" w:rsidRPr="002D69B7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74.1% (60)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31FC4B" w14:textId="77777777" w:rsidR="00234B20" w:rsidRPr="002D69B7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1</w:t>
            </w:r>
          </w:p>
        </w:tc>
      </w:tr>
      <w:tr w:rsidR="00234B20" w:rsidRPr="00C003AC" w14:paraId="69E62379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3175F5" w14:textId="77777777" w:rsidR="00234B20" w:rsidRPr="002D69B7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     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High Resilience (20-24)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8728FF" w14:textId="77777777" w:rsidR="00234B20" w:rsidRPr="002D69B7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23.5% (19)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3C952E" w14:textId="77777777" w:rsidR="00234B20" w:rsidRPr="002D69B7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76.5% (62)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33D7B0" w14:textId="77777777" w:rsidR="00234B20" w:rsidRPr="002D69B7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1.03 (0.87,1.23)</w:t>
            </w:r>
          </w:p>
        </w:tc>
      </w:tr>
      <w:tr w:rsidR="00234B20" w:rsidRPr="00C003AC" w14:paraId="1D449CCD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EBBD10" w14:textId="77777777" w:rsidR="00234B20" w:rsidRPr="002D69B7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F8168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 xml:space="preserve">     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Missing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C0DC10" w14:textId="77777777" w:rsidR="00234B20" w:rsidRPr="002D69B7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26.1% (67)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C73612" w14:textId="77777777" w:rsidR="00234B20" w:rsidRPr="002D69B7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73.9% (190)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72055D" w14:textId="77777777" w:rsidR="00234B20" w:rsidRPr="002D69B7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</w:tc>
      </w:tr>
      <w:tr w:rsidR="00234B20" w:rsidRPr="00C003AC" w14:paraId="72341353" w14:textId="77777777" w:rsidTr="00035DB2">
        <w:trPr>
          <w:trHeight w:val="320"/>
        </w:trPr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401A0B" w14:textId="77777777" w:rsidR="00234B20" w:rsidRPr="00C003AC" w:rsidRDefault="00234B20" w:rsidP="00035DB2">
            <w:pPr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</w:rPr>
            </w:pPr>
          </w:p>
        </w:tc>
      </w:tr>
      <w:tr w:rsidR="00234B20" w:rsidRPr="00C003AC" w14:paraId="03C5511A" w14:textId="77777777" w:rsidTr="00035DB2">
        <w:trPr>
          <w:trHeight w:val="312"/>
        </w:trPr>
        <w:tc>
          <w:tcPr>
            <w:tcW w:w="8931" w:type="dxa"/>
            <w:gridSpan w:val="4"/>
            <w:tcBorders>
              <w:top w:val="nil"/>
              <w:left w:val="nil"/>
              <w:right w:val="nil"/>
            </w:tcBorders>
            <w:shd w:val="clear" w:color="auto" w:fill="D1D1D1" w:themeFill="background2" w:themeFillShade="E6"/>
            <w:noWrap/>
            <w:vAlign w:val="bottom"/>
          </w:tcPr>
          <w:p w14:paraId="52D6569B" w14:textId="77777777" w:rsidR="00234B20" w:rsidRPr="00C003AC" w:rsidRDefault="00234B20" w:rsidP="00035DB2">
            <w:pPr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25489F">
              <w:rPr>
                <w:rFonts w:cstheme="minorHAnsi"/>
                <w:b/>
                <w:bCs/>
                <w:color w:val="404040" w:themeColor="text1" w:themeTint="BF"/>
              </w:rPr>
              <w:t>CULTURAL FACTORS</w:t>
            </w:r>
          </w:p>
        </w:tc>
      </w:tr>
      <w:tr w:rsidR="00234B20" w:rsidRPr="00C003AC" w14:paraId="79E8503D" w14:textId="77777777" w:rsidTr="00035DB2">
        <w:trPr>
          <w:trHeight w:val="177"/>
        </w:trPr>
        <w:tc>
          <w:tcPr>
            <w:tcW w:w="8931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3C50F4A" w14:textId="77777777" w:rsidR="00234B20" w:rsidRPr="00C003AC" w:rsidRDefault="00234B20" w:rsidP="00035DB2">
            <w:pPr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</w:rPr>
            </w:pPr>
          </w:p>
        </w:tc>
      </w:tr>
      <w:tr w:rsidR="00234B20" w:rsidRPr="00C003AC" w14:paraId="236DE28F" w14:textId="77777777" w:rsidTr="00035DB2">
        <w:trPr>
          <w:trHeight w:val="389"/>
        </w:trPr>
        <w:tc>
          <w:tcPr>
            <w:tcW w:w="8931" w:type="dxa"/>
            <w:gridSpan w:val="4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05B2380" w14:textId="77777777" w:rsidR="00234B20" w:rsidRPr="0025489F" w:rsidRDefault="00234B20" w:rsidP="00035DB2">
            <w:pPr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</w:pPr>
            <w:r w:rsidRPr="0025489F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>Importance of Aboriginal culture</w:t>
            </w:r>
          </w:p>
        </w:tc>
      </w:tr>
      <w:tr w:rsidR="00234B20" w:rsidRPr="00C003AC" w14:paraId="525AD293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99417E" w14:textId="77777777" w:rsidR="00234B20" w:rsidRPr="00C003AC" w:rsidRDefault="00234B20" w:rsidP="00035DB2">
            <w:pPr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    Not very/somewhat important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726BCC" w14:textId="77777777" w:rsidR="00234B20" w:rsidRPr="00C003AC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>34.6% (9)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9E2F9A" w14:textId="77777777" w:rsidR="00234B20" w:rsidRPr="00C003AC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>65.4% (17)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94ED28" w14:textId="77777777" w:rsidR="00234B20" w:rsidRPr="00C003AC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>1</w:t>
            </w:r>
          </w:p>
        </w:tc>
      </w:tr>
      <w:tr w:rsidR="00234B20" w:rsidRPr="00C003AC" w14:paraId="57ECFF8E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4D3057" w14:textId="77777777" w:rsidR="00234B20" w:rsidRPr="00C003AC" w:rsidRDefault="00234B20" w:rsidP="00035DB2">
            <w:pPr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    Important/very important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443268" w14:textId="77777777" w:rsidR="00234B20" w:rsidRPr="00C003AC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>25.0% (96)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4E671F" w14:textId="77777777" w:rsidR="00234B20" w:rsidRPr="00C003AC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>75.0% (288)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D6DD1B" w14:textId="77777777" w:rsidR="00234B20" w:rsidRPr="00C003AC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>1.14 (0.85,1.5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3</w:t>
            </w: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>)</w:t>
            </w:r>
          </w:p>
        </w:tc>
      </w:tr>
      <w:tr w:rsidR="00234B20" w:rsidRPr="00C003AC" w14:paraId="4F9CF216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14C942" w14:textId="77777777" w:rsidR="00234B20" w:rsidRPr="00C003AC" w:rsidRDefault="00234B20" w:rsidP="00035DB2">
            <w:pPr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F8168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 xml:space="preserve">     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Missing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79C2F7" w14:textId="77777777" w:rsidR="00234B20" w:rsidRPr="00C003AC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22.2% (2)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395D57" w14:textId="77777777" w:rsidR="00234B20" w:rsidRPr="00C003AC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77.8% (7)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BEA3C0" w14:textId="77777777" w:rsidR="00234B20" w:rsidRPr="00C003AC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</w:tc>
      </w:tr>
      <w:tr w:rsidR="00234B20" w:rsidRPr="00C003AC" w14:paraId="4701524E" w14:textId="77777777" w:rsidTr="00035DB2">
        <w:trPr>
          <w:trHeight w:val="320"/>
        </w:trPr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002110" w14:textId="77777777" w:rsidR="00234B20" w:rsidRPr="00C003AC" w:rsidRDefault="00234B20" w:rsidP="00035DB2">
            <w:pPr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</w:rPr>
            </w:pPr>
          </w:p>
        </w:tc>
      </w:tr>
      <w:tr w:rsidR="00234B20" w:rsidRPr="00C003AC" w14:paraId="00AB0167" w14:textId="77777777" w:rsidTr="00035DB2">
        <w:trPr>
          <w:trHeight w:val="320"/>
        </w:trPr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18BF5EF8" w14:textId="77777777" w:rsidR="00234B20" w:rsidRPr="00C003AC" w:rsidRDefault="00234B20" w:rsidP="00035DB2">
            <w:pPr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</w:rPr>
            </w:pPr>
            <w:r w:rsidRPr="00FB6586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>Cultural Identity</w:t>
            </w:r>
            <w:r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>:</w:t>
            </w:r>
            <w:r w:rsidRPr="00FB6586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 xml:space="preserve"> </w:t>
            </w:r>
            <w:r w:rsidRPr="00C04BBD">
              <w:rPr>
                <w:rFonts w:cstheme="minorHAnsi"/>
                <w:color w:val="404040" w:themeColor="text1" w:themeTint="BF"/>
                <w:sz w:val="22"/>
                <w:szCs w:val="22"/>
              </w:rPr>
              <w:t>“My connection to the land of my ancestors helps me know who I am”</w:t>
            </w:r>
          </w:p>
        </w:tc>
      </w:tr>
      <w:tr w:rsidR="00234B20" w:rsidRPr="00C003AC" w14:paraId="46093027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616D76" w14:textId="77777777" w:rsidR="00234B20" w:rsidRPr="00C003AC" w:rsidRDefault="00234B20" w:rsidP="00035DB2">
            <w:pPr>
              <w:ind w:left="173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>Strongly disagree-neither agree/disagree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B125AE" w14:textId="77777777" w:rsidR="00234B20" w:rsidRPr="00C003AC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>30.3% (10)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FF5309" w14:textId="77777777" w:rsidR="00234B20" w:rsidRPr="00C003AC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>69.7% (23)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215D68" w14:textId="77777777" w:rsidR="00234B20" w:rsidRPr="00C003AC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>1</w:t>
            </w:r>
          </w:p>
        </w:tc>
      </w:tr>
      <w:tr w:rsidR="00234B20" w:rsidRPr="00C003AC" w14:paraId="5F689BC6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892C0C" w14:textId="77777777" w:rsidR="00234B20" w:rsidRPr="00C003AC" w:rsidRDefault="00234B20" w:rsidP="00035DB2">
            <w:pPr>
              <w:ind w:left="173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>At least agree/strongly agree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6BA711" w14:textId="77777777" w:rsidR="00234B20" w:rsidRPr="00C003AC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>25.1% (95)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F527CC" w14:textId="77777777" w:rsidR="00234B20" w:rsidRPr="00C003AC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>74.9% (283)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0470CF" w14:textId="77777777" w:rsidR="00234B20" w:rsidRPr="00C003AC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>1.05 (0.83,1.33)</w:t>
            </w:r>
          </w:p>
        </w:tc>
      </w:tr>
      <w:tr w:rsidR="00234B20" w:rsidRPr="00C003AC" w14:paraId="50E8276E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2CEE52" w14:textId="77777777" w:rsidR="00234B20" w:rsidRPr="00C003AC" w:rsidRDefault="00234B20" w:rsidP="00035DB2">
            <w:pPr>
              <w:ind w:left="173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Missing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BF8F24" w14:textId="77777777" w:rsidR="00234B20" w:rsidRPr="00C003AC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25.0% (2)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E31943" w14:textId="77777777" w:rsidR="00234B20" w:rsidRPr="00C003AC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75.0% (6)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4D2097" w14:textId="77777777" w:rsidR="00234B20" w:rsidRPr="00C003AC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</w:tc>
      </w:tr>
      <w:tr w:rsidR="00234B20" w:rsidRPr="00C003AC" w14:paraId="57573E0B" w14:textId="77777777" w:rsidTr="00035DB2">
        <w:trPr>
          <w:trHeight w:val="320"/>
        </w:trPr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3D9A59" w14:textId="77777777" w:rsidR="00234B20" w:rsidRPr="00C003AC" w:rsidRDefault="00234B20" w:rsidP="00035DB2">
            <w:pPr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</w:rPr>
            </w:pPr>
          </w:p>
        </w:tc>
      </w:tr>
      <w:tr w:rsidR="00234B20" w:rsidRPr="00C003AC" w14:paraId="56A19C9E" w14:textId="77777777" w:rsidTr="00035DB2">
        <w:trPr>
          <w:trHeight w:val="320"/>
        </w:trPr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48F4139F" w14:textId="77777777" w:rsidR="00234B20" w:rsidRPr="0025489F" w:rsidRDefault="00234B20" w:rsidP="00035DB2">
            <w:pPr>
              <w:rPr>
                <w:rFonts w:cstheme="minorHAnsi"/>
                <w:color w:val="404040" w:themeColor="text1" w:themeTint="BF"/>
                <w:sz w:val="22"/>
                <w:szCs w:val="22"/>
              </w:rPr>
            </w:pPr>
            <w:r w:rsidRPr="00FB6586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lastRenderedPageBreak/>
              <w:t>Culture gives confidence</w:t>
            </w:r>
            <w:r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 xml:space="preserve">: </w:t>
            </w:r>
            <w:r w:rsidRPr="00C04BBD">
              <w:rPr>
                <w:rFonts w:cstheme="minorHAnsi"/>
                <w:color w:val="404040" w:themeColor="text1" w:themeTint="BF"/>
                <w:sz w:val="22"/>
                <w:szCs w:val="22"/>
              </w:rPr>
              <w:t>“The more I learn about my culture, the more confident I feel about my life”</w:t>
            </w:r>
          </w:p>
        </w:tc>
      </w:tr>
      <w:tr w:rsidR="00234B20" w:rsidRPr="00C003AC" w14:paraId="177D9691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023BC8" w14:textId="77777777" w:rsidR="00234B20" w:rsidRPr="00C003AC" w:rsidRDefault="00234B20" w:rsidP="00035DB2">
            <w:pPr>
              <w:ind w:left="173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>Strongly disagree-neither agree/disagree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BC2E17" w14:textId="77777777" w:rsidR="00234B20" w:rsidRPr="00C003AC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>34.0% (16)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40F84E" w14:textId="77777777" w:rsidR="00234B20" w:rsidRPr="00C003AC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>66.0% (31)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829AE7" w14:textId="77777777" w:rsidR="00234B20" w:rsidRPr="00C003AC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>1</w:t>
            </w:r>
          </w:p>
        </w:tc>
      </w:tr>
      <w:tr w:rsidR="00234B20" w:rsidRPr="00C003AC" w14:paraId="7F7E7706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05FBE3" w14:textId="77777777" w:rsidR="00234B20" w:rsidRPr="00C003AC" w:rsidRDefault="00234B20" w:rsidP="00035DB2">
            <w:pPr>
              <w:ind w:left="173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>At least agree/strongly agree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9D0AAF" w14:textId="77777777" w:rsidR="00234B20" w:rsidRPr="00C003AC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>24.5% (89)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AF9F89" w14:textId="77777777" w:rsidR="00234B20" w:rsidRPr="00C003AC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>75.5% (275)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881AF2" w14:textId="77777777" w:rsidR="00234B20" w:rsidRPr="00C003AC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>1.14 (0.91,1.42)</w:t>
            </w:r>
          </w:p>
        </w:tc>
      </w:tr>
      <w:tr w:rsidR="00234B20" w:rsidRPr="00C003AC" w14:paraId="397487A1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A91B77" w14:textId="77777777" w:rsidR="00234B20" w:rsidRPr="00C003AC" w:rsidRDefault="00234B20" w:rsidP="00035DB2">
            <w:pPr>
              <w:ind w:left="173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Missing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8F687E" w14:textId="77777777" w:rsidR="00234B20" w:rsidRPr="00C003AC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25.0% (2)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A86F74" w14:textId="77777777" w:rsidR="00234B20" w:rsidRPr="00C003AC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75.0% (6)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C8B280" w14:textId="77777777" w:rsidR="00234B20" w:rsidRPr="00C003AC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</w:tc>
      </w:tr>
      <w:tr w:rsidR="00234B20" w:rsidRPr="00C003AC" w14:paraId="53400881" w14:textId="77777777" w:rsidTr="00035DB2">
        <w:trPr>
          <w:trHeight w:val="320"/>
        </w:trPr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840EFE" w14:textId="77777777" w:rsidR="00234B20" w:rsidRPr="00C003AC" w:rsidRDefault="00234B20" w:rsidP="00035DB2">
            <w:pPr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</w:rPr>
            </w:pPr>
          </w:p>
        </w:tc>
      </w:tr>
      <w:tr w:rsidR="00234B20" w:rsidRPr="00C003AC" w14:paraId="589B6065" w14:textId="77777777" w:rsidTr="00035DB2">
        <w:trPr>
          <w:trHeight w:val="320"/>
        </w:trPr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5A931BB9" w14:textId="77777777" w:rsidR="00234B20" w:rsidRPr="0025489F" w:rsidRDefault="00234B20" w:rsidP="00035DB2">
            <w:pPr>
              <w:rPr>
                <w:rFonts w:cstheme="minorHAnsi"/>
                <w:color w:val="404040" w:themeColor="text1" w:themeTint="BF"/>
                <w:sz w:val="22"/>
                <w:szCs w:val="22"/>
              </w:rPr>
            </w:pPr>
            <w:r w:rsidRPr="00FB6586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 xml:space="preserve">Speak an </w:t>
            </w:r>
            <w:r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>Indigenous</w:t>
            </w:r>
            <w:r w:rsidRPr="00FB6586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 xml:space="preserve"> language, Aboriginal English or Pidgin</w:t>
            </w:r>
          </w:p>
        </w:tc>
      </w:tr>
      <w:tr w:rsidR="00234B20" w:rsidRPr="00C003AC" w14:paraId="7894CA2B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CDFAE0" w14:textId="77777777" w:rsidR="00234B20" w:rsidRPr="00C003AC" w:rsidRDefault="00234B20" w:rsidP="00035DB2">
            <w:pPr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    No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1E4AB4" w14:textId="77777777" w:rsidR="00234B20" w:rsidRPr="00C003AC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>25.5% (66)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24A161" w14:textId="77777777" w:rsidR="00234B20" w:rsidRPr="00C003AC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>74.5% (193)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4FAC60" w14:textId="77777777" w:rsidR="00234B20" w:rsidRPr="00C003AC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>1</w:t>
            </w:r>
          </w:p>
        </w:tc>
      </w:tr>
      <w:tr w:rsidR="00234B20" w:rsidRPr="00C003AC" w14:paraId="10B8F9B8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1CD804" w14:textId="77777777" w:rsidR="00234B20" w:rsidRPr="00C003AC" w:rsidRDefault="00234B20" w:rsidP="00035DB2">
            <w:pPr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    Yes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981029" w14:textId="77777777" w:rsidR="00234B20" w:rsidRPr="00C003AC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>24.3% (36)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B0AE5E" w14:textId="77777777" w:rsidR="00234B20" w:rsidRPr="00C003AC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>75.7% (112)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1E0BD6" w14:textId="77777777" w:rsidR="00234B20" w:rsidRPr="00C003AC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>0.99 (0.88,1.12)</w:t>
            </w:r>
          </w:p>
        </w:tc>
      </w:tr>
      <w:tr w:rsidR="00234B20" w:rsidRPr="00C003AC" w14:paraId="126D0F5D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50CDC1" w14:textId="77777777" w:rsidR="00234B20" w:rsidRPr="00C003AC" w:rsidRDefault="00234B20" w:rsidP="00035DB2">
            <w:pPr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F8168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 xml:space="preserve">     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Missing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F22AA5" w14:textId="77777777" w:rsidR="00234B20" w:rsidRPr="00C003AC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41.7% (5)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5AEB5B" w14:textId="77777777" w:rsidR="00234B20" w:rsidRPr="00C003AC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58.3% (7)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040629" w14:textId="77777777" w:rsidR="00234B20" w:rsidRPr="00C003AC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</w:tc>
      </w:tr>
      <w:tr w:rsidR="00234B20" w:rsidRPr="00C003AC" w14:paraId="18055ED9" w14:textId="77777777" w:rsidTr="00035DB2">
        <w:trPr>
          <w:trHeight w:val="320"/>
        </w:trPr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F32CAA" w14:textId="77777777" w:rsidR="00234B20" w:rsidRPr="00C003AC" w:rsidRDefault="00234B20" w:rsidP="00035DB2">
            <w:pPr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</w:rPr>
            </w:pPr>
          </w:p>
        </w:tc>
      </w:tr>
      <w:tr w:rsidR="00234B20" w:rsidRPr="00C003AC" w14:paraId="26E2BDD2" w14:textId="77777777" w:rsidTr="00035DB2">
        <w:trPr>
          <w:trHeight w:val="320"/>
        </w:trPr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211467E7" w14:textId="77777777" w:rsidR="00234B20" w:rsidRPr="0025489F" w:rsidRDefault="00234B20" w:rsidP="00035DB2">
            <w:pPr>
              <w:rPr>
                <w:rFonts w:cstheme="minorHAnsi"/>
                <w:color w:val="404040" w:themeColor="text1" w:themeTint="BF"/>
                <w:sz w:val="21"/>
                <w:szCs w:val="21"/>
              </w:rPr>
            </w:pPr>
            <w:r w:rsidRPr="00FB6586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>Language is important</w:t>
            </w:r>
          </w:p>
        </w:tc>
      </w:tr>
      <w:tr w:rsidR="00234B20" w:rsidRPr="00C003AC" w14:paraId="70DE61AD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398DDE7" w14:textId="77777777" w:rsidR="00234B20" w:rsidRPr="00C003AC" w:rsidRDefault="00234B20" w:rsidP="00035DB2">
            <w:pPr>
              <w:ind w:left="173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>Strongly disagree-neither agree/disagree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A85E518" w14:textId="77777777" w:rsidR="00234B20" w:rsidRPr="00C003AC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>26.7% (23)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DB2C56C" w14:textId="77777777" w:rsidR="00234B20" w:rsidRPr="00C003AC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>73.3% (63)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E4CBC3D" w14:textId="77777777" w:rsidR="00234B20" w:rsidRPr="00C003AC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>1</w:t>
            </w:r>
          </w:p>
        </w:tc>
      </w:tr>
      <w:tr w:rsidR="00234B20" w:rsidRPr="00C003AC" w14:paraId="43B90D71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560ACF" w14:textId="77777777" w:rsidR="00234B20" w:rsidRPr="00C003AC" w:rsidRDefault="00234B20" w:rsidP="00035DB2">
            <w:pPr>
              <w:ind w:left="173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>At least agree/strongly agree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E95C52" w14:textId="77777777" w:rsidR="00234B20" w:rsidRPr="00C003AC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>25.1% (80)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87ADAD" w14:textId="77777777" w:rsidR="00234B20" w:rsidRPr="00C003AC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>74.9% (239)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1E914D" w14:textId="77777777" w:rsidR="00234B20" w:rsidRPr="00C003AC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C003AC">
              <w:rPr>
                <w:rFonts w:cstheme="minorHAnsi"/>
                <w:color w:val="404040" w:themeColor="text1" w:themeTint="BF"/>
                <w:sz w:val="20"/>
                <w:szCs w:val="20"/>
              </w:rPr>
              <w:t>1.01 (0.88,1.17)</w:t>
            </w:r>
          </w:p>
        </w:tc>
      </w:tr>
      <w:tr w:rsidR="00234B20" w:rsidRPr="00C003AC" w14:paraId="7B6F82C6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D45730E" w14:textId="77777777" w:rsidR="00234B20" w:rsidRPr="00C003AC" w:rsidRDefault="00234B20" w:rsidP="00035DB2">
            <w:pPr>
              <w:ind w:left="173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Missing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C5BB31B" w14:textId="77777777" w:rsidR="00234B20" w:rsidRPr="00C003AC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28.6% (4)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4F2F68A" w14:textId="77777777" w:rsidR="00234B20" w:rsidRPr="00C003AC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71.4% (10)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7E8DCE8" w14:textId="77777777" w:rsidR="00234B20" w:rsidRPr="00C003AC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</w:tc>
      </w:tr>
    </w:tbl>
    <w:p w14:paraId="7FF8E59B" w14:textId="77777777" w:rsidR="00234B20" w:rsidRPr="008D1DA7" w:rsidRDefault="00234B20" w:rsidP="00234B20">
      <w:pPr>
        <w:rPr>
          <w:color w:val="404040" w:themeColor="text1" w:themeTint="BF"/>
          <w:sz w:val="16"/>
          <w:szCs w:val="16"/>
        </w:rPr>
      </w:pPr>
      <w:r w:rsidRPr="008D1DA7">
        <w:rPr>
          <w:color w:val="404040" w:themeColor="text1" w:themeTint="BF"/>
          <w:sz w:val="16"/>
          <w:szCs w:val="16"/>
        </w:rPr>
        <w:t>*p&lt;0.05 ^PR adjusted for site and age</w:t>
      </w:r>
    </w:p>
    <w:p w14:paraId="0A8D58EF" w14:textId="77777777" w:rsidR="00234B20" w:rsidRDefault="00234B20" w:rsidP="00234B20">
      <w:pPr>
        <w:rPr>
          <w:b/>
          <w:bCs/>
        </w:rPr>
      </w:pPr>
    </w:p>
    <w:p w14:paraId="6B997268" w14:textId="77777777" w:rsidR="00234B20" w:rsidRDefault="00234B20" w:rsidP="00234B20">
      <w:pPr>
        <w:rPr>
          <w:b/>
          <w:bCs/>
        </w:rPr>
      </w:pPr>
    </w:p>
    <w:p w14:paraId="78C6F8B6" w14:textId="77777777" w:rsidR="00234B20" w:rsidRDefault="00234B20" w:rsidP="00234B20">
      <w:r>
        <w:br w:type="page"/>
      </w:r>
    </w:p>
    <w:p w14:paraId="044064C4" w14:textId="77777777" w:rsidR="00234B20" w:rsidRDefault="00234B20" w:rsidP="00234B20">
      <w:pPr>
        <w:rPr>
          <w:b/>
          <w:bCs/>
        </w:rPr>
      </w:pPr>
      <w:r>
        <w:rPr>
          <w:b/>
          <w:bCs/>
        </w:rPr>
        <w:lastRenderedPageBreak/>
        <w:t>Supplementary Table 3</w:t>
      </w:r>
      <w:r w:rsidRPr="00A3684B">
        <w:rPr>
          <w:b/>
          <w:bCs/>
        </w:rPr>
        <w:t xml:space="preserve">: </w:t>
      </w:r>
      <w:r>
        <w:rPr>
          <w:b/>
          <w:bCs/>
        </w:rPr>
        <w:t>Relationship between systems of exclusion and never vaping</w:t>
      </w:r>
    </w:p>
    <w:tbl>
      <w:tblPr>
        <w:tblW w:w="9072" w:type="dxa"/>
        <w:tblLayout w:type="fixed"/>
        <w:tblLook w:val="04A0" w:firstRow="1" w:lastRow="0" w:firstColumn="1" w:lastColumn="0" w:noHBand="0" w:noVBand="1"/>
      </w:tblPr>
      <w:tblGrid>
        <w:gridCol w:w="3261"/>
        <w:gridCol w:w="1842"/>
        <w:gridCol w:w="1843"/>
        <w:gridCol w:w="2126"/>
      </w:tblGrid>
      <w:tr w:rsidR="00234B20" w:rsidRPr="00497A36" w14:paraId="7889957E" w14:textId="77777777" w:rsidTr="00035DB2">
        <w:trPr>
          <w:trHeight w:val="320"/>
        </w:trPr>
        <w:tc>
          <w:tcPr>
            <w:tcW w:w="3261" w:type="dxa"/>
            <w:tcBorders>
              <w:top w:val="single" w:sz="4" w:space="0" w:color="auto"/>
              <w:left w:val="nil"/>
              <w:right w:val="nil"/>
            </w:tcBorders>
            <w:shd w:val="clear" w:color="auto" w:fill="D1D1D1" w:themeFill="background2" w:themeFillShade="E6"/>
            <w:noWrap/>
            <w:vAlign w:val="bottom"/>
            <w:hideMark/>
          </w:tcPr>
          <w:p w14:paraId="3566766A" w14:textId="77777777" w:rsidR="00234B20" w:rsidRPr="00497A36" w:rsidRDefault="00234B20" w:rsidP="00035DB2">
            <w:pPr>
              <w:rPr>
                <w:rFonts w:eastAsia="Times New Roman" w:cstheme="minorHAnsi"/>
                <w:color w:val="404040" w:themeColor="text1" w:themeTint="BF"/>
                <w:lang w:eastAsia="en-GB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right w:val="nil"/>
            </w:tcBorders>
            <w:shd w:val="clear" w:color="auto" w:fill="D1D1D1" w:themeFill="background2" w:themeFillShade="E6"/>
            <w:noWrap/>
            <w:vAlign w:val="bottom"/>
            <w:hideMark/>
          </w:tcPr>
          <w:p w14:paraId="36D997BA" w14:textId="77777777" w:rsidR="00234B20" w:rsidRPr="009D1894" w:rsidRDefault="00234B20" w:rsidP="00035DB2">
            <w:pPr>
              <w:jc w:val="right"/>
              <w:rPr>
                <w:rFonts w:eastAsia="Times New Roman" w:cstheme="minorHAnsi"/>
                <w:b/>
                <w:bCs/>
                <w:color w:val="404040" w:themeColor="text1" w:themeTint="BF"/>
                <w:sz w:val="20"/>
                <w:szCs w:val="20"/>
                <w:lang w:eastAsia="en-GB"/>
              </w:rPr>
            </w:pPr>
            <w:r w:rsidRPr="009D1894">
              <w:rPr>
                <w:rFonts w:eastAsia="Times New Roman" w:cstheme="minorHAnsi"/>
                <w:b/>
                <w:bCs/>
                <w:color w:val="404040" w:themeColor="text1" w:themeTint="BF"/>
                <w:sz w:val="20"/>
                <w:szCs w:val="20"/>
                <w:lang w:eastAsia="en-GB"/>
              </w:rPr>
              <w:t xml:space="preserve">Ever Used </w:t>
            </w:r>
          </w:p>
          <w:p w14:paraId="549E7E88" w14:textId="77777777" w:rsidR="00234B20" w:rsidRPr="009D1894" w:rsidRDefault="00234B20" w:rsidP="00035DB2">
            <w:pPr>
              <w:jc w:val="right"/>
              <w:rPr>
                <w:rFonts w:eastAsia="Times New Roman" w:cstheme="minorHAnsi"/>
                <w:b/>
                <w:bCs/>
                <w:color w:val="404040" w:themeColor="text1" w:themeTint="BF"/>
                <w:sz w:val="20"/>
                <w:szCs w:val="20"/>
                <w:lang w:eastAsia="en-GB"/>
              </w:rPr>
            </w:pPr>
            <w:r w:rsidRPr="009D1894">
              <w:rPr>
                <w:rFonts w:eastAsia="Times New Roman" w:cstheme="minorHAnsi"/>
                <w:b/>
                <w:bCs/>
                <w:color w:val="404040" w:themeColor="text1" w:themeTint="BF"/>
                <w:sz w:val="20"/>
                <w:szCs w:val="20"/>
                <w:lang w:eastAsia="en-GB"/>
              </w:rPr>
              <w:t>E-cigarettes</w:t>
            </w:r>
          </w:p>
          <w:p w14:paraId="5F68F794" w14:textId="77777777" w:rsidR="00234B20" w:rsidRPr="009D1894" w:rsidRDefault="00234B20" w:rsidP="00035DB2">
            <w:pPr>
              <w:jc w:val="right"/>
              <w:rPr>
                <w:rFonts w:eastAsia="Times New Roman" w:cstheme="minorHAnsi"/>
                <w:b/>
                <w:bCs/>
                <w:color w:val="404040" w:themeColor="text1" w:themeTint="BF"/>
                <w:sz w:val="20"/>
                <w:szCs w:val="20"/>
                <w:lang w:eastAsia="en-GB"/>
              </w:rPr>
            </w:pPr>
            <w:r w:rsidRPr="009D1894">
              <w:rPr>
                <w:rFonts w:eastAsia="Times New Roman" w:cstheme="minorHAnsi"/>
                <w:b/>
                <w:bCs/>
                <w:color w:val="404040" w:themeColor="text1" w:themeTint="BF"/>
                <w:sz w:val="20"/>
                <w:szCs w:val="20"/>
                <w:lang w:eastAsia="en-GB"/>
              </w:rPr>
              <w:t>% (n)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nil"/>
            </w:tcBorders>
            <w:shd w:val="clear" w:color="auto" w:fill="D1D1D1" w:themeFill="background2" w:themeFillShade="E6"/>
            <w:noWrap/>
            <w:vAlign w:val="bottom"/>
            <w:hideMark/>
          </w:tcPr>
          <w:p w14:paraId="58EED03E" w14:textId="77777777" w:rsidR="00234B20" w:rsidRPr="009D1894" w:rsidRDefault="00234B20" w:rsidP="00035DB2">
            <w:pPr>
              <w:jc w:val="right"/>
              <w:rPr>
                <w:rFonts w:eastAsia="Times New Roman" w:cstheme="minorHAnsi"/>
                <w:b/>
                <w:bCs/>
                <w:color w:val="404040" w:themeColor="text1" w:themeTint="BF"/>
                <w:sz w:val="20"/>
                <w:szCs w:val="20"/>
                <w:lang w:eastAsia="en-GB"/>
              </w:rPr>
            </w:pPr>
            <w:r w:rsidRPr="009D1894">
              <w:rPr>
                <w:rFonts w:eastAsia="Times New Roman" w:cstheme="minorHAnsi"/>
                <w:b/>
                <w:bCs/>
                <w:color w:val="404040" w:themeColor="text1" w:themeTint="BF"/>
                <w:sz w:val="20"/>
                <w:szCs w:val="20"/>
                <w:lang w:eastAsia="en-GB"/>
              </w:rPr>
              <w:t xml:space="preserve">Never Used </w:t>
            </w:r>
          </w:p>
          <w:p w14:paraId="5CB7AE71" w14:textId="77777777" w:rsidR="00234B20" w:rsidRPr="009D1894" w:rsidRDefault="00234B20" w:rsidP="00035DB2">
            <w:pPr>
              <w:jc w:val="right"/>
              <w:rPr>
                <w:rFonts w:eastAsia="Times New Roman" w:cstheme="minorHAnsi"/>
                <w:b/>
                <w:bCs/>
                <w:color w:val="404040" w:themeColor="text1" w:themeTint="BF"/>
                <w:sz w:val="20"/>
                <w:szCs w:val="20"/>
                <w:lang w:eastAsia="en-GB"/>
              </w:rPr>
            </w:pPr>
            <w:r w:rsidRPr="009D1894">
              <w:rPr>
                <w:rFonts w:eastAsia="Times New Roman" w:cstheme="minorHAnsi"/>
                <w:b/>
                <w:bCs/>
                <w:color w:val="404040" w:themeColor="text1" w:themeTint="BF"/>
                <w:sz w:val="20"/>
                <w:szCs w:val="20"/>
                <w:lang w:eastAsia="en-GB"/>
              </w:rPr>
              <w:t>E-cigarettes</w:t>
            </w:r>
          </w:p>
          <w:p w14:paraId="0DAC0FAD" w14:textId="77777777" w:rsidR="00234B20" w:rsidRPr="009D1894" w:rsidRDefault="00234B20" w:rsidP="00035DB2">
            <w:pPr>
              <w:jc w:val="right"/>
              <w:rPr>
                <w:rFonts w:eastAsia="Times New Roman" w:cstheme="minorHAnsi"/>
                <w:b/>
                <w:bCs/>
                <w:color w:val="404040" w:themeColor="text1" w:themeTint="BF"/>
                <w:sz w:val="20"/>
                <w:szCs w:val="20"/>
                <w:lang w:eastAsia="en-GB"/>
              </w:rPr>
            </w:pPr>
            <w:r w:rsidRPr="009D1894">
              <w:rPr>
                <w:rFonts w:eastAsia="Times New Roman" w:cstheme="minorHAnsi"/>
                <w:b/>
                <w:bCs/>
                <w:color w:val="404040" w:themeColor="text1" w:themeTint="BF"/>
                <w:sz w:val="20"/>
                <w:szCs w:val="20"/>
                <w:lang w:eastAsia="en-GB"/>
              </w:rPr>
              <w:t>% (n)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nil"/>
            </w:tcBorders>
            <w:shd w:val="clear" w:color="auto" w:fill="D1D1D1" w:themeFill="background2" w:themeFillShade="E6"/>
            <w:noWrap/>
            <w:vAlign w:val="bottom"/>
            <w:hideMark/>
          </w:tcPr>
          <w:p w14:paraId="1CE22589" w14:textId="77777777" w:rsidR="00234B20" w:rsidRPr="009D1894" w:rsidRDefault="00234B20" w:rsidP="00035DB2">
            <w:pPr>
              <w:jc w:val="right"/>
              <w:rPr>
                <w:rFonts w:eastAsia="Times New Roman" w:cstheme="minorHAnsi"/>
                <w:b/>
                <w:bCs/>
                <w:color w:val="404040" w:themeColor="text1" w:themeTint="BF"/>
                <w:sz w:val="20"/>
                <w:szCs w:val="20"/>
                <w:lang w:eastAsia="en-GB"/>
              </w:rPr>
            </w:pPr>
            <w:r w:rsidRPr="009D1894">
              <w:rPr>
                <w:rFonts w:eastAsia="Times New Roman" w:cstheme="minorHAnsi"/>
                <w:b/>
                <w:bCs/>
                <w:color w:val="404040" w:themeColor="text1" w:themeTint="BF"/>
                <w:sz w:val="20"/>
                <w:szCs w:val="20"/>
                <w:lang w:eastAsia="en-GB"/>
              </w:rPr>
              <w:t xml:space="preserve">Never Used </w:t>
            </w:r>
          </w:p>
          <w:p w14:paraId="2AC6A966" w14:textId="77777777" w:rsidR="00234B20" w:rsidRPr="009D1894" w:rsidRDefault="00234B20" w:rsidP="00035DB2">
            <w:pPr>
              <w:jc w:val="right"/>
              <w:rPr>
                <w:rFonts w:eastAsia="Times New Roman" w:cstheme="minorHAnsi"/>
                <w:b/>
                <w:bCs/>
                <w:color w:val="404040" w:themeColor="text1" w:themeTint="BF"/>
                <w:sz w:val="20"/>
                <w:szCs w:val="20"/>
                <w:lang w:eastAsia="en-GB"/>
              </w:rPr>
            </w:pPr>
            <w:r w:rsidRPr="009D1894">
              <w:rPr>
                <w:rFonts w:eastAsia="Times New Roman" w:cstheme="minorHAnsi"/>
                <w:b/>
                <w:bCs/>
                <w:color w:val="404040" w:themeColor="text1" w:themeTint="BF"/>
                <w:sz w:val="20"/>
                <w:szCs w:val="20"/>
                <w:lang w:eastAsia="en-GB"/>
              </w:rPr>
              <w:t>E-cigarettes</w:t>
            </w:r>
          </w:p>
          <w:p w14:paraId="225D837A" w14:textId="77777777" w:rsidR="00234B20" w:rsidRPr="009D1894" w:rsidRDefault="00234B20" w:rsidP="00035DB2">
            <w:pPr>
              <w:jc w:val="right"/>
              <w:rPr>
                <w:rFonts w:eastAsia="Times New Roman" w:cstheme="minorHAnsi"/>
                <w:b/>
                <w:bCs/>
                <w:color w:val="404040" w:themeColor="text1" w:themeTint="BF"/>
                <w:sz w:val="20"/>
                <w:szCs w:val="20"/>
                <w:lang w:eastAsia="en-GB"/>
              </w:rPr>
            </w:pPr>
            <w:r w:rsidRPr="009D1894">
              <w:rPr>
                <w:rFonts w:eastAsia="Times New Roman" w:cstheme="minorHAnsi"/>
                <w:b/>
                <w:bCs/>
                <w:color w:val="404040" w:themeColor="text1" w:themeTint="BF"/>
                <w:sz w:val="20"/>
                <w:szCs w:val="20"/>
                <w:lang w:eastAsia="en-GB"/>
              </w:rPr>
              <w:t xml:space="preserve">PR Adj^ (95%CI) </w:t>
            </w:r>
          </w:p>
        </w:tc>
      </w:tr>
      <w:tr w:rsidR="00234B20" w:rsidRPr="00497A36" w14:paraId="0F544F1D" w14:textId="77777777" w:rsidTr="00035DB2">
        <w:trPr>
          <w:trHeight w:val="320"/>
        </w:trPr>
        <w:tc>
          <w:tcPr>
            <w:tcW w:w="9072" w:type="dxa"/>
            <w:gridSpan w:val="4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38E920" w14:textId="77777777" w:rsidR="00234B20" w:rsidRPr="00497A36" w:rsidRDefault="00234B20" w:rsidP="00035DB2">
            <w:pPr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</w:pPr>
          </w:p>
        </w:tc>
      </w:tr>
      <w:tr w:rsidR="00234B20" w:rsidRPr="00497A36" w14:paraId="30D38488" w14:textId="77777777" w:rsidTr="00035DB2">
        <w:trPr>
          <w:trHeight w:val="320"/>
        </w:trPr>
        <w:tc>
          <w:tcPr>
            <w:tcW w:w="9072" w:type="dxa"/>
            <w:gridSpan w:val="4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06BC0E3" w14:textId="77777777" w:rsidR="00234B20" w:rsidRPr="00497A36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2"/>
                <w:szCs w:val="22"/>
                <w:lang w:eastAsia="en-GB"/>
              </w:rPr>
            </w:pPr>
            <w:r w:rsidRPr="00497A36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>Bullied ever</w:t>
            </w:r>
          </w:p>
        </w:tc>
      </w:tr>
      <w:tr w:rsidR="00234B20" w:rsidRPr="00497A36" w14:paraId="1720E367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90147F" w14:textId="77777777" w:rsidR="00234B20" w:rsidRPr="00497A36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    Yes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6F23BA" w14:textId="77777777" w:rsidR="00234B20" w:rsidRPr="00497A36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32.1% (43)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BA7D5F" w14:textId="77777777" w:rsidR="00234B20" w:rsidRPr="00497A36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67.9% (91)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688771" w14:textId="77777777" w:rsidR="00234B20" w:rsidRPr="00497A36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497A36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1</w:t>
            </w:r>
          </w:p>
        </w:tc>
      </w:tr>
      <w:tr w:rsidR="00234B20" w:rsidRPr="00497A36" w14:paraId="560688A9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C0A8BA" w14:textId="77777777" w:rsidR="00234B20" w:rsidRPr="00497A36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    No/Never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15DE41" w14:textId="77777777" w:rsidR="00234B20" w:rsidRPr="00497A36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23.0% (55)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FC5906" w14:textId="77777777" w:rsidR="00234B20" w:rsidRPr="00497A36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77.0% (184)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F02D4B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1.12 (0.98, 1.29)</w:t>
            </w:r>
          </w:p>
        </w:tc>
      </w:tr>
      <w:tr w:rsidR="00234B20" w:rsidRPr="00497A36" w14:paraId="439B9AAF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B5A33F" w14:textId="77777777" w:rsidR="00234B20" w:rsidRPr="00497A36" w:rsidRDefault="00234B20" w:rsidP="00035DB2">
            <w:pPr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F8168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 xml:space="preserve">     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Missing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447848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19.6% (9)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C75E8A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80.4% (37)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829BB1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</w:tc>
      </w:tr>
      <w:tr w:rsidR="00234B20" w:rsidRPr="00497A36" w14:paraId="42862FE0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8A0D0E" w14:textId="77777777" w:rsidR="00234B20" w:rsidRPr="00497A36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23B7FE" w14:textId="77777777" w:rsidR="00234B20" w:rsidRPr="00497A36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563FF3" w14:textId="77777777" w:rsidR="00234B20" w:rsidRPr="00497A36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E01B5A" w14:textId="77777777" w:rsidR="00234B20" w:rsidRPr="00497A36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</w:p>
        </w:tc>
      </w:tr>
      <w:tr w:rsidR="00234B20" w:rsidRPr="00497A36" w14:paraId="3B0A3F5A" w14:textId="77777777" w:rsidTr="00035DB2">
        <w:trPr>
          <w:trHeight w:val="177"/>
        </w:trPr>
        <w:tc>
          <w:tcPr>
            <w:tcW w:w="9072" w:type="dxa"/>
            <w:gridSpan w:val="4"/>
            <w:tcBorders>
              <w:top w:val="nil"/>
              <w:left w:val="nil"/>
              <w:right w:val="nil"/>
            </w:tcBorders>
            <w:shd w:val="clear" w:color="auto" w:fill="D1D1D1" w:themeFill="background2" w:themeFillShade="E6"/>
            <w:noWrap/>
            <w:vAlign w:val="bottom"/>
          </w:tcPr>
          <w:p w14:paraId="30E77898" w14:textId="77777777" w:rsidR="00234B20" w:rsidRPr="00497A36" w:rsidRDefault="00234B20" w:rsidP="00035DB2">
            <w:pPr>
              <w:rPr>
                <w:rFonts w:eastAsia="Times New Roman" w:cstheme="minorHAnsi"/>
                <w:color w:val="404040" w:themeColor="text1" w:themeTint="BF"/>
                <w:lang w:eastAsia="en-GB"/>
              </w:rPr>
            </w:pPr>
            <w:r w:rsidRPr="00497A36">
              <w:rPr>
                <w:rFonts w:cstheme="minorHAnsi"/>
                <w:b/>
                <w:bCs/>
                <w:color w:val="404040" w:themeColor="text1" w:themeTint="BF"/>
              </w:rPr>
              <w:t>RACISM - OWN EXPERIENCES</w:t>
            </w:r>
          </w:p>
        </w:tc>
      </w:tr>
      <w:tr w:rsidR="00234B20" w:rsidRPr="00497A36" w14:paraId="49472B77" w14:textId="77777777" w:rsidTr="00035DB2">
        <w:trPr>
          <w:trHeight w:val="177"/>
        </w:trPr>
        <w:tc>
          <w:tcPr>
            <w:tcW w:w="9072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32D3B43" w14:textId="77777777" w:rsidR="00234B20" w:rsidRPr="00497A36" w:rsidRDefault="00234B20" w:rsidP="00035DB2">
            <w:pPr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</w:rPr>
            </w:pPr>
          </w:p>
        </w:tc>
      </w:tr>
      <w:tr w:rsidR="00234B20" w:rsidRPr="00497A36" w14:paraId="2EC897F1" w14:textId="77777777" w:rsidTr="00035DB2">
        <w:trPr>
          <w:trHeight w:val="177"/>
        </w:trPr>
        <w:tc>
          <w:tcPr>
            <w:tcW w:w="9072" w:type="dxa"/>
            <w:gridSpan w:val="4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4A5B61ED" w14:textId="77777777" w:rsidR="00234B20" w:rsidRPr="00497A36" w:rsidRDefault="00234B20" w:rsidP="00035DB2">
            <w:pPr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</w:pPr>
            <w:r w:rsidRPr="00497A36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 xml:space="preserve">Racism - called insulting names </w:t>
            </w:r>
          </w:p>
        </w:tc>
      </w:tr>
      <w:tr w:rsidR="00234B20" w:rsidRPr="00497A36" w14:paraId="6E0130EF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79C008" w14:textId="77777777" w:rsidR="00234B20" w:rsidRPr="00497A36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    Yes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C8D7AF" w14:textId="77777777" w:rsidR="00234B20" w:rsidRPr="00497A36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28.7% (49)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073A2D" w14:textId="77777777" w:rsidR="00234B20" w:rsidRPr="00497A36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71.3% (122)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4FB5E0" w14:textId="77777777" w:rsidR="00234B20" w:rsidRPr="00497A36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497A36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1</w:t>
            </w:r>
          </w:p>
        </w:tc>
      </w:tr>
      <w:tr w:rsidR="00234B20" w:rsidRPr="00497A36" w14:paraId="69C30F3B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BF2381" w14:textId="77777777" w:rsidR="00234B20" w:rsidRPr="00497A36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    No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C1EE3E" w14:textId="77777777" w:rsidR="00234B20" w:rsidRPr="00497A36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23.1% (48)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DDAD52" w14:textId="77777777" w:rsidR="00234B20" w:rsidRPr="00497A36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76.9% (160)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4EF2BD" w14:textId="77777777" w:rsidR="00234B20" w:rsidRPr="00497A36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1.07 (0.94,1.21)</w:t>
            </w:r>
          </w:p>
        </w:tc>
      </w:tr>
      <w:tr w:rsidR="00234B20" w:rsidRPr="00497A36" w14:paraId="67BE6F94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2C2AB7" w14:textId="77777777" w:rsidR="00234B20" w:rsidRPr="00497A36" w:rsidRDefault="00234B20" w:rsidP="00035DB2">
            <w:pPr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F8168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 xml:space="preserve">     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Missing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6F97FA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25.0% (10)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26486F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75.0% (30)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B59269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</w:tc>
      </w:tr>
      <w:tr w:rsidR="00234B20" w:rsidRPr="00497A36" w14:paraId="6D8E4BBD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CB6BC4" w14:textId="77777777" w:rsidR="00234B20" w:rsidRPr="00497A36" w:rsidRDefault="00234B20" w:rsidP="00035DB2">
            <w:pPr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F2005E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04D889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F3D70F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</w:tc>
      </w:tr>
      <w:tr w:rsidR="00234B20" w:rsidRPr="00497A36" w14:paraId="2063B4D5" w14:textId="77777777" w:rsidTr="00035DB2">
        <w:trPr>
          <w:trHeight w:val="320"/>
        </w:trPr>
        <w:tc>
          <w:tcPr>
            <w:tcW w:w="90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06FC8414" w14:textId="77777777" w:rsidR="00234B20" w:rsidRPr="00497A36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497A36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>Racism - left out of activities</w:t>
            </w:r>
          </w:p>
        </w:tc>
      </w:tr>
      <w:tr w:rsidR="00234B20" w:rsidRPr="00497A36" w14:paraId="464DFD50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1D0062" w14:textId="77777777" w:rsidR="00234B20" w:rsidRPr="00497A36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    Yes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A4817F" w14:textId="77777777" w:rsidR="00234B20" w:rsidRPr="00497A36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27.1% (26)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08D36F" w14:textId="77777777" w:rsidR="00234B20" w:rsidRPr="00497A36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72.9% (70)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A40B31" w14:textId="77777777" w:rsidR="00234B20" w:rsidRPr="00497A36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497A36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1</w:t>
            </w:r>
          </w:p>
        </w:tc>
      </w:tr>
      <w:tr w:rsidR="00234B20" w:rsidRPr="00497A36" w14:paraId="594E65EB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FBCDD7" w14:textId="77777777" w:rsidR="00234B20" w:rsidRPr="00497A36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    No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147A89" w14:textId="77777777" w:rsidR="00234B20" w:rsidRPr="00497A36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25.3% (71)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ADB3E9" w14:textId="77777777" w:rsidR="00234B20" w:rsidRPr="00497A36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74.7% (210)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DBB8D5" w14:textId="77777777" w:rsidR="00234B20" w:rsidRPr="00497A36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1.01 (0.87,1.1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6</w:t>
            </w: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)</w:t>
            </w:r>
          </w:p>
        </w:tc>
      </w:tr>
      <w:tr w:rsidR="00234B20" w:rsidRPr="00497A36" w14:paraId="23DBC0E6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A8DE76" w14:textId="77777777" w:rsidR="00234B20" w:rsidRPr="00497A36" w:rsidRDefault="00234B20" w:rsidP="00035DB2">
            <w:pPr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F8168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 xml:space="preserve">     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Missing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6B1288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23.8% (10)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B2D80E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76.2% (32)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17531A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</w:tc>
      </w:tr>
      <w:tr w:rsidR="00234B20" w:rsidRPr="00497A36" w14:paraId="20B6D9C0" w14:textId="77777777" w:rsidTr="00035DB2">
        <w:trPr>
          <w:trHeight w:val="320"/>
        </w:trPr>
        <w:tc>
          <w:tcPr>
            <w:tcW w:w="90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83F0BA" w14:textId="77777777" w:rsidR="00234B20" w:rsidRPr="00497A36" w:rsidRDefault="00234B20" w:rsidP="00035DB2">
            <w:pPr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</w:pPr>
          </w:p>
        </w:tc>
      </w:tr>
      <w:tr w:rsidR="00234B20" w:rsidRPr="00497A36" w14:paraId="3A9EE22B" w14:textId="77777777" w:rsidTr="00035DB2">
        <w:trPr>
          <w:trHeight w:val="320"/>
        </w:trPr>
        <w:tc>
          <w:tcPr>
            <w:tcW w:w="90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21CC6DD9" w14:textId="77777777" w:rsidR="00234B20" w:rsidRPr="00497A36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497A36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>Racism - physical abuse</w:t>
            </w:r>
          </w:p>
        </w:tc>
      </w:tr>
      <w:tr w:rsidR="00234B20" w:rsidRPr="00497A36" w14:paraId="38AC8D17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575845" w14:textId="77777777" w:rsidR="00234B20" w:rsidRPr="00497A36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    Yes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E2484D" w14:textId="77777777" w:rsidR="00234B20" w:rsidRPr="00497A36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32.7% (17)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FC87C4" w14:textId="77777777" w:rsidR="00234B20" w:rsidRPr="00497A36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67.3% (35)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F14337" w14:textId="77777777" w:rsidR="00234B20" w:rsidRPr="00497A36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497A36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1</w:t>
            </w:r>
          </w:p>
        </w:tc>
      </w:tr>
      <w:tr w:rsidR="00234B20" w:rsidRPr="00497A36" w14:paraId="632212EF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AD8BCA" w14:textId="77777777" w:rsidR="00234B20" w:rsidRPr="00497A36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    No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D89574" w14:textId="77777777" w:rsidR="00234B20" w:rsidRPr="00497A36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24.5% (80)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EA7182" w14:textId="77777777" w:rsidR="00234B20" w:rsidRPr="00497A36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75.5% (247)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11777F" w14:textId="77777777" w:rsidR="00234B20" w:rsidRPr="00497A36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1.11 (0.90,1.36)</w:t>
            </w:r>
          </w:p>
        </w:tc>
      </w:tr>
      <w:tr w:rsidR="00234B20" w:rsidRPr="00497A36" w14:paraId="779D5AFC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3D45D3" w14:textId="77777777" w:rsidR="00234B20" w:rsidRPr="00497A36" w:rsidRDefault="00234B20" w:rsidP="00035DB2">
            <w:pPr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F8168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 xml:space="preserve">     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Missing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AC71D1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25.0% (10)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972150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75.0% (30)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E5D15A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</w:tc>
      </w:tr>
      <w:tr w:rsidR="00234B20" w:rsidRPr="00497A36" w14:paraId="3F79304B" w14:textId="77777777" w:rsidTr="00035DB2">
        <w:trPr>
          <w:trHeight w:val="320"/>
        </w:trPr>
        <w:tc>
          <w:tcPr>
            <w:tcW w:w="90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B867F6" w14:textId="77777777" w:rsidR="00234B20" w:rsidRPr="00497A36" w:rsidRDefault="00234B20" w:rsidP="00035DB2">
            <w:pPr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</w:pPr>
          </w:p>
        </w:tc>
      </w:tr>
      <w:tr w:rsidR="00234B20" w:rsidRPr="00497A36" w14:paraId="24724CEF" w14:textId="77777777" w:rsidTr="00035DB2">
        <w:trPr>
          <w:trHeight w:val="320"/>
        </w:trPr>
        <w:tc>
          <w:tcPr>
            <w:tcW w:w="90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273E849D" w14:textId="77777777" w:rsidR="00234B20" w:rsidRPr="00497A36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497A36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>Racism - people think didn't speak English well</w:t>
            </w:r>
          </w:p>
        </w:tc>
      </w:tr>
      <w:tr w:rsidR="00234B20" w:rsidRPr="00497A36" w14:paraId="27715460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FE34C1" w14:textId="77777777" w:rsidR="00234B20" w:rsidRPr="00497A36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    Yes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3AB856" w14:textId="77777777" w:rsidR="00234B20" w:rsidRPr="00497A36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22.9% (11)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BEAE7B" w14:textId="77777777" w:rsidR="00234B20" w:rsidRPr="00497A36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77.1% (37)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388C76" w14:textId="77777777" w:rsidR="00234B20" w:rsidRPr="00497A36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497A36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1</w:t>
            </w:r>
          </w:p>
        </w:tc>
      </w:tr>
      <w:tr w:rsidR="00234B20" w:rsidRPr="00497A36" w14:paraId="683C22F7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BEA19E" w14:textId="77777777" w:rsidR="00234B20" w:rsidRPr="00497A36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    No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4B13D3" w14:textId="77777777" w:rsidR="00234B20" w:rsidRPr="00497A36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25.9% (85)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444EEE" w14:textId="77777777" w:rsidR="00234B20" w:rsidRPr="00497A36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74.1% (243)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94F307" w14:textId="77777777" w:rsidR="00234B20" w:rsidRPr="00497A36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0.97 (0.82,1.15)</w:t>
            </w:r>
          </w:p>
        </w:tc>
      </w:tr>
      <w:tr w:rsidR="00234B20" w:rsidRPr="00497A36" w14:paraId="797BA83C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164C3F" w14:textId="77777777" w:rsidR="00234B20" w:rsidRPr="00497A36" w:rsidRDefault="00234B20" w:rsidP="00035DB2">
            <w:pPr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F8168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 xml:space="preserve">     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Missing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780A05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25.6% (11)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252255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74.4% (32)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A2D96A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</w:tc>
      </w:tr>
      <w:tr w:rsidR="00234B20" w:rsidRPr="00497A36" w14:paraId="39982E49" w14:textId="77777777" w:rsidTr="00035DB2">
        <w:trPr>
          <w:trHeight w:val="320"/>
        </w:trPr>
        <w:tc>
          <w:tcPr>
            <w:tcW w:w="90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F1FD89" w14:textId="77777777" w:rsidR="00234B20" w:rsidRPr="00497A36" w:rsidRDefault="00234B20" w:rsidP="00035DB2">
            <w:pPr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</w:pPr>
          </w:p>
        </w:tc>
      </w:tr>
      <w:tr w:rsidR="00234B20" w:rsidRPr="00497A36" w14:paraId="5FE7F2B0" w14:textId="77777777" w:rsidTr="00035DB2">
        <w:trPr>
          <w:trHeight w:val="320"/>
        </w:trPr>
        <w:tc>
          <w:tcPr>
            <w:tcW w:w="90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1E34853B" w14:textId="77777777" w:rsidR="00234B20" w:rsidRPr="00497A36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497A36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>Racism - people suspicious of you</w:t>
            </w:r>
            <w:r w:rsidRPr="00497A36"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</w:rPr>
              <w:t xml:space="preserve"> </w:t>
            </w:r>
          </w:p>
        </w:tc>
      </w:tr>
      <w:tr w:rsidR="00234B20" w:rsidRPr="00497A36" w14:paraId="074F1B59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562400" w14:textId="77777777" w:rsidR="00234B20" w:rsidRPr="00497A36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    Yes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AFFA93" w14:textId="77777777" w:rsidR="00234B20" w:rsidRPr="00497A36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32.4% (46)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2CCCCA" w14:textId="77777777" w:rsidR="00234B20" w:rsidRPr="00497A36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67.6% (96)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B95718" w14:textId="77777777" w:rsidR="00234B20" w:rsidRPr="00497A36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497A36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1</w:t>
            </w:r>
          </w:p>
        </w:tc>
      </w:tr>
      <w:tr w:rsidR="00234B20" w:rsidRPr="00497A36" w14:paraId="40EBD94A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D8E0D4" w14:textId="77777777" w:rsidR="00234B20" w:rsidRPr="00497A36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    No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35E109" w14:textId="77777777" w:rsidR="00234B20" w:rsidRPr="00497A36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21.3% (50)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06DCB3" w14:textId="77777777" w:rsidR="00234B20" w:rsidRPr="00497A36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78.7% (185)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4DC0D8" w14:textId="77777777" w:rsidR="00234B20" w:rsidRPr="00E00861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E00861">
              <w:rPr>
                <w:rFonts w:cstheme="minorHAnsi"/>
                <w:color w:val="404040" w:themeColor="text1" w:themeTint="BF"/>
                <w:sz w:val="20"/>
                <w:szCs w:val="20"/>
              </w:rPr>
              <w:t>1.16 (1.0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1</w:t>
            </w:r>
            <w:r w:rsidRPr="00E00861">
              <w:rPr>
                <w:rFonts w:cstheme="minorHAnsi"/>
                <w:color w:val="404040" w:themeColor="text1" w:themeTint="BF"/>
                <w:sz w:val="20"/>
                <w:szCs w:val="20"/>
              </w:rPr>
              <w:t>,1.</w:t>
            </w:r>
            <w:proofErr w:type="gramStart"/>
            <w:r w:rsidRPr="00E00861">
              <w:rPr>
                <w:rFonts w:cstheme="minorHAnsi"/>
                <w:color w:val="404040" w:themeColor="text1" w:themeTint="BF"/>
                <w:sz w:val="20"/>
                <w:szCs w:val="20"/>
              </w:rPr>
              <w:t>33)*</w:t>
            </w:r>
            <w:proofErr w:type="gramEnd"/>
          </w:p>
        </w:tc>
      </w:tr>
      <w:tr w:rsidR="00234B20" w:rsidRPr="00497A36" w14:paraId="017CA6F4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FBB5EA" w14:textId="77777777" w:rsidR="00234B20" w:rsidRPr="00497A36" w:rsidRDefault="00234B20" w:rsidP="00035DB2">
            <w:pPr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F8168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 xml:space="preserve">     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Missing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7E972A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26.2% (11)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7A1932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73.8% (31)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25856D" w14:textId="77777777" w:rsidR="00234B20" w:rsidRPr="00E00861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</w:tc>
      </w:tr>
      <w:tr w:rsidR="00234B20" w:rsidRPr="00497A36" w14:paraId="585B907C" w14:textId="77777777" w:rsidTr="00035DB2">
        <w:trPr>
          <w:trHeight w:val="320"/>
        </w:trPr>
        <w:tc>
          <w:tcPr>
            <w:tcW w:w="90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1D97F6" w14:textId="77777777" w:rsidR="00234B20" w:rsidRPr="00497A36" w:rsidRDefault="00234B20" w:rsidP="00035DB2">
            <w:pPr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</w:pPr>
          </w:p>
        </w:tc>
      </w:tr>
      <w:tr w:rsidR="00234B20" w:rsidRPr="00497A36" w14:paraId="089C3231" w14:textId="77777777" w:rsidTr="00035DB2">
        <w:trPr>
          <w:trHeight w:val="320"/>
        </w:trPr>
        <w:tc>
          <w:tcPr>
            <w:tcW w:w="90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4BC2BB67" w14:textId="77777777" w:rsidR="00234B20" w:rsidRPr="00497A36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497A36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>Racism - poor service at a restaurant/food outlet</w:t>
            </w:r>
          </w:p>
        </w:tc>
      </w:tr>
      <w:tr w:rsidR="00234B20" w:rsidRPr="00497A36" w14:paraId="25CD56B0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3E381F" w14:textId="77777777" w:rsidR="00234B20" w:rsidRPr="00497A36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    Yes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FBF18D" w14:textId="77777777" w:rsidR="00234B20" w:rsidRPr="00497A36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28.2% (29)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6E8476" w14:textId="77777777" w:rsidR="00234B20" w:rsidRPr="00497A36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71.8% (74)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DCA5B1" w14:textId="77777777" w:rsidR="00234B20" w:rsidRPr="00497A36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497A36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>1</w:t>
            </w:r>
          </w:p>
        </w:tc>
      </w:tr>
      <w:tr w:rsidR="00234B20" w:rsidRPr="00497A36" w14:paraId="5C0DDA7C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835A2E" w14:textId="77777777" w:rsidR="00234B20" w:rsidRPr="00497A36" w:rsidRDefault="00234B20" w:rsidP="00035DB2">
            <w:pPr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    No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27720D" w14:textId="77777777" w:rsidR="00234B20" w:rsidRPr="00497A36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24.6% (67)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4F204E" w14:textId="77777777" w:rsidR="00234B20" w:rsidRPr="00497A36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75.4% (205)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974A66" w14:textId="77777777" w:rsidR="00234B20" w:rsidRPr="00497A36" w:rsidRDefault="00234B20" w:rsidP="00035DB2">
            <w:pPr>
              <w:jc w:val="right"/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1.05 (0.9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1</w:t>
            </w: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,1.2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0</w:t>
            </w: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)</w:t>
            </w:r>
          </w:p>
        </w:tc>
      </w:tr>
      <w:tr w:rsidR="00234B20" w:rsidRPr="00497A36" w14:paraId="487CBBF7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83A010" w14:textId="77777777" w:rsidR="00234B20" w:rsidRPr="00497A36" w:rsidRDefault="00234B20" w:rsidP="00035DB2">
            <w:pPr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Missing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A0578F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25.0% (11)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4BE94F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75.0% (33)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4245CE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</w:tc>
      </w:tr>
      <w:tr w:rsidR="00234B20" w:rsidRPr="00497A36" w14:paraId="6570ECB6" w14:textId="77777777" w:rsidTr="00035DB2">
        <w:trPr>
          <w:trHeight w:val="320"/>
        </w:trPr>
        <w:tc>
          <w:tcPr>
            <w:tcW w:w="90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43BB2F" w14:textId="77777777" w:rsidR="00234B20" w:rsidRPr="00497A36" w:rsidRDefault="00234B20" w:rsidP="00035DB2">
            <w:pPr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</w:pPr>
          </w:p>
        </w:tc>
      </w:tr>
      <w:tr w:rsidR="00234B20" w:rsidRPr="00497A36" w14:paraId="0A7F9B6A" w14:textId="77777777" w:rsidTr="00035DB2">
        <w:trPr>
          <w:trHeight w:val="320"/>
        </w:trPr>
        <w:tc>
          <w:tcPr>
            <w:tcW w:w="90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3835FEE0" w14:textId="77777777" w:rsidR="00234B20" w:rsidRPr="00497A36" w:rsidRDefault="00234B20" w:rsidP="00035DB2">
            <w:pPr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</w:pPr>
            <w:r w:rsidRPr="00497A36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>Racism - treated badly in a shop</w:t>
            </w:r>
          </w:p>
        </w:tc>
      </w:tr>
      <w:tr w:rsidR="00234B20" w:rsidRPr="00497A36" w14:paraId="79DB5B25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79E249" w14:textId="77777777" w:rsidR="00234B20" w:rsidRPr="00497A36" w:rsidRDefault="00234B20" w:rsidP="00035DB2">
            <w:pPr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lastRenderedPageBreak/>
              <w:t xml:space="preserve">     Yes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EAEDE0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31.6% (50)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B47EAC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68.4% (108)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6C4D38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1</w:t>
            </w:r>
          </w:p>
        </w:tc>
      </w:tr>
      <w:tr w:rsidR="00234B20" w:rsidRPr="00497A36" w14:paraId="52B79412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4499BE" w14:textId="77777777" w:rsidR="00234B20" w:rsidRPr="00497A36" w:rsidRDefault="00234B20" w:rsidP="00035DB2">
            <w:pPr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    No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CAFF3E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21.1% (47)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AEB2AF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78.9% (176)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09B027" w14:textId="77777777" w:rsidR="00234B20" w:rsidRPr="00E00861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E00861">
              <w:rPr>
                <w:rFonts w:cstheme="minorHAnsi"/>
                <w:color w:val="404040" w:themeColor="text1" w:themeTint="BF"/>
                <w:sz w:val="20"/>
                <w:szCs w:val="20"/>
              </w:rPr>
              <w:t>1.16 (1.02,1.</w:t>
            </w:r>
            <w:proofErr w:type="gramStart"/>
            <w:r w:rsidRPr="00E00861">
              <w:rPr>
                <w:rFonts w:cstheme="minorHAnsi"/>
                <w:color w:val="404040" w:themeColor="text1" w:themeTint="BF"/>
                <w:sz w:val="20"/>
                <w:szCs w:val="20"/>
              </w:rPr>
              <w:t>32)*</w:t>
            </w:r>
            <w:proofErr w:type="gramEnd"/>
          </w:p>
        </w:tc>
      </w:tr>
      <w:tr w:rsidR="00234B20" w:rsidRPr="00497A36" w14:paraId="5165CC42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B85073" w14:textId="77777777" w:rsidR="00234B20" w:rsidRPr="00497A36" w:rsidRDefault="00234B20" w:rsidP="00035DB2">
            <w:pPr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F8168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 xml:space="preserve">     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Missing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F34AC8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26.3% (10)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88AFED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73.7% (28)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D1E5B3" w14:textId="77777777" w:rsidR="00234B20" w:rsidRPr="00E00861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</w:tc>
      </w:tr>
      <w:tr w:rsidR="00234B20" w:rsidRPr="00497A36" w14:paraId="179B71E0" w14:textId="77777777" w:rsidTr="00035DB2">
        <w:trPr>
          <w:trHeight w:val="320"/>
        </w:trPr>
        <w:tc>
          <w:tcPr>
            <w:tcW w:w="90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59DDB6" w14:textId="77777777" w:rsidR="00234B20" w:rsidRPr="00497A36" w:rsidRDefault="00234B20" w:rsidP="00035DB2">
            <w:pPr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</w:pPr>
          </w:p>
        </w:tc>
      </w:tr>
      <w:tr w:rsidR="00234B20" w:rsidRPr="00497A36" w14:paraId="75DD0F39" w14:textId="77777777" w:rsidTr="00035DB2">
        <w:trPr>
          <w:trHeight w:val="320"/>
        </w:trPr>
        <w:tc>
          <w:tcPr>
            <w:tcW w:w="90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416C6149" w14:textId="77777777" w:rsidR="00234B20" w:rsidRPr="00497A36" w:rsidRDefault="00234B20" w:rsidP="00035DB2">
            <w:pPr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>Racism - put in a lower ability class or group</w:t>
            </w:r>
            <w:r w:rsidRPr="00497A36"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</w:rPr>
              <w:t xml:space="preserve"> </w:t>
            </w:r>
          </w:p>
        </w:tc>
      </w:tr>
      <w:tr w:rsidR="00234B20" w:rsidRPr="00497A36" w14:paraId="5E29168E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9DF884" w14:textId="77777777" w:rsidR="00234B20" w:rsidRPr="00497A36" w:rsidRDefault="00234B20" w:rsidP="00035DB2">
            <w:pPr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    Yes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53AEB5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30.9% (21)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620590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69.1% (47)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7C1472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1</w:t>
            </w:r>
          </w:p>
        </w:tc>
      </w:tr>
      <w:tr w:rsidR="00234B20" w:rsidRPr="00497A36" w14:paraId="51540B03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5327D1" w14:textId="77777777" w:rsidR="00234B20" w:rsidRPr="00497A36" w:rsidRDefault="00234B20" w:rsidP="00035DB2">
            <w:pPr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    No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2B5BC9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26.3% (62)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6D0636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73.7% (174)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941770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1.07 (0.89,1.29)</w:t>
            </w:r>
          </w:p>
        </w:tc>
      </w:tr>
      <w:tr w:rsidR="00234B20" w:rsidRPr="00497A36" w14:paraId="56F5DA25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375E70" w14:textId="77777777" w:rsidR="00234B20" w:rsidRPr="00497A36" w:rsidRDefault="00234B20" w:rsidP="00035DB2">
            <w:pPr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F8168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 xml:space="preserve">     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Missing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2EBB31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20.9% (24)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D00BBD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79.1% (91)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5F0956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</w:tc>
      </w:tr>
      <w:tr w:rsidR="00234B20" w:rsidRPr="00497A36" w14:paraId="1A9638A4" w14:textId="77777777" w:rsidTr="00035DB2">
        <w:trPr>
          <w:trHeight w:val="320"/>
        </w:trPr>
        <w:tc>
          <w:tcPr>
            <w:tcW w:w="90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BE963C" w14:textId="77777777" w:rsidR="00234B20" w:rsidRPr="00497A36" w:rsidRDefault="00234B20" w:rsidP="00035DB2">
            <w:pPr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</w:pPr>
          </w:p>
        </w:tc>
      </w:tr>
      <w:tr w:rsidR="00234B20" w:rsidRPr="00497A36" w14:paraId="12420D2C" w14:textId="77777777" w:rsidTr="00035DB2">
        <w:trPr>
          <w:trHeight w:val="320"/>
        </w:trPr>
        <w:tc>
          <w:tcPr>
            <w:tcW w:w="90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1007B1F0" w14:textId="77777777" w:rsidR="00234B20" w:rsidRPr="00497A36" w:rsidRDefault="00234B20" w:rsidP="00035DB2">
            <w:pPr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>Racism - disciplined unfairly or given school detention</w:t>
            </w:r>
          </w:p>
        </w:tc>
      </w:tr>
      <w:tr w:rsidR="00234B20" w:rsidRPr="00497A36" w14:paraId="60801789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000151" w14:textId="77777777" w:rsidR="00234B20" w:rsidRPr="00497A36" w:rsidRDefault="00234B20" w:rsidP="00035DB2">
            <w:pPr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    Yes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3F39F9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31.0% (26)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9FCC1E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69.0% (58)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665964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1</w:t>
            </w:r>
          </w:p>
        </w:tc>
      </w:tr>
      <w:tr w:rsidR="00234B20" w:rsidRPr="00497A36" w14:paraId="7D490653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13C42E" w14:textId="77777777" w:rsidR="00234B20" w:rsidRPr="00497A36" w:rsidRDefault="00234B20" w:rsidP="00035DB2">
            <w:pPr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    No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59D148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25.8% (56)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BE9651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74.2% (161)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996F21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1.08 (0.92,1.28)</w:t>
            </w:r>
          </w:p>
        </w:tc>
      </w:tr>
      <w:tr w:rsidR="00234B20" w:rsidRPr="00497A36" w14:paraId="4BBF52D4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8486F9" w14:textId="77777777" w:rsidR="00234B20" w:rsidRPr="00497A36" w:rsidRDefault="00234B20" w:rsidP="00035DB2">
            <w:pPr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F8168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 xml:space="preserve">     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Missing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3B0327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21.2% (25)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F4E363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78.8% (93)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C3F5F3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</w:tc>
      </w:tr>
      <w:tr w:rsidR="00234B20" w:rsidRPr="00497A36" w14:paraId="00C0A96D" w14:textId="77777777" w:rsidTr="00035DB2">
        <w:trPr>
          <w:trHeight w:val="320"/>
        </w:trPr>
        <w:tc>
          <w:tcPr>
            <w:tcW w:w="90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D969E8" w14:textId="77777777" w:rsidR="00234B20" w:rsidRPr="00497A36" w:rsidRDefault="00234B20" w:rsidP="00035DB2">
            <w:pPr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</w:pPr>
          </w:p>
        </w:tc>
      </w:tr>
      <w:tr w:rsidR="00234B20" w:rsidRPr="00497A36" w14:paraId="2C04C2B8" w14:textId="77777777" w:rsidTr="00035DB2">
        <w:trPr>
          <w:trHeight w:val="320"/>
        </w:trPr>
        <w:tc>
          <w:tcPr>
            <w:tcW w:w="90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7A305A4A" w14:textId="77777777" w:rsidR="00234B20" w:rsidRPr="00497A36" w:rsidRDefault="00234B20" w:rsidP="00035DB2">
            <w:pPr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>Racism - given a lower grade or mark than you deserved</w:t>
            </w:r>
            <w:r w:rsidRPr="00497A36"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</w:rPr>
              <w:t xml:space="preserve"> </w:t>
            </w:r>
          </w:p>
        </w:tc>
      </w:tr>
      <w:tr w:rsidR="00234B20" w:rsidRPr="00497A36" w14:paraId="57379E26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AED932" w14:textId="77777777" w:rsidR="00234B20" w:rsidRPr="00497A36" w:rsidRDefault="00234B20" w:rsidP="00035DB2">
            <w:pPr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    Yes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CF3086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30.8% (16)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856AF4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69.2% (36)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651086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1</w:t>
            </w:r>
          </w:p>
        </w:tc>
      </w:tr>
      <w:tr w:rsidR="00234B20" w:rsidRPr="00497A36" w14:paraId="22B61A8E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BAFDDC" w14:textId="77777777" w:rsidR="00234B20" w:rsidRPr="00497A36" w:rsidRDefault="00234B20" w:rsidP="00035DB2">
            <w:pPr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    No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A9A389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26.8% (67)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F3849A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73.2% (183)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32ECE0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1.06 (0.87,1.29)</w:t>
            </w:r>
          </w:p>
        </w:tc>
      </w:tr>
      <w:tr w:rsidR="00234B20" w:rsidRPr="00497A36" w14:paraId="17AA7BBD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257082" w14:textId="77777777" w:rsidR="00234B20" w:rsidRPr="00497A36" w:rsidRDefault="00234B20" w:rsidP="00035DB2">
            <w:pPr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F8168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 xml:space="preserve">     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Missing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5A0A8A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20.5% (24)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530569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79.5% (93)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03463E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</w:tc>
      </w:tr>
      <w:tr w:rsidR="00234B20" w:rsidRPr="00497A36" w14:paraId="462235EA" w14:textId="77777777" w:rsidTr="00035DB2">
        <w:trPr>
          <w:trHeight w:val="320"/>
        </w:trPr>
        <w:tc>
          <w:tcPr>
            <w:tcW w:w="90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59B284" w14:textId="77777777" w:rsidR="00234B20" w:rsidRPr="00497A36" w:rsidRDefault="00234B20" w:rsidP="00035DB2">
            <w:pPr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</w:pPr>
          </w:p>
        </w:tc>
      </w:tr>
      <w:tr w:rsidR="00234B20" w:rsidRPr="00497A36" w14:paraId="73DB3D30" w14:textId="77777777" w:rsidTr="00035DB2">
        <w:trPr>
          <w:trHeight w:val="320"/>
        </w:trPr>
        <w:tc>
          <w:tcPr>
            <w:tcW w:w="90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297B222F" w14:textId="77777777" w:rsidR="00234B20" w:rsidRPr="00497A36" w:rsidRDefault="00234B20" w:rsidP="00035DB2">
            <w:pPr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>Racism - hassled by the police</w:t>
            </w:r>
            <w:r w:rsidRPr="00497A36"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</w:rPr>
              <w:t xml:space="preserve"> </w:t>
            </w:r>
          </w:p>
        </w:tc>
      </w:tr>
      <w:tr w:rsidR="00234B20" w:rsidRPr="00497A36" w14:paraId="50B158FE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C74BA8" w14:textId="77777777" w:rsidR="00234B20" w:rsidRPr="00497A36" w:rsidRDefault="00234B20" w:rsidP="00035DB2">
            <w:pPr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    Yes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AE3131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40.8% (49)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A1F160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59.2% (71)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B5E225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1</w:t>
            </w:r>
          </w:p>
        </w:tc>
      </w:tr>
      <w:tr w:rsidR="00234B20" w:rsidRPr="00497A36" w14:paraId="31FAFD57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AFE0EA" w14:textId="77777777" w:rsidR="00234B20" w:rsidRPr="00497A36" w:rsidRDefault="00234B20" w:rsidP="00035DB2">
            <w:pPr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    No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544646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18.6% (48)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18E065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81.4% (210)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654AFE" w14:textId="77777777" w:rsidR="00234B20" w:rsidRPr="00E00861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E00861">
              <w:rPr>
                <w:rFonts w:cstheme="minorHAnsi"/>
                <w:color w:val="404040" w:themeColor="text1" w:themeTint="BF"/>
                <w:sz w:val="20"/>
                <w:szCs w:val="20"/>
              </w:rPr>
              <w:t>1.38 (1.17,1.</w:t>
            </w:r>
            <w:proofErr w:type="gramStart"/>
            <w:r w:rsidRPr="00E00861">
              <w:rPr>
                <w:rFonts w:cstheme="minorHAnsi"/>
                <w:color w:val="404040" w:themeColor="text1" w:themeTint="BF"/>
                <w:sz w:val="20"/>
                <w:szCs w:val="20"/>
              </w:rPr>
              <w:t>62)*</w:t>
            </w:r>
            <w:proofErr w:type="gramEnd"/>
          </w:p>
        </w:tc>
      </w:tr>
      <w:tr w:rsidR="00234B20" w:rsidRPr="00497A36" w14:paraId="3797ED62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D5D13E" w14:textId="77777777" w:rsidR="00234B20" w:rsidRPr="00497A36" w:rsidRDefault="00234B20" w:rsidP="00035DB2">
            <w:pPr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F8168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 xml:space="preserve">     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Missing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C8FAD0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24.4% (10)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4AB562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75.6% (31)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1D56CE" w14:textId="77777777" w:rsidR="00234B20" w:rsidRPr="00E00861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</w:tc>
      </w:tr>
      <w:tr w:rsidR="00234B20" w:rsidRPr="00497A36" w14:paraId="2F3AA944" w14:textId="77777777" w:rsidTr="00035DB2">
        <w:trPr>
          <w:trHeight w:val="320"/>
        </w:trPr>
        <w:tc>
          <w:tcPr>
            <w:tcW w:w="90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7AAC8E" w14:textId="77777777" w:rsidR="00234B20" w:rsidRPr="00497A36" w:rsidRDefault="00234B20" w:rsidP="00035DB2">
            <w:pPr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</w:pPr>
          </w:p>
        </w:tc>
      </w:tr>
      <w:tr w:rsidR="00234B20" w:rsidRPr="00497A36" w14:paraId="55DBFB2E" w14:textId="77777777" w:rsidTr="00035DB2">
        <w:trPr>
          <w:trHeight w:val="320"/>
        </w:trPr>
        <w:tc>
          <w:tcPr>
            <w:tcW w:w="90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787C5BD5" w14:textId="77777777" w:rsidR="00234B20" w:rsidRPr="00497A36" w:rsidRDefault="00234B20" w:rsidP="00035DB2">
            <w:pPr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</w:pPr>
            <w:r w:rsidRPr="00497A36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>RACISM - ANY (</w:t>
            </w:r>
            <w:r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 xml:space="preserve">of </w:t>
            </w:r>
            <w:r w:rsidRPr="00497A36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>all questions)</w:t>
            </w:r>
          </w:p>
        </w:tc>
      </w:tr>
      <w:tr w:rsidR="00234B20" w:rsidRPr="00497A36" w14:paraId="56242B83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3FF6D7" w14:textId="77777777" w:rsidR="00234B20" w:rsidRPr="00497A36" w:rsidRDefault="00234B20" w:rsidP="00035DB2">
            <w:pPr>
              <w:ind w:left="173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Experienced at least 1 event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ED7BDB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30.2% (78)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B57405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69.8% (180)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30E093" w14:textId="77777777" w:rsidR="00234B20" w:rsidRPr="00E00861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E00861">
              <w:rPr>
                <w:rFonts w:cstheme="minorHAnsi"/>
                <w:color w:val="404040" w:themeColor="text1" w:themeTint="BF"/>
                <w:sz w:val="20"/>
                <w:szCs w:val="20"/>
              </w:rPr>
              <w:t>1</w:t>
            </w:r>
          </w:p>
        </w:tc>
      </w:tr>
      <w:tr w:rsidR="00234B20" w:rsidRPr="00497A36" w14:paraId="4F221889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A61EB3" w14:textId="77777777" w:rsidR="00234B20" w:rsidRPr="00497A36" w:rsidRDefault="00234B20" w:rsidP="00035DB2">
            <w:pPr>
              <w:ind w:left="173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Not experienced any (or did not answer)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F49843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15.0% (19)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821702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85.0% (108)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B98B4F" w14:textId="77777777" w:rsidR="00234B20" w:rsidRPr="00E00861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E00861">
              <w:rPr>
                <w:rFonts w:cstheme="minorHAnsi"/>
                <w:color w:val="404040" w:themeColor="text1" w:themeTint="BF"/>
                <w:sz w:val="20"/>
                <w:szCs w:val="20"/>
              </w:rPr>
              <w:t>1.2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1</w:t>
            </w:r>
            <w:r w:rsidRPr="00E00861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(1.0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8</w:t>
            </w:r>
            <w:r w:rsidRPr="00E00861">
              <w:rPr>
                <w:rFonts w:cstheme="minorHAnsi"/>
                <w:color w:val="404040" w:themeColor="text1" w:themeTint="BF"/>
                <w:sz w:val="20"/>
                <w:szCs w:val="20"/>
              </w:rPr>
              <w:t>,1.</w:t>
            </w:r>
            <w:proofErr w:type="gramStart"/>
            <w:r w:rsidRPr="00E00861">
              <w:rPr>
                <w:rFonts w:cstheme="minorHAnsi"/>
                <w:color w:val="404040" w:themeColor="text1" w:themeTint="BF"/>
                <w:sz w:val="20"/>
                <w:szCs w:val="20"/>
              </w:rPr>
              <w:t>36)*</w:t>
            </w:r>
            <w:proofErr w:type="gramEnd"/>
          </w:p>
        </w:tc>
      </w:tr>
      <w:tr w:rsidR="00234B20" w:rsidRPr="00497A36" w14:paraId="4215137C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141A81" w14:textId="77777777" w:rsidR="00234B20" w:rsidRPr="00497A36" w:rsidRDefault="00234B20" w:rsidP="00035DB2">
            <w:pPr>
              <w:ind w:left="173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Missing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49C5CB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29.4% (10)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35CB0C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70.6% (24)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BB5E15" w14:textId="77777777" w:rsidR="00234B20" w:rsidRPr="00E00861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</w:tc>
      </w:tr>
      <w:tr w:rsidR="00234B20" w:rsidRPr="00497A36" w14:paraId="22250B8E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995D4E" w14:textId="77777777" w:rsidR="00234B20" w:rsidRPr="00497A36" w:rsidRDefault="00234B20" w:rsidP="00035DB2">
            <w:pPr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9D4A55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398648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E1451C" w14:textId="77777777" w:rsidR="00234B20" w:rsidRPr="00497A36" w:rsidRDefault="00234B20" w:rsidP="00035DB2">
            <w:pPr>
              <w:jc w:val="right"/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</w:rPr>
            </w:pPr>
          </w:p>
        </w:tc>
      </w:tr>
      <w:tr w:rsidR="00234B20" w:rsidRPr="00497A36" w14:paraId="618A2AB4" w14:textId="77777777" w:rsidTr="00035DB2">
        <w:trPr>
          <w:trHeight w:val="177"/>
        </w:trPr>
        <w:tc>
          <w:tcPr>
            <w:tcW w:w="9072" w:type="dxa"/>
            <w:gridSpan w:val="4"/>
            <w:tcBorders>
              <w:top w:val="nil"/>
              <w:left w:val="nil"/>
              <w:right w:val="nil"/>
            </w:tcBorders>
            <w:shd w:val="clear" w:color="auto" w:fill="D1D1D1" w:themeFill="background2" w:themeFillShade="E6"/>
            <w:noWrap/>
            <w:vAlign w:val="bottom"/>
          </w:tcPr>
          <w:p w14:paraId="02390BE6" w14:textId="77777777" w:rsidR="00234B20" w:rsidRPr="00FC10DD" w:rsidRDefault="00234B20" w:rsidP="00035DB2">
            <w:pPr>
              <w:rPr>
                <w:rFonts w:cstheme="minorHAnsi"/>
                <w:color w:val="404040" w:themeColor="text1" w:themeTint="BF"/>
              </w:rPr>
            </w:pPr>
            <w:r w:rsidRPr="00FC10DD">
              <w:rPr>
                <w:rFonts w:cstheme="minorHAnsi"/>
                <w:b/>
                <w:bCs/>
                <w:color w:val="404040" w:themeColor="text1" w:themeTint="BF"/>
              </w:rPr>
              <w:t>RACISM - VICARIOUS RACISM EXPERIENCES</w:t>
            </w:r>
          </w:p>
        </w:tc>
      </w:tr>
      <w:tr w:rsidR="00234B20" w:rsidRPr="00497A36" w14:paraId="50C9452C" w14:textId="77777777" w:rsidTr="00035DB2">
        <w:trPr>
          <w:trHeight w:val="177"/>
        </w:trPr>
        <w:tc>
          <w:tcPr>
            <w:tcW w:w="9072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C95256C" w14:textId="77777777" w:rsidR="00234B20" w:rsidRPr="00497A36" w:rsidRDefault="00234B20" w:rsidP="00035DB2">
            <w:pPr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</w:rPr>
            </w:pPr>
          </w:p>
        </w:tc>
      </w:tr>
      <w:tr w:rsidR="00234B20" w:rsidRPr="00497A36" w14:paraId="582265FC" w14:textId="77777777" w:rsidTr="00035DB2">
        <w:trPr>
          <w:trHeight w:val="177"/>
        </w:trPr>
        <w:tc>
          <w:tcPr>
            <w:tcW w:w="9072" w:type="dxa"/>
            <w:gridSpan w:val="4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546F97E1" w14:textId="77777777" w:rsidR="00234B20" w:rsidRPr="00FC10DD" w:rsidRDefault="00234B20" w:rsidP="00035DB2">
            <w:pPr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</w:pPr>
            <w:r w:rsidRPr="00FC10DD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>Vicarious Racism - ever seen someone treated badly</w:t>
            </w:r>
          </w:p>
        </w:tc>
      </w:tr>
      <w:tr w:rsidR="00234B20" w:rsidRPr="00497A36" w14:paraId="3A682A41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AF46D2" w14:textId="77777777" w:rsidR="00234B20" w:rsidRPr="00497A36" w:rsidRDefault="00234B20" w:rsidP="00035DB2">
            <w:pPr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    Ever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3CAAB2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27.6% (85)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6D68A6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72.4% (223)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54770D" w14:textId="77777777" w:rsidR="00234B20" w:rsidRPr="00E00861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E00861">
              <w:rPr>
                <w:rFonts w:cstheme="minorHAnsi"/>
                <w:color w:val="404040" w:themeColor="text1" w:themeTint="BF"/>
                <w:sz w:val="20"/>
                <w:szCs w:val="20"/>
              </w:rPr>
              <w:t>1</w:t>
            </w:r>
          </w:p>
        </w:tc>
      </w:tr>
      <w:tr w:rsidR="00234B20" w:rsidRPr="00497A36" w14:paraId="7A0BB6FF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29D51B" w14:textId="77777777" w:rsidR="00234B20" w:rsidRPr="00497A36" w:rsidRDefault="00234B20" w:rsidP="00035DB2">
            <w:pPr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    Never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E15050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20.0% (15)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D2EF4B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80.0% (60)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32EF1B" w14:textId="77777777" w:rsidR="00234B20" w:rsidRPr="00497A36" w:rsidRDefault="00234B20" w:rsidP="00035DB2">
            <w:pPr>
              <w:jc w:val="right"/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1.12 (0.98,1.28)</w:t>
            </w:r>
          </w:p>
        </w:tc>
      </w:tr>
      <w:tr w:rsidR="00234B20" w:rsidRPr="00497A36" w14:paraId="63DA0EBE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784CD3" w14:textId="77777777" w:rsidR="00234B20" w:rsidRPr="00497A36" w:rsidRDefault="00234B20" w:rsidP="00035DB2">
            <w:pPr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F8168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 xml:space="preserve">     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Missing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27FB9D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19.4% (7)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ECA262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80.6% (29)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1E561A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</w:tc>
      </w:tr>
      <w:tr w:rsidR="00234B20" w:rsidRPr="00497A36" w14:paraId="7088B0B6" w14:textId="77777777" w:rsidTr="00035DB2">
        <w:trPr>
          <w:trHeight w:val="320"/>
        </w:trPr>
        <w:tc>
          <w:tcPr>
            <w:tcW w:w="90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746D0F" w14:textId="77777777" w:rsidR="00234B20" w:rsidRPr="00497A36" w:rsidRDefault="00234B20" w:rsidP="00035DB2">
            <w:pPr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</w:rPr>
            </w:pPr>
          </w:p>
        </w:tc>
      </w:tr>
      <w:tr w:rsidR="00234B20" w:rsidRPr="00497A36" w14:paraId="08387B5A" w14:textId="77777777" w:rsidTr="00035DB2">
        <w:trPr>
          <w:trHeight w:val="320"/>
        </w:trPr>
        <w:tc>
          <w:tcPr>
            <w:tcW w:w="90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46F03545" w14:textId="77777777" w:rsidR="00234B20" w:rsidRPr="00FC10DD" w:rsidRDefault="00234B20" w:rsidP="00035DB2">
            <w:pPr>
              <w:rPr>
                <w:rFonts w:cstheme="minorHAnsi"/>
                <w:color w:val="404040" w:themeColor="text1" w:themeTint="BF"/>
                <w:sz w:val="22"/>
                <w:szCs w:val="22"/>
              </w:rPr>
            </w:pPr>
            <w:r w:rsidRPr="00FC10DD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>Vicarious Racism - ever seen someone left out</w:t>
            </w:r>
          </w:p>
        </w:tc>
      </w:tr>
      <w:tr w:rsidR="00234B20" w:rsidRPr="00497A36" w14:paraId="518F20E3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E0D2A8" w14:textId="77777777" w:rsidR="00234B20" w:rsidRPr="00497A36" w:rsidRDefault="00234B20" w:rsidP="00035DB2">
            <w:pPr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    Ever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FE6241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27.3% (80)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0C2EC0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72.7% (213)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6A8578" w14:textId="77777777" w:rsidR="00234B20" w:rsidRPr="00E00861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E00861">
              <w:rPr>
                <w:rFonts w:cstheme="minorHAnsi"/>
                <w:color w:val="404040" w:themeColor="text1" w:themeTint="BF"/>
                <w:sz w:val="20"/>
                <w:szCs w:val="20"/>
              </w:rPr>
              <w:t>1</w:t>
            </w:r>
          </w:p>
        </w:tc>
      </w:tr>
      <w:tr w:rsidR="00234B20" w:rsidRPr="00497A36" w14:paraId="4E452094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ED8B90" w14:textId="77777777" w:rsidR="00234B20" w:rsidRPr="00497A36" w:rsidRDefault="00234B20" w:rsidP="00035DB2">
            <w:pPr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    Never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10111F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21.0% (17)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6D84D7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79.0% (64)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8DF6E2" w14:textId="77777777" w:rsidR="00234B20" w:rsidRPr="00497A36" w:rsidRDefault="00234B20" w:rsidP="00035DB2">
            <w:pPr>
              <w:jc w:val="right"/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1.1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0</w:t>
            </w: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(0.9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6</w:t>
            </w: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,1.2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6</w:t>
            </w: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)</w:t>
            </w:r>
          </w:p>
        </w:tc>
      </w:tr>
      <w:tr w:rsidR="00234B20" w:rsidRPr="00497A36" w14:paraId="52F55DD5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FFBDDC" w14:textId="77777777" w:rsidR="00234B20" w:rsidRPr="00497A36" w:rsidRDefault="00234B20" w:rsidP="00035DB2">
            <w:pPr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F8168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 xml:space="preserve">     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Missing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237093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22.2% (10)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A26E1A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77.8% (35)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66A5D9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</w:tc>
      </w:tr>
      <w:tr w:rsidR="00234B20" w:rsidRPr="00497A36" w14:paraId="17606C8F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1D92B7" w14:textId="77777777" w:rsidR="00234B20" w:rsidRPr="00497A36" w:rsidRDefault="00234B20" w:rsidP="00035DB2">
            <w:pPr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924441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516048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E78EDC" w14:textId="77777777" w:rsidR="00234B20" w:rsidRPr="00497A36" w:rsidRDefault="00234B20" w:rsidP="00035DB2">
            <w:pPr>
              <w:jc w:val="right"/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</w:rPr>
            </w:pPr>
          </w:p>
        </w:tc>
      </w:tr>
      <w:tr w:rsidR="00234B20" w:rsidRPr="00497A36" w14:paraId="283874FC" w14:textId="77777777" w:rsidTr="00035DB2">
        <w:trPr>
          <w:trHeight w:val="320"/>
        </w:trPr>
        <w:tc>
          <w:tcPr>
            <w:tcW w:w="90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9316D3C" w14:textId="77777777" w:rsidR="00234B20" w:rsidRPr="00FC10DD" w:rsidRDefault="00234B20" w:rsidP="00035DB2">
            <w:pPr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</w:pPr>
            <w:r w:rsidRPr="00FC10DD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>Vicarious Racism - ever seen someone called name</w:t>
            </w:r>
            <w:r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>s</w:t>
            </w:r>
          </w:p>
        </w:tc>
      </w:tr>
      <w:tr w:rsidR="00234B20" w:rsidRPr="00497A36" w14:paraId="6549188E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ECA763" w14:textId="77777777" w:rsidR="00234B20" w:rsidRPr="00497A36" w:rsidRDefault="00234B20" w:rsidP="00035DB2">
            <w:pPr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    Ever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DE5183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27.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5</w:t>
            </w: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% (8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3</w:t>
            </w: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E9F28B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72.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5</w:t>
            </w: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% (2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19</w:t>
            </w: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0AA42C" w14:textId="77777777" w:rsidR="00234B20" w:rsidRPr="00E00861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E00861">
              <w:rPr>
                <w:rFonts w:cstheme="minorHAnsi"/>
                <w:color w:val="404040" w:themeColor="text1" w:themeTint="BF"/>
                <w:sz w:val="20"/>
                <w:szCs w:val="20"/>
              </w:rPr>
              <w:t>1</w:t>
            </w:r>
          </w:p>
        </w:tc>
      </w:tr>
      <w:tr w:rsidR="00234B20" w:rsidRPr="00497A36" w14:paraId="7E84A3F3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3FE0FE" w14:textId="77777777" w:rsidR="00234B20" w:rsidRPr="00497A36" w:rsidRDefault="00234B20" w:rsidP="00035DB2">
            <w:pPr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lastRenderedPageBreak/>
              <w:t xml:space="preserve">     Never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A74F35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20.5% (16)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96836A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79.5</w:t>
            </w: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% (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62</w:t>
            </w: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3C4736" w14:textId="77777777" w:rsidR="00234B20" w:rsidRPr="00497A36" w:rsidRDefault="00234B20" w:rsidP="00035DB2">
            <w:pPr>
              <w:jc w:val="right"/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1.10 (0.96,1.26)</w:t>
            </w:r>
          </w:p>
        </w:tc>
      </w:tr>
      <w:tr w:rsidR="00234B20" w:rsidRPr="00497A36" w14:paraId="4DD7331E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92B077" w14:textId="77777777" w:rsidR="00234B20" w:rsidRPr="00497A36" w:rsidRDefault="00234B20" w:rsidP="00035DB2">
            <w:pPr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F8168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 xml:space="preserve">     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Missing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88A391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20.5% (8)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F7BF74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79.5% (31)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788D73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</w:tc>
      </w:tr>
      <w:tr w:rsidR="00234B20" w:rsidRPr="00497A36" w14:paraId="0FDC1F0F" w14:textId="77777777" w:rsidTr="00035DB2">
        <w:trPr>
          <w:trHeight w:val="320"/>
        </w:trPr>
        <w:tc>
          <w:tcPr>
            <w:tcW w:w="90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D0E488" w14:textId="77777777" w:rsidR="00234B20" w:rsidRPr="00497A36" w:rsidRDefault="00234B20" w:rsidP="00035DB2">
            <w:pPr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</w:rPr>
            </w:pPr>
          </w:p>
        </w:tc>
      </w:tr>
      <w:tr w:rsidR="00234B20" w:rsidRPr="00497A36" w14:paraId="3FE84F45" w14:textId="77777777" w:rsidTr="00035DB2">
        <w:trPr>
          <w:trHeight w:val="320"/>
        </w:trPr>
        <w:tc>
          <w:tcPr>
            <w:tcW w:w="90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0AA03A46" w14:textId="77777777" w:rsidR="00234B20" w:rsidRPr="00E00861" w:rsidRDefault="00234B20" w:rsidP="00035DB2">
            <w:pPr>
              <w:rPr>
                <w:rFonts w:cstheme="minorHAnsi"/>
                <w:color w:val="404040" w:themeColor="text1" w:themeTint="BF"/>
                <w:sz w:val="22"/>
                <w:szCs w:val="22"/>
              </w:rPr>
            </w:pPr>
            <w:r w:rsidRPr="00E00861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 xml:space="preserve">Vicarious Racism - ever seen someone physically abused </w:t>
            </w:r>
          </w:p>
        </w:tc>
      </w:tr>
      <w:tr w:rsidR="00234B20" w:rsidRPr="00497A36" w14:paraId="241D7C5B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35DA9D" w14:textId="77777777" w:rsidR="00234B20" w:rsidRPr="00497A36" w:rsidRDefault="00234B20" w:rsidP="00035DB2">
            <w:pPr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    Ever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109CFE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26.0% (67)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637B97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74.0% (191)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8915FE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1</w:t>
            </w:r>
          </w:p>
        </w:tc>
      </w:tr>
      <w:tr w:rsidR="00234B20" w:rsidRPr="00497A36" w14:paraId="32E39CA7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3862B0" w14:textId="77777777" w:rsidR="00234B20" w:rsidRPr="00497A36" w:rsidRDefault="00234B20" w:rsidP="00035DB2">
            <w:pPr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    Never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2EB330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26.8% (33)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9CE339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73.2% (90)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C5D0B0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&lt;1.00 (0.8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7</w:t>
            </w: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,1.1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3</w:t>
            </w: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)</w:t>
            </w:r>
          </w:p>
        </w:tc>
      </w:tr>
      <w:tr w:rsidR="00234B20" w:rsidRPr="00497A36" w14:paraId="7CEE13E1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FD7EDA" w14:textId="77777777" w:rsidR="00234B20" w:rsidRPr="00497A36" w:rsidRDefault="00234B20" w:rsidP="00035DB2">
            <w:pPr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F8168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 xml:space="preserve">     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Missing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F8487C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18.4% (7)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01AE58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81.6% (31)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8A0BA8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</w:tc>
      </w:tr>
      <w:tr w:rsidR="00234B20" w:rsidRPr="00497A36" w14:paraId="70DD2597" w14:textId="77777777" w:rsidTr="00035DB2">
        <w:trPr>
          <w:trHeight w:val="320"/>
        </w:trPr>
        <w:tc>
          <w:tcPr>
            <w:tcW w:w="90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7D9580" w14:textId="77777777" w:rsidR="00234B20" w:rsidRPr="00497A36" w:rsidRDefault="00234B20" w:rsidP="00035DB2">
            <w:pPr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</w:rPr>
            </w:pPr>
          </w:p>
        </w:tc>
      </w:tr>
      <w:tr w:rsidR="00234B20" w:rsidRPr="00497A36" w14:paraId="3C278EA6" w14:textId="77777777" w:rsidTr="00035DB2">
        <w:trPr>
          <w:trHeight w:val="320"/>
        </w:trPr>
        <w:tc>
          <w:tcPr>
            <w:tcW w:w="90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EF806BE" w14:textId="77777777" w:rsidR="00234B20" w:rsidRPr="00E00861" w:rsidRDefault="00234B20" w:rsidP="00035DB2">
            <w:pPr>
              <w:rPr>
                <w:rFonts w:cstheme="minorHAnsi"/>
                <w:color w:val="404040" w:themeColor="text1" w:themeTint="BF"/>
                <w:sz w:val="22"/>
                <w:szCs w:val="22"/>
              </w:rPr>
            </w:pPr>
            <w:r w:rsidRPr="00E00861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>Vicarious Racism - negative media portrayal</w:t>
            </w:r>
          </w:p>
        </w:tc>
      </w:tr>
      <w:tr w:rsidR="00234B20" w:rsidRPr="00497A36" w14:paraId="53EA5BA0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98583C" w14:textId="77777777" w:rsidR="00234B20" w:rsidRPr="00497A36" w:rsidRDefault="00234B20" w:rsidP="00035DB2">
            <w:pPr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    Ever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7DDF25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29.0% (81)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E6771E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71.0% (198)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748A4C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1</w:t>
            </w:r>
          </w:p>
        </w:tc>
      </w:tr>
      <w:tr w:rsidR="00234B20" w:rsidRPr="00497A36" w14:paraId="5239723D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C9F70B" w14:textId="77777777" w:rsidR="00234B20" w:rsidRPr="00497A36" w:rsidRDefault="00234B20" w:rsidP="00035DB2">
            <w:pPr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    Never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174CBE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13.0% (10)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E7F680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87.0% (67)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E898C5" w14:textId="77777777" w:rsidR="00234B20" w:rsidRPr="00E00861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E00861">
              <w:rPr>
                <w:rFonts w:cstheme="minorHAnsi"/>
                <w:color w:val="404040" w:themeColor="text1" w:themeTint="BF"/>
                <w:sz w:val="20"/>
                <w:szCs w:val="20"/>
              </w:rPr>
              <w:t>1.2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4</w:t>
            </w:r>
            <w:r w:rsidRPr="00E00861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(1.10,1.</w:t>
            </w:r>
            <w:proofErr w:type="gramStart"/>
            <w:r w:rsidRPr="00E00861">
              <w:rPr>
                <w:rFonts w:cstheme="minorHAnsi"/>
                <w:color w:val="404040" w:themeColor="text1" w:themeTint="BF"/>
                <w:sz w:val="20"/>
                <w:szCs w:val="20"/>
              </w:rPr>
              <w:t>39)*</w:t>
            </w:r>
            <w:proofErr w:type="gramEnd"/>
          </w:p>
        </w:tc>
      </w:tr>
      <w:tr w:rsidR="00234B20" w:rsidRPr="00497A36" w14:paraId="5423AAE7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E0829A" w14:textId="77777777" w:rsidR="00234B20" w:rsidRPr="00497A36" w:rsidRDefault="00234B20" w:rsidP="00035DB2">
            <w:pPr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F8168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 xml:space="preserve">     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Missing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FF0BC3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25.4% (16)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730C10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74.6% (47)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A2870B" w14:textId="77777777" w:rsidR="00234B20" w:rsidRPr="00E00861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</w:tc>
      </w:tr>
      <w:tr w:rsidR="00234B20" w:rsidRPr="00497A36" w14:paraId="44A275F9" w14:textId="77777777" w:rsidTr="00035DB2">
        <w:trPr>
          <w:trHeight w:val="320"/>
        </w:trPr>
        <w:tc>
          <w:tcPr>
            <w:tcW w:w="90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604E22" w14:textId="77777777" w:rsidR="00234B20" w:rsidRPr="00497A36" w:rsidRDefault="00234B20" w:rsidP="00035DB2">
            <w:pPr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</w:rPr>
            </w:pPr>
          </w:p>
        </w:tc>
      </w:tr>
      <w:tr w:rsidR="00234B20" w:rsidRPr="00497A36" w14:paraId="0C29238C" w14:textId="77777777" w:rsidTr="00035DB2">
        <w:trPr>
          <w:trHeight w:val="320"/>
        </w:trPr>
        <w:tc>
          <w:tcPr>
            <w:tcW w:w="90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2794A275" w14:textId="77777777" w:rsidR="00234B20" w:rsidRPr="00E00861" w:rsidRDefault="00234B20" w:rsidP="00035DB2">
            <w:pPr>
              <w:rPr>
                <w:rFonts w:cstheme="minorHAnsi"/>
                <w:color w:val="404040" w:themeColor="text1" w:themeTint="BF"/>
                <w:sz w:val="22"/>
                <w:szCs w:val="22"/>
              </w:rPr>
            </w:pPr>
            <w:r w:rsidRPr="00E00861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>VICARIOUS RACISM - ANY</w:t>
            </w:r>
          </w:p>
        </w:tc>
      </w:tr>
      <w:tr w:rsidR="00234B20" w:rsidRPr="00497A36" w14:paraId="2773D050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455873" w14:textId="77777777" w:rsidR="00234B20" w:rsidRPr="00497A36" w:rsidRDefault="00234B20" w:rsidP="00035DB2">
            <w:pPr>
              <w:ind w:left="173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Ever experienced any vicarious racism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5EFC28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27.1% (90)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FC7634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72.9% (242)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4F837C" w14:textId="77777777" w:rsidR="00234B20" w:rsidRPr="00E00861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E00861">
              <w:rPr>
                <w:rFonts w:cstheme="minorHAnsi"/>
                <w:color w:val="404040" w:themeColor="text1" w:themeTint="BF"/>
                <w:sz w:val="20"/>
                <w:szCs w:val="20"/>
              </w:rPr>
              <w:t>1</w:t>
            </w:r>
          </w:p>
        </w:tc>
      </w:tr>
      <w:tr w:rsidR="00234B20" w:rsidRPr="00497A36" w14:paraId="05C53E0E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0B639B" w14:textId="77777777" w:rsidR="00234B20" w:rsidRPr="00497A36" w:rsidRDefault="00234B20" w:rsidP="00035DB2">
            <w:pPr>
              <w:ind w:left="173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Never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F90348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17.9% (10)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FFB00F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82.1% (46)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11ED30" w14:textId="77777777" w:rsidR="00234B20" w:rsidRPr="00497A36" w:rsidRDefault="00234B20" w:rsidP="00035DB2">
            <w:pPr>
              <w:jc w:val="right"/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1.1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4</w:t>
            </w: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(0.99</w:t>
            </w: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,1.3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1</w:t>
            </w: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)</w:t>
            </w:r>
          </w:p>
        </w:tc>
      </w:tr>
      <w:tr w:rsidR="00234B20" w:rsidRPr="00497A36" w14:paraId="7ACF6DEB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EA5D0C" w14:textId="77777777" w:rsidR="00234B20" w:rsidRPr="00497A36" w:rsidRDefault="00234B20" w:rsidP="00035DB2">
            <w:pPr>
              <w:ind w:left="173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Missing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009DE2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22.6% (7)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B598A2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77.4% (24)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AD34CC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</w:tc>
      </w:tr>
      <w:tr w:rsidR="00234B20" w:rsidRPr="00497A36" w14:paraId="7B6441D5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B8BB39" w14:textId="77777777" w:rsidR="00234B20" w:rsidRPr="00497A36" w:rsidRDefault="00234B20" w:rsidP="00035DB2">
            <w:pPr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F32DF0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35F475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EFF3AE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</w:tc>
      </w:tr>
      <w:tr w:rsidR="00234B20" w:rsidRPr="00497A36" w14:paraId="0B3E1FF7" w14:textId="77777777" w:rsidTr="00035DB2">
        <w:trPr>
          <w:trHeight w:val="177"/>
        </w:trPr>
        <w:tc>
          <w:tcPr>
            <w:tcW w:w="9072" w:type="dxa"/>
            <w:gridSpan w:val="4"/>
            <w:tcBorders>
              <w:top w:val="nil"/>
              <w:left w:val="nil"/>
              <w:right w:val="nil"/>
            </w:tcBorders>
            <w:shd w:val="clear" w:color="auto" w:fill="D1D1D1" w:themeFill="background2" w:themeFillShade="E6"/>
            <w:noWrap/>
            <w:vAlign w:val="bottom"/>
          </w:tcPr>
          <w:p w14:paraId="503E9099" w14:textId="77777777" w:rsidR="00234B20" w:rsidRPr="00E00861" w:rsidRDefault="00234B20" w:rsidP="00035DB2">
            <w:pPr>
              <w:rPr>
                <w:rFonts w:cstheme="minorHAnsi"/>
                <w:color w:val="404040" w:themeColor="text1" w:themeTint="BF"/>
              </w:rPr>
            </w:pPr>
            <w:r w:rsidRPr="00E00861">
              <w:rPr>
                <w:rFonts w:cstheme="minorHAnsi"/>
                <w:b/>
                <w:bCs/>
                <w:color w:val="404040" w:themeColor="text1" w:themeTint="BF"/>
              </w:rPr>
              <w:t>JUSTICE SYSTEM INTERACTIONS</w:t>
            </w:r>
          </w:p>
        </w:tc>
      </w:tr>
      <w:tr w:rsidR="00234B20" w:rsidRPr="00497A36" w14:paraId="31CED435" w14:textId="77777777" w:rsidTr="00035DB2">
        <w:trPr>
          <w:trHeight w:val="177"/>
        </w:trPr>
        <w:tc>
          <w:tcPr>
            <w:tcW w:w="9072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95D0D29" w14:textId="77777777" w:rsidR="00234B20" w:rsidRPr="00497A36" w:rsidRDefault="00234B20" w:rsidP="00035DB2">
            <w:pPr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</w:rPr>
            </w:pPr>
          </w:p>
        </w:tc>
      </w:tr>
      <w:tr w:rsidR="00234B20" w:rsidRPr="00497A36" w14:paraId="0091C9F0" w14:textId="77777777" w:rsidTr="00035DB2">
        <w:trPr>
          <w:trHeight w:val="177"/>
        </w:trPr>
        <w:tc>
          <w:tcPr>
            <w:tcW w:w="9072" w:type="dxa"/>
            <w:gridSpan w:val="4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6AFC7D3" w14:textId="77777777" w:rsidR="00234B20" w:rsidRPr="00497A36" w:rsidRDefault="00234B20" w:rsidP="00035DB2">
            <w:pPr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</w:rPr>
            </w:pPr>
            <w:r w:rsidRPr="00E00861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>Police - ever questioned/given warning</w:t>
            </w:r>
          </w:p>
        </w:tc>
      </w:tr>
      <w:tr w:rsidR="00234B20" w:rsidRPr="00497A36" w14:paraId="07F23BE2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FCBF52" w14:textId="77777777" w:rsidR="00234B20" w:rsidRPr="00497A36" w:rsidRDefault="00234B20" w:rsidP="00035DB2">
            <w:pPr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    Yes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44A367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36.0% (54)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3D79F6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64.0% (96)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7CC082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1</w:t>
            </w:r>
          </w:p>
        </w:tc>
      </w:tr>
      <w:tr w:rsidR="00234B20" w:rsidRPr="00497A36" w14:paraId="280F0A85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EFFBEE" w14:textId="77777777" w:rsidR="00234B20" w:rsidRPr="00497A36" w:rsidRDefault="00234B20" w:rsidP="00035DB2">
            <w:pPr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    No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A0C774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18.7% (40)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109FDB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81.3% (174)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D171FF" w14:textId="77777777" w:rsidR="00234B20" w:rsidRPr="0048086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80866">
              <w:rPr>
                <w:rFonts w:cstheme="minorHAnsi"/>
                <w:color w:val="404040" w:themeColor="text1" w:themeTint="BF"/>
                <w:sz w:val="20"/>
                <w:szCs w:val="20"/>
              </w:rPr>
              <w:t>1.26 (1.10,1.</w:t>
            </w:r>
            <w:proofErr w:type="gramStart"/>
            <w:r w:rsidRPr="00480866">
              <w:rPr>
                <w:rFonts w:cstheme="minorHAnsi"/>
                <w:color w:val="404040" w:themeColor="text1" w:themeTint="BF"/>
                <w:sz w:val="20"/>
                <w:szCs w:val="20"/>
              </w:rPr>
              <w:t>44)*</w:t>
            </w:r>
            <w:proofErr w:type="gramEnd"/>
          </w:p>
        </w:tc>
      </w:tr>
      <w:tr w:rsidR="00234B20" w:rsidRPr="00497A36" w14:paraId="02DBB7A0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1363B6" w14:textId="77777777" w:rsidR="00234B20" w:rsidRPr="00497A36" w:rsidRDefault="00234B20" w:rsidP="00035DB2">
            <w:pPr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F8168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 xml:space="preserve">     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Missing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E51D53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23.6% (13)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A2DBAF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76.4% (42)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D29CF2" w14:textId="77777777" w:rsidR="00234B20" w:rsidRPr="0048086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</w:tc>
      </w:tr>
      <w:tr w:rsidR="00234B20" w:rsidRPr="00497A36" w14:paraId="65C858DE" w14:textId="77777777" w:rsidTr="00035DB2">
        <w:trPr>
          <w:trHeight w:val="320"/>
        </w:trPr>
        <w:tc>
          <w:tcPr>
            <w:tcW w:w="90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202215" w14:textId="77777777" w:rsidR="00234B20" w:rsidRPr="00497A36" w:rsidRDefault="00234B20" w:rsidP="00035DB2">
            <w:pPr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</w:rPr>
            </w:pPr>
          </w:p>
        </w:tc>
      </w:tr>
      <w:tr w:rsidR="00234B20" w:rsidRPr="00497A36" w14:paraId="53F78D43" w14:textId="77777777" w:rsidTr="00035DB2">
        <w:trPr>
          <w:trHeight w:val="320"/>
        </w:trPr>
        <w:tc>
          <w:tcPr>
            <w:tcW w:w="90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52063A4D" w14:textId="77777777" w:rsidR="00234B20" w:rsidRPr="00497A36" w:rsidRDefault="00234B20" w:rsidP="00035DB2">
            <w:pPr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E00861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>Police - ever harassed (physical/verbal abuse)</w:t>
            </w:r>
          </w:p>
        </w:tc>
      </w:tr>
      <w:tr w:rsidR="00234B20" w:rsidRPr="00497A36" w14:paraId="3C609449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F335C1" w14:textId="77777777" w:rsidR="00234B20" w:rsidRPr="00497A36" w:rsidRDefault="00234B20" w:rsidP="00035DB2">
            <w:pPr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    Yes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6214F7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44.4% (8)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CB1821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55.6% (10)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698001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1</w:t>
            </w:r>
          </w:p>
        </w:tc>
      </w:tr>
      <w:tr w:rsidR="00234B20" w:rsidRPr="00497A36" w14:paraId="49DFB771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2579FA" w14:textId="77777777" w:rsidR="00234B20" w:rsidRPr="00497A36" w:rsidRDefault="00234B20" w:rsidP="00035DB2">
            <w:pPr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    No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C55446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12.7% (7)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3EBCD9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87.3% (48)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DFAC3F" w14:textId="77777777" w:rsidR="00234B20" w:rsidRPr="0048086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80866">
              <w:rPr>
                <w:rFonts w:cstheme="minorHAnsi"/>
                <w:color w:val="404040" w:themeColor="text1" w:themeTint="BF"/>
                <w:sz w:val="20"/>
                <w:szCs w:val="20"/>
              </w:rPr>
              <w:t>1.5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3</w:t>
            </w:r>
            <w:r w:rsidRPr="00480866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(1.0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2</w:t>
            </w:r>
            <w:r w:rsidRPr="00480866">
              <w:rPr>
                <w:rFonts w:cstheme="minorHAnsi"/>
                <w:color w:val="404040" w:themeColor="text1" w:themeTint="BF"/>
                <w:sz w:val="20"/>
                <w:szCs w:val="20"/>
              </w:rPr>
              <w:t>,2.</w:t>
            </w:r>
            <w:proofErr w:type="gramStart"/>
            <w:r w:rsidRPr="00480866">
              <w:rPr>
                <w:rFonts w:cstheme="minorHAnsi"/>
                <w:color w:val="404040" w:themeColor="text1" w:themeTint="BF"/>
                <w:sz w:val="20"/>
                <w:szCs w:val="20"/>
              </w:rPr>
              <w:t>2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9</w:t>
            </w:r>
            <w:r w:rsidRPr="00480866">
              <w:rPr>
                <w:rFonts w:cstheme="minorHAnsi"/>
                <w:color w:val="404040" w:themeColor="text1" w:themeTint="BF"/>
                <w:sz w:val="20"/>
                <w:szCs w:val="20"/>
              </w:rPr>
              <w:t>)*</w:t>
            </w:r>
            <w:proofErr w:type="gramEnd"/>
          </w:p>
        </w:tc>
      </w:tr>
      <w:tr w:rsidR="00234B20" w:rsidRPr="00497A36" w14:paraId="3266365D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8D39A0" w14:textId="77777777" w:rsidR="00234B20" w:rsidRPr="00497A36" w:rsidRDefault="00234B20" w:rsidP="00035DB2">
            <w:pPr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F8168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 xml:space="preserve">     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Missing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E88538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26.6% (92)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4B83DD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73.4% (254)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0EC346" w14:textId="77777777" w:rsidR="00234B20" w:rsidRPr="0048086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</w:tc>
      </w:tr>
      <w:tr w:rsidR="00234B20" w:rsidRPr="00497A36" w14:paraId="3C677E3E" w14:textId="77777777" w:rsidTr="00035DB2">
        <w:trPr>
          <w:trHeight w:val="320"/>
        </w:trPr>
        <w:tc>
          <w:tcPr>
            <w:tcW w:w="90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4050C6" w14:textId="77777777" w:rsidR="00234B20" w:rsidRPr="00497A36" w:rsidRDefault="00234B20" w:rsidP="00035DB2">
            <w:pPr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</w:rPr>
            </w:pPr>
          </w:p>
        </w:tc>
      </w:tr>
      <w:tr w:rsidR="00234B20" w:rsidRPr="00497A36" w14:paraId="1158B3E2" w14:textId="77777777" w:rsidTr="00035DB2">
        <w:trPr>
          <w:trHeight w:val="320"/>
        </w:trPr>
        <w:tc>
          <w:tcPr>
            <w:tcW w:w="90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962E0D8" w14:textId="77777777" w:rsidR="00234B20" w:rsidRPr="00497A36" w:rsidRDefault="00234B20" w:rsidP="00035DB2">
            <w:pPr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FE0E81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>Police - ever charged</w:t>
            </w:r>
          </w:p>
        </w:tc>
      </w:tr>
      <w:tr w:rsidR="00234B20" w:rsidRPr="00497A36" w14:paraId="23ED27B7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F9B0C8" w14:textId="77777777" w:rsidR="00234B20" w:rsidRPr="00497A36" w:rsidRDefault="00234B20" w:rsidP="00035DB2">
            <w:pPr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    Yes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FFADAB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34.2% (25)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B637C2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65.8% (48)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8607FD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1</w:t>
            </w:r>
          </w:p>
        </w:tc>
      </w:tr>
      <w:tr w:rsidR="00234B20" w:rsidRPr="00497A36" w14:paraId="5444B280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1950CD" w14:textId="77777777" w:rsidR="00234B20" w:rsidRPr="00497A36" w:rsidRDefault="00234B20" w:rsidP="00035DB2">
            <w:pPr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    No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3DA096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25.3% (74)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468BB6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74.7% (219)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6A8A34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1.13 (0.94,1.3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6</w:t>
            </w: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)</w:t>
            </w:r>
          </w:p>
        </w:tc>
      </w:tr>
      <w:tr w:rsidR="00234B20" w:rsidRPr="00497A36" w14:paraId="1538B364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80A885" w14:textId="77777777" w:rsidR="00234B20" w:rsidRPr="00497A36" w:rsidRDefault="00234B20" w:rsidP="00035DB2">
            <w:pPr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F8168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 xml:space="preserve">     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Missing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CDF638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15.1% (8)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6B9E81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84.9% (45)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ACA4BC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</w:tc>
      </w:tr>
      <w:tr w:rsidR="00234B20" w:rsidRPr="00497A36" w14:paraId="22DFCE83" w14:textId="77777777" w:rsidTr="00035DB2">
        <w:trPr>
          <w:trHeight w:val="320"/>
        </w:trPr>
        <w:tc>
          <w:tcPr>
            <w:tcW w:w="90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46B6CE" w14:textId="77777777" w:rsidR="00234B20" w:rsidRPr="00497A36" w:rsidRDefault="00234B20" w:rsidP="00035DB2">
            <w:pPr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</w:rPr>
            </w:pPr>
          </w:p>
        </w:tc>
      </w:tr>
      <w:tr w:rsidR="00234B20" w:rsidRPr="00497A36" w14:paraId="1129BDA0" w14:textId="77777777" w:rsidTr="00035DB2">
        <w:trPr>
          <w:trHeight w:val="320"/>
        </w:trPr>
        <w:tc>
          <w:tcPr>
            <w:tcW w:w="90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7F022A9D" w14:textId="77777777" w:rsidR="00234B20" w:rsidRPr="00FE0E81" w:rsidRDefault="00234B20" w:rsidP="00035DB2">
            <w:pPr>
              <w:rPr>
                <w:rFonts w:cstheme="minorHAnsi"/>
                <w:color w:val="404040" w:themeColor="text1" w:themeTint="BF"/>
                <w:sz w:val="22"/>
                <w:szCs w:val="22"/>
              </w:rPr>
            </w:pPr>
            <w:r w:rsidRPr="00FE0E81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>Police - ever sent to jail by a judge/magistrate</w:t>
            </w:r>
          </w:p>
        </w:tc>
      </w:tr>
      <w:tr w:rsidR="00234B20" w:rsidRPr="00497A36" w14:paraId="5F5F8BFA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5C6EE2" w14:textId="77777777" w:rsidR="00234B20" w:rsidRPr="00497A36" w:rsidRDefault="00234B20" w:rsidP="00035DB2">
            <w:pPr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    Yes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1679B7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36.0% (9)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48425E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64.0% (16)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26BE4D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1</w:t>
            </w:r>
          </w:p>
        </w:tc>
      </w:tr>
      <w:tr w:rsidR="00234B20" w:rsidRPr="00497A36" w14:paraId="728DAF46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89E756" w14:textId="77777777" w:rsidR="00234B20" w:rsidRPr="00497A36" w:rsidRDefault="00234B20" w:rsidP="00035DB2">
            <w:pPr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    No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7CAF34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26.4% (90)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5A1305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73.6% (251)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9851F9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1.15 (0.8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5</w:t>
            </w: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,1.54)</w:t>
            </w:r>
          </w:p>
        </w:tc>
      </w:tr>
      <w:tr w:rsidR="00234B20" w:rsidRPr="00497A36" w14:paraId="7D370EE8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89FDE6" w14:textId="77777777" w:rsidR="00234B20" w:rsidRPr="00497A36" w:rsidRDefault="00234B20" w:rsidP="00035DB2">
            <w:pPr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F8168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 xml:space="preserve">     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Missing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DE48EF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15.1% (8)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A0AD46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84.9% (45)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2435F6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</w:tc>
      </w:tr>
      <w:tr w:rsidR="00234B20" w:rsidRPr="00497A36" w14:paraId="791EE46E" w14:textId="77777777" w:rsidTr="00035DB2">
        <w:trPr>
          <w:trHeight w:val="320"/>
        </w:trPr>
        <w:tc>
          <w:tcPr>
            <w:tcW w:w="90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43D3BD" w14:textId="77777777" w:rsidR="00234B20" w:rsidRPr="00497A36" w:rsidRDefault="00234B20" w:rsidP="00035DB2">
            <w:pPr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</w:rPr>
            </w:pPr>
          </w:p>
        </w:tc>
      </w:tr>
      <w:tr w:rsidR="00234B20" w:rsidRPr="00497A36" w14:paraId="57D797AA" w14:textId="77777777" w:rsidTr="00035DB2">
        <w:trPr>
          <w:trHeight w:val="320"/>
        </w:trPr>
        <w:tc>
          <w:tcPr>
            <w:tcW w:w="90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312E49F2" w14:textId="77777777" w:rsidR="00234B20" w:rsidRPr="00FE0E81" w:rsidRDefault="00234B20" w:rsidP="00035DB2">
            <w:pPr>
              <w:rPr>
                <w:rFonts w:cstheme="minorHAnsi"/>
                <w:color w:val="404040" w:themeColor="text1" w:themeTint="BF"/>
                <w:sz w:val="22"/>
                <w:szCs w:val="22"/>
              </w:rPr>
            </w:pPr>
            <w:r w:rsidRPr="00FE0E81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 xml:space="preserve">Police - have friends who have been to jail </w:t>
            </w:r>
          </w:p>
        </w:tc>
      </w:tr>
      <w:tr w:rsidR="00234B20" w:rsidRPr="00497A36" w14:paraId="5092AF87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E22AEE" w14:textId="77777777" w:rsidR="00234B20" w:rsidRPr="00497A36" w:rsidRDefault="00234B20" w:rsidP="00035DB2">
            <w:pPr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    Yes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959B97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32.9% (47)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7ED35C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67.1% (96)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7F52A8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1</w:t>
            </w:r>
          </w:p>
        </w:tc>
      </w:tr>
      <w:tr w:rsidR="00234B20" w:rsidRPr="00497A36" w14:paraId="037DAA0A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64A63C" w14:textId="77777777" w:rsidR="00234B20" w:rsidRPr="00497A36" w:rsidRDefault="00234B20" w:rsidP="00035DB2">
            <w:pPr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    No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4A1D9D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21.5% (46)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5F1DB9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78.5% (168)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042EA0" w14:textId="77777777" w:rsidR="00234B20" w:rsidRPr="0048086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80866">
              <w:rPr>
                <w:rFonts w:cstheme="minorHAnsi"/>
                <w:color w:val="404040" w:themeColor="text1" w:themeTint="BF"/>
                <w:sz w:val="20"/>
                <w:szCs w:val="20"/>
              </w:rPr>
              <w:t>1.16 (1.02,1.</w:t>
            </w:r>
            <w:proofErr w:type="gramStart"/>
            <w:r w:rsidRPr="00480866">
              <w:rPr>
                <w:rFonts w:cstheme="minorHAnsi"/>
                <w:color w:val="404040" w:themeColor="text1" w:themeTint="BF"/>
                <w:sz w:val="20"/>
                <w:szCs w:val="20"/>
              </w:rPr>
              <w:t>33)*</w:t>
            </w:r>
            <w:proofErr w:type="gramEnd"/>
          </w:p>
        </w:tc>
      </w:tr>
      <w:tr w:rsidR="00234B20" w:rsidRPr="00497A36" w14:paraId="51BFEEA1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F0E30E" w14:textId="77777777" w:rsidR="00234B20" w:rsidRPr="00497A36" w:rsidRDefault="00234B20" w:rsidP="00035DB2">
            <w:pPr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F8168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lastRenderedPageBreak/>
              <w:t xml:space="preserve">     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Missing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434402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22.6% (14)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94FC35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77.4% (48)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9C6447" w14:textId="77777777" w:rsidR="00234B20" w:rsidRPr="0048086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</w:tc>
      </w:tr>
      <w:tr w:rsidR="00234B20" w:rsidRPr="00497A36" w14:paraId="6984D2C1" w14:textId="77777777" w:rsidTr="00035DB2">
        <w:trPr>
          <w:trHeight w:val="320"/>
        </w:trPr>
        <w:tc>
          <w:tcPr>
            <w:tcW w:w="90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327379" w14:textId="77777777" w:rsidR="00234B20" w:rsidRPr="00497A36" w:rsidRDefault="00234B20" w:rsidP="00035DB2">
            <w:pPr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</w:rPr>
            </w:pPr>
          </w:p>
        </w:tc>
      </w:tr>
      <w:tr w:rsidR="00234B20" w:rsidRPr="00497A36" w14:paraId="45AC35C2" w14:textId="77777777" w:rsidTr="00035DB2">
        <w:trPr>
          <w:trHeight w:val="320"/>
        </w:trPr>
        <w:tc>
          <w:tcPr>
            <w:tcW w:w="90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2796223D" w14:textId="77777777" w:rsidR="00234B20" w:rsidRPr="00FE0E81" w:rsidRDefault="00234B20" w:rsidP="00035DB2">
            <w:pPr>
              <w:rPr>
                <w:rFonts w:cstheme="minorHAnsi"/>
                <w:color w:val="404040" w:themeColor="text1" w:themeTint="BF"/>
                <w:sz w:val="22"/>
                <w:szCs w:val="22"/>
              </w:rPr>
            </w:pPr>
            <w:r w:rsidRPr="00FE0E81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>Ever had interactions with the justice system (combined)</w:t>
            </w:r>
          </w:p>
        </w:tc>
      </w:tr>
      <w:tr w:rsidR="00234B20" w:rsidRPr="00497A36" w14:paraId="7FFBFCC2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A9724C5" w14:textId="77777777" w:rsidR="00234B20" w:rsidRPr="00497A36" w:rsidRDefault="00234B20" w:rsidP="00035DB2">
            <w:pPr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    Ever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36A9CD8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34.7% (68)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C0FC6EF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65.3% (128)</w:t>
            </w: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44FAF12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1</w:t>
            </w:r>
          </w:p>
        </w:tc>
      </w:tr>
      <w:tr w:rsidR="00234B20" w:rsidRPr="00497A36" w14:paraId="4EE94B3E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1C99AA" w14:textId="77777777" w:rsidR="00234B20" w:rsidRPr="00497A36" w:rsidRDefault="00234B20" w:rsidP="00035DB2">
            <w:pPr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    Never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3FB38C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17.5% (31)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D7E2D1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97A36">
              <w:rPr>
                <w:rFonts w:cstheme="minorHAnsi"/>
                <w:color w:val="404040" w:themeColor="text1" w:themeTint="BF"/>
                <w:sz w:val="20"/>
                <w:szCs w:val="20"/>
              </w:rPr>
              <w:t>82.5% (146)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2552E0" w14:textId="77777777" w:rsidR="00234B20" w:rsidRPr="0048086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480866">
              <w:rPr>
                <w:rFonts w:cstheme="minorHAnsi"/>
                <w:color w:val="404040" w:themeColor="text1" w:themeTint="BF"/>
                <w:sz w:val="20"/>
                <w:szCs w:val="20"/>
              </w:rPr>
              <w:t>1.25 (1.1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1</w:t>
            </w:r>
            <w:r w:rsidRPr="00480866">
              <w:rPr>
                <w:rFonts w:cstheme="minorHAnsi"/>
                <w:color w:val="404040" w:themeColor="text1" w:themeTint="BF"/>
                <w:sz w:val="20"/>
                <w:szCs w:val="20"/>
              </w:rPr>
              <w:t>,1.</w:t>
            </w:r>
            <w:proofErr w:type="gramStart"/>
            <w:r w:rsidRPr="00480866">
              <w:rPr>
                <w:rFonts w:cstheme="minorHAnsi"/>
                <w:color w:val="404040" w:themeColor="text1" w:themeTint="BF"/>
                <w:sz w:val="20"/>
                <w:szCs w:val="20"/>
              </w:rPr>
              <w:t>41)*</w:t>
            </w:r>
            <w:proofErr w:type="gramEnd"/>
          </w:p>
        </w:tc>
      </w:tr>
      <w:tr w:rsidR="00234B20" w:rsidRPr="00497A36" w14:paraId="7629736A" w14:textId="77777777" w:rsidTr="00035DB2">
        <w:trPr>
          <w:trHeight w:val="320"/>
        </w:trPr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6F86AA1" w14:textId="77777777" w:rsidR="00234B20" w:rsidRPr="00497A36" w:rsidRDefault="00234B20" w:rsidP="00035DB2">
            <w:pPr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F81684">
              <w:rPr>
                <w:rFonts w:eastAsia="Times New Roman" w:cstheme="minorHAnsi"/>
                <w:color w:val="404040" w:themeColor="text1" w:themeTint="BF"/>
                <w:sz w:val="20"/>
                <w:szCs w:val="20"/>
                <w:lang w:eastAsia="en-GB"/>
              </w:rPr>
              <w:t xml:space="preserve">     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Missing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31F8BE9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17.4% (8)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C47594A" w14:textId="77777777" w:rsidR="00234B20" w:rsidRPr="00497A3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82.6% (38)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8393815" w14:textId="77777777" w:rsidR="00234B20" w:rsidRPr="00480866" w:rsidRDefault="00234B20" w:rsidP="00035DB2">
            <w:pPr>
              <w:jc w:val="right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</w:tc>
      </w:tr>
    </w:tbl>
    <w:p w14:paraId="2F3D9807" w14:textId="77777777" w:rsidR="00234B20" w:rsidRPr="008D1DA7" w:rsidRDefault="00234B20" w:rsidP="00234B20">
      <w:pPr>
        <w:rPr>
          <w:color w:val="404040" w:themeColor="text1" w:themeTint="BF"/>
          <w:sz w:val="16"/>
          <w:szCs w:val="16"/>
        </w:rPr>
      </w:pPr>
      <w:r w:rsidRPr="008D1DA7">
        <w:rPr>
          <w:color w:val="404040" w:themeColor="text1" w:themeTint="BF"/>
          <w:sz w:val="16"/>
          <w:szCs w:val="16"/>
        </w:rPr>
        <w:t>*p&lt;0.05 ^PR adjusted for site and age</w:t>
      </w:r>
    </w:p>
    <w:p w14:paraId="68FE1B62" w14:textId="77777777" w:rsidR="00234B20" w:rsidRDefault="00234B20" w:rsidP="00234B20">
      <w:pPr>
        <w:spacing w:line="480" w:lineRule="auto"/>
        <w:rPr>
          <w:b/>
          <w:bCs/>
        </w:rPr>
      </w:pPr>
    </w:p>
    <w:p w14:paraId="776D6C72" w14:textId="77777777" w:rsidR="00234B20" w:rsidRDefault="00234B20" w:rsidP="00234B20">
      <w:pPr>
        <w:spacing w:line="480" w:lineRule="auto"/>
      </w:pPr>
    </w:p>
    <w:p w14:paraId="3BE63631" w14:textId="77777777" w:rsidR="00234B20" w:rsidRDefault="00234B20" w:rsidP="00234B20"/>
    <w:p w14:paraId="09B9DB7B" w14:textId="77777777" w:rsidR="00234B20" w:rsidRDefault="00234B20" w:rsidP="00234B20">
      <w:pPr>
        <w:spacing w:line="480" w:lineRule="auto"/>
      </w:pPr>
    </w:p>
    <w:p w14:paraId="368B1DF2" w14:textId="77777777" w:rsidR="005E5023" w:rsidRDefault="005E5023"/>
    <w:sectPr w:rsidR="005E502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haris SIL">
    <w:altName w:val="Cambria"/>
    <w:panose1 w:val="020B0604020202020204"/>
    <w:charset w:val="00"/>
    <w:family w:val="roman"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3730326"/>
    <w:multiLevelType w:val="hybridMultilevel"/>
    <w:tmpl w:val="043A889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202CE9"/>
    <w:multiLevelType w:val="hybridMultilevel"/>
    <w:tmpl w:val="1E6C67C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4D3FD4"/>
    <w:multiLevelType w:val="hybridMultilevel"/>
    <w:tmpl w:val="6B46E95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961DEB"/>
    <w:multiLevelType w:val="hybridMultilevel"/>
    <w:tmpl w:val="EC5C2B9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606096"/>
    <w:multiLevelType w:val="hybridMultilevel"/>
    <w:tmpl w:val="14F8AB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EF591D"/>
    <w:multiLevelType w:val="hybridMultilevel"/>
    <w:tmpl w:val="EBAE2D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D45092"/>
    <w:multiLevelType w:val="hybridMultilevel"/>
    <w:tmpl w:val="8496129E"/>
    <w:lvl w:ilvl="0" w:tplc="76A877F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E17604"/>
    <w:multiLevelType w:val="hybridMultilevel"/>
    <w:tmpl w:val="8440168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2957B2"/>
    <w:multiLevelType w:val="hybridMultilevel"/>
    <w:tmpl w:val="0556F6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DF3F8D"/>
    <w:multiLevelType w:val="hybridMultilevel"/>
    <w:tmpl w:val="9BA6B9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C44FB6"/>
    <w:multiLevelType w:val="multilevel"/>
    <w:tmpl w:val="71E032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3F54E19"/>
    <w:multiLevelType w:val="hybridMultilevel"/>
    <w:tmpl w:val="C8003C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42170649">
    <w:abstractNumId w:val="7"/>
  </w:num>
  <w:num w:numId="2" w16cid:durableId="1024210035">
    <w:abstractNumId w:val="9"/>
  </w:num>
  <w:num w:numId="3" w16cid:durableId="2042319396">
    <w:abstractNumId w:val="6"/>
  </w:num>
  <w:num w:numId="4" w16cid:durableId="1094517518">
    <w:abstractNumId w:val="4"/>
  </w:num>
  <w:num w:numId="5" w16cid:durableId="2095319325">
    <w:abstractNumId w:val="3"/>
  </w:num>
  <w:num w:numId="6" w16cid:durableId="880937708">
    <w:abstractNumId w:val="1"/>
  </w:num>
  <w:num w:numId="7" w16cid:durableId="426729182">
    <w:abstractNumId w:val="5"/>
  </w:num>
  <w:num w:numId="8" w16cid:durableId="1733652775">
    <w:abstractNumId w:val="2"/>
  </w:num>
  <w:num w:numId="9" w16cid:durableId="1487621792">
    <w:abstractNumId w:val="8"/>
  </w:num>
  <w:num w:numId="10" w16cid:durableId="1193349963">
    <w:abstractNumId w:val="10"/>
  </w:num>
  <w:num w:numId="11" w16cid:durableId="1710186181">
    <w:abstractNumId w:val="11"/>
  </w:num>
  <w:num w:numId="12" w16cid:durableId="1470973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B20"/>
    <w:rsid w:val="000235CC"/>
    <w:rsid w:val="00066064"/>
    <w:rsid w:val="000670D2"/>
    <w:rsid w:val="000F1E4C"/>
    <w:rsid w:val="00106023"/>
    <w:rsid w:val="00234B20"/>
    <w:rsid w:val="00470F17"/>
    <w:rsid w:val="004E0940"/>
    <w:rsid w:val="00504038"/>
    <w:rsid w:val="005A77A7"/>
    <w:rsid w:val="005C54DD"/>
    <w:rsid w:val="005E5023"/>
    <w:rsid w:val="006064CF"/>
    <w:rsid w:val="00641359"/>
    <w:rsid w:val="00692EFF"/>
    <w:rsid w:val="006E299E"/>
    <w:rsid w:val="007B0384"/>
    <w:rsid w:val="009A3588"/>
    <w:rsid w:val="00AC2F4E"/>
    <w:rsid w:val="00AE683A"/>
    <w:rsid w:val="00B3561D"/>
    <w:rsid w:val="00B368E3"/>
    <w:rsid w:val="00C00F70"/>
    <w:rsid w:val="00CE7D86"/>
    <w:rsid w:val="00D20AB8"/>
    <w:rsid w:val="00DE5C3B"/>
    <w:rsid w:val="00E14340"/>
    <w:rsid w:val="00E511D2"/>
    <w:rsid w:val="00F3151B"/>
    <w:rsid w:val="00FB374A"/>
    <w:rsid w:val="00FD0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E2D119"/>
  <w15:chartTrackingRefBased/>
  <w15:docId w15:val="{8F0B5764-0AD1-0B4E-BCD1-F3828DB00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4B20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34B2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4B20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234B20"/>
    <w:rPr>
      <w:b/>
      <w:bCs/>
    </w:rPr>
  </w:style>
  <w:style w:type="paragraph" w:styleId="ListParagraph">
    <w:name w:val="List Paragraph"/>
    <w:basedOn w:val="Normal"/>
    <w:link w:val="ListParagraphChar"/>
    <w:uiPriority w:val="34"/>
    <w:qFormat/>
    <w:rsid w:val="00234B20"/>
    <w:pPr>
      <w:ind w:left="720"/>
      <w:contextualSpacing/>
    </w:pPr>
    <w:rPr>
      <w:rFonts w:ascii="Times New Roman" w:eastAsia="Times New Roman" w:hAnsi="Times New Roman" w:cs="Times New Roman"/>
      <w:lang w:val="en-MY" w:eastAsia="en-MY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34B20"/>
    <w:rPr>
      <w:rFonts w:ascii="Times New Roman" w:eastAsia="Times New Roman" w:hAnsi="Times New Roman" w:cs="Times New Roman"/>
      <w:kern w:val="0"/>
      <w:lang w:val="en-MY" w:eastAsia="en-MY"/>
      <w14:ligatures w14:val="none"/>
    </w:rPr>
  </w:style>
  <w:style w:type="paragraph" w:customStyle="1" w:styleId="Default">
    <w:name w:val="Default"/>
    <w:rsid w:val="00234B20"/>
    <w:pPr>
      <w:autoSpaceDE w:val="0"/>
      <w:autoSpaceDN w:val="0"/>
      <w:adjustRightInd w:val="0"/>
    </w:pPr>
    <w:rPr>
      <w:rFonts w:ascii="Charis SIL" w:hAnsi="Charis SIL" w:cs="Charis SIL"/>
      <w:color w:val="000000"/>
      <w:kern w:val="0"/>
      <w:lang w:val="en-GB"/>
      <w14:ligatures w14:val="none"/>
    </w:rPr>
  </w:style>
  <w:style w:type="paragraph" w:customStyle="1" w:styleId="EndNoteBibliographyTitle">
    <w:name w:val="EndNote Bibliography Title"/>
    <w:basedOn w:val="Normal"/>
    <w:link w:val="EndNoteBibliographyTitleChar"/>
    <w:rsid w:val="00234B20"/>
    <w:pPr>
      <w:jc w:val="center"/>
    </w:pPr>
    <w:rPr>
      <w:rFonts w:ascii="Calibri" w:hAnsi="Calibri" w:cs="Calibri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34B20"/>
    <w:rPr>
      <w:rFonts w:ascii="Calibri" w:hAnsi="Calibri" w:cs="Calibri"/>
      <w:kern w:val="0"/>
      <w:lang w:val="en-US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234B20"/>
    <w:rPr>
      <w:rFonts w:ascii="Calibri" w:hAnsi="Calibri" w:cs="Calibri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234B20"/>
    <w:rPr>
      <w:rFonts w:ascii="Calibri" w:hAnsi="Calibri" w:cs="Calibri"/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34B2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4B20"/>
    <w:rPr>
      <w:kern w:val="0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234B20"/>
  </w:style>
  <w:style w:type="character" w:styleId="CommentReference">
    <w:name w:val="annotation reference"/>
    <w:basedOn w:val="DefaultParagraphFont"/>
    <w:uiPriority w:val="99"/>
    <w:semiHidden/>
    <w:unhideWhenUsed/>
    <w:rsid w:val="00234B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34B2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34B20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4B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4B20"/>
    <w:rPr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234B20"/>
    <w:rPr>
      <w:kern w:val="0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234B20"/>
    <w:rPr>
      <w:color w:val="96607D" w:themeColor="followedHyperlink"/>
      <w:u w:val="single"/>
    </w:rPr>
  </w:style>
  <w:style w:type="character" w:customStyle="1" w:styleId="cf01">
    <w:name w:val="cf01"/>
    <w:basedOn w:val="DefaultParagraphFont"/>
    <w:rsid w:val="00234B20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1680</Words>
  <Characters>9577</Characters>
  <Application>Microsoft Office Word</Application>
  <DocSecurity>0</DocSecurity>
  <Lines>79</Lines>
  <Paragraphs>22</Paragraphs>
  <ScaleCrop>false</ScaleCrop>
  <Company/>
  <LinksUpToDate>false</LinksUpToDate>
  <CharactersWithSpaces>11235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Heris</dc:creator>
  <cp:keywords/>
  <dc:description/>
  <cp:lastModifiedBy>Christina Heris</cp:lastModifiedBy>
  <cp:revision>1</cp:revision>
  <dcterms:created xsi:type="dcterms:W3CDTF">2024-08-28T02:58:00Z</dcterms:created>
  <dcterms:modified xsi:type="dcterms:W3CDTF">2024-08-28T02:59:00Z</dcterms:modified>
</cp:coreProperties>
</file>