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93A3E2" w14:textId="77777777" w:rsidR="00256105" w:rsidRDefault="00256105" w:rsidP="00256105">
      <w:pPr>
        <w:spacing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Supplemental Table</w:t>
      </w:r>
    </w:p>
    <w:p w14:paraId="6802DE01" w14:textId="77777777" w:rsidR="00256105" w:rsidRPr="00256105" w:rsidRDefault="00256105" w:rsidP="00256105">
      <w:pPr>
        <w:spacing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10BC273" w14:textId="77777777" w:rsidR="00256105" w:rsidRPr="000976BB" w:rsidRDefault="00256105" w:rsidP="0025610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76BB">
        <w:rPr>
          <w:rFonts w:ascii="Times New Roman" w:eastAsia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0976BB">
        <w:rPr>
          <w:rFonts w:ascii="Times New Roman" w:eastAsia="Times New Roman" w:hAnsi="Times New Roman" w:cs="Times New Roman"/>
          <w:sz w:val="24"/>
          <w:szCs w:val="24"/>
        </w:rPr>
        <w:t>1: Patient demographics, medications, disease characteristics, and ILD presence.</w:t>
      </w:r>
    </w:p>
    <w:p w14:paraId="5ADAB08F" w14:textId="12B43E29" w:rsidR="004C4ADD" w:rsidRDefault="004C4ADD" w:rsidP="00B148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X="-1350" w:tblpY="2546"/>
        <w:tblW w:w="219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"/>
        <w:gridCol w:w="720"/>
        <w:gridCol w:w="630"/>
        <w:gridCol w:w="630"/>
        <w:gridCol w:w="1620"/>
        <w:gridCol w:w="1350"/>
        <w:gridCol w:w="990"/>
        <w:gridCol w:w="810"/>
        <w:gridCol w:w="720"/>
        <w:gridCol w:w="1350"/>
        <w:gridCol w:w="1080"/>
        <w:gridCol w:w="270"/>
        <w:gridCol w:w="1620"/>
        <w:gridCol w:w="90"/>
        <w:gridCol w:w="9810"/>
      </w:tblGrid>
      <w:tr w:rsidR="007760EE" w14:paraId="70795AC6" w14:textId="22D63F57" w:rsidTr="001417E5">
        <w:trPr>
          <w:trHeight w:val="1080"/>
        </w:trPr>
        <w:tc>
          <w:tcPr>
            <w:tcW w:w="990" w:type="dxa"/>
            <w:gridSpan w:val="2"/>
            <w:tcBorders>
              <w:bottom w:val="single" w:sz="4" w:space="0" w:color="auto"/>
            </w:tcBorders>
          </w:tcPr>
          <w:p w14:paraId="2D965DC8" w14:textId="1052A7D3" w:rsidR="007760EE" w:rsidRPr="004C4ADD" w:rsidRDefault="007760EE" w:rsidP="001417E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4A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Patient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7C98A036" w14:textId="71E6A34D" w:rsidR="007760EE" w:rsidRPr="004C4ADD" w:rsidRDefault="007760EE" w:rsidP="00CB38D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4A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Sex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064740AA" w14:textId="0A159030" w:rsidR="007760EE" w:rsidRPr="004C4ADD" w:rsidRDefault="007760EE" w:rsidP="00CB38D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4A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Age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768875C6" w14:textId="7537097E" w:rsidR="007760EE" w:rsidRPr="004C4ADD" w:rsidRDefault="007760EE" w:rsidP="00CB38D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Current </w:t>
            </w:r>
            <w:r w:rsidRPr="004C4A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Medication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C1B19B9" w14:textId="666A9352" w:rsidR="007760EE" w:rsidRPr="004C4ADD" w:rsidRDefault="007760EE" w:rsidP="00CB38D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4A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Antibodies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66B6C484" w14:textId="64FF11BB" w:rsidR="007760EE" w:rsidRPr="004C4ADD" w:rsidRDefault="007760EE" w:rsidP="00CB38D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4A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CDASI-A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0C9DF4F7" w14:textId="4169962D" w:rsidR="007760EE" w:rsidRPr="004C4ADD" w:rsidRDefault="007760EE" w:rsidP="00CB38D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4A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DM Type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22CB689F" w14:textId="4E101F3C" w:rsidR="007760EE" w:rsidRPr="004C4ADD" w:rsidRDefault="007760EE" w:rsidP="00CB38D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4A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ILD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006C33E7" w14:textId="6C5FF552" w:rsidR="007760EE" w:rsidRPr="004C4ADD" w:rsidRDefault="007760EE" w:rsidP="00CB38D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Prior Treatment</w:t>
            </w:r>
          </w:p>
        </w:tc>
        <w:tc>
          <w:tcPr>
            <w:tcW w:w="1350" w:type="dxa"/>
            <w:gridSpan w:val="2"/>
            <w:tcBorders>
              <w:bottom w:val="single" w:sz="4" w:space="0" w:color="auto"/>
            </w:tcBorders>
          </w:tcPr>
          <w:p w14:paraId="71F54A8D" w14:textId="39773CF1" w:rsidR="007760EE" w:rsidRDefault="007760EE" w:rsidP="007760E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Disease Duration</w:t>
            </w:r>
            <w:r w:rsidR="00A038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(Months)</w:t>
            </w:r>
          </w:p>
        </w:tc>
        <w:tc>
          <w:tcPr>
            <w:tcW w:w="1710" w:type="dxa"/>
            <w:gridSpan w:val="2"/>
            <w:tcBorders>
              <w:bottom w:val="single" w:sz="4" w:space="0" w:color="auto"/>
            </w:tcBorders>
          </w:tcPr>
          <w:p w14:paraId="7EA27B7E" w14:textId="28319B50" w:rsidR="007760EE" w:rsidRDefault="001417E5" w:rsidP="001417E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</w:t>
            </w:r>
            <w:r w:rsidR="007760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Labs</w:t>
            </w:r>
          </w:p>
        </w:tc>
        <w:tc>
          <w:tcPr>
            <w:tcW w:w="9810" w:type="dxa"/>
            <w:tcBorders>
              <w:bottom w:val="single" w:sz="4" w:space="0" w:color="auto"/>
            </w:tcBorders>
          </w:tcPr>
          <w:p w14:paraId="1048AB2D" w14:textId="0D047252" w:rsidR="007760EE" w:rsidRDefault="007760EE" w:rsidP="007760E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760EE" w14:paraId="28A0FDD9" w14:textId="4EDB8429" w:rsidTr="001417E5">
        <w:trPr>
          <w:gridBefore w:val="1"/>
          <w:wBefore w:w="270" w:type="dxa"/>
        </w:trPr>
        <w:tc>
          <w:tcPr>
            <w:tcW w:w="720" w:type="dxa"/>
            <w:tcBorders>
              <w:top w:val="single" w:sz="4" w:space="0" w:color="auto"/>
            </w:tcBorders>
          </w:tcPr>
          <w:p w14:paraId="7A9C54EA" w14:textId="734FDD97" w:rsidR="007760EE" w:rsidRPr="00204A92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4A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</w:tcBorders>
          </w:tcPr>
          <w:p w14:paraId="5A727FEE" w14:textId="1F131F2E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30" w:type="dxa"/>
            <w:tcBorders>
              <w:top w:val="single" w:sz="4" w:space="0" w:color="auto"/>
            </w:tcBorders>
          </w:tcPr>
          <w:p w14:paraId="75A2AF17" w14:textId="29CAB6CC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7D23F931" w14:textId="2632119D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HCQ, QC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681BC61C" w14:textId="791862F5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0C8BFD03" w14:textId="6717BB28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71761196" w14:textId="41020260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598D9BDB" w14:textId="3C5EC810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4360BE36" w14:textId="5B4A0E86" w:rsidR="007760EE" w:rsidRPr="007760EE" w:rsidRDefault="007760EE" w:rsidP="007760E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 xml:space="preserve">AZA, MMF, HCQ, QC, PN 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4C88B674" w14:textId="38F8FAE4" w:rsidR="007760EE" w:rsidRPr="009C489E" w:rsidRDefault="00A038E9" w:rsidP="009C489E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210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</w:tcBorders>
          </w:tcPr>
          <w:p w14:paraId="579483BE" w14:textId="1DDB4969" w:rsidR="007760EE" w:rsidRDefault="00AB31E0" w:rsidP="001417E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810" w:type="dxa"/>
            <w:tcBorders>
              <w:top w:val="single" w:sz="4" w:space="0" w:color="auto"/>
            </w:tcBorders>
          </w:tcPr>
          <w:p w14:paraId="5669F62E" w14:textId="3A688A75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0EE" w14:paraId="4FCBA617" w14:textId="3A162205" w:rsidTr="001417E5">
        <w:trPr>
          <w:gridBefore w:val="1"/>
          <w:wBefore w:w="270" w:type="dxa"/>
        </w:trPr>
        <w:tc>
          <w:tcPr>
            <w:tcW w:w="720" w:type="dxa"/>
          </w:tcPr>
          <w:p w14:paraId="433726C7" w14:textId="59F4D680" w:rsidR="007760EE" w:rsidRPr="00204A92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4A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0" w:type="dxa"/>
          </w:tcPr>
          <w:p w14:paraId="35D77BEE" w14:textId="3B9FE348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630" w:type="dxa"/>
          </w:tcPr>
          <w:p w14:paraId="26BA38EC" w14:textId="2B88C1AC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620" w:type="dxa"/>
          </w:tcPr>
          <w:p w14:paraId="512678F2" w14:textId="4FD10CF0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HCQ, MMF</w:t>
            </w:r>
          </w:p>
        </w:tc>
        <w:tc>
          <w:tcPr>
            <w:tcW w:w="1350" w:type="dxa"/>
          </w:tcPr>
          <w:p w14:paraId="4BFAB321" w14:textId="379958B3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90" w:type="dxa"/>
          </w:tcPr>
          <w:p w14:paraId="6BB6E34F" w14:textId="3D1B267D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10" w:type="dxa"/>
          </w:tcPr>
          <w:p w14:paraId="623B443C" w14:textId="0521FC43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720" w:type="dxa"/>
          </w:tcPr>
          <w:p w14:paraId="16B5996D" w14:textId="1B2DEEFF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</w:tcPr>
          <w:p w14:paraId="235EEDCE" w14:textId="431C196D" w:rsidR="007760EE" w:rsidRPr="007760EE" w:rsidRDefault="007760EE" w:rsidP="007760E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 xml:space="preserve">HCQ, QC, MMF, </w:t>
            </w:r>
          </w:p>
        </w:tc>
        <w:tc>
          <w:tcPr>
            <w:tcW w:w="1080" w:type="dxa"/>
          </w:tcPr>
          <w:p w14:paraId="4214DED0" w14:textId="42BDDC49" w:rsidR="007760EE" w:rsidRPr="009C489E" w:rsidRDefault="00A038E9" w:rsidP="009C489E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260</w:t>
            </w:r>
          </w:p>
        </w:tc>
        <w:tc>
          <w:tcPr>
            <w:tcW w:w="1980" w:type="dxa"/>
            <w:gridSpan w:val="3"/>
          </w:tcPr>
          <w:p w14:paraId="11D240E7" w14:textId="77777777" w:rsidR="00AB31E0" w:rsidRDefault="00AB31E0" w:rsidP="00AB31E0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ANA 1:40,  </w:t>
            </w:r>
          </w:p>
          <w:p w14:paraId="429A1ED8" w14:textId="223C3683" w:rsidR="007760EE" w:rsidRPr="00AB31E0" w:rsidRDefault="00AB31E0" w:rsidP="00AB31E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 xml:space="preserve">repeat ANA 1:160 </w:t>
            </w:r>
          </w:p>
        </w:tc>
        <w:tc>
          <w:tcPr>
            <w:tcW w:w="9810" w:type="dxa"/>
          </w:tcPr>
          <w:p w14:paraId="7E23F573" w14:textId="778EF6AC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0EE" w14:paraId="1B5542D3" w14:textId="448C4299" w:rsidTr="00AB31E0">
        <w:trPr>
          <w:gridBefore w:val="1"/>
          <w:wBefore w:w="270" w:type="dxa"/>
        </w:trPr>
        <w:tc>
          <w:tcPr>
            <w:tcW w:w="720" w:type="dxa"/>
          </w:tcPr>
          <w:p w14:paraId="52AFA2BC" w14:textId="20D5D507" w:rsidR="007760EE" w:rsidRPr="00204A92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4A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30" w:type="dxa"/>
          </w:tcPr>
          <w:p w14:paraId="3702F318" w14:textId="7FDF0423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30" w:type="dxa"/>
          </w:tcPr>
          <w:p w14:paraId="0734AFAC" w14:textId="52F2820C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620" w:type="dxa"/>
          </w:tcPr>
          <w:p w14:paraId="0B4405B2" w14:textId="4599CC5D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HCQ, QC</w:t>
            </w:r>
          </w:p>
        </w:tc>
        <w:tc>
          <w:tcPr>
            <w:tcW w:w="1350" w:type="dxa"/>
          </w:tcPr>
          <w:p w14:paraId="4B9B3795" w14:textId="10ECA312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0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990" w:type="dxa"/>
          </w:tcPr>
          <w:p w14:paraId="1CB038A1" w14:textId="045A27F2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10" w:type="dxa"/>
          </w:tcPr>
          <w:p w14:paraId="2F7948BD" w14:textId="03D75296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720" w:type="dxa"/>
          </w:tcPr>
          <w:p w14:paraId="5AE842BD" w14:textId="4C3676AA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</w:tcPr>
          <w:p w14:paraId="24163451" w14:textId="170BA2C6" w:rsidR="007760EE" w:rsidRPr="007760EE" w:rsidRDefault="007760EE" w:rsidP="007760E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 xml:space="preserve">MTX, PN, HCQ, QC </w:t>
            </w:r>
          </w:p>
        </w:tc>
        <w:tc>
          <w:tcPr>
            <w:tcW w:w="1080" w:type="dxa"/>
          </w:tcPr>
          <w:p w14:paraId="6DF84D68" w14:textId="08B8C619" w:rsidR="007760EE" w:rsidRPr="009C489E" w:rsidRDefault="00A038E9" w:rsidP="009C489E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176</w:t>
            </w:r>
          </w:p>
        </w:tc>
        <w:tc>
          <w:tcPr>
            <w:tcW w:w="1890" w:type="dxa"/>
            <w:gridSpan w:val="2"/>
          </w:tcPr>
          <w:p w14:paraId="23CFE776" w14:textId="2193762F" w:rsidR="007760EE" w:rsidRPr="001417E5" w:rsidRDefault="00AB31E0" w:rsidP="00AB31E0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1417E5">
              <w:rPr>
                <w:rFonts w:ascii="Times New Roman" w:hAnsi="Times New Roman" w:cs="Times New Roman"/>
                <w:color w:val="000000" w:themeColor="text1"/>
                <w:lang w:val="en-US"/>
              </w:rPr>
              <w:t>Anticardiolipin IgG antibody: 2 GPL; ANA +, speckled, 1:640</w:t>
            </w:r>
          </w:p>
        </w:tc>
        <w:tc>
          <w:tcPr>
            <w:tcW w:w="9900" w:type="dxa"/>
            <w:gridSpan w:val="2"/>
          </w:tcPr>
          <w:p w14:paraId="53E3D128" w14:textId="2D9E0FC6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0EE" w14:paraId="163AE441" w14:textId="65DBC2BF" w:rsidTr="001417E5">
        <w:trPr>
          <w:gridBefore w:val="1"/>
          <w:wBefore w:w="270" w:type="dxa"/>
        </w:trPr>
        <w:tc>
          <w:tcPr>
            <w:tcW w:w="720" w:type="dxa"/>
          </w:tcPr>
          <w:p w14:paraId="30F15D4A" w14:textId="465A2FEE" w:rsidR="007760EE" w:rsidRPr="00204A92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4A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30" w:type="dxa"/>
          </w:tcPr>
          <w:p w14:paraId="3694A20C" w14:textId="304BD983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30" w:type="dxa"/>
          </w:tcPr>
          <w:p w14:paraId="7F1968BE" w14:textId="439AFFA4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620" w:type="dxa"/>
          </w:tcPr>
          <w:p w14:paraId="0CD43EAE" w14:textId="718F594D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MTX</w:t>
            </w:r>
          </w:p>
        </w:tc>
        <w:tc>
          <w:tcPr>
            <w:tcW w:w="1350" w:type="dxa"/>
          </w:tcPr>
          <w:p w14:paraId="45756437" w14:textId="6138AD6C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</w:tcPr>
          <w:p w14:paraId="43926500" w14:textId="511DBF47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10" w:type="dxa"/>
          </w:tcPr>
          <w:p w14:paraId="623994BA" w14:textId="597A342E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HM</w:t>
            </w:r>
          </w:p>
        </w:tc>
        <w:tc>
          <w:tcPr>
            <w:tcW w:w="720" w:type="dxa"/>
          </w:tcPr>
          <w:p w14:paraId="560B9AB5" w14:textId="60734347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</w:tcPr>
          <w:p w14:paraId="2A7B2E31" w14:textId="34703A3B" w:rsidR="007760EE" w:rsidRPr="007760EE" w:rsidRDefault="007760EE" w:rsidP="007760E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 xml:space="preserve">PN, HCQ, MTX, </w:t>
            </w:r>
            <w:proofErr w:type="spellStart"/>
            <w:r>
              <w:rPr>
                <w:rFonts w:ascii="Calibri" w:hAnsi="Calibri" w:cs="Calibri"/>
                <w:color w:val="000000"/>
              </w:rPr>
              <w:t>Lenabasum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080" w:type="dxa"/>
          </w:tcPr>
          <w:p w14:paraId="4ECDC7BA" w14:textId="33945DF0" w:rsidR="007760EE" w:rsidRPr="009C489E" w:rsidRDefault="00A038E9" w:rsidP="009C489E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99</w:t>
            </w:r>
          </w:p>
        </w:tc>
        <w:tc>
          <w:tcPr>
            <w:tcW w:w="1980" w:type="dxa"/>
            <w:gridSpan w:val="3"/>
          </w:tcPr>
          <w:p w14:paraId="7139C3CE" w14:textId="00608563" w:rsidR="007760EE" w:rsidRDefault="00AB31E0" w:rsidP="00141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10" w:type="dxa"/>
          </w:tcPr>
          <w:p w14:paraId="3ACB03B6" w14:textId="79EF6D1C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0EE" w14:paraId="728A67A9" w14:textId="195A2D4B" w:rsidTr="001417E5">
        <w:trPr>
          <w:gridBefore w:val="1"/>
          <w:wBefore w:w="270" w:type="dxa"/>
        </w:trPr>
        <w:tc>
          <w:tcPr>
            <w:tcW w:w="720" w:type="dxa"/>
          </w:tcPr>
          <w:p w14:paraId="6C534490" w14:textId="0CED94C1" w:rsidR="007760EE" w:rsidRPr="00204A92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4A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630" w:type="dxa"/>
          </w:tcPr>
          <w:p w14:paraId="517A35EF" w14:textId="68E44C9B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30" w:type="dxa"/>
          </w:tcPr>
          <w:p w14:paraId="5873E1C6" w14:textId="48DE95CB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620" w:type="dxa"/>
          </w:tcPr>
          <w:p w14:paraId="70A93B7F" w14:textId="2361C7E0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</w:tcPr>
          <w:p w14:paraId="275C7DC9" w14:textId="63880915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</w:tcPr>
          <w:p w14:paraId="22524B3B" w14:textId="1876A30F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10" w:type="dxa"/>
          </w:tcPr>
          <w:p w14:paraId="4A1CEDA6" w14:textId="40309C8E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720" w:type="dxa"/>
          </w:tcPr>
          <w:p w14:paraId="52D5E3A1" w14:textId="40E8EDBC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</w:tcPr>
          <w:p w14:paraId="0DB66F88" w14:textId="5076BB08" w:rsidR="007760EE" w:rsidRPr="007760EE" w:rsidRDefault="007760EE" w:rsidP="007760E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 xml:space="preserve">HCQ, PN </w:t>
            </w:r>
          </w:p>
        </w:tc>
        <w:tc>
          <w:tcPr>
            <w:tcW w:w="1080" w:type="dxa"/>
          </w:tcPr>
          <w:p w14:paraId="495B5BFF" w14:textId="5DE48425" w:rsidR="007760EE" w:rsidRPr="009C489E" w:rsidRDefault="00A038E9" w:rsidP="009C489E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212</w:t>
            </w:r>
            <w:r w:rsidR="009C489E"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980" w:type="dxa"/>
            <w:gridSpan w:val="3"/>
          </w:tcPr>
          <w:p w14:paraId="0233545F" w14:textId="030B0083" w:rsidR="007760EE" w:rsidRDefault="00AB31E0" w:rsidP="00141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10" w:type="dxa"/>
          </w:tcPr>
          <w:p w14:paraId="3388575C" w14:textId="5019A09C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0EE" w14:paraId="0831982E" w14:textId="108C3858" w:rsidTr="001417E5">
        <w:trPr>
          <w:gridBefore w:val="1"/>
          <w:wBefore w:w="270" w:type="dxa"/>
        </w:trPr>
        <w:tc>
          <w:tcPr>
            <w:tcW w:w="720" w:type="dxa"/>
          </w:tcPr>
          <w:p w14:paraId="42B7A5DF" w14:textId="11707B0B" w:rsidR="007760EE" w:rsidRPr="00204A92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4A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630" w:type="dxa"/>
          </w:tcPr>
          <w:p w14:paraId="1A633002" w14:textId="195BC43B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30" w:type="dxa"/>
          </w:tcPr>
          <w:p w14:paraId="6A3587F4" w14:textId="1DC8E40D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620" w:type="dxa"/>
          </w:tcPr>
          <w:p w14:paraId="22AD8391" w14:textId="09D35092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HCQ</w:t>
            </w:r>
          </w:p>
        </w:tc>
        <w:tc>
          <w:tcPr>
            <w:tcW w:w="1350" w:type="dxa"/>
          </w:tcPr>
          <w:p w14:paraId="759D290A" w14:textId="74D158C5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</w:tcPr>
          <w:p w14:paraId="293C5CE5" w14:textId="10ED306D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10" w:type="dxa"/>
          </w:tcPr>
          <w:p w14:paraId="0BC48533" w14:textId="23F2D73E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720" w:type="dxa"/>
          </w:tcPr>
          <w:p w14:paraId="0D36BE5C" w14:textId="42F51133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</w:tcPr>
          <w:p w14:paraId="27F5D143" w14:textId="75F1F453" w:rsidR="007760EE" w:rsidRPr="007760EE" w:rsidRDefault="007760EE" w:rsidP="007760E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HCQ, QC</w:t>
            </w:r>
          </w:p>
        </w:tc>
        <w:tc>
          <w:tcPr>
            <w:tcW w:w="1080" w:type="dxa"/>
          </w:tcPr>
          <w:p w14:paraId="01D872C8" w14:textId="22AE75FB" w:rsidR="007760EE" w:rsidRPr="009C489E" w:rsidRDefault="00A038E9" w:rsidP="009C489E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83</w:t>
            </w:r>
          </w:p>
        </w:tc>
        <w:tc>
          <w:tcPr>
            <w:tcW w:w="1980" w:type="dxa"/>
            <w:gridSpan w:val="3"/>
          </w:tcPr>
          <w:p w14:paraId="3E2869B3" w14:textId="581F5909" w:rsidR="007760EE" w:rsidRDefault="00AB31E0" w:rsidP="00141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10" w:type="dxa"/>
          </w:tcPr>
          <w:p w14:paraId="6E5A4C3A" w14:textId="06386FDF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0EE" w14:paraId="46CC5F79" w14:textId="192B391F" w:rsidTr="001417E5">
        <w:trPr>
          <w:gridBefore w:val="1"/>
          <w:wBefore w:w="270" w:type="dxa"/>
        </w:trPr>
        <w:tc>
          <w:tcPr>
            <w:tcW w:w="720" w:type="dxa"/>
          </w:tcPr>
          <w:p w14:paraId="71A7DE7F" w14:textId="232D210D" w:rsidR="007760EE" w:rsidRPr="00204A92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4A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630" w:type="dxa"/>
          </w:tcPr>
          <w:p w14:paraId="500F9A68" w14:textId="7083D0D1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30" w:type="dxa"/>
          </w:tcPr>
          <w:p w14:paraId="01A373C2" w14:textId="6EA8FF33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620" w:type="dxa"/>
          </w:tcPr>
          <w:p w14:paraId="769C8322" w14:textId="40622E0F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HCQ, MTX</w:t>
            </w:r>
          </w:p>
        </w:tc>
        <w:tc>
          <w:tcPr>
            <w:tcW w:w="1350" w:type="dxa"/>
          </w:tcPr>
          <w:p w14:paraId="6D5FAF41" w14:textId="1E477E38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</w:tcPr>
          <w:p w14:paraId="0AD33864" w14:textId="7CE14572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10" w:type="dxa"/>
          </w:tcPr>
          <w:p w14:paraId="64271DD5" w14:textId="36382F54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720" w:type="dxa"/>
          </w:tcPr>
          <w:p w14:paraId="4BB0557C" w14:textId="4EA1AB71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</w:tcPr>
          <w:p w14:paraId="1FB3641B" w14:textId="5E370CDC" w:rsidR="007760EE" w:rsidRPr="007760EE" w:rsidRDefault="007760EE" w:rsidP="007760E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 xml:space="preserve">MMF, BEM, PN, HCQ, MTX  </w:t>
            </w:r>
          </w:p>
        </w:tc>
        <w:tc>
          <w:tcPr>
            <w:tcW w:w="1080" w:type="dxa"/>
          </w:tcPr>
          <w:p w14:paraId="1958E902" w14:textId="19F0DF4D" w:rsidR="007760EE" w:rsidRPr="009C489E" w:rsidRDefault="00A038E9" w:rsidP="009C489E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200</w:t>
            </w:r>
          </w:p>
        </w:tc>
        <w:tc>
          <w:tcPr>
            <w:tcW w:w="1980" w:type="dxa"/>
            <w:gridSpan w:val="3"/>
          </w:tcPr>
          <w:p w14:paraId="537936AE" w14:textId="45A797FF" w:rsidR="007760EE" w:rsidRDefault="00AB31E0" w:rsidP="00141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10" w:type="dxa"/>
          </w:tcPr>
          <w:p w14:paraId="2A3B0AE4" w14:textId="2F6BBE88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0EE" w14:paraId="6A873D73" w14:textId="361DA23F" w:rsidTr="001417E5">
        <w:trPr>
          <w:gridBefore w:val="1"/>
          <w:wBefore w:w="270" w:type="dxa"/>
        </w:trPr>
        <w:tc>
          <w:tcPr>
            <w:tcW w:w="720" w:type="dxa"/>
          </w:tcPr>
          <w:p w14:paraId="0E86104D" w14:textId="1559B137" w:rsidR="007760EE" w:rsidRPr="00204A92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4A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630" w:type="dxa"/>
          </w:tcPr>
          <w:p w14:paraId="482C08F4" w14:textId="29AEC1C1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630" w:type="dxa"/>
          </w:tcPr>
          <w:p w14:paraId="5C604E35" w14:textId="6994C705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620" w:type="dxa"/>
          </w:tcPr>
          <w:p w14:paraId="75A531B9" w14:textId="118DC447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</w:tcPr>
          <w:p w14:paraId="5D718AAE" w14:textId="37C1FF8A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90" w:type="dxa"/>
          </w:tcPr>
          <w:p w14:paraId="67E21471" w14:textId="45A9BA01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10" w:type="dxa"/>
          </w:tcPr>
          <w:p w14:paraId="67372E15" w14:textId="247C8022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720" w:type="dxa"/>
          </w:tcPr>
          <w:p w14:paraId="4AEFBF35" w14:textId="2B3AE6B1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</w:tcPr>
          <w:p w14:paraId="5E28FE32" w14:textId="00F545BE" w:rsidR="007760EE" w:rsidRPr="007760EE" w:rsidRDefault="007760EE" w:rsidP="007760E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 xml:space="preserve">PN, MTX </w:t>
            </w:r>
          </w:p>
        </w:tc>
        <w:tc>
          <w:tcPr>
            <w:tcW w:w="1080" w:type="dxa"/>
          </w:tcPr>
          <w:p w14:paraId="3E84CEDB" w14:textId="48B33A87" w:rsidR="007760EE" w:rsidRPr="009C489E" w:rsidRDefault="00A038E9" w:rsidP="009C489E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1980" w:type="dxa"/>
            <w:gridSpan w:val="3"/>
          </w:tcPr>
          <w:p w14:paraId="116CF7C2" w14:textId="14ABAD68" w:rsidR="007760EE" w:rsidRPr="001417E5" w:rsidRDefault="00AB31E0" w:rsidP="00AB31E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417E5">
              <w:rPr>
                <w:rFonts w:ascii="Times New Roman" w:hAnsi="Times New Roman" w:cs="Times New Roman"/>
              </w:rPr>
              <w:t>Positive P155/140 antibody</w:t>
            </w:r>
          </w:p>
        </w:tc>
        <w:tc>
          <w:tcPr>
            <w:tcW w:w="9810" w:type="dxa"/>
          </w:tcPr>
          <w:p w14:paraId="29E6276D" w14:textId="6C3391CB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0EE" w14:paraId="10F0E6A5" w14:textId="7D834095" w:rsidTr="001417E5">
        <w:trPr>
          <w:gridBefore w:val="1"/>
          <w:wBefore w:w="270" w:type="dxa"/>
        </w:trPr>
        <w:tc>
          <w:tcPr>
            <w:tcW w:w="720" w:type="dxa"/>
          </w:tcPr>
          <w:p w14:paraId="49CB895A" w14:textId="1C5CCF10" w:rsidR="007760EE" w:rsidRPr="00204A92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4A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630" w:type="dxa"/>
          </w:tcPr>
          <w:p w14:paraId="206111CC" w14:textId="0BEEC369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30" w:type="dxa"/>
          </w:tcPr>
          <w:p w14:paraId="46F47941" w14:textId="2EAF3758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620" w:type="dxa"/>
          </w:tcPr>
          <w:p w14:paraId="2BDC8AA8" w14:textId="06AF8E92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</w:tcPr>
          <w:p w14:paraId="46C012EB" w14:textId="287518C4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</w:tcPr>
          <w:p w14:paraId="51A28A93" w14:textId="1B519C9F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0" w:type="dxa"/>
          </w:tcPr>
          <w:p w14:paraId="63AB14FF" w14:textId="574C714A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720" w:type="dxa"/>
          </w:tcPr>
          <w:p w14:paraId="3551748C" w14:textId="0DB0E993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</w:tcPr>
          <w:p w14:paraId="2F244543" w14:textId="5C813A20" w:rsidR="007760EE" w:rsidRPr="007760EE" w:rsidRDefault="007760EE" w:rsidP="007760E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Treatment naïve</w:t>
            </w:r>
          </w:p>
        </w:tc>
        <w:tc>
          <w:tcPr>
            <w:tcW w:w="1080" w:type="dxa"/>
          </w:tcPr>
          <w:p w14:paraId="16CD0A98" w14:textId="1ED937AB" w:rsidR="007760EE" w:rsidRPr="009C489E" w:rsidRDefault="00A038E9" w:rsidP="009C489E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68</w:t>
            </w:r>
          </w:p>
        </w:tc>
        <w:tc>
          <w:tcPr>
            <w:tcW w:w="1980" w:type="dxa"/>
            <w:gridSpan w:val="3"/>
          </w:tcPr>
          <w:p w14:paraId="185C4D1B" w14:textId="5358582D" w:rsidR="007760EE" w:rsidRDefault="001417E5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10" w:type="dxa"/>
          </w:tcPr>
          <w:p w14:paraId="2F5198FA" w14:textId="1C698D3E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0EE" w14:paraId="2B61B89E" w14:textId="68668A9B" w:rsidTr="001417E5">
        <w:trPr>
          <w:gridBefore w:val="1"/>
          <w:wBefore w:w="270" w:type="dxa"/>
        </w:trPr>
        <w:tc>
          <w:tcPr>
            <w:tcW w:w="720" w:type="dxa"/>
          </w:tcPr>
          <w:p w14:paraId="56778DA7" w14:textId="6BD29853" w:rsidR="007760EE" w:rsidRPr="00204A92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4A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30" w:type="dxa"/>
          </w:tcPr>
          <w:p w14:paraId="43822A84" w14:textId="61CB52C2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30" w:type="dxa"/>
          </w:tcPr>
          <w:p w14:paraId="73A5E48A" w14:textId="5B4FBFF3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620" w:type="dxa"/>
          </w:tcPr>
          <w:p w14:paraId="3E3D7320" w14:textId="17FD220D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</w:tcPr>
          <w:p w14:paraId="5676692B" w14:textId="2F43E38E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90" w:type="dxa"/>
          </w:tcPr>
          <w:p w14:paraId="17AD6898" w14:textId="7AD83A80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10" w:type="dxa"/>
          </w:tcPr>
          <w:p w14:paraId="72925E1E" w14:textId="06B0FC21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720" w:type="dxa"/>
          </w:tcPr>
          <w:p w14:paraId="74318900" w14:textId="56FD54A3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</w:tcPr>
          <w:p w14:paraId="1CADA2A3" w14:textId="649FCEFE" w:rsidR="007760EE" w:rsidRPr="007760EE" w:rsidRDefault="007760EE" w:rsidP="007760E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MTX</w:t>
            </w:r>
          </w:p>
        </w:tc>
        <w:tc>
          <w:tcPr>
            <w:tcW w:w="1080" w:type="dxa"/>
          </w:tcPr>
          <w:p w14:paraId="7A547583" w14:textId="0E3960CF" w:rsidR="007760EE" w:rsidRPr="009C489E" w:rsidRDefault="00A038E9" w:rsidP="009C489E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1980" w:type="dxa"/>
            <w:gridSpan w:val="3"/>
          </w:tcPr>
          <w:p w14:paraId="26FAC19F" w14:textId="7EB904C3" w:rsidR="007760EE" w:rsidRPr="001417E5" w:rsidRDefault="001417E5" w:rsidP="001417E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417E5">
              <w:rPr>
                <w:rFonts w:ascii="Times New Roman" w:hAnsi="Times New Roman" w:cs="Times New Roman"/>
              </w:rPr>
              <w:t>High Positive for SAE1 antibody, ANA 1:160</w:t>
            </w:r>
          </w:p>
        </w:tc>
        <w:tc>
          <w:tcPr>
            <w:tcW w:w="9810" w:type="dxa"/>
          </w:tcPr>
          <w:p w14:paraId="40E049B4" w14:textId="2806C686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0EE" w14:paraId="6EA12388" w14:textId="77785FB8" w:rsidTr="001417E5">
        <w:trPr>
          <w:gridBefore w:val="1"/>
          <w:wBefore w:w="270" w:type="dxa"/>
        </w:trPr>
        <w:tc>
          <w:tcPr>
            <w:tcW w:w="720" w:type="dxa"/>
          </w:tcPr>
          <w:p w14:paraId="6E4D34FE" w14:textId="4039AE78" w:rsidR="007760EE" w:rsidRPr="00204A92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4A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630" w:type="dxa"/>
          </w:tcPr>
          <w:p w14:paraId="22F6EC9C" w14:textId="5032BE7B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30" w:type="dxa"/>
          </w:tcPr>
          <w:p w14:paraId="75DFEBB8" w14:textId="618BFA97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620" w:type="dxa"/>
          </w:tcPr>
          <w:p w14:paraId="2A62E3E3" w14:textId="5D72C944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MTX</w:t>
            </w:r>
          </w:p>
        </w:tc>
        <w:tc>
          <w:tcPr>
            <w:tcW w:w="1350" w:type="dxa"/>
          </w:tcPr>
          <w:p w14:paraId="2ECD40A0" w14:textId="716E6684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</w:tcPr>
          <w:p w14:paraId="133506B4" w14:textId="19948785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10" w:type="dxa"/>
          </w:tcPr>
          <w:p w14:paraId="744EF34A" w14:textId="4EC52746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720" w:type="dxa"/>
          </w:tcPr>
          <w:p w14:paraId="13D85E2A" w14:textId="4FA4DFCF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</w:tcPr>
          <w:p w14:paraId="0F3DB3DC" w14:textId="61D4C4C2" w:rsidR="007760EE" w:rsidRPr="007760EE" w:rsidRDefault="007760EE" w:rsidP="007760E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MMF</w:t>
            </w:r>
          </w:p>
        </w:tc>
        <w:tc>
          <w:tcPr>
            <w:tcW w:w="1080" w:type="dxa"/>
          </w:tcPr>
          <w:p w14:paraId="7DD94BB8" w14:textId="4A4395D4" w:rsidR="007760EE" w:rsidRPr="009C489E" w:rsidRDefault="00A038E9" w:rsidP="009C489E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1980" w:type="dxa"/>
            <w:gridSpan w:val="3"/>
          </w:tcPr>
          <w:p w14:paraId="2116638E" w14:textId="009C13CB" w:rsidR="007760EE" w:rsidRDefault="001417E5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10" w:type="dxa"/>
          </w:tcPr>
          <w:p w14:paraId="5FFD142C" w14:textId="7CE2BA6A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0EE" w14:paraId="0FD839D3" w14:textId="0AFBBF45" w:rsidTr="001417E5">
        <w:trPr>
          <w:gridBefore w:val="1"/>
          <w:wBefore w:w="270" w:type="dxa"/>
        </w:trPr>
        <w:tc>
          <w:tcPr>
            <w:tcW w:w="720" w:type="dxa"/>
          </w:tcPr>
          <w:p w14:paraId="361376B7" w14:textId="5A58B968" w:rsidR="007760EE" w:rsidRPr="00204A92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4A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630" w:type="dxa"/>
          </w:tcPr>
          <w:p w14:paraId="23BE16FC" w14:textId="45C26500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30" w:type="dxa"/>
          </w:tcPr>
          <w:p w14:paraId="4E84867B" w14:textId="330CD2E5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620" w:type="dxa"/>
          </w:tcPr>
          <w:p w14:paraId="4D27FAB8" w14:textId="2304724A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mPRED</w:t>
            </w:r>
            <w:proofErr w:type="spellEnd"/>
          </w:p>
        </w:tc>
        <w:tc>
          <w:tcPr>
            <w:tcW w:w="1350" w:type="dxa"/>
          </w:tcPr>
          <w:p w14:paraId="11CA3D1D" w14:textId="7BA810BB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90" w:type="dxa"/>
          </w:tcPr>
          <w:p w14:paraId="169733F7" w14:textId="45234EAF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10" w:type="dxa"/>
          </w:tcPr>
          <w:p w14:paraId="41B14793" w14:textId="7C80857D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720" w:type="dxa"/>
          </w:tcPr>
          <w:p w14:paraId="491398C3" w14:textId="1FC3E495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350" w:type="dxa"/>
          </w:tcPr>
          <w:p w14:paraId="573CFBBB" w14:textId="3A8D2230" w:rsidR="007760EE" w:rsidRPr="007760EE" w:rsidRDefault="007760EE" w:rsidP="007760E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 xml:space="preserve">HCQ, mPRED </w:t>
            </w:r>
          </w:p>
        </w:tc>
        <w:tc>
          <w:tcPr>
            <w:tcW w:w="1080" w:type="dxa"/>
          </w:tcPr>
          <w:p w14:paraId="2EC151BB" w14:textId="1DD7BB70" w:rsidR="007760EE" w:rsidRPr="009C489E" w:rsidRDefault="00A038E9" w:rsidP="009C489E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1980" w:type="dxa"/>
            <w:gridSpan w:val="3"/>
          </w:tcPr>
          <w:p w14:paraId="616DD4CF" w14:textId="136AF848" w:rsidR="007760EE" w:rsidRPr="001417E5" w:rsidRDefault="001417E5" w:rsidP="001417E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417E5">
              <w:rPr>
                <w:rFonts w:ascii="Times New Roman" w:hAnsi="Times New Roman" w:cs="Times New Roman"/>
              </w:rPr>
              <w:t>High Positive for MDA5 antibodies, ANA 1:320 (diffuse)</w:t>
            </w:r>
          </w:p>
        </w:tc>
        <w:tc>
          <w:tcPr>
            <w:tcW w:w="9810" w:type="dxa"/>
          </w:tcPr>
          <w:p w14:paraId="76E56107" w14:textId="72F5F967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0EE" w14:paraId="36D8842D" w14:textId="58C834C4" w:rsidTr="001417E5">
        <w:trPr>
          <w:gridBefore w:val="1"/>
          <w:wBefore w:w="270" w:type="dxa"/>
        </w:trPr>
        <w:tc>
          <w:tcPr>
            <w:tcW w:w="720" w:type="dxa"/>
          </w:tcPr>
          <w:p w14:paraId="561F1368" w14:textId="2396006B" w:rsidR="007760EE" w:rsidRPr="00204A92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4A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630" w:type="dxa"/>
          </w:tcPr>
          <w:p w14:paraId="013861A4" w14:textId="4DA9958E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30" w:type="dxa"/>
          </w:tcPr>
          <w:p w14:paraId="6B06706C" w14:textId="313858EC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620" w:type="dxa"/>
          </w:tcPr>
          <w:p w14:paraId="7113C0A4" w14:textId="188C5F95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BEM</w:t>
            </w:r>
          </w:p>
        </w:tc>
        <w:tc>
          <w:tcPr>
            <w:tcW w:w="1350" w:type="dxa"/>
          </w:tcPr>
          <w:p w14:paraId="1DD23E0E" w14:textId="28BC0465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</w:tcPr>
          <w:p w14:paraId="25A356E9" w14:textId="50DC1444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10" w:type="dxa"/>
          </w:tcPr>
          <w:p w14:paraId="0649E87D" w14:textId="698DFD2D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720" w:type="dxa"/>
          </w:tcPr>
          <w:p w14:paraId="5C68AD98" w14:textId="53290789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350" w:type="dxa"/>
          </w:tcPr>
          <w:p w14:paraId="52EEB7DE" w14:textId="536571DD" w:rsidR="007760EE" w:rsidRPr="007760EE" w:rsidRDefault="007760EE" w:rsidP="007760E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 xml:space="preserve">HCQ, BEM, MTX, MMF </w:t>
            </w:r>
          </w:p>
        </w:tc>
        <w:tc>
          <w:tcPr>
            <w:tcW w:w="1080" w:type="dxa"/>
          </w:tcPr>
          <w:p w14:paraId="67F536A0" w14:textId="783E6DDC" w:rsidR="007760EE" w:rsidRPr="009C489E" w:rsidRDefault="00A038E9" w:rsidP="009C489E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1980" w:type="dxa"/>
            <w:gridSpan w:val="3"/>
          </w:tcPr>
          <w:p w14:paraId="407E29C9" w14:textId="09C396E9" w:rsidR="007760EE" w:rsidRDefault="001417E5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10" w:type="dxa"/>
          </w:tcPr>
          <w:p w14:paraId="139D1A59" w14:textId="4D89F4B9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0EE" w14:paraId="69527B9B" w14:textId="0D088554" w:rsidTr="001417E5">
        <w:trPr>
          <w:gridBefore w:val="1"/>
          <w:wBefore w:w="270" w:type="dxa"/>
        </w:trPr>
        <w:tc>
          <w:tcPr>
            <w:tcW w:w="720" w:type="dxa"/>
          </w:tcPr>
          <w:p w14:paraId="0818AA2F" w14:textId="6BC1BFC1" w:rsidR="007760EE" w:rsidRPr="00204A92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4A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630" w:type="dxa"/>
          </w:tcPr>
          <w:p w14:paraId="354587D2" w14:textId="7DDB3948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30" w:type="dxa"/>
          </w:tcPr>
          <w:p w14:paraId="4778465A" w14:textId="76071496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620" w:type="dxa"/>
          </w:tcPr>
          <w:p w14:paraId="6C2FB3F9" w14:textId="0BA14BED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PN, MTX, AZA</w:t>
            </w:r>
          </w:p>
        </w:tc>
        <w:tc>
          <w:tcPr>
            <w:tcW w:w="1350" w:type="dxa"/>
          </w:tcPr>
          <w:p w14:paraId="7D184A05" w14:textId="787D0B35" w:rsidR="007760EE" w:rsidRDefault="001417E5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</w:tcPr>
          <w:p w14:paraId="27DC97AE" w14:textId="26024AF3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10" w:type="dxa"/>
          </w:tcPr>
          <w:p w14:paraId="54B3BD69" w14:textId="07368F6D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720" w:type="dxa"/>
          </w:tcPr>
          <w:p w14:paraId="0E763EC3" w14:textId="3924EB0B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0" w:type="dxa"/>
          </w:tcPr>
          <w:p w14:paraId="78C57693" w14:textId="276EA8AF" w:rsidR="007760EE" w:rsidRDefault="007760EE" w:rsidP="007760E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 xml:space="preserve">PN, MTX, AZA, HCQ </w:t>
            </w:r>
          </w:p>
          <w:p w14:paraId="39EDDEC7" w14:textId="77777777" w:rsidR="007760EE" w:rsidRP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0" w:type="dxa"/>
          </w:tcPr>
          <w:p w14:paraId="27965EB7" w14:textId="0E097747" w:rsidR="009C489E" w:rsidRDefault="00A038E9" w:rsidP="009C489E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  <w:p w14:paraId="6443A021" w14:textId="77777777" w:rsidR="007760EE" w:rsidRDefault="007760EE" w:rsidP="009C489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gridSpan w:val="3"/>
          </w:tcPr>
          <w:p w14:paraId="36D66AA6" w14:textId="2F811754" w:rsidR="007760EE" w:rsidRDefault="001417E5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10" w:type="dxa"/>
          </w:tcPr>
          <w:p w14:paraId="1AEF9573" w14:textId="4315CFEC" w:rsidR="007760EE" w:rsidRDefault="007760EE" w:rsidP="00CB38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9890FF" w14:textId="77777777" w:rsidR="001417E5" w:rsidRDefault="001417E5" w:rsidP="001417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135CD42" w14:textId="6A001D6B" w:rsidR="001417E5" w:rsidRDefault="001417E5" w:rsidP="001417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Pr="001417E5">
        <w:rPr>
          <w:rFonts w:ascii="Times New Roman" w:hAnsi="Times New Roman" w:cs="Times New Roman"/>
          <w:sz w:val="24"/>
          <w:szCs w:val="24"/>
          <w:u w:val="single"/>
        </w:rPr>
        <w:lastRenderedPageBreak/>
        <w:t>Abbreviations:</w:t>
      </w:r>
      <w:r w:rsidRPr="000976BB">
        <w:rPr>
          <w:rFonts w:ascii="Times New Roman" w:hAnsi="Times New Roman" w:cs="Times New Roman"/>
          <w:sz w:val="24"/>
          <w:szCs w:val="24"/>
        </w:rPr>
        <w:t xml:space="preserve"> HCQ: Hydroxychloroquine; QC: Quinacrine; MMF: Mycophenolate; MTX: Methotrexate; </w:t>
      </w:r>
      <w:proofErr w:type="spellStart"/>
      <w:r w:rsidRPr="000976BB">
        <w:rPr>
          <w:rFonts w:ascii="Times New Roman" w:hAnsi="Times New Roman" w:cs="Times New Roman"/>
          <w:sz w:val="24"/>
          <w:szCs w:val="24"/>
        </w:rPr>
        <w:t>mPRED</w:t>
      </w:r>
      <w:proofErr w:type="spellEnd"/>
      <w:r w:rsidRPr="000976BB">
        <w:rPr>
          <w:rFonts w:ascii="Times New Roman" w:hAnsi="Times New Roman" w:cs="Times New Roman"/>
          <w:sz w:val="24"/>
          <w:szCs w:val="24"/>
        </w:rPr>
        <w:t xml:space="preserve">: Methylprednisolone; BEM: Belimumab; PN: Prednisone; AZA: </w:t>
      </w:r>
    </w:p>
    <w:p w14:paraId="1DB8E2F2" w14:textId="0B0B07C5" w:rsidR="00256105" w:rsidRDefault="00256105" w:rsidP="001417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976BB">
        <w:rPr>
          <w:rFonts w:ascii="Times New Roman" w:hAnsi="Times New Roman" w:cs="Times New Roman"/>
          <w:sz w:val="24"/>
          <w:szCs w:val="24"/>
        </w:rPr>
        <w:t xml:space="preserve">Azathioprine; C: Classic; A: Amyopathic; HM: Hypo-myopathic; ILD: Interstitial lung disease; CDASI-A: </w:t>
      </w:r>
      <w:r w:rsidRPr="000976BB">
        <w:rPr>
          <w:rFonts w:ascii="Times New Roman" w:hAnsi="Times New Roman" w:cs="Times New Roman"/>
          <w:color w:val="000000" w:themeColor="text1"/>
          <w:sz w:val="24"/>
          <w:szCs w:val="24"/>
        </w:rPr>
        <w:t>Cutaneous Dermatomyositis Disease Area and Severity Index-Activity</w:t>
      </w:r>
      <w:r w:rsidRPr="000976BB">
        <w:rPr>
          <w:rFonts w:ascii="Times New Roman" w:hAnsi="Times New Roman" w:cs="Times New Roman"/>
          <w:sz w:val="24"/>
          <w:szCs w:val="24"/>
        </w:rPr>
        <w:t>.</w:t>
      </w:r>
    </w:p>
    <w:p w14:paraId="335EACA4" w14:textId="77777777" w:rsidR="009531E9" w:rsidRDefault="009531E9"/>
    <w:sectPr w:rsidR="009531E9" w:rsidSect="00ED52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3"/>
  <w:proofState w:spelling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816"/>
    <w:rsid w:val="00133C8E"/>
    <w:rsid w:val="001417E5"/>
    <w:rsid w:val="00204A92"/>
    <w:rsid w:val="00256105"/>
    <w:rsid w:val="003C000F"/>
    <w:rsid w:val="004C4ADD"/>
    <w:rsid w:val="0055789D"/>
    <w:rsid w:val="007023D5"/>
    <w:rsid w:val="00771D0B"/>
    <w:rsid w:val="007760EE"/>
    <w:rsid w:val="008A29C6"/>
    <w:rsid w:val="009531E9"/>
    <w:rsid w:val="009C489E"/>
    <w:rsid w:val="00A038E9"/>
    <w:rsid w:val="00AB31E0"/>
    <w:rsid w:val="00B14816"/>
    <w:rsid w:val="00CB38D1"/>
    <w:rsid w:val="00CB570B"/>
    <w:rsid w:val="00D013C8"/>
    <w:rsid w:val="00D5508E"/>
    <w:rsid w:val="00ED5267"/>
    <w:rsid w:val="00EE5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769C92"/>
  <w15:chartTrackingRefBased/>
  <w15:docId w15:val="{E75467ED-D141-1346-B0AB-5D44A2B51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816"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148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8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816"/>
    <w:rPr>
      <w:rFonts w:ascii="Arial" w:eastAsia="Arial" w:hAnsi="Arial" w:cs="Arial"/>
      <w:sz w:val="20"/>
      <w:szCs w:val="20"/>
      <w:lang w:val="en"/>
    </w:rPr>
  </w:style>
  <w:style w:type="table" w:styleId="ListTable7Colorful">
    <w:name w:val="List Table 7 Colorful"/>
    <w:basedOn w:val="TableNormal"/>
    <w:uiPriority w:val="52"/>
    <w:rsid w:val="00B14816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">
    <w:name w:val="Table Grid"/>
    <w:basedOn w:val="TableNormal"/>
    <w:uiPriority w:val="39"/>
    <w:rsid w:val="004C4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C000F"/>
    <w:rPr>
      <w:rFonts w:ascii="Arial" w:eastAsia="Arial" w:hAnsi="Arial" w:cs="Arial"/>
      <w:sz w:val="22"/>
      <w:szCs w:val="22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8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117</TotalTime>
  <Pages>2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Kodali</dc:creator>
  <cp:keywords/>
  <dc:description/>
  <cp:lastModifiedBy>Nilesh Kodali</cp:lastModifiedBy>
  <cp:revision>13</cp:revision>
  <dcterms:created xsi:type="dcterms:W3CDTF">2023-02-01T04:46:00Z</dcterms:created>
  <dcterms:modified xsi:type="dcterms:W3CDTF">2025-01-07T03:39:00Z</dcterms:modified>
</cp:coreProperties>
</file>