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0FEC8" w14:textId="77777777" w:rsidR="0083303B" w:rsidRDefault="00000000">
      <w:pPr>
        <w:pStyle w:val="BodyText"/>
        <w:tabs>
          <w:tab w:val="left" w:pos="5156"/>
        </w:tabs>
        <w:spacing w:before="109"/>
        <w:ind w:left="511"/>
      </w:pPr>
      <w:r>
        <w:rPr>
          <w:noProof/>
        </w:rPr>
        <mc:AlternateContent>
          <mc:Choice Requires="wps">
            <w:drawing>
              <wp:anchor distT="0" distB="0" distL="0" distR="0" simplePos="0" relativeHeight="487445504" behindDoc="1" locked="0" layoutInCell="1" allowOverlap="1" wp14:anchorId="196E2B3E" wp14:editId="327D9C7A">
                <wp:simplePos x="0" y="0"/>
                <wp:positionH relativeFrom="page">
                  <wp:posOffset>1667082</wp:posOffset>
                </wp:positionH>
                <wp:positionV relativeFrom="paragraph">
                  <wp:posOffset>8576</wp:posOffset>
                </wp:positionV>
                <wp:extent cx="2087880" cy="18110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87880" cy="1811020"/>
                          <a:chOff x="0" y="0"/>
                          <a:chExt cx="2087880" cy="18110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20" cy="1810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118515" y="481199"/>
                            <a:ext cx="472440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A8EB50" w14:textId="77777777" w:rsidR="0083303B" w:rsidRDefault="00000000">
                              <w:pPr>
                                <w:spacing w:line="280" w:lineRule="auto"/>
                                <w:ind w:left="245" w:right="18" w:hanging="24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w w:val="120"/>
                                  <w:sz w:val="11"/>
                                </w:rPr>
                                <w:t>CD4+</w:t>
                              </w:r>
                              <w:r>
                                <w:rPr>
                                  <w:spacing w:val="-10"/>
                                  <w:w w:val="12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1"/>
                                </w:rPr>
                                <w:t>IFNb-</w:t>
                              </w:r>
                              <w:r>
                                <w:rPr>
                                  <w:spacing w:val="40"/>
                                  <w:w w:val="12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20"/>
                                  <w:sz w:val="11"/>
                                </w:rPr>
                                <w:t>92.3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661459" y="1451420"/>
                            <a:ext cx="249554" cy="2343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3E94A20D" w14:textId="77777777" w:rsidR="0083303B" w:rsidRDefault="00000000">
                              <w:pPr>
                                <w:spacing w:before="44" w:line="280" w:lineRule="auto"/>
                                <w:ind w:left="306" w:right="8" w:hanging="111"/>
                                <w:jc w:val="right"/>
                                <w:rPr>
                                  <w:color w:val="000000"/>
                                  <w:sz w:val="11"/>
                                </w:rPr>
                              </w:pPr>
                              <w:r>
                                <w:rPr>
                                  <w:color w:val="000000"/>
                                  <w:spacing w:val="-6"/>
                                  <w:w w:val="120"/>
                                  <w:sz w:val="11"/>
                                </w:rPr>
                                <w:t>Q3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2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10"/>
                                  <w:w w:val="120"/>
                                  <w:sz w:val="11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18515" y="1451420"/>
                            <a:ext cx="249554" cy="2343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5B2975BD" w14:textId="77777777" w:rsidR="0083303B" w:rsidRDefault="00000000">
                              <w:pPr>
                                <w:spacing w:before="44" w:line="280" w:lineRule="auto"/>
                                <w:ind w:left="-1" w:right="209"/>
                                <w:rPr>
                                  <w:color w:val="000000"/>
                                  <w:sz w:val="11"/>
                                </w:rPr>
                              </w:pPr>
                              <w:r>
                                <w:rPr>
                                  <w:color w:val="000000"/>
                                  <w:spacing w:val="-6"/>
                                  <w:w w:val="120"/>
                                  <w:sz w:val="11"/>
                                </w:rPr>
                                <w:t>Q4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2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10"/>
                                  <w:w w:val="120"/>
                                  <w:sz w:val="11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661459" y="39172"/>
                            <a:ext cx="249554" cy="2343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0FB0377E" w14:textId="77777777" w:rsidR="0083303B" w:rsidRDefault="00000000">
                              <w:pPr>
                                <w:spacing w:before="44" w:line="280" w:lineRule="auto"/>
                                <w:ind w:left="98" w:right="12" w:firstLine="98"/>
                                <w:rPr>
                                  <w:color w:val="000000"/>
                                  <w:sz w:val="11"/>
                                </w:rPr>
                              </w:pPr>
                              <w:r>
                                <w:rPr>
                                  <w:color w:val="000000"/>
                                  <w:spacing w:val="-6"/>
                                  <w:w w:val="120"/>
                                  <w:sz w:val="11"/>
                                </w:rPr>
                                <w:t>Q2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2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w w:val="120"/>
                                  <w:sz w:val="11"/>
                                </w:rPr>
                                <w:t>7.70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18515" y="39172"/>
                            <a:ext cx="249554" cy="2343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1C0AB1BD" w14:textId="77777777" w:rsidR="0083303B" w:rsidRDefault="00000000">
                              <w:pPr>
                                <w:spacing w:before="44" w:line="280" w:lineRule="auto"/>
                                <w:ind w:left="-1" w:right="12"/>
                                <w:rPr>
                                  <w:color w:val="000000"/>
                                  <w:sz w:val="11"/>
                                </w:rPr>
                              </w:pPr>
                              <w:r>
                                <w:rPr>
                                  <w:color w:val="000000"/>
                                  <w:spacing w:val="-6"/>
                                  <w:w w:val="120"/>
                                  <w:sz w:val="11"/>
                                </w:rPr>
                                <w:t>Q1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2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w w:val="120"/>
                                  <w:sz w:val="11"/>
                                </w:rPr>
                                <w:t>92.3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505606" y="393908"/>
                            <a:ext cx="530225" cy="2343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0A78DA2A" w14:textId="77777777" w:rsidR="0083303B" w:rsidRDefault="00000000">
                              <w:pPr>
                                <w:spacing w:before="44" w:line="280" w:lineRule="auto"/>
                                <w:ind w:left="269" w:right="74" w:hanging="270"/>
                                <w:rPr>
                                  <w:color w:val="000000"/>
                                  <w:sz w:val="11"/>
                                </w:rPr>
                              </w:pPr>
                              <w:r>
                                <w:rPr>
                                  <w:color w:val="000000"/>
                                  <w:w w:val="120"/>
                                  <w:sz w:val="11"/>
                                </w:rPr>
                                <w:t>CD4+</w:t>
                              </w:r>
                              <w:r>
                                <w:rPr>
                                  <w:color w:val="000000"/>
                                  <w:spacing w:val="-10"/>
                                  <w:w w:val="12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20"/>
                                  <w:sz w:val="11"/>
                                </w:rPr>
                                <w:t>IFNb+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2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w w:val="120"/>
                                  <w:sz w:val="11"/>
                                </w:rPr>
                                <w:t>7.70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31.266327pt;margin-top:.675337pt;width:164.4pt;height:142.6pt;mso-position-horizontal-relative:page;mso-position-vertical-relative:paragraph;z-index:-15870976" id="docshapegroup1" coordorigin="2625,14" coordsize="3288,2852">
                <v:shape style="position:absolute;left:2625;top:13;width:3288;height:2852" type="#_x0000_t75" id="docshape2" stroked="false">
                  <v:imagedata r:id="rId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811;top:771;width:744;height:278" type="#_x0000_t202" id="docshape3" filled="false" stroked="false">
                  <v:textbox inset="0,0,0,0">
                    <w:txbxContent>
                      <w:p>
                        <w:pPr>
                          <w:spacing w:line="280" w:lineRule="auto" w:before="0"/>
                          <w:ind w:left="245" w:right="18" w:hanging="246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w w:val="120"/>
                            <w:sz w:val="11"/>
                          </w:rPr>
                          <w:t>CD4+</w:t>
                        </w:r>
                        <w:r>
                          <w:rPr>
                            <w:spacing w:val="-10"/>
                            <w:w w:val="120"/>
                            <w:sz w:val="11"/>
                          </w:rPr>
                          <w:t> </w:t>
                        </w:r>
                        <w:r>
                          <w:rPr>
                            <w:w w:val="120"/>
                            <w:sz w:val="11"/>
                          </w:rPr>
                          <w:t>IFNb-</w:t>
                        </w:r>
                        <w:r>
                          <w:rPr>
                            <w:spacing w:val="40"/>
                            <w:w w:val="120"/>
                            <w:sz w:val="11"/>
                          </w:rPr>
                          <w:t> </w:t>
                        </w:r>
                        <w:r>
                          <w:rPr>
                            <w:spacing w:val="-4"/>
                            <w:w w:val="120"/>
                            <w:sz w:val="11"/>
                          </w:rPr>
                          <w:t>92.3</w:t>
                        </w:r>
                      </w:p>
                    </w:txbxContent>
                  </v:textbox>
                  <w10:wrap type="none"/>
                </v:shape>
                <v:shape style="position:absolute;left:5241;top:2299;width:393;height:369" type="#_x0000_t202" id="docshape4" filled="true" fillcolor="#ffffff" stroked="false">
                  <v:textbox inset="0,0,0,0">
                    <w:txbxContent>
                      <w:p>
                        <w:pPr>
                          <w:spacing w:line="280" w:lineRule="auto" w:before="44"/>
                          <w:ind w:left="306" w:right="8" w:hanging="111"/>
                          <w:jc w:val="right"/>
                          <w:rPr>
                            <w:color w:val="000000"/>
                            <w:sz w:val="11"/>
                          </w:rPr>
                        </w:pPr>
                        <w:r>
                          <w:rPr>
                            <w:color w:val="000000"/>
                            <w:spacing w:val="-6"/>
                            <w:w w:val="120"/>
                            <w:sz w:val="11"/>
                          </w:rPr>
                          <w:t>Q3</w:t>
                        </w:r>
                        <w:r>
                          <w:rPr>
                            <w:color w:val="000000"/>
                            <w:spacing w:val="40"/>
                            <w:w w:val="120"/>
                            <w:sz w:val="11"/>
                          </w:rPr>
                          <w:t> </w:t>
                        </w:r>
                        <w:r>
                          <w:rPr>
                            <w:color w:val="000000"/>
                            <w:spacing w:val="-10"/>
                            <w:w w:val="120"/>
                            <w:sz w:val="11"/>
                          </w:rPr>
                          <w:t>0</w:t>
                        </w:r>
                      </w:p>
                    </w:txbxContent>
                  </v:textbox>
                  <v:fill opacity="52428f" type="solid"/>
                  <w10:wrap type="none"/>
                </v:shape>
                <v:shape style="position:absolute;left:2811;top:2299;width:393;height:369" type="#_x0000_t202" id="docshape5" filled="true" fillcolor="#ffffff" stroked="false">
                  <v:textbox inset="0,0,0,0">
                    <w:txbxContent>
                      <w:p>
                        <w:pPr>
                          <w:spacing w:line="280" w:lineRule="auto" w:before="44"/>
                          <w:ind w:left="-1" w:right="209" w:firstLine="0"/>
                          <w:jc w:val="left"/>
                          <w:rPr>
                            <w:color w:val="000000"/>
                            <w:sz w:val="11"/>
                          </w:rPr>
                        </w:pPr>
                        <w:r>
                          <w:rPr>
                            <w:color w:val="000000"/>
                            <w:spacing w:val="-6"/>
                            <w:w w:val="120"/>
                            <w:sz w:val="11"/>
                          </w:rPr>
                          <w:t>Q4</w:t>
                        </w:r>
                        <w:r>
                          <w:rPr>
                            <w:color w:val="000000"/>
                            <w:spacing w:val="40"/>
                            <w:w w:val="120"/>
                            <w:sz w:val="11"/>
                          </w:rPr>
                          <w:t> </w:t>
                        </w:r>
                        <w:r>
                          <w:rPr>
                            <w:color w:val="000000"/>
                            <w:spacing w:val="-10"/>
                            <w:w w:val="120"/>
                            <w:sz w:val="11"/>
                          </w:rPr>
                          <w:t>0</w:t>
                        </w:r>
                      </w:p>
                    </w:txbxContent>
                  </v:textbox>
                  <v:fill opacity="52428f" type="solid"/>
                  <w10:wrap type="none"/>
                </v:shape>
                <v:shape style="position:absolute;left:5241;top:75;width:393;height:369" type="#_x0000_t202" id="docshape6" filled="true" fillcolor="#ffffff" stroked="false">
                  <v:textbox inset="0,0,0,0">
                    <w:txbxContent>
                      <w:p>
                        <w:pPr>
                          <w:spacing w:line="280" w:lineRule="auto" w:before="44"/>
                          <w:ind w:left="98" w:right="12" w:firstLine="98"/>
                          <w:jc w:val="left"/>
                          <w:rPr>
                            <w:color w:val="000000"/>
                            <w:sz w:val="11"/>
                          </w:rPr>
                        </w:pPr>
                        <w:r>
                          <w:rPr>
                            <w:color w:val="000000"/>
                            <w:spacing w:val="-6"/>
                            <w:w w:val="120"/>
                            <w:sz w:val="11"/>
                          </w:rPr>
                          <w:t>Q2</w:t>
                        </w:r>
                        <w:r>
                          <w:rPr>
                            <w:color w:val="000000"/>
                            <w:spacing w:val="40"/>
                            <w:w w:val="120"/>
                            <w:sz w:val="11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w w:val="120"/>
                            <w:sz w:val="11"/>
                          </w:rPr>
                          <w:t>7.70</w:t>
                        </w:r>
                      </w:p>
                    </w:txbxContent>
                  </v:textbox>
                  <v:fill opacity="52428f" type="solid"/>
                  <w10:wrap type="none"/>
                </v:shape>
                <v:shape style="position:absolute;left:2811;top:75;width:393;height:369" type="#_x0000_t202" id="docshape7" filled="true" fillcolor="#ffffff" stroked="false">
                  <v:textbox inset="0,0,0,0">
                    <w:txbxContent>
                      <w:p>
                        <w:pPr>
                          <w:spacing w:line="280" w:lineRule="auto" w:before="44"/>
                          <w:ind w:left="-1" w:right="12" w:firstLine="0"/>
                          <w:jc w:val="left"/>
                          <w:rPr>
                            <w:color w:val="000000"/>
                            <w:sz w:val="11"/>
                          </w:rPr>
                        </w:pPr>
                        <w:r>
                          <w:rPr>
                            <w:color w:val="000000"/>
                            <w:spacing w:val="-6"/>
                            <w:w w:val="120"/>
                            <w:sz w:val="11"/>
                          </w:rPr>
                          <w:t>Q1</w:t>
                        </w:r>
                        <w:r>
                          <w:rPr>
                            <w:color w:val="000000"/>
                            <w:spacing w:val="40"/>
                            <w:w w:val="120"/>
                            <w:sz w:val="11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w w:val="120"/>
                            <w:sz w:val="11"/>
                          </w:rPr>
                          <w:t>92.3</w:t>
                        </w:r>
                      </w:p>
                    </w:txbxContent>
                  </v:textbox>
                  <v:fill opacity="52428f" type="solid"/>
                  <w10:wrap type="none"/>
                </v:shape>
                <v:shape style="position:absolute;left:4996;top:633;width:835;height:369" type="#_x0000_t202" id="docshape8" filled="true" fillcolor="#ffffff" stroked="false">
                  <v:textbox inset="0,0,0,0">
                    <w:txbxContent>
                      <w:p>
                        <w:pPr>
                          <w:spacing w:line="280" w:lineRule="auto" w:before="44"/>
                          <w:ind w:left="269" w:right="74" w:hanging="270"/>
                          <w:jc w:val="left"/>
                          <w:rPr>
                            <w:color w:val="000000"/>
                            <w:sz w:val="11"/>
                          </w:rPr>
                        </w:pPr>
                        <w:r>
                          <w:rPr>
                            <w:color w:val="000000"/>
                            <w:w w:val="120"/>
                            <w:sz w:val="11"/>
                          </w:rPr>
                          <w:t>CD4+</w:t>
                        </w:r>
                        <w:r>
                          <w:rPr>
                            <w:color w:val="000000"/>
                            <w:spacing w:val="-10"/>
                            <w:w w:val="120"/>
                            <w:sz w:val="11"/>
                          </w:rPr>
                          <w:t> </w:t>
                        </w:r>
                        <w:r>
                          <w:rPr>
                            <w:color w:val="000000"/>
                            <w:w w:val="120"/>
                            <w:sz w:val="11"/>
                          </w:rPr>
                          <w:t>IFNb+</w:t>
                        </w:r>
                        <w:r>
                          <w:rPr>
                            <w:color w:val="000000"/>
                            <w:spacing w:val="40"/>
                            <w:w w:val="120"/>
                            <w:sz w:val="11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w w:val="120"/>
                            <w:sz w:val="11"/>
                          </w:rPr>
                          <w:t>7.70</w:t>
                        </w:r>
                      </w:p>
                    </w:txbxContent>
                  </v:textbox>
                  <v:fill opacity="52428f"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7E8BB94" wp14:editId="5670ECA3">
                <wp:simplePos x="0" y="0"/>
                <wp:positionH relativeFrom="page">
                  <wp:posOffset>4616617</wp:posOffset>
                </wp:positionH>
                <wp:positionV relativeFrom="paragraph">
                  <wp:posOffset>-3339</wp:posOffset>
                </wp:positionV>
                <wp:extent cx="1940560" cy="187198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0560" cy="1871980"/>
                          <a:chOff x="0" y="0"/>
                          <a:chExt cx="1940560" cy="187198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123" cy="1871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115646" y="68064"/>
                            <a:ext cx="16764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EF011C" w14:textId="77777777" w:rsidR="0083303B" w:rsidRDefault="00000000">
                              <w:pPr>
                                <w:spacing w:line="266" w:lineRule="auto"/>
                                <w:ind w:right="14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6"/>
                                  <w:w w:val="105"/>
                                  <w:sz w:val="12"/>
                                </w:rPr>
                                <w:t>Q9</w:t>
                              </w:r>
                              <w:r>
                                <w:rPr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2"/>
                                </w:rPr>
                                <w:t>87.4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15646" y="615704"/>
                            <a:ext cx="47879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C4B142" w14:textId="77777777" w:rsidR="0083303B" w:rsidRDefault="00000000">
                              <w:pPr>
                                <w:spacing w:line="266" w:lineRule="auto"/>
                                <w:ind w:left="250" w:right="18" w:hanging="251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2"/>
                                </w:rPr>
                                <w:t>CD4+</w:t>
                              </w:r>
                              <w:r>
                                <w:rPr>
                                  <w:spacing w:val="-7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2"/>
                                </w:rPr>
                                <w:t>CB2R-</w:t>
                              </w:r>
                              <w:r>
                                <w:rPr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2"/>
                                </w:rPr>
                                <w:t>87.4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15646" y="1530746"/>
                            <a:ext cx="163195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9A74F9" w14:textId="77777777" w:rsidR="0083303B" w:rsidRDefault="00000000">
                              <w:pPr>
                                <w:spacing w:line="266" w:lineRule="auto"/>
                                <w:ind w:right="1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2"/>
                                </w:rPr>
                                <w:t>Q12</w:t>
                              </w:r>
                              <w:r>
                                <w:rPr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609957" y="1530746"/>
                            <a:ext cx="17272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4581F8" w14:textId="77777777" w:rsidR="0083303B" w:rsidRDefault="00000000">
                              <w:pPr>
                                <w:spacing w:line="266" w:lineRule="auto"/>
                                <w:ind w:left="181" w:right="18" w:hanging="182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2"/>
                                </w:rPr>
                                <w:t>Q11</w:t>
                              </w:r>
                              <w:r>
                                <w:rPr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544987" y="40045"/>
                            <a:ext cx="231140" cy="24320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4A12B1AF" w14:textId="77777777" w:rsidR="0083303B" w:rsidRDefault="00000000">
                              <w:pPr>
                                <w:spacing w:before="40" w:line="266" w:lineRule="auto"/>
                                <w:ind w:left="90" w:right="23" w:firstLine="11"/>
                                <w:rPr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  <w:w w:val="105"/>
                                  <w:sz w:val="12"/>
                                </w:rPr>
                                <w:t>Q10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w w:val="105"/>
                                  <w:sz w:val="12"/>
                                </w:rPr>
                                <w:t>12.6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090197" y="532227"/>
                            <a:ext cx="520065" cy="24320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499D12A1" w14:textId="77777777" w:rsidR="0083303B" w:rsidRDefault="00000000">
                              <w:pPr>
                                <w:spacing w:before="40" w:line="266" w:lineRule="auto"/>
                                <w:ind w:left="272" w:right="51" w:hanging="273"/>
                                <w:rPr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w w:val="105"/>
                                  <w:sz w:val="12"/>
                                </w:rPr>
                                <w:t>CD4+</w:t>
                              </w:r>
                              <w:r>
                                <w:rPr>
                                  <w:color w:val="000000"/>
                                  <w:spacing w:val="-7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105"/>
                                  <w:sz w:val="12"/>
                                </w:rPr>
                                <w:t>CB2R+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w w:val="105"/>
                                  <w:sz w:val="12"/>
                                </w:rPr>
                                <w:t>12.6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63.513214pt;margin-top:-.262928pt;width:152.8pt;height:147.4pt;mso-position-horizontal-relative:page;mso-position-vertical-relative:paragraph;z-index:15729152" id="docshapegroup9" coordorigin="7270,-5" coordsize="3056,2948">
                <v:shape style="position:absolute;left:7270;top:-6;width:3056;height:2948" type="#_x0000_t75" id="docshape10" stroked="false">
                  <v:imagedata r:id="rId9" o:title=""/>
                </v:shape>
                <v:shape style="position:absolute;left:7452;top:101;width:264;height:287" type="#_x0000_t202" id="docshape11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0" w:right="14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6"/>
                            <w:w w:val="105"/>
                            <w:sz w:val="12"/>
                          </w:rPr>
                          <w:t>Q9</w:t>
                        </w:r>
                        <w:r>
                          <w:rPr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87.4</w:t>
                        </w:r>
                      </w:p>
                    </w:txbxContent>
                  </v:textbox>
                  <w10:wrap type="none"/>
                </v:shape>
                <v:shape style="position:absolute;left:7452;top:964;width:754;height:287" type="#_x0000_t202" id="docshape12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250" w:right="18" w:hanging="251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w w:val="105"/>
                            <w:sz w:val="12"/>
                          </w:rPr>
                          <w:t>CD4+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CB2R-</w:t>
                        </w:r>
                        <w:r>
                          <w:rPr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87.4</w:t>
                        </w:r>
                      </w:p>
                    </w:txbxContent>
                  </v:textbox>
                  <w10:wrap type="none"/>
                </v:shape>
                <v:shape style="position:absolute;left:7452;top:2405;width:257;height:287" type="#_x0000_t202" id="docshape13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0" w:right="1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4"/>
                            <w:w w:val="105"/>
                            <w:sz w:val="12"/>
                          </w:rPr>
                          <w:t>Q12</w:t>
                        </w:r>
                        <w:r>
                          <w:rPr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9805;top:2405;width:272;height:287" type="#_x0000_t202" id="docshape14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181" w:right="18" w:hanging="18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4"/>
                            <w:w w:val="105"/>
                            <w:sz w:val="12"/>
                          </w:rPr>
                          <w:t>Q11</w:t>
                        </w:r>
                        <w:r>
                          <w:rPr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9703;top:57;width:364;height:383" type="#_x0000_t202" id="docshape15" filled="true" fillcolor="#ffffff" stroked="false">
                  <v:textbox inset="0,0,0,0">
                    <w:txbxContent>
                      <w:p>
                        <w:pPr>
                          <w:spacing w:line="266" w:lineRule="auto" w:before="40"/>
                          <w:ind w:left="90" w:right="23" w:firstLine="11"/>
                          <w:jc w:val="left"/>
                          <w:rPr>
                            <w:color w:val="000000"/>
                            <w:sz w:val="12"/>
                          </w:rPr>
                        </w:pPr>
                        <w:r>
                          <w:rPr>
                            <w:color w:val="000000"/>
                            <w:spacing w:val="-4"/>
                            <w:w w:val="105"/>
                            <w:sz w:val="12"/>
                          </w:rPr>
                          <w:t>Q10</w:t>
                        </w:r>
                        <w:r>
                          <w:rPr>
                            <w:color w:val="000000"/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w w:val="105"/>
                            <w:sz w:val="12"/>
                          </w:rPr>
                          <w:t>12.6</w:t>
                        </w:r>
                      </w:p>
                    </w:txbxContent>
                  </v:textbox>
                  <v:fill opacity="52428f" type="solid"/>
                  <w10:wrap type="none"/>
                </v:shape>
                <v:shape style="position:absolute;left:8987;top:832;width:819;height:383" type="#_x0000_t202" id="docshape16" filled="true" fillcolor="#ffffff" stroked="false">
                  <v:textbox inset="0,0,0,0">
                    <w:txbxContent>
                      <w:p>
                        <w:pPr>
                          <w:spacing w:line="266" w:lineRule="auto" w:before="40"/>
                          <w:ind w:left="272" w:right="51" w:hanging="273"/>
                          <w:jc w:val="left"/>
                          <w:rPr>
                            <w:color w:val="000000"/>
                            <w:sz w:val="12"/>
                          </w:rPr>
                        </w:pPr>
                        <w:r>
                          <w:rPr>
                            <w:color w:val="000000"/>
                            <w:spacing w:val="-2"/>
                            <w:w w:val="105"/>
                            <w:sz w:val="12"/>
                          </w:rPr>
                          <w:t>CD4+</w:t>
                        </w:r>
                        <w:r>
                          <w:rPr>
                            <w:color w:val="000000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w w:val="105"/>
                            <w:sz w:val="12"/>
                          </w:rPr>
                          <w:t>CB2R+</w:t>
                        </w:r>
                        <w:r>
                          <w:rPr>
                            <w:color w:val="000000"/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w w:val="105"/>
                            <w:sz w:val="12"/>
                          </w:rPr>
                          <w:t>12.6</w:t>
                        </w:r>
                      </w:p>
                    </w:txbxContent>
                  </v:textbox>
                  <v:fill opacity="52428f" type="solid"/>
                  <w10:wrap type="none"/>
                </v:shape>
                <w10:wrap type="none"/>
              </v:group>
            </w:pict>
          </mc:Fallback>
        </mc:AlternateContent>
      </w: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5</w:t>
      </w:r>
      <w:r>
        <w:rPr>
          <w:position w:val="12"/>
        </w:rPr>
        <w:tab/>
      </w: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5</w:t>
      </w:r>
    </w:p>
    <w:p w14:paraId="213B1833" w14:textId="77777777" w:rsidR="0083303B" w:rsidRDefault="0083303B">
      <w:pPr>
        <w:pStyle w:val="BodyText"/>
        <w:spacing w:before="134"/>
      </w:pPr>
    </w:p>
    <w:p w14:paraId="731C1253" w14:textId="77777777" w:rsidR="0083303B" w:rsidRDefault="00000000">
      <w:pPr>
        <w:pStyle w:val="BodyText"/>
        <w:tabs>
          <w:tab w:val="left" w:pos="5156"/>
        </w:tabs>
        <w:ind w:left="511"/>
      </w:pPr>
      <w:r>
        <w:rPr>
          <w:position w:val="2"/>
        </w:rPr>
        <w:t>10</w:t>
      </w:r>
      <w:r>
        <w:rPr>
          <w:spacing w:val="-6"/>
          <w:position w:val="2"/>
        </w:rPr>
        <w:t xml:space="preserve"> </w:t>
      </w:r>
      <w:r>
        <w:rPr>
          <w:spacing w:val="-10"/>
          <w:position w:val="13"/>
        </w:rPr>
        <w:t>4</w:t>
      </w:r>
      <w:r>
        <w:rPr>
          <w:position w:val="13"/>
        </w:rPr>
        <w:tab/>
      </w: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4</w:t>
      </w:r>
    </w:p>
    <w:p w14:paraId="16F7E407" w14:textId="38505D20" w:rsidR="0083303B" w:rsidRDefault="007B76AD">
      <w:pPr>
        <w:pStyle w:val="BodyText"/>
        <w:spacing w:before="9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5331B2E" wp14:editId="1A34BEEF">
                <wp:simplePos x="0" y="0"/>
                <wp:positionH relativeFrom="page">
                  <wp:posOffset>1159964</wp:posOffset>
                </wp:positionH>
                <wp:positionV relativeFrom="paragraph">
                  <wp:posOffset>42726</wp:posOffset>
                </wp:positionV>
                <wp:extent cx="215718" cy="29527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718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86B01B" w14:textId="77777777" w:rsidR="0083303B" w:rsidRDefault="00000000">
                            <w:pPr>
                              <w:spacing w:before="15"/>
                              <w:ind w:left="20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CD4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331B2E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42" type="#_x0000_t202" style="position:absolute;margin-left:91.35pt;margin-top:3.35pt;width:17pt;height:23.25pt;z-index:157317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" filled="f" stroked="f">
                <v:textbox style="layout-flow:vertical;mso-layout-flow-alt:bottom-to-top" inset="0,0,0,0">
                  <w:txbxContent>
                    <w:p w14:paraId="2386B01B" w14:textId="77777777" w:rsidR="0083303B" w:rsidRDefault="00000000">
                      <w:pPr>
                        <w:spacing w:before="15"/>
                        <w:ind w:left="20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CD4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62679AA" wp14:editId="776C6117">
                <wp:simplePos x="0" y="0"/>
                <wp:positionH relativeFrom="page">
                  <wp:posOffset>4129585</wp:posOffset>
                </wp:positionH>
                <wp:positionV relativeFrom="paragraph">
                  <wp:posOffset>60144</wp:posOffset>
                </wp:positionV>
                <wp:extent cx="215447" cy="29527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447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453205" w14:textId="77777777" w:rsidR="0083303B" w:rsidRDefault="00000000">
                            <w:pPr>
                              <w:spacing w:before="15"/>
                              <w:ind w:left="20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CD4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679AA" id="Textbox 18" o:spid="_x0000_s1043" type="#_x0000_t202" style="position:absolute;margin-left:325.15pt;margin-top:4.75pt;width:16.95pt;height:23.25pt;z-index:15732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" filled="f" stroked="f">
                <v:textbox style="layout-flow:vertical;mso-layout-flow-alt:bottom-to-top" inset="0,0,0,0">
                  <w:txbxContent>
                    <w:p w14:paraId="14453205" w14:textId="77777777" w:rsidR="0083303B" w:rsidRDefault="00000000">
                      <w:pPr>
                        <w:spacing w:before="15"/>
                        <w:ind w:left="20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CD4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EF3AD58" w14:textId="77777777" w:rsidR="0083303B" w:rsidRDefault="0083303B">
      <w:pPr>
        <w:rPr>
          <w:sz w:val="20"/>
        </w:rPr>
        <w:sectPr w:rsidR="0083303B">
          <w:type w:val="continuous"/>
          <w:pgSz w:w="11900" w:h="15820"/>
          <w:pgMar w:top="1720" w:right="1520" w:bottom="280" w:left="1680" w:header="720" w:footer="720" w:gutter="0"/>
          <w:cols w:space="720"/>
        </w:sectPr>
      </w:pPr>
    </w:p>
    <w:p w14:paraId="254DE9C7" w14:textId="5536F48B" w:rsidR="0083303B" w:rsidRDefault="00000000">
      <w:pPr>
        <w:pStyle w:val="BodyText"/>
        <w:spacing w:before="93"/>
        <w:ind w:left="471"/>
        <w:jc w:val="center"/>
      </w:pP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3</w:t>
      </w:r>
    </w:p>
    <w:p w14:paraId="390E44D8" w14:textId="77777777" w:rsidR="0083303B" w:rsidRDefault="00000000">
      <w:pPr>
        <w:pStyle w:val="BodyText"/>
        <w:spacing w:before="190"/>
        <w:ind w:left="471"/>
        <w:jc w:val="center"/>
      </w:pPr>
      <w:r>
        <w:rPr>
          <w:spacing w:val="-10"/>
        </w:rPr>
        <w:t>0</w:t>
      </w:r>
    </w:p>
    <w:p w14:paraId="7373EC3B" w14:textId="77777777" w:rsidR="0083303B" w:rsidRDefault="00000000">
      <w:pPr>
        <w:pStyle w:val="BodyText"/>
        <w:spacing w:before="167"/>
        <w:ind w:left="375"/>
        <w:jc w:val="center"/>
      </w:pPr>
      <w:r>
        <w:t>-10</w:t>
      </w:r>
      <w:r>
        <w:rPr>
          <w:spacing w:val="33"/>
        </w:rPr>
        <w:t xml:space="preserve"> </w:t>
      </w:r>
      <w:r>
        <w:rPr>
          <w:spacing w:val="-10"/>
          <w:position w:val="12"/>
        </w:rPr>
        <w:t>3</w:t>
      </w:r>
    </w:p>
    <w:p w14:paraId="413A8480" w14:textId="77777777" w:rsidR="0083303B" w:rsidRDefault="00000000">
      <w:pPr>
        <w:rPr>
          <w:sz w:val="17"/>
        </w:rPr>
      </w:pPr>
      <w:r>
        <w:br w:type="column"/>
      </w:r>
    </w:p>
    <w:p w14:paraId="7CFA0015" w14:textId="77777777" w:rsidR="0083303B" w:rsidRDefault="0083303B">
      <w:pPr>
        <w:pStyle w:val="BodyText"/>
      </w:pPr>
    </w:p>
    <w:p w14:paraId="1DE220D0" w14:textId="77777777" w:rsidR="0083303B" w:rsidRDefault="0083303B">
      <w:pPr>
        <w:pStyle w:val="BodyText"/>
      </w:pPr>
    </w:p>
    <w:p w14:paraId="071196B8" w14:textId="77777777" w:rsidR="0083303B" w:rsidRDefault="0083303B">
      <w:pPr>
        <w:pStyle w:val="BodyText"/>
      </w:pPr>
    </w:p>
    <w:p w14:paraId="48CFCB70" w14:textId="77777777" w:rsidR="0083303B" w:rsidRDefault="0083303B">
      <w:pPr>
        <w:pStyle w:val="BodyText"/>
      </w:pPr>
    </w:p>
    <w:p w14:paraId="66BC632C" w14:textId="77777777" w:rsidR="0083303B" w:rsidRDefault="0083303B">
      <w:pPr>
        <w:pStyle w:val="BodyText"/>
      </w:pPr>
    </w:p>
    <w:p w14:paraId="643586DE" w14:textId="77777777" w:rsidR="0083303B" w:rsidRDefault="0083303B">
      <w:pPr>
        <w:pStyle w:val="BodyText"/>
        <w:spacing w:before="93"/>
      </w:pPr>
    </w:p>
    <w:p w14:paraId="7483E476" w14:textId="77777777" w:rsidR="0083303B" w:rsidRDefault="00000000">
      <w:pPr>
        <w:pStyle w:val="BodyText"/>
        <w:tabs>
          <w:tab w:val="left" w:pos="1725"/>
        </w:tabs>
        <w:ind w:left="415"/>
      </w:pPr>
      <w:r>
        <w:rPr>
          <w:spacing w:val="-10"/>
        </w:rPr>
        <w:t>0</w:t>
      </w:r>
      <w:r>
        <w:tab/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4</w:t>
      </w:r>
    </w:p>
    <w:p w14:paraId="02E07FB4" w14:textId="77777777" w:rsidR="0083303B" w:rsidRDefault="00000000">
      <w:pPr>
        <w:pStyle w:val="Heading1"/>
        <w:spacing w:before="177"/>
        <w:ind w:left="993"/>
        <w:rPr>
          <w:rFonts w:ascii="Symbol" w:hAnsi="Symbol"/>
        </w:rPr>
      </w:pPr>
      <w:r>
        <w:rPr>
          <w:spacing w:val="-4"/>
        </w:rPr>
        <w:t>IFN</w:t>
      </w:r>
      <w:r>
        <w:rPr>
          <w:rFonts w:ascii="Symbol" w:hAnsi="Symbol"/>
          <w:spacing w:val="-4"/>
        </w:rPr>
        <w:t></w:t>
      </w:r>
    </w:p>
    <w:p w14:paraId="798FC107" w14:textId="77777777" w:rsidR="0083303B" w:rsidRDefault="00000000">
      <w:pPr>
        <w:pStyle w:val="BodyText"/>
        <w:spacing w:before="132"/>
        <w:ind w:left="471"/>
        <w:jc w:val="center"/>
      </w:pPr>
      <w:r>
        <w:br w:type="column"/>
      </w: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3</w:t>
      </w:r>
    </w:p>
    <w:p w14:paraId="1AED22EF" w14:textId="56987152" w:rsidR="0083303B" w:rsidRDefault="00000000">
      <w:pPr>
        <w:pStyle w:val="BodyText"/>
        <w:spacing w:before="190"/>
        <w:ind w:left="471"/>
        <w:jc w:val="center"/>
      </w:pPr>
      <w:r>
        <w:rPr>
          <w:spacing w:val="-10"/>
        </w:rPr>
        <w:t>0</w:t>
      </w:r>
    </w:p>
    <w:p w14:paraId="1661D8C2" w14:textId="77777777" w:rsidR="0083303B" w:rsidRDefault="0083303B">
      <w:pPr>
        <w:pStyle w:val="BodyText"/>
        <w:spacing w:before="9"/>
      </w:pPr>
    </w:p>
    <w:p w14:paraId="42C54B37" w14:textId="77777777" w:rsidR="0083303B" w:rsidRDefault="00000000">
      <w:pPr>
        <w:pStyle w:val="BodyText"/>
        <w:ind w:left="375"/>
        <w:jc w:val="center"/>
      </w:pPr>
      <w:r>
        <w:t>-10</w:t>
      </w:r>
      <w:r>
        <w:rPr>
          <w:spacing w:val="33"/>
        </w:rPr>
        <w:t xml:space="preserve"> </w:t>
      </w:r>
      <w:r>
        <w:rPr>
          <w:spacing w:val="-10"/>
          <w:position w:val="12"/>
        </w:rPr>
        <w:t>3</w:t>
      </w:r>
    </w:p>
    <w:p w14:paraId="25E3546C" w14:textId="77777777" w:rsidR="0083303B" w:rsidRDefault="00000000">
      <w:pPr>
        <w:rPr>
          <w:sz w:val="17"/>
        </w:rPr>
      </w:pPr>
      <w:r>
        <w:br w:type="column"/>
      </w:r>
    </w:p>
    <w:p w14:paraId="1D2A8C1A" w14:textId="77777777" w:rsidR="0083303B" w:rsidRDefault="0083303B">
      <w:pPr>
        <w:pStyle w:val="BodyText"/>
      </w:pPr>
    </w:p>
    <w:p w14:paraId="044D8542" w14:textId="77777777" w:rsidR="0083303B" w:rsidRDefault="0083303B">
      <w:pPr>
        <w:pStyle w:val="BodyText"/>
      </w:pPr>
    </w:p>
    <w:p w14:paraId="2CFDF737" w14:textId="77777777" w:rsidR="0083303B" w:rsidRDefault="0083303B">
      <w:pPr>
        <w:pStyle w:val="BodyText"/>
      </w:pPr>
    </w:p>
    <w:p w14:paraId="2601C256" w14:textId="77777777" w:rsidR="0083303B" w:rsidRDefault="0083303B">
      <w:pPr>
        <w:pStyle w:val="BodyText"/>
      </w:pPr>
    </w:p>
    <w:p w14:paraId="2C89306A" w14:textId="77777777" w:rsidR="0083303B" w:rsidRDefault="0083303B">
      <w:pPr>
        <w:pStyle w:val="BodyText"/>
      </w:pPr>
    </w:p>
    <w:p w14:paraId="26131DD0" w14:textId="77777777" w:rsidR="0083303B" w:rsidRDefault="0083303B">
      <w:pPr>
        <w:pStyle w:val="BodyText"/>
        <w:spacing w:before="170"/>
      </w:pPr>
    </w:p>
    <w:p w14:paraId="466B7D18" w14:textId="77777777" w:rsidR="0083303B" w:rsidRDefault="00000000">
      <w:pPr>
        <w:pStyle w:val="BodyText"/>
        <w:tabs>
          <w:tab w:val="left" w:pos="1629"/>
        </w:tabs>
        <w:ind w:left="415"/>
      </w:pPr>
      <w:r>
        <w:rPr>
          <w:spacing w:val="-10"/>
        </w:rPr>
        <w:t>0</w:t>
      </w:r>
      <w:r>
        <w:tab/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4</w:t>
      </w:r>
    </w:p>
    <w:p w14:paraId="24AAD4F7" w14:textId="77777777" w:rsidR="0083303B" w:rsidRDefault="00000000">
      <w:pPr>
        <w:pStyle w:val="Heading1"/>
        <w:spacing w:before="191"/>
        <w:ind w:left="897"/>
      </w:pPr>
      <w:r>
        <w:rPr>
          <w:spacing w:val="-4"/>
        </w:rPr>
        <w:t>CB2R</w:t>
      </w:r>
    </w:p>
    <w:p w14:paraId="48B8DA00" w14:textId="77777777" w:rsidR="0083303B" w:rsidRDefault="0083303B">
      <w:pPr>
        <w:sectPr w:rsidR="0083303B">
          <w:type w:val="continuous"/>
          <w:pgSz w:w="11900" w:h="15820"/>
          <w:pgMar w:top="1720" w:right="1520" w:bottom="280" w:left="1680" w:header="720" w:footer="720" w:gutter="0"/>
          <w:cols w:num="4" w:space="720" w:equalWidth="0">
            <w:col w:w="880" w:space="527"/>
            <w:col w:w="2094" w:space="1144"/>
            <w:col w:w="880" w:space="469"/>
            <w:col w:w="2706"/>
          </w:cols>
        </w:sectPr>
      </w:pPr>
    </w:p>
    <w:p w14:paraId="76901CC5" w14:textId="77777777" w:rsidR="0083303B" w:rsidRDefault="0083303B">
      <w:pPr>
        <w:pStyle w:val="BodyText"/>
      </w:pPr>
    </w:p>
    <w:p w14:paraId="11ACAB8E" w14:textId="77777777" w:rsidR="0083303B" w:rsidRDefault="0083303B">
      <w:pPr>
        <w:pStyle w:val="BodyText"/>
      </w:pPr>
    </w:p>
    <w:p w14:paraId="283E0EF9" w14:textId="77777777" w:rsidR="0083303B" w:rsidRDefault="0083303B">
      <w:pPr>
        <w:pStyle w:val="BodyText"/>
        <w:spacing w:before="73"/>
      </w:pPr>
    </w:p>
    <w:p w14:paraId="6FD13C9F" w14:textId="77777777" w:rsidR="0083303B" w:rsidRDefault="00000000">
      <w:pPr>
        <w:pStyle w:val="BodyText"/>
        <w:tabs>
          <w:tab w:val="left" w:pos="5175"/>
        </w:tabs>
        <w:ind w:left="492"/>
      </w:pPr>
      <w:r>
        <w:rPr>
          <w:noProof/>
        </w:rPr>
        <mc:AlternateContent>
          <mc:Choice Requires="wps">
            <w:drawing>
              <wp:anchor distT="0" distB="0" distL="0" distR="0" simplePos="0" relativeHeight="487446528" behindDoc="1" locked="0" layoutInCell="1" allowOverlap="1" wp14:anchorId="344353F2" wp14:editId="15F838D8">
                <wp:simplePos x="0" y="0"/>
                <wp:positionH relativeFrom="page">
                  <wp:posOffset>1654843</wp:posOffset>
                </wp:positionH>
                <wp:positionV relativeFrom="paragraph">
                  <wp:posOffset>-85334</wp:posOffset>
                </wp:positionV>
                <wp:extent cx="2125345" cy="203200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5345" cy="2032000"/>
                          <a:chOff x="0" y="0"/>
                          <a:chExt cx="2125345" cy="203200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966" cy="2031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119232" y="74202"/>
                            <a:ext cx="182880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F7F2AE" w14:textId="77777777" w:rsidR="0083303B" w:rsidRDefault="00000000">
                              <w:pPr>
                                <w:spacing w:line="266" w:lineRule="auto"/>
                                <w:ind w:right="1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>Q13</w:t>
                              </w:r>
                              <w:r>
                                <w:rPr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>96.8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754065" y="74202"/>
                            <a:ext cx="18605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FCDC4B" w14:textId="77777777" w:rsidR="0083303B" w:rsidRDefault="00000000">
                              <w:pPr>
                                <w:spacing w:line="266" w:lineRule="auto"/>
                                <w:ind w:right="18" w:firstLine="1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>Q14</w:t>
                              </w:r>
                              <w:r>
                                <w:rPr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>3.23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19232" y="444330"/>
                            <a:ext cx="481330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CB1BB9" w14:textId="77777777" w:rsidR="0083303B" w:rsidRDefault="00000000">
                              <w:pPr>
                                <w:spacing w:line="266" w:lineRule="auto"/>
                                <w:ind w:left="249" w:right="18" w:hanging="250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CD4+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IFNg-</w:t>
                              </w:r>
                              <w:r>
                                <w:rPr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>96.8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19232" y="1668017"/>
                            <a:ext cx="177800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BDDDCB" w14:textId="77777777" w:rsidR="0083303B" w:rsidRDefault="00000000">
                              <w:pPr>
                                <w:spacing w:line="266" w:lineRule="auto"/>
                                <w:ind w:right="1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>Q16</w:t>
                              </w:r>
                              <w:r>
                                <w:rPr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3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762001" y="1668017"/>
                            <a:ext cx="18859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600AA1" w14:textId="77777777" w:rsidR="0083303B" w:rsidRDefault="00000000">
                              <w:pPr>
                                <w:spacing w:line="146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Q15</w:t>
                              </w:r>
                            </w:p>
                            <w:p w14:paraId="078486C0" w14:textId="77777777" w:rsidR="0083303B" w:rsidRDefault="00000000">
                              <w:pPr>
                                <w:spacing w:before="17"/>
                                <w:ind w:right="18"/>
                                <w:jc w:val="righ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3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246156" y="625300"/>
                            <a:ext cx="539750" cy="26479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5BD22E51" w14:textId="77777777" w:rsidR="0083303B" w:rsidRDefault="00000000">
                              <w:pPr>
                                <w:spacing w:before="44" w:line="266" w:lineRule="auto"/>
                                <w:ind w:left="274" w:right="76" w:hanging="275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3"/>
                                </w:rPr>
                                <w:t>CD4+</w:t>
                              </w:r>
                              <w:r>
                                <w:rPr>
                                  <w:color w:val="000000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3"/>
                                </w:rPr>
                                <w:t>IFNg+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w w:val="105"/>
                                  <w:sz w:val="13"/>
                                </w:rPr>
                                <w:t>3.23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30.302643pt;margin-top:-6.719214pt;width:167.35pt;height:160pt;mso-position-horizontal-relative:page;mso-position-vertical-relative:paragraph;z-index:-15869952" id="docshapegroup19" coordorigin="2606,-134" coordsize="3347,3200">
                <v:shape style="position:absolute;left:2606;top:-135;width:3347;height:3200" type="#_x0000_t75" id="docshape20" stroked="false">
                  <v:imagedata r:id="rId11" o:title=""/>
                </v:shape>
                <v:shape style="position:absolute;left:2793;top:-18;width:288;height:313" type="#_x0000_t202" id="docshape21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0" w:right="18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105"/>
                            <w:sz w:val="13"/>
                          </w:rPr>
                          <w:t>Q13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96.8</w:t>
                        </w:r>
                      </w:p>
                    </w:txbxContent>
                  </v:textbox>
                  <w10:wrap type="none"/>
                </v:shape>
                <v:shape style="position:absolute;left:5368;top:-18;width:293;height:313" type="#_x0000_t202" id="docshape22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0" w:right="18" w:firstLine="12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105"/>
                            <w:sz w:val="13"/>
                          </w:rPr>
                          <w:t>Q14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3.23</w:t>
                        </w:r>
                      </w:p>
                    </w:txbxContent>
                  </v:textbox>
                  <w10:wrap type="none"/>
                </v:shape>
                <v:shape style="position:absolute;left:2793;top:565;width:758;height:313" type="#_x0000_t202" id="docshape23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249" w:right="18" w:hanging="25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CD4+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IFNg-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96.8</w:t>
                        </w:r>
                      </w:p>
                    </w:txbxContent>
                  </v:textbox>
                  <w10:wrap type="none"/>
                </v:shape>
                <v:shape style="position:absolute;left:2793;top:2492;width:280;height:313" type="#_x0000_t202" id="docshape24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0" w:right="18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105"/>
                            <w:sz w:val="13"/>
                          </w:rPr>
                          <w:t>Q16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5380;top:2492;width:297;height:313" type="#_x0000_t202" id="docshape25" filled="false" stroked="false">
                  <v:textbox inset="0,0,0,0">
                    <w:txbxContent>
                      <w:p>
                        <w:pPr>
                          <w:spacing w:line="146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Q15</w:t>
                        </w:r>
                      </w:p>
                      <w:p>
                        <w:pPr>
                          <w:spacing w:before="17"/>
                          <w:ind w:left="0" w:right="18" w:firstLine="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568;top:850;width:850;height:417" type="#_x0000_t202" id="docshape26" filled="true" fillcolor="#ffffff" stroked="false">
                  <v:textbox inset="0,0,0,0">
                    <w:txbxContent>
                      <w:p>
                        <w:pPr>
                          <w:spacing w:line="266" w:lineRule="auto" w:before="44"/>
                          <w:ind w:left="274" w:right="76" w:hanging="275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00000"/>
                            <w:w w:val="105"/>
                            <w:sz w:val="13"/>
                          </w:rPr>
                          <w:t>CD4+</w:t>
                        </w:r>
                        <w:r>
                          <w:rPr>
                            <w:color w:val="000000"/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3"/>
                          </w:rPr>
                          <w:t>IFNg+</w:t>
                        </w:r>
                        <w:r>
                          <w:rPr>
                            <w:color w:val="000000"/>
                            <w:spacing w:val="4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w w:val="105"/>
                            <w:sz w:val="13"/>
                          </w:rPr>
                          <w:t>3.23</w:t>
                        </w:r>
                      </w:p>
                    </w:txbxContent>
                  </v:textbox>
                  <v:fill opacity="52428f"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EA96658" wp14:editId="73C840CA">
                <wp:simplePos x="0" y="0"/>
                <wp:positionH relativeFrom="page">
                  <wp:posOffset>4628856</wp:posOffset>
                </wp:positionH>
                <wp:positionV relativeFrom="paragraph">
                  <wp:posOffset>-97207</wp:posOffset>
                </wp:positionV>
                <wp:extent cx="1940560" cy="209232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0560" cy="2092325"/>
                          <a:chOff x="0" y="0"/>
                          <a:chExt cx="1940560" cy="2092325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306" cy="20922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115646" y="75998"/>
                            <a:ext cx="167640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0B8802" w14:textId="77777777" w:rsidR="0083303B" w:rsidRDefault="00000000">
                              <w:pPr>
                                <w:spacing w:line="276" w:lineRule="auto"/>
                                <w:ind w:right="10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4"/>
                                  <w:sz w:val="13"/>
                                </w:rPr>
                                <w:t>Q21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>98.3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602738" y="75998"/>
                            <a:ext cx="170180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875C67" w14:textId="77777777" w:rsidR="0083303B" w:rsidRDefault="00000000">
                              <w:pPr>
                                <w:spacing w:line="276" w:lineRule="auto"/>
                                <w:ind w:right="18" w:firstLine="1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6"/>
                                  <w:sz w:val="13"/>
                                </w:rPr>
                                <w:t>Q22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1.70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15646" y="543557"/>
                            <a:ext cx="513715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EBB5C3" w14:textId="77777777" w:rsidR="0083303B" w:rsidRDefault="00000000">
                              <w:pPr>
                                <w:spacing w:line="276" w:lineRule="auto"/>
                                <w:ind w:left="295" w:right="18" w:hanging="29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4"/>
                                  <w:sz w:val="13"/>
                                </w:rPr>
                                <w:t>CD4+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15LOX-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98.3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15646" y="1720247"/>
                            <a:ext cx="163195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6972F1" w14:textId="77777777" w:rsidR="0083303B" w:rsidRDefault="00000000">
                              <w:pPr>
                                <w:spacing w:line="276" w:lineRule="auto"/>
                                <w:ind w:right="9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6"/>
                                  <w:sz w:val="13"/>
                                </w:rPr>
                                <w:t>Q24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544987" y="1688749"/>
                            <a:ext cx="231140" cy="273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3CB0C4" w14:textId="77777777" w:rsidR="0083303B" w:rsidRDefault="00000000">
                              <w:pPr>
                                <w:spacing w:before="50" w:line="276" w:lineRule="auto"/>
                                <w:ind w:left="284" w:right="8" w:hanging="182"/>
                                <w:jc w:val="righ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4"/>
                                  <w:sz w:val="13"/>
                                </w:rPr>
                                <w:t>Q23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13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313982" y="722461"/>
                            <a:ext cx="577850" cy="2730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26BCC759" w14:textId="77777777" w:rsidR="0083303B" w:rsidRDefault="00000000">
                              <w:pPr>
                                <w:spacing w:before="50" w:line="276" w:lineRule="auto"/>
                                <w:ind w:left="318" w:right="87" w:hanging="319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  <w:sz w:val="13"/>
                                </w:rPr>
                                <w:t>CD4+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3"/>
                                </w:rPr>
                                <w:t>15LOX+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3"/>
                                </w:rPr>
                                <w:t>1.70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64.476868pt;margin-top:-7.654122pt;width:152.8pt;height:164.75pt;mso-position-horizontal-relative:page;mso-position-vertical-relative:paragraph;z-index:15730176" id="docshapegroup27" coordorigin="7290,-153" coordsize="3056,3295">
                <v:shape style="position:absolute;left:7289;top:-154;width:3056;height:3295" type="#_x0000_t75" id="docshape28" stroked="false">
                  <v:imagedata r:id="rId13" o:title=""/>
                </v:shape>
                <v:shape style="position:absolute;left:7471;top:-34;width:264;height:323" type="#_x0000_t202" id="docshape29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1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sz w:val="13"/>
                          </w:rPr>
                          <w:t>Q21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spacing w:val="-6"/>
                            <w:sz w:val="13"/>
                          </w:rPr>
                          <w:t>98.3</w:t>
                        </w:r>
                      </w:p>
                    </w:txbxContent>
                  </v:textbox>
                  <w10:wrap type="none"/>
                </v:shape>
                <v:shape style="position:absolute;left:9813;top:-34;width:268;height:323" type="#_x0000_t202" id="docshape30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18" w:firstLine="11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6"/>
                            <w:sz w:val="13"/>
                          </w:rPr>
                          <w:t>Q22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sz w:val="13"/>
                          </w:rPr>
                          <w:t>1.70</w:t>
                        </w:r>
                      </w:p>
                    </w:txbxContent>
                  </v:textbox>
                  <w10:wrap type="none"/>
                </v:shape>
                <v:shape style="position:absolute;left:7471;top:702;width:809;height:323" type="#_x0000_t202" id="docshape31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295" w:right="18" w:hanging="296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sz w:val="13"/>
                          </w:rPr>
                          <w:t>CD4+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spacing w:val="-4"/>
                            <w:sz w:val="13"/>
                          </w:rPr>
                          <w:t>15LOX-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spacing w:val="-4"/>
                            <w:sz w:val="13"/>
                          </w:rPr>
                          <w:t>98.3</w:t>
                        </w:r>
                      </w:p>
                    </w:txbxContent>
                  </v:textbox>
                  <w10:wrap type="none"/>
                </v:shape>
                <v:shape style="position:absolute;left:7471;top:2555;width:257;height:323" type="#_x0000_t202" id="docshape32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9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6"/>
                            <w:sz w:val="13"/>
                          </w:rPr>
                          <w:t>Q24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9722;top:2506;width:364;height:430" type="#_x0000_t202" id="docshape33" filled="false" stroked="false">
                  <v:textbox inset="0,0,0,0">
                    <w:txbxContent>
                      <w:p>
                        <w:pPr>
                          <w:spacing w:line="276" w:lineRule="auto" w:before="50"/>
                          <w:ind w:left="284" w:right="8" w:hanging="18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sz w:val="13"/>
                          </w:rPr>
                          <w:t>Q23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sz w:val="13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9358;top:984;width:910;height:430" type="#_x0000_t202" id="docshape34" filled="true" fillcolor="#ffffff" stroked="false">
                  <v:textbox inset="0,0,0,0">
                    <w:txbxContent>
                      <w:p>
                        <w:pPr>
                          <w:spacing w:line="276" w:lineRule="auto" w:before="50"/>
                          <w:ind w:left="318" w:right="87" w:hanging="319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00000"/>
                            <w:spacing w:val="-4"/>
                            <w:sz w:val="13"/>
                          </w:rPr>
                          <w:t>CD4+</w:t>
                        </w:r>
                        <w:r>
                          <w:rPr>
                            <w:color w:val="000000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sz w:val="13"/>
                          </w:rPr>
                          <w:t>15LOX+</w:t>
                        </w:r>
                        <w:r>
                          <w:rPr>
                            <w:color w:val="00000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sz w:val="13"/>
                          </w:rPr>
                          <w:t>1.70</w:t>
                        </w:r>
                      </w:p>
                    </w:txbxContent>
                  </v:textbox>
                  <v:fill opacity="52428f" type="solid"/>
                  <w10:wrap type="none"/>
                </v:shape>
                <w10:wrap type="none"/>
              </v:group>
            </w:pict>
          </mc:Fallback>
        </mc:AlternateContent>
      </w: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5</w:t>
      </w:r>
      <w:r>
        <w:rPr>
          <w:position w:val="12"/>
        </w:rPr>
        <w:tab/>
      </w: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5</w:t>
      </w:r>
    </w:p>
    <w:p w14:paraId="490F9B9E" w14:textId="77777777" w:rsidR="0083303B" w:rsidRDefault="0083303B">
      <w:pPr>
        <w:pStyle w:val="BodyText"/>
      </w:pPr>
    </w:p>
    <w:p w14:paraId="76D1DFFA" w14:textId="77777777" w:rsidR="0083303B" w:rsidRDefault="0083303B">
      <w:pPr>
        <w:pStyle w:val="BodyText"/>
        <w:spacing w:before="16"/>
      </w:pPr>
    </w:p>
    <w:p w14:paraId="6C8A6304" w14:textId="77777777" w:rsidR="0083303B" w:rsidRDefault="00000000">
      <w:pPr>
        <w:pStyle w:val="BodyText"/>
        <w:tabs>
          <w:tab w:val="left" w:pos="5175"/>
        </w:tabs>
        <w:ind w:left="492"/>
      </w:pPr>
      <w:r>
        <w:rPr>
          <w:position w:val="2"/>
        </w:rPr>
        <w:t>10</w:t>
      </w:r>
      <w:r>
        <w:rPr>
          <w:spacing w:val="-6"/>
          <w:position w:val="2"/>
        </w:rPr>
        <w:t xml:space="preserve"> </w:t>
      </w:r>
      <w:r>
        <w:rPr>
          <w:spacing w:val="-10"/>
          <w:position w:val="13"/>
        </w:rPr>
        <w:t>4</w:t>
      </w:r>
      <w:r>
        <w:rPr>
          <w:position w:val="13"/>
        </w:rPr>
        <w:tab/>
      </w: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4</w:t>
      </w:r>
    </w:p>
    <w:p w14:paraId="1405918F" w14:textId="4FD4D236" w:rsidR="0083303B" w:rsidRDefault="007B76AD">
      <w:pPr>
        <w:pStyle w:val="BodyText"/>
        <w:spacing w:before="19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B5EA96D" wp14:editId="26846829">
                <wp:simplePos x="0" y="0"/>
                <wp:positionH relativeFrom="page">
                  <wp:posOffset>4171405</wp:posOffset>
                </wp:positionH>
                <wp:positionV relativeFrom="paragraph">
                  <wp:posOffset>96248</wp:posOffset>
                </wp:positionV>
                <wp:extent cx="253637" cy="29527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637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EBC910" w14:textId="77777777" w:rsidR="0083303B" w:rsidRDefault="00000000">
                            <w:pPr>
                              <w:spacing w:before="15"/>
                              <w:ind w:left="20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CD4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5EA96D" id="Textbox 36" o:spid="_x0000_s1060" type="#_x0000_t202" style="position:absolute;margin-left:328.45pt;margin-top:7.6pt;width:19.95pt;height:23.25pt;z-index:157332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" filled="f" stroked="f">
                <v:textbox style="layout-flow:vertical;mso-layout-flow-alt:bottom-to-top" inset="0,0,0,0">
                  <w:txbxContent>
                    <w:p w14:paraId="55EBC910" w14:textId="77777777" w:rsidR="0083303B" w:rsidRDefault="00000000">
                      <w:pPr>
                        <w:spacing w:before="15"/>
                        <w:ind w:left="20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CD4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46A8B21" wp14:editId="6CA2FC2F">
                <wp:simplePos x="0" y="0"/>
                <wp:positionH relativeFrom="page">
                  <wp:posOffset>1158240</wp:posOffset>
                </wp:positionH>
                <wp:positionV relativeFrom="paragraph">
                  <wp:posOffset>78831</wp:posOffset>
                </wp:positionV>
                <wp:extent cx="215084" cy="29527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084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9E3DE8" w14:textId="77777777" w:rsidR="0083303B" w:rsidRDefault="00000000">
                            <w:pPr>
                              <w:spacing w:before="15"/>
                              <w:ind w:left="20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CD4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6A8B21" id="Textbox 35" o:spid="_x0000_s1061" type="#_x0000_t202" style="position:absolute;margin-left:91.2pt;margin-top:6.2pt;width:16.95pt;height:23.25pt;z-index:1573120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" filled="f" stroked="f">
                <v:textbox style="layout-flow:vertical;mso-layout-flow-alt:bottom-to-top" inset="0,0,0,0">
                  <w:txbxContent>
                    <w:p w14:paraId="159E3DE8" w14:textId="77777777" w:rsidR="0083303B" w:rsidRDefault="00000000">
                      <w:pPr>
                        <w:spacing w:before="15"/>
                        <w:ind w:left="20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CD4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4ADCD3A" w14:textId="77777777" w:rsidR="0083303B" w:rsidRDefault="0083303B">
      <w:pPr>
        <w:rPr>
          <w:sz w:val="20"/>
        </w:rPr>
        <w:sectPr w:rsidR="0083303B">
          <w:type w:val="continuous"/>
          <w:pgSz w:w="11900" w:h="15820"/>
          <w:pgMar w:top="1720" w:right="1520" w:bottom="280" w:left="1680" w:header="720" w:footer="720" w:gutter="0"/>
          <w:cols w:space="720"/>
        </w:sectPr>
      </w:pPr>
    </w:p>
    <w:p w14:paraId="0AA6FF58" w14:textId="210648FF" w:rsidR="0083303B" w:rsidRDefault="00000000">
      <w:pPr>
        <w:pStyle w:val="BodyText"/>
        <w:spacing w:before="93"/>
        <w:ind w:left="452"/>
        <w:jc w:val="center"/>
      </w:pP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3</w:t>
      </w:r>
    </w:p>
    <w:p w14:paraId="439E7B35" w14:textId="77777777" w:rsidR="0083303B" w:rsidRDefault="0083303B">
      <w:pPr>
        <w:pStyle w:val="BodyText"/>
        <w:spacing w:before="52"/>
      </w:pPr>
    </w:p>
    <w:p w14:paraId="31E9687C" w14:textId="77777777" w:rsidR="0083303B" w:rsidRDefault="00000000">
      <w:pPr>
        <w:pStyle w:val="BodyText"/>
        <w:ind w:left="452"/>
        <w:jc w:val="center"/>
      </w:pPr>
      <w:r>
        <w:rPr>
          <w:spacing w:val="-10"/>
        </w:rPr>
        <w:t>0</w:t>
      </w:r>
    </w:p>
    <w:p w14:paraId="625A3AC8" w14:textId="77777777" w:rsidR="0083303B" w:rsidRDefault="0083303B">
      <w:pPr>
        <w:pStyle w:val="BodyText"/>
        <w:spacing w:before="29"/>
      </w:pPr>
    </w:p>
    <w:p w14:paraId="3A8DED6A" w14:textId="77777777" w:rsidR="0083303B" w:rsidRDefault="00000000">
      <w:pPr>
        <w:pStyle w:val="BodyText"/>
        <w:ind w:left="356"/>
        <w:jc w:val="center"/>
      </w:pPr>
      <w:r>
        <w:t>-10</w:t>
      </w:r>
      <w:r>
        <w:rPr>
          <w:spacing w:val="33"/>
        </w:rPr>
        <w:t xml:space="preserve"> </w:t>
      </w:r>
      <w:r>
        <w:rPr>
          <w:spacing w:val="-10"/>
          <w:position w:val="12"/>
        </w:rPr>
        <w:t>3</w:t>
      </w:r>
    </w:p>
    <w:p w14:paraId="71D9BE6B" w14:textId="77777777" w:rsidR="0083303B" w:rsidRDefault="00000000">
      <w:pPr>
        <w:rPr>
          <w:sz w:val="17"/>
        </w:rPr>
      </w:pPr>
      <w:r>
        <w:br w:type="column"/>
      </w:r>
    </w:p>
    <w:p w14:paraId="496AF094" w14:textId="77777777" w:rsidR="0083303B" w:rsidRDefault="0083303B">
      <w:pPr>
        <w:pStyle w:val="BodyText"/>
      </w:pPr>
    </w:p>
    <w:p w14:paraId="269C3236" w14:textId="77777777" w:rsidR="0083303B" w:rsidRDefault="0083303B">
      <w:pPr>
        <w:pStyle w:val="BodyText"/>
      </w:pPr>
    </w:p>
    <w:p w14:paraId="513F104B" w14:textId="77777777" w:rsidR="0083303B" w:rsidRDefault="0083303B">
      <w:pPr>
        <w:pStyle w:val="BodyText"/>
      </w:pPr>
    </w:p>
    <w:p w14:paraId="7B60DC71" w14:textId="77777777" w:rsidR="0083303B" w:rsidRDefault="0083303B">
      <w:pPr>
        <w:pStyle w:val="BodyText"/>
      </w:pPr>
    </w:p>
    <w:p w14:paraId="4DF5DB07" w14:textId="77777777" w:rsidR="0083303B" w:rsidRDefault="0083303B">
      <w:pPr>
        <w:pStyle w:val="BodyText"/>
      </w:pPr>
    </w:p>
    <w:p w14:paraId="6BE07EAC" w14:textId="77777777" w:rsidR="0083303B" w:rsidRDefault="0083303B">
      <w:pPr>
        <w:pStyle w:val="BodyText"/>
      </w:pPr>
    </w:p>
    <w:p w14:paraId="1E68723D" w14:textId="77777777" w:rsidR="0083303B" w:rsidRDefault="0083303B">
      <w:pPr>
        <w:pStyle w:val="BodyText"/>
        <w:spacing w:before="32"/>
      </w:pPr>
    </w:p>
    <w:p w14:paraId="27F35B43" w14:textId="77777777" w:rsidR="0083303B" w:rsidRDefault="00000000">
      <w:pPr>
        <w:pStyle w:val="BodyText"/>
        <w:tabs>
          <w:tab w:val="left" w:pos="1745"/>
        </w:tabs>
        <w:spacing w:before="1"/>
        <w:ind w:left="396"/>
      </w:pPr>
      <w:r>
        <w:rPr>
          <w:spacing w:val="-10"/>
        </w:rPr>
        <w:t>0</w:t>
      </w:r>
      <w:r>
        <w:tab/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4</w:t>
      </w:r>
    </w:p>
    <w:p w14:paraId="3E00EFA8" w14:textId="77777777" w:rsidR="0083303B" w:rsidRDefault="00000000">
      <w:pPr>
        <w:pStyle w:val="Heading1"/>
        <w:spacing w:before="176"/>
        <w:ind w:left="1012"/>
        <w:rPr>
          <w:rFonts w:ascii="Symbol" w:hAnsi="Symbol"/>
        </w:rPr>
      </w:pPr>
      <w:r>
        <w:rPr>
          <w:spacing w:val="-4"/>
        </w:rPr>
        <w:t>IFN</w:t>
      </w:r>
      <w:r>
        <w:rPr>
          <w:rFonts w:ascii="Symbol" w:hAnsi="Symbol"/>
          <w:spacing w:val="-4"/>
        </w:rPr>
        <w:t></w:t>
      </w:r>
    </w:p>
    <w:p w14:paraId="44F6E376" w14:textId="77777777" w:rsidR="0083303B" w:rsidRDefault="00000000">
      <w:pPr>
        <w:pStyle w:val="BodyText"/>
        <w:spacing w:before="132"/>
        <w:ind w:left="452"/>
        <w:jc w:val="center"/>
      </w:pPr>
      <w:r>
        <w:br w:type="column"/>
      </w: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3</w:t>
      </w:r>
    </w:p>
    <w:p w14:paraId="4E810121" w14:textId="77777777" w:rsidR="0083303B" w:rsidRDefault="0083303B">
      <w:pPr>
        <w:pStyle w:val="BodyText"/>
        <w:spacing w:before="52"/>
      </w:pPr>
    </w:p>
    <w:p w14:paraId="461531F8" w14:textId="7E02E33F" w:rsidR="0083303B" w:rsidRDefault="00000000">
      <w:pPr>
        <w:pStyle w:val="BodyText"/>
        <w:ind w:left="452"/>
        <w:jc w:val="center"/>
      </w:pPr>
      <w:r>
        <w:rPr>
          <w:spacing w:val="-10"/>
        </w:rPr>
        <w:t>0</w:t>
      </w:r>
    </w:p>
    <w:p w14:paraId="362ACEE9" w14:textId="77777777" w:rsidR="0083303B" w:rsidRDefault="0083303B">
      <w:pPr>
        <w:pStyle w:val="BodyText"/>
        <w:spacing w:before="67"/>
      </w:pPr>
    </w:p>
    <w:p w14:paraId="235095FD" w14:textId="77777777" w:rsidR="0083303B" w:rsidRDefault="00000000">
      <w:pPr>
        <w:pStyle w:val="BodyText"/>
        <w:ind w:left="356"/>
        <w:jc w:val="center"/>
      </w:pPr>
      <w:r>
        <w:t>-10</w:t>
      </w:r>
      <w:r>
        <w:rPr>
          <w:spacing w:val="33"/>
        </w:rPr>
        <w:t xml:space="preserve"> </w:t>
      </w:r>
      <w:r>
        <w:rPr>
          <w:spacing w:val="-10"/>
          <w:position w:val="12"/>
        </w:rPr>
        <w:t>3</w:t>
      </w:r>
    </w:p>
    <w:p w14:paraId="6596E07A" w14:textId="77777777" w:rsidR="0083303B" w:rsidRDefault="00000000">
      <w:pPr>
        <w:rPr>
          <w:sz w:val="17"/>
        </w:rPr>
      </w:pPr>
      <w:r>
        <w:br w:type="column"/>
      </w:r>
    </w:p>
    <w:p w14:paraId="682E92CB" w14:textId="77777777" w:rsidR="0083303B" w:rsidRDefault="0083303B">
      <w:pPr>
        <w:pStyle w:val="BodyText"/>
      </w:pPr>
    </w:p>
    <w:p w14:paraId="5DC253DB" w14:textId="77777777" w:rsidR="0083303B" w:rsidRDefault="0083303B">
      <w:pPr>
        <w:pStyle w:val="BodyText"/>
      </w:pPr>
    </w:p>
    <w:p w14:paraId="0317D7CC" w14:textId="77777777" w:rsidR="0083303B" w:rsidRDefault="0083303B">
      <w:pPr>
        <w:pStyle w:val="BodyText"/>
      </w:pPr>
    </w:p>
    <w:p w14:paraId="44BE5B6A" w14:textId="77777777" w:rsidR="0083303B" w:rsidRDefault="0083303B">
      <w:pPr>
        <w:pStyle w:val="BodyText"/>
      </w:pPr>
    </w:p>
    <w:p w14:paraId="55C5D517" w14:textId="77777777" w:rsidR="0083303B" w:rsidRDefault="0083303B">
      <w:pPr>
        <w:pStyle w:val="BodyText"/>
      </w:pPr>
    </w:p>
    <w:p w14:paraId="218CAD32" w14:textId="77777777" w:rsidR="0083303B" w:rsidRDefault="0083303B">
      <w:pPr>
        <w:pStyle w:val="BodyText"/>
      </w:pPr>
    </w:p>
    <w:p w14:paraId="2CDD28D6" w14:textId="77777777" w:rsidR="0083303B" w:rsidRDefault="0083303B">
      <w:pPr>
        <w:pStyle w:val="BodyText"/>
        <w:spacing w:before="110"/>
      </w:pPr>
    </w:p>
    <w:p w14:paraId="3B747322" w14:textId="77777777" w:rsidR="0083303B" w:rsidRDefault="00000000">
      <w:pPr>
        <w:pStyle w:val="BodyText"/>
        <w:tabs>
          <w:tab w:val="left" w:pos="1610"/>
        </w:tabs>
        <w:ind w:left="396"/>
      </w:pPr>
      <w:r>
        <w:rPr>
          <w:spacing w:val="-10"/>
        </w:rPr>
        <w:t>0</w:t>
      </w:r>
      <w:r>
        <w:tab/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4</w:t>
      </w:r>
    </w:p>
    <w:p w14:paraId="7D71AD93" w14:textId="77777777" w:rsidR="0083303B" w:rsidRDefault="00000000">
      <w:pPr>
        <w:pStyle w:val="Heading1"/>
        <w:spacing w:before="191"/>
        <w:ind w:left="800"/>
      </w:pPr>
      <w:r>
        <w:rPr>
          <w:spacing w:val="-2"/>
        </w:rPr>
        <w:t>15LOX</w:t>
      </w:r>
    </w:p>
    <w:p w14:paraId="0D1CD286" w14:textId="77777777" w:rsidR="0083303B" w:rsidRDefault="0083303B">
      <w:pPr>
        <w:sectPr w:rsidR="0083303B">
          <w:type w:val="continuous"/>
          <w:pgSz w:w="11900" w:h="15820"/>
          <w:pgMar w:top="1720" w:right="1520" w:bottom="280" w:left="1680" w:header="720" w:footer="720" w:gutter="0"/>
          <w:cols w:num="4" w:space="720" w:equalWidth="0">
            <w:col w:w="861" w:space="546"/>
            <w:col w:w="2113" w:space="1163"/>
            <w:col w:w="861" w:space="489"/>
            <w:col w:w="2667"/>
          </w:cols>
        </w:sectPr>
      </w:pPr>
    </w:p>
    <w:p w14:paraId="25C5045F" w14:textId="77777777" w:rsidR="0083303B" w:rsidRDefault="0083303B">
      <w:pPr>
        <w:pStyle w:val="BodyText"/>
        <w:spacing w:before="174"/>
      </w:pPr>
    </w:p>
    <w:p w14:paraId="12457201" w14:textId="77777777" w:rsidR="0083303B" w:rsidRDefault="00000000">
      <w:pPr>
        <w:pStyle w:val="BodyText"/>
        <w:ind w:left="240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29549AA" wp14:editId="6437F751">
                <wp:simplePos x="0" y="0"/>
                <wp:positionH relativeFrom="page">
                  <wp:posOffset>2866478</wp:posOffset>
                </wp:positionH>
                <wp:positionV relativeFrom="paragraph">
                  <wp:posOffset>-73250</wp:posOffset>
                </wp:positionV>
                <wp:extent cx="2247900" cy="1872614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1872614"/>
                          <a:chOff x="0" y="0"/>
                          <a:chExt cx="2247900" cy="1872614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848" cy="18726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1854933" y="68890"/>
                            <a:ext cx="203835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F707AF" w14:textId="77777777" w:rsidR="0083303B" w:rsidRDefault="00000000">
                              <w:pPr>
                                <w:spacing w:line="266" w:lineRule="auto"/>
                                <w:ind w:right="18" w:firstLine="10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6"/>
                                  <w:w w:val="120"/>
                                  <w:sz w:val="12"/>
                                </w:rPr>
                                <w:t>Q6</w:t>
                              </w:r>
                              <w:r>
                                <w:rPr>
                                  <w:spacing w:val="40"/>
                                  <w:w w:val="12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20"/>
                                  <w:sz w:val="12"/>
                                </w:rPr>
                                <w:t>2.74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21622" y="630393"/>
                            <a:ext cx="560705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F2522A" w14:textId="77777777" w:rsidR="0083303B" w:rsidRDefault="00000000">
                              <w:pPr>
                                <w:spacing w:line="266" w:lineRule="auto"/>
                                <w:ind w:left="318" w:right="18" w:hanging="31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120"/>
                                  <w:sz w:val="12"/>
                                </w:rPr>
                                <w:t>CD4+</w:t>
                              </w:r>
                              <w:r>
                                <w:rPr>
                                  <w:spacing w:val="-12"/>
                                  <w:w w:val="12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12"/>
                                </w:rPr>
                                <w:t>COX2-</w:t>
                              </w:r>
                              <w:r>
                                <w:rPr>
                                  <w:spacing w:val="40"/>
                                  <w:w w:val="12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20"/>
                                  <w:sz w:val="12"/>
                                </w:rPr>
                                <w:t>97.3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922246" y="1531572"/>
                            <a:ext cx="140335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72903E" w14:textId="77777777" w:rsidR="0083303B" w:rsidRDefault="00000000">
                              <w:pPr>
                                <w:spacing w:line="266" w:lineRule="auto"/>
                                <w:ind w:left="119" w:right="18" w:hanging="12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6"/>
                                  <w:w w:val="120"/>
                                  <w:sz w:val="12"/>
                                </w:rPr>
                                <w:t>Q7</w:t>
                              </w:r>
                              <w:r>
                                <w:rPr>
                                  <w:spacing w:val="40"/>
                                  <w:w w:val="12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20"/>
                                  <w:sz w:val="1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21622" y="1503552"/>
                            <a:ext cx="269875" cy="2432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6AA956" w14:textId="77777777" w:rsidR="0083303B" w:rsidRDefault="00000000">
                              <w:pPr>
                                <w:spacing w:before="40" w:line="266" w:lineRule="auto"/>
                                <w:ind w:left="-1" w:right="22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6"/>
                                  <w:w w:val="120"/>
                                  <w:sz w:val="12"/>
                                </w:rPr>
                                <w:t>Q8</w:t>
                              </w:r>
                              <w:r>
                                <w:rPr>
                                  <w:spacing w:val="40"/>
                                  <w:w w:val="12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20"/>
                                  <w:sz w:val="1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21622" y="40870"/>
                            <a:ext cx="269875" cy="24320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0B31C356" w14:textId="77777777" w:rsidR="0083303B" w:rsidRDefault="00000000">
                              <w:pPr>
                                <w:spacing w:before="40" w:line="266" w:lineRule="auto"/>
                                <w:ind w:left="-1" w:right="1"/>
                                <w:rPr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color w:val="000000"/>
                                  <w:spacing w:val="-6"/>
                                  <w:w w:val="120"/>
                                  <w:sz w:val="12"/>
                                </w:rPr>
                                <w:t>Q5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2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w w:val="120"/>
                                  <w:sz w:val="12"/>
                                </w:rPr>
                                <w:t>97.3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560438" y="436002"/>
                            <a:ext cx="631190" cy="24320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45FA23E9" w14:textId="77777777" w:rsidR="0083303B" w:rsidRDefault="00000000">
                              <w:pPr>
                                <w:spacing w:before="40" w:line="266" w:lineRule="auto"/>
                                <w:ind w:left="331" w:right="92" w:hanging="332"/>
                                <w:rPr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color w:val="000000"/>
                                  <w:w w:val="120"/>
                                  <w:sz w:val="12"/>
                                </w:rPr>
                                <w:t>CD4+</w:t>
                              </w:r>
                              <w:r>
                                <w:rPr>
                                  <w:color w:val="000000"/>
                                  <w:spacing w:val="-12"/>
                                  <w:w w:val="12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20"/>
                                  <w:sz w:val="12"/>
                                </w:rPr>
                                <w:t>COX2+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2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w w:val="120"/>
                                  <w:sz w:val="12"/>
                                </w:rPr>
                                <w:t>2.74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25.706955pt;margin-top:-5.767792pt;width:177pt;height:147.450pt;mso-position-horizontal-relative:page;mso-position-vertical-relative:paragraph;z-index:15730688" id="docshapegroup37" coordorigin="4514,-115" coordsize="3540,2949">
                <v:shape style="position:absolute;left:4514;top:-116;width:3540;height:2949" type="#_x0000_t75" id="docshape38" stroked="false">
                  <v:imagedata r:id="rId15" o:title=""/>
                </v:shape>
                <v:shape style="position:absolute;left:7435;top:-7;width:321;height:287" type="#_x0000_t202" id="docshape39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0" w:right="18" w:firstLine="106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6"/>
                            <w:w w:val="120"/>
                            <w:sz w:val="12"/>
                          </w:rPr>
                          <w:t>Q6</w:t>
                        </w:r>
                        <w:r>
                          <w:rPr>
                            <w:spacing w:val="40"/>
                            <w:w w:val="120"/>
                            <w:sz w:val="12"/>
                          </w:rPr>
                          <w:t> </w:t>
                        </w:r>
                        <w:r>
                          <w:rPr>
                            <w:spacing w:val="-4"/>
                            <w:w w:val="120"/>
                            <w:sz w:val="12"/>
                          </w:rPr>
                          <w:t>2.74</w:t>
                        </w:r>
                      </w:p>
                    </w:txbxContent>
                  </v:textbox>
                  <w10:wrap type="none"/>
                </v:shape>
                <v:shape style="position:absolute;left:4705;top:877;width:883;height:287" type="#_x0000_t202" id="docshape40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318" w:right="18" w:hanging="319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w w:val="120"/>
                            <w:sz w:val="12"/>
                          </w:rPr>
                          <w:t>CD4+</w:t>
                        </w:r>
                        <w:r>
                          <w:rPr>
                            <w:spacing w:val="-12"/>
                            <w:w w:val="120"/>
                            <w:sz w:val="12"/>
                          </w:rPr>
                          <w:t> </w:t>
                        </w:r>
                        <w:r>
                          <w:rPr>
                            <w:w w:val="120"/>
                            <w:sz w:val="12"/>
                          </w:rPr>
                          <w:t>COX2-</w:t>
                        </w:r>
                        <w:r>
                          <w:rPr>
                            <w:spacing w:val="40"/>
                            <w:w w:val="120"/>
                            <w:sz w:val="12"/>
                          </w:rPr>
                          <w:t> </w:t>
                        </w:r>
                        <w:r>
                          <w:rPr>
                            <w:spacing w:val="-4"/>
                            <w:w w:val="120"/>
                            <w:sz w:val="12"/>
                          </w:rPr>
                          <w:t>97.3</w:t>
                        </w:r>
                      </w:p>
                    </w:txbxContent>
                  </v:textbox>
                  <w10:wrap type="none"/>
                </v:shape>
                <v:shape style="position:absolute;left:7541;top:2296;width:221;height:287" type="#_x0000_t202" id="docshape41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119" w:right="18" w:hanging="12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6"/>
                            <w:w w:val="120"/>
                            <w:sz w:val="12"/>
                          </w:rPr>
                          <w:t>Q7</w:t>
                        </w:r>
                        <w:r>
                          <w:rPr>
                            <w:spacing w:val="40"/>
                            <w:w w:val="120"/>
                            <w:sz w:val="12"/>
                          </w:rPr>
                          <w:t> </w:t>
                        </w:r>
                        <w:r>
                          <w:rPr>
                            <w:spacing w:val="-10"/>
                            <w:w w:val="120"/>
                            <w:sz w:val="1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705;top:2252;width:425;height:383" type="#_x0000_t202" id="docshape42" filled="false" stroked="false">
                  <v:textbox inset="0,0,0,0">
                    <w:txbxContent>
                      <w:p>
                        <w:pPr>
                          <w:spacing w:line="266" w:lineRule="auto" w:before="40"/>
                          <w:ind w:left="-1" w:right="225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6"/>
                            <w:w w:val="120"/>
                            <w:sz w:val="12"/>
                          </w:rPr>
                          <w:t>Q8</w:t>
                        </w:r>
                        <w:r>
                          <w:rPr>
                            <w:spacing w:val="40"/>
                            <w:w w:val="120"/>
                            <w:sz w:val="12"/>
                          </w:rPr>
                          <w:t> </w:t>
                        </w:r>
                        <w:r>
                          <w:rPr>
                            <w:spacing w:val="-10"/>
                            <w:w w:val="120"/>
                            <w:sz w:val="1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705;top:-51;width:425;height:383" type="#_x0000_t202" id="docshape43" filled="true" fillcolor="#ffffff" stroked="false">
                  <v:textbox inset="0,0,0,0">
                    <w:txbxContent>
                      <w:p>
                        <w:pPr>
                          <w:spacing w:line="266" w:lineRule="auto" w:before="40"/>
                          <w:ind w:left="-1" w:right="1" w:firstLine="0"/>
                          <w:jc w:val="left"/>
                          <w:rPr>
                            <w:color w:val="000000"/>
                            <w:sz w:val="12"/>
                          </w:rPr>
                        </w:pPr>
                        <w:r>
                          <w:rPr>
                            <w:color w:val="000000"/>
                            <w:spacing w:val="-6"/>
                            <w:w w:val="120"/>
                            <w:sz w:val="12"/>
                          </w:rPr>
                          <w:t>Q5</w:t>
                        </w:r>
                        <w:r>
                          <w:rPr>
                            <w:color w:val="000000"/>
                            <w:spacing w:val="40"/>
                            <w:w w:val="120"/>
                            <w:sz w:val="12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w w:val="120"/>
                            <w:sz w:val="12"/>
                          </w:rPr>
                          <w:t>97.3</w:t>
                        </w:r>
                      </w:p>
                    </w:txbxContent>
                  </v:textbox>
                  <v:fill opacity="52428f" type="solid"/>
                  <w10:wrap type="none"/>
                </v:shape>
                <v:shape style="position:absolute;left:6971;top:571;width:994;height:383" type="#_x0000_t202" id="docshape44" filled="true" fillcolor="#ffffff" stroked="false">
                  <v:textbox inset="0,0,0,0">
                    <w:txbxContent>
                      <w:p>
                        <w:pPr>
                          <w:spacing w:line="266" w:lineRule="auto" w:before="40"/>
                          <w:ind w:left="331" w:right="92" w:hanging="332"/>
                          <w:jc w:val="left"/>
                          <w:rPr>
                            <w:color w:val="000000"/>
                            <w:sz w:val="12"/>
                          </w:rPr>
                        </w:pPr>
                        <w:r>
                          <w:rPr>
                            <w:color w:val="000000"/>
                            <w:w w:val="120"/>
                            <w:sz w:val="12"/>
                          </w:rPr>
                          <w:t>CD4+</w:t>
                        </w:r>
                        <w:r>
                          <w:rPr>
                            <w:color w:val="000000"/>
                            <w:spacing w:val="-12"/>
                            <w:w w:val="120"/>
                            <w:sz w:val="12"/>
                          </w:rPr>
                          <w:t> </w:t>
                        </w:r>
                        <w:r>
                          <w:rPr>
                            <w:color w:val="000000"/>
                            <w:w w:val="120"/>
                            <w:sz w:val="12"/>
                          </w:rPr>
                          <w:t>COX2+</w:t>
                        </w:r>
                        <w:r>
                          <w:rPr>
                            <w:color w:val="000000"/>
                            <w:spacing w:val="40"/>
                            <w:w w:val="120"/>
                            <w:sz w:val="12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w w:val="120"/>
                            <w:sz w:val="12"/>
                          </w:rPr>
                          <w:t>2.74</w:t>
                        </w:r>
                      </w:p>
                    </w:txbxContent>
                  </v:textbox>
                  <v:fill opacity="52428f" type="solid"/>
                  <w10:wrap type="none"/>
                </v:shape>
                <w10:wrap type="none"/>
              </v:group>
            </w:pict>
          </mc:Fallback>
        </mc:AlternateContent>
      </w: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5</w:t>
      </w:r>
    </w:p>
    <w:p w14:paraId="0D333A67" w14:textId="77777777" w:rsidR="0083303B" w:rsidRDefault="0083303B">
      <w:pPr>
        <w:pStyle w:val="BodyText"/>
        <w:spacing w:before="144"/>
      </w:pPr>
    </w:p>
    <w:p w14:paraId="01543114" w14:textId="77777777" w:rsidR="0083303B" w:rsidRDefault="00000000">
      <w:pPr>
        <w:pStyle w:val="BodyText"/>
        <w:ind w:left="2400"/>
      </w:pP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4</w:t>
      </w:r>
    </w:p>
    <w:p w14:paraId="15EB6D76" w14:textId="03143536" w:rsidR="0083303B" w:rsidRDefault="007B76A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217C24E" wp14:editId="6E78755B">
                <wp:simplePos x="0" y="0"/>
                <wp:positionH relativeFrom="page">
                  <wp:posOffset>2308033</wp:posOffset>
                </wp:positionH>
                <wp:positionV relativeFrom="paragraph">
                  <wp:posOffset>57708</wp:posOffset>
                </wp:positionV>
                <wp:extent cx="198013" cy="295275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8013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302857" w14:textId="77777777" w:rsidR="0083303B" w:rsidRDefault="00000000">
                            <w:pPr>
                              <w:spacing w:before="15"/>
                              <w:ind w:left="20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5"/>
                                <w:sz w:val="21"/>
                              </w:rPr>
                              <w:t>CD4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17C24E" id="Textbox 45" o:spid="_x0000_s1070" type="#_x0000_t202" style="position:absolute;margin-left:181.75pt;margin-top:4.55pt;width:15.6pt;height:23.25pt;z-index:157322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" filled="f" stroked="f">
                <v:textbox style="layout-flow:vertical;mso-layout-flow-alt:bottom-to-top" inset="0,0,0,0">
                  <w:txbxContent>
                    <w:p w14:paraId="4B302857" w14:textId="77777777" w:rsidR="0083303B" w:rsidRDefault="00000000">
                      <w:pPr>
                        <w:spacing w:before="15"/>
                        <w:ind w:left="20"/>
                        <w:rPr>
                          <w:sz w:val="21"/>
                        </w:rPr>
                      </w:pPr>
                      <w:r>
                        <w:rPr>
                          <w:spacing w:val="-5"/>
                          <w:sz w:val="21"/>
                        </w:rPr>
                        <w:t>CD4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3D30D42" w14:textId="77777777" w:rsidR="0083303B" w:rsidRDefault="0083303B">
      <w:pPr>
        <w:pStyle w:val="BodyText"/>
        <w:spacing w:before="65"/>
      </w:pPr>
    </w:p>
    <w:p w14:paraId="52B03D3B" w14:textId="71130E30" w:rsidR="0083303B" w:rsidRDefault="00000000">
      <w:pPr>
        <w:pStyle w:val="BodyText"/>
        <w:ind w:right="3569"/>
        <w:jc w:val="center"/>
      </w:pP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3</w:t>
      </w:r>
    </w:p>
    <w:p w14:paraId="4E29F4FC" w14:textId="77777777" w:rsidR="0083303B" w:rsidRDefault="00000000">
      <w:pPr>
        <w:pStyle w:val="BodyText"/>
        <w:spacing w:before="190"/>
        <w:ind w:right="3569"/>
        <w:jc w:val="center"/>
      </w:pPr>
      <w:r>
        <w:rPr>
          <w:spacing w:val="-10"/>
        </w:rPr>
        <w:t>0</w:t>
      </w:r>
    </w:p>
    <w:p w14:paraId="3AA84309" w14:textId="77777777" w:rsidR="0083303B" w:rsidRDefault="0083303B">
      <w:pPr>
        <w:pStyle w:val="BodyText"/>
        <w:spacing w:before="8"/>
        <w:rPr>
          <w:sz w:val="9"/>
        </w:rPr>
      </w:pPr>
    </w:p>
    <w:p w14:paraId="642081CA" w14:textId="77777777" w:rsidR="0083303B" w:rsidRDefault="0083303B">
      <w:pPr>
        <w:rPr>
          <w:sz w:val="9"/>
        </w:rPr>
        <w:sectPr w:rsidR="0083303B">
          <w:type w:val="continuous"/>
          <w:pgSz w:w="11900" w:h="15820"/>
          <w:pgMar w:top="1720" w:right="1520" w:bottom="280" w:left="1680" w:header="720" w:footer="720" w:gutter="0"/>
          <w:cols w:space="720"/>
        </w:sectPr>
      </w:pPr>
    </w:p>
    <w:p w14:paraId="4E201433" w14:textId="0395B47A" w:rsidR="0083303B" w:rsidRDefault="00000000">
      <w:pPr>
        <w:pStyle w:val="BodyText"/>
        <w:spacing w:before="93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515DB9D" wp14:editId="33982A34">
                <wp:simplePos x="0" y="0"/>
                <wp:positionH relativeFrom="page">
                  <wp:posOffset>943374</wp:posOffset>
                </wp:positionH>
                <wp:positionV relativeFrom="page">
                  <wp:posOffset>505059</wp:posOffset>
                </wp:positionV>
                <wp:extent cx="6319520" cy="308610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952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2F67D3" w14:textId="77777777" w:rsidR="0083303B" w:rsidRDefault="00000000">
                            <w:pPr>
                              <w:spacing w:before="43"/>
                              <w:ind w:left="49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sz w:val="34"/>
                              </w:rPr>
                              <w:t>Representative</w:t>
                            </w:r>
                            <w:r>
                              <w:rPr>
                                <w:b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IFN,</w:t>
                            </w:r>
                            <w:r>
                              <w:rPr>
                                <w:b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CB2R,</w:t>
                            </w:r>
                            <w:r>
                              <w:rPr>
                                <w:b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15LOX,</w:t>
                            </w:r>
                            <w:r>
                              <w:rPr>
                                <w:b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COX2</w:t>
                            </w:r>
                            <w:r>
                              <w:rPr>
                                <w:b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Gating</w:t>
                            </w:r>
                            <w:r>
                              <w:rPr>
                                <w:b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>Strategy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5DB9D" id="Textbox 46" o:spid="_x0000_s1071" type="#_x0000_t202" style="position:absolute;left:0;text-align:left;margin-left:74.3pt;margin-top:39.75pt;width:497.6pt;height:24.3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" filled="f" stroked="f">
                <v:textbox inset="0,0,0,0">
                  <w:txbxContent>
                    <w:p w14:paraId="3C2F67D3" w14:textId="77777777" w:rsidR="0083303B" w:rsidRDefault="00000000">
                      <w:pPr>
                        <w:spacing w:before="43"/>
                        <w:ind w:left="49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sz w:val="34"/>
                        </w:rPr>
                        <w:t>Representative</w:t>
                      </w:r>
                      <w:r>
                        <w:rPr>
                          <w:b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IFN,</w:t>
                      </w:r>
                      <w:r>
                        <w:rPr>
                          <w:b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CB2R,</w:t>
                      </w:r>
                      <w:r>
                        <w:rPr>
                          <w:b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15LOX,</w:t>
                      </w:r>
                      <w:r>
                        <w:rPr>
                          <w:b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and</w:t>
                      </w:r>
                      <w:r>
                        <w:rPr>
                          <w:b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COX2</w:t>
                      </w:r>
                      <w:r>
                        <w:rPr>
                          <w:b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Gating</w:t>
                      </w:r>
                      <w:r>
                        <w:rPr>
                          <w:b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>Strategy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-10</w:t>
      </w:r>
      <w:r>
        <w:rPr>
          <w:spacing w:val="33"/>
        </w:rPr>
        <w:t xml:space="preserve"> </w:t>
      </w:r>
      <w:r>
        <w:rPr>
          <w:spacing w:val="-10"/>
          <w:position w:val="12"/>
        </w:rPr>
        <w:t>3</w:t>
      </w:r>
    </w:p>
    <w:p w14:paraId="3FB3BEFF" w14:textId="0A7E9FFC" w:rsidR="0083303B" w:rsidRDefault="007B76AD">
      <w:pPr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48576" behindDoc="0" locked="0" layoutInCell="1" allowOverlap="1" wp14:anchorId="43EBBB5C" wp14:editId="776E07B0">
                <wp:simplePos x="0" y="0"/>
                <wp:positionH relativeFrom="page">
                  <wp:posOffset>786213</wp:posOffset>
                </wp:positionH>
                <wp:positionV relativeFrom="page">
                  <wp:posOffset>8981630</wp:posOffset>
                </wp:positionV>
                <wp:extent cx="6272506" cy="871671"/>
                <wp:effectExtent l="0" t="0" r="0" b="0"/>
                <wp:wrapNone/>
                <wp:docPr id="662641797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2506" cy="87167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AAD3F1" w14:textId="77777777" w:rsidR="007B76AD" w:rsidRPr="007B76AD" w:rsidRDefault="007B76AD" w:rsidP="007B76AD">
                            <w:pPr>
                              <w:spacing w:line="48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76AD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Figure S2</w:t>
                            </w:r>
                            <w:r w:rsidRPr="007B76A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: Representative flow cytometry cytokine gating strategy using CD4</w:t>
                            </w:r>
                            <w:r w:rsidRPr="007B76A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+ </w:t>
                            </w:r>
                            <w:r w:rsidRPr="007B76A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Pr="007B76AD" w:rsidDel="00CE487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76A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cells. The same gating strategy to determine IFNβ, ΙFNγ, CB2R, 15LOX, and COX2 levels was followed for all cell types.</w:t>
                            </w:r>
                          </w:p>
                          <w:p w14:paraId="031E3FB7" w14:textId="5FD4AAD7" w:rsidR="007B76AD" w:rsidRPr="007B76AD" w:rsidRDefault="007B76AD" w:rsidP="007B76AD">
                            <w:pPr>
                              <w:spacing w:before="43"/>
                              <w:ind w:left="49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BBB5C" id="_x0000_s1072" type="#_x0000_t202" style="position:absolute;margin-left:61.9pt;margin-top:707.2pt;width:493.9pt;height:68.65pt;z-index:487448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" filled="f" stroked="f">
                <v:textbox inset="0,0,0,0">
                  <w:txbxContent>
                    <w:p w14:paraId="7CAAD3F1" w14:textId="77777777" w:rsidR="007B76AD" w:rsidRPr="007B76AD" w:rsidRDefault="007B76AD" w:rsidP="007B76AD">
                      <w:pPr>
                        <w:spacing w:line="48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7B76AD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Figure S2</w:t>
                      </w:r>
                      <w:r w:rsidRPr="007B76A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: Representative flow cytometry cytokine gating strategy using CD4</w:t>
                      </w:r>
                      <w:r w:rsidRPr="007B76A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+ </w:t>
                      </w:r>
                      <w:r w:rsidRPr="007B76A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T</w:t>
                      </w:r>
                      <w:r w:rsidRPr="007B76AD" w:rsidDel="00CE487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B76A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cells. The same gating strategy to determine IFNβ, ΙFNγ, CB2R, 15LOX, and COX2 levels was followed for all cell types.</w:t>
                      </w:r>
                    </w:p>
                    <w:p w14:paraId="031E3FB7" w14:textId="5FD4AAD7" w:rsidR="007B76AD" w:rsidRPr="007B76AD" w:rsidRDefault="007B76AD" w:rsidP="007B76AD">
                      <w:pPr>
                        <w:spacing w:before="43"/>
                        <w:ind w:left="49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br w:type="column"/>
      </w:r>
    </w:p>
    <w:p w14:paraId="6DB307A3" w14:textId="77777777" w:rsidR="0083303B" w:rsidRDefault="0083303B">
      <w:pPr>
        <w:pStyle w:val="BodyText"/>
      </w:pPr>
    </w:p>
    <w:p w14:paraId="0838F19A" w14:textId="77777777" w:rsidR="0083303B" w:rsidRDefault="0083303B">
      <w:pPr>
        <w:pStyle w:val="BodyText"/>
        <w:spacing w:before="8"/>
      </w:pPr>
    </w:p>
    <w:p w14:paraId="0B995E51" w14:textId="77777777" w:rsidR="0083303B" w:rsidRDefault="00000000">
      <w:pPr>
        <w:pStyle w:val="BodyText"/>
        <w:tabs>
          <w:tab w:val="left" w:pos="2426"/>
          <w:tab w:val="left" w:pos="3217"/>
        </w:tabs>
        <w:ind w:left="1000"/>
      </w:pPr>
      <w:r>
        <w:rPr>
          <w:spacing w:val="-10"/>
        </w:rPr>
        <w:t>0</w:t>
      </w:r>
      <w:r>
        <w:tab/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4</w:t>
      </w:r>
      <w:r>
        <w:rPr>
          <w:position w:val="12"/>
        </w:rPr>
        <w:tab/>
      </w:r>
      <w:r>
        <w:t>10</w:t>
      </w:r>
      <w:r>
        <w:rPr>
          <w:spacing w:val="-6"/>
        </w:rPr>
        <w:t xml:space="preserve"> </w:t>
      </w:r>
      <w:r>
        <w:rPr>
          <w:spacing w:val="-10"/>
          <w:position w:val="12"/>
        </w:rPr>
        <w:t>5</w:t>
      </w:r>
    </w:p>
    <w:p w14:paraId="04772A41" w14:textId="6A9CA6B9" w:rsidR="007B76AD" w:rsidRDefault="00000000" w:rsidP="007B76AD">
      <w:pPr>
        <w:spacing w:before="191"/>
        <w:ind w:left="1598"/>
        <w:rPr>
          <w:spacing w:val="-4"/>
          <w:sz w:val="21"/>
        </w:rPr>
      </w:pPr>
      <w:r>
        <w:rPr>
          <w:spacing w:val="-4"/>
          <w:sz w:val="21"/>
        </w:rPr>
        <w:t>COX2</w:t>
      </w:r>
    </w:p>
    <w:p w14:paraId="0705F598" w14:textId="51B34A1D" w:rsidR="007B76AD" w:rsidRDefault="007B76AD" w:rsidP="007B76AD">
      <w:pPr>
        <w:ind w:right="-5011"/>
        <w:rPr>
          <w:rFonts w:ascii="Times New Roman" w:eastAsia="Times New Roman" w:hAnsi="Times New Roman" w:cs="Times New Roman"/>
          <w:b/>
        </w:rPr>
      </w:pPr>
    </w:p>
    <w:p w14:paraId="73D04D06" w14:textId="595A71D2" w:rsidR="007B76AD" w:rsidRPr="007B76AD" w:rsidRDefault="007B76AD" w:rsidP="007B76AD">
      <w:pPr>
        <w:rPr>
          <w:rFonts w:ascii="Times New Roman" w:eastAsia="Times New Roman" w:hAnsi="Times New Roman" w:cs="Times New Roman"/>
          <w:b/>
        </w:rPr>
      </w:pPr>
    </w:p>
    <w:sectPr w:rsidR="007B76AD" w:rsidRPr="007B76AD" w:rsidSect="007B76AD">
      <w:type w:val="continuous"/>
      <w:pgSz w:w="11900" w:h="15820"/>
      <w:pgMar w:top="1720" w:right="1520" w:bottom="280" w:left="1680" w:header="720" w:footer="720" w:gutter="0"/>
      <w:cols w:num="2" w:space="720" w:equalWidth="0">
        <w:col w:w="2687" w:space="40"/>
        <w:col w:w="597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6B965" w14:textId="77777777" w:rsidR="00E6211E" w:rsidRDefault="00E6211E" w:rsidP="007B76AD">
      <w:r>
        <w:separator/>
      </w:r>
    </w:p>
  </w:endnote>
  <w:endnote w:type="continuationSeparator" w:id="0">
    <w:p w14:paraId="4C116AD0" w14:textId="77777777" w:rsidR="00E6211E" w:rsidRDefault="00E6211E" w:rsidP="007B7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22673F" w14:textId="77777777" w:rsidR="00E6211E" w:rsidRDefault="00E6211E" w:rsidP="007B76AD">
      <w:r>
        <w:separator/>
      </w:r>
    </w:p>
  </w:footnote>
  <w:footnote w:type="continuationSeparator" w:id="0">
    <w:p w14:paraId="4AB3701E" w14:textId="77777777" w:rsidR="00E6211E" w:rsidRDefault="00E6211E" w:rsidP="007B7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303B"/>
    <w:rsid w:val="007B76AD"/>
    <w:rsid w:val="0083303B"/>
    <w:rsid w:val="008A29C6"/>
    <w:rsid w:val="00E6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464A7"/>
  <w15:docId w15:val="{4FA9E527-EAFF-E94C-AAF8-3041A2F4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mt"/>
    </w:rPr>
  </w:style>
  <w:style w:type="paragraph" w:styleId="Heading1">
    <w:name w:val="heading 1"/>
    <w:basedOn w:val="Normal"/>
    <w:uiPriority w:val="9"/>
    <w:qFormat/>
    <w:pPr>
      <w:spacing w:before="15"/>
      <w:ind w:left="20"/>
      <w:outlineLvl w:val="0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43"/>
      <w:ind w:left="49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B7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6AD"/>
    <w:rPr>
      <w:rFonts w:ascii="Arial" w:eastAsia="Arial" w:hAnsi="Arial" w:cs="Arial"/>
      <w:lang w:val="mt"/>
    </w:rPr>
  </w:style>
  <w:style w:type="paragraph" w:styleId="Footer">
    <w:name w:val="footer"/>
    <w:basedOn w:val="Normal"/>
    <w:link w:val="FooterChar"/>
    <w:uiPriority w:val="99"/>
    <w:unhideWhenUsed/>
    <w:rsid w:val="007B7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6AD"/>
    <w:rPr>
      <w:rFonts w:ascii="Arial" w:eastAsia="Arial" w:hAnsi="Arial" w:cs="Arial"/>
      <w:lang w:val="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0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0.png"/><Relationship Id="rId5" Type="http://schemas.openxmlformats.org/officeDocument/2006/relationships/endnotes" Target="endnotes.xml"/><Relationship Id="rId15" Type="http://schemas.openxmlformats.org/officeDocument/2006/relationships/image" Target="media/image50.png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0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4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</dc:title>
  <dc:creator>FlowJo 10.9.0</dc:creator>
  <cp:lastModifiedBy>Nilesh Kodali</cp:lastModifiedBy>
  <cp:revision>2</cp:revision>
  <dcterms:created xsi:type="dcterms:W3CDTF">2025-01-18T18:56:00Z</dcterms:created>
  <dcterms:modified xsi:type="dcterms:W3CDTF">2025-01-18T19:01:00Z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2024-12-15T00:00:00Z</vt:filetime>
  </property>
  <property fmtid="{D5CDD505-2E9C-101B-9397-08002B2CF9AE}" pid="3" name="Creator">
    <vt:lpwstr>FreeHEP Graphics2D Driver</vt:lpwstr>
  </property>
  <property fmtid="{D5CDD505-2E9C-101B-9397-08002B2CF9AE}" pid="4" name="LastSaved">
    <vt:filetime>2025-01-18T00:00:00Z</vt:filetime>
  </property>
  <property fmtid="{D5CDD505-2E9C-101B-9397-08002B2CF9AE}" pid="5" name="Producer">
    <vt:lpwstr>macOS Version 13.3.1 (a) (Build 22E772610a) Quartz PDFContext, AppendMode 1.1</vt:lpwstr>
  </property>
</Properties>
</file>