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1E54AB" w14:textId="77777777" w:rsidR="00654E8F" w:rsidRPr="00BD585E" w:rsidRDefault="00654E8F" w:rsidP="0001436A">
      <w:pPr>
        <w:pStyle w:val="SupplementaryMaterial"/>
        <w:rPr>
          <w:b w:val="0"/>
        </w:rPr>
      </w:pPr>
      <w:r w:rsidRPr="00BD585E">
        <w:t>Supplementary Material</w:t>
      </w:r>
    </w:p>
    <w:p w14:paraId="68E5C736" w14:textId="7BB1BC50" w:rsidR="00A90D6D" w:rsidRPr="00BD585E" w:rsidRDefault="00A90D6D" w:rsidP="00A90D6D">
      <w:pPr>
        <w:pStyle w:val="AuthorList"/>
        <w:jc w:val="center"/>
        <w:rPr>
          <w:sz w:val="28"/>
          <w:szCs w:val="28"/>
        </w:rPr>
      </w:pPr>
      <w:r w:rsidRPr="00BD585E">
        <w:rPr>
          <w:sz w:val="28"/>
          <w:szCs w:val="28"/>
        </w:rPr>
        <w:t>Associations between the use of psychedelics and other recreational drugs with mental health and resilience during the COVID-19 pandemic</w:t>
      </w:r>
    </w:p>
    <w:p w14:paraId="6C923F26" w14:textId="77777777" w:rsidR="00A90D6D" w:rsidRPr="00BD585E" w:rsidRDefault="00A90D6D" w:rsidP="00A90D6D">
      <w:pPr>
        <w:rPr>
          <w:rFonts w:cs="Times New Roman"/>
        </w:rPr>
      </w:pPr>
    </w:p>
    <w:p w14:paraId="62A89788" w14:textId="418D78D6" w:rsidR="00A90D6D" w:rsidRPr="00BD585E" w:rsidRDefault="00A90D6D" w:rsidP="00A90D6D">
      <w:pPr>
        <w:spacing w:before="0" w:after="0"/>
        <w:jc w:val="center"/>
        <w:rPr>
          <w:rFonts w:cs="Times New Roman"/>
          <w:b/>
        </w:rPr>
      </w:pPr>
      <w:r w:rsidRPr="00BD585E">
        <w:rPr>
          <w:rFonts w:cs="Times New Roman"/>
          <w:b/>
          <w:szCs w:val="24"/>
        </w:rPr>
        <w:t>Maria Bălăeț*, William Trender, Peter J. Hellyer, Adam Hampshire</w:t>
      </w:r>
    </w:p>
    <w:p w14:paraId="7E81A100" w14:textId="77777777" w:rsidR="00A90D6D" w:rsidRPr="00BD585E" w:rsidRDefault="00A90D6D" w:rsidP="00A90D6D">
      <w:pPr>
        <w:spacing w:before="0" w:after="0"/>
        <w:rPr>
          <w:rFonts w:cs="Times New Roman"/>
          <w:b/>
        </w:rPr>
      </w:pPr>
    </w:p>
    <w:p w14:paraId="217F3AE0" w14:textId="78CA2886" w:rsidR="002868E2" w:rsidRPr="00BD585E" w:rsidRDefault="002868E2" w:rsidP="00A90D6D">
      <w:pPr>
        <w:spacing w:before="0" w:after="0"/>
        <w:rPr>
          <w:rFonts w:cs="Times New Roman"/>
        </w:rPr>
      </w:pPr>
      <w:r w:rsidRPr="00BD585E">
        <w:rPr>
          <w:rFonts w:cs="Times New Roman"/>
          <w:b/>
        </w:rPr>
        <w:t xml:space="preserve">Correspondence: </w:t>
      </w:r>
      <w:r w:rsidRPr="00BD585E">
        <w:rPr>
          <w:rFonts w:cs="Times New Roman"/>
        </w:rPr>
        <w:t>Corresponding Author</w:t>
      </w:r>
      <w:r w:rsidR="00994A3D" w:rsidRPr="00BD585E">
        <w:rPr>
          <w:rFonts w:cs="Times New Roman"/>
        </w:rPr>
        <w:t xml:space="preserve">: </w:t>
      </w:r>
      <w:hyperlink r:id="rId12" w:history="1">
        <w:r w:rsidR="00A90D6D" w:rsidRPr="00BD585E">
          <w:rPr>
            <w:rStyle w:val="Hyperlink"/>
            <w:rFonts w:cs="Times New Roman"/>
            <w:color w:val="1155CC"/>
            <w:sz w:val="22"/>
          </w:rPr>
          <w:t>m.balaet17@imperial.ac.uk</w:t>
        </w:r>
      </w:hyperlink>
      <w:r w:rsidR="00A90D6D" w:rsidRPr="00BD585E">
        <w:rPr>
          <w:rFonts w:cs="Times New Roman"/>
          <w:color w:val="000000"/>
          <w:sz w:val="22"/>
        </w:rPr>
        <w:t xml:space="preserve"> </w:t>
      </w:r>
    </w:p>
    <w:p w14:paraId="76ED427E" w14:textId="77777777" w:rsidR="00A90D6D" w:rsidRPr="00BD585E" w:rsidRDefault="00A90D6D" w:rsidP="00A90D6D">
      <w:pPr>
        <w:spacing w:before="0" w:after="0"/>
        <w:jc w:val="both"/>
        <w:rPr>
          <w:rFonts w:eastAsia="Times New Roman" w:cs="Times New Roman"/>
          <w:b/>
          <w:bCs/>
          <w:color w:val="000000"/>
          <w:sz w:val="22"/>
          <w:lang w:val="en-GB" w:eastAsia="en-GB"/>
        </w:rPr>
      </w:pPr>
    </w:p>
    <w:p w14:paraId="07751211" w14:textId="77777777" w:rsidR="00A90D6D" w:rsidRPr="00BD585E" w:rsidRDefault="00A90D6D" w:rsidP="00A90D6D">
      <w:pPr>
        <w:spacing w:before="0" w:after="0"/>
        <w:rPr>
          <w:rFonts w:eastAsia="Times New Roman" w:cs="Times New Roman"/>
          <w:szCs w:val="24"/>
          <w:lang w:val="en-GB" w:eastAsia="en-GB"/>
        </w:rPr>
      </w:pPr>
    </w:p>
    <w:p w14:paraId="3142BABE" w14:textId="62AC04B7" w:rsidR="00A90D6D" w:rsidRPr="00BD585E" w:rsidRDefault="00A90D6D" w:rsidP="00A90D6D">
      <w:pPr>
        <w:spacing w:before="0" w:after="0"/>
        <w:jc w:val="both"/>
        <w:rPr>
          <w:rFonts w:eastAsia="Times New Roman" w:cs="Times New Roman"/>
          <w:szCs w:val="24"/>
          <w:lang w:val="en-GB" w:eastAsia="en-GB"/>
        </w:rPr>
      </w:pPr>
      <w:r w:rsidRPr="00BD585E">
        <w:rPr>
          <w:rFonts w:eastAsia="Times New Roman" w:cs="Times New Roman"/>
          <w:color w:val="000000"/>
          <w:sz w:val="22"/>
          <w:lang w:val="en-GB" w:eastAsia="en-GB"/>
        </w:rPr>
        <w:t xml:space="preserve">These supplementary materials are split into </w:t>
      </w:r>
      <w:r w:rsidR="00C801AB">
        <w:rPr>
          <w:rFonts w:eastAsia="Times New Roman" w:cs="Times New Roman"/>
          <w:color w:val="000000"/>
          <w:sz w:val="22"/>
          <w:lang w:val="en-GB" w:eastAsia="en-GB"/>
        </w:rPr>
        <w:t>six</w:t>
      </w:r>
      <w:r w:rsidR="006A276C" w:rsidRPr="00BD585E">
        <w:rPr>
          <w:rFonts w:eastAsia="Times New Roman" w:cs="Times New Roman"/>
          <w:color w:val="000000"/>
          <w:sz w:val="22"/>
          <w:lang w:val="en-GB" w:eastAsia="en-GB"/>
        </w:rPr>
        <w:t xml:space="preserve"> </w:t>
      </w:r>
      <w:r w:rsidRPr="00BD585E">
        <w:rPr>
          <w:rFonts w:eastAsia="Times New Roman" w:cs="Times New Roman"/>
          <w:color w:val="000000"/>
          <w:sz w:val="22"/>
          <w:lang w:val="en-GB" w:eastAsia="en-GB"/>
        </w:rPr>
        <w:t>parts: </w:t>
      </w:r>
    </w:p>
    <w:p w14:paraId="6802D713" w14:textId="1DC2C7AA" w:rsidR="00A90D6D" w:rsidRDefault="00A90D6D" w:rsidP="00192596">
      <w:pPr>
        <w:numPr>
          <w:ilvl w:val="0"/>
          <w:numId w:val="4"/>
        </w:numPr>
        <w:spacing w:before="0" w:after="0"/>
        <w:jc w:val="both"/>
        <w:textAlignment w:val="baseline"/>
        <w:rPr>
          <w:rFonts w:eastAsia="Times New Roman" w:cs="Times New Roman"/>
          <w:color w:val="000000"/>
          <w:sz w:val="22"/>
          <w:lang w:val="en-GB" w:eastAsia="en-GB"/>
        </w:rPr>
      </w:pPr>
      <w:r w:rsidRPr="00BD585E">
        <w:rPr>
          <w:rFonts w:eastAsia="Times New Roman" w:cs="Times New Roman"/>
          <w:b/>
          <w:bCs/>
          <w:color w:val="000000"/>
          <w:sz w:val="22"/>
          <w:lang w:val="en-GB" w:eastAsia="en-GB"/>
        </w:rPr>
        <w:t xml:space="preserve">Part </w:t>
      </w:r>
      <w:r w:rsidR="00C801AB">
        <w:rPr>
          <w:rFonts w:eastAsia="Times New Roman" w:cs="Times New Roman"/>
          <w:b/>
          <w:bCs/>
          <w:color w:val="000000"/>
          <w:sz w:val="22"/>
          <w:lang w:val="en-GB" w:eastAsia="en-GB"/>
        </w:rPr>
        <w:t>I</w:t>
      </w:r>
      <w:r w:rsidRPr="00BD585E">
        <w:rPr>
          <w:rFonts w:eastAsia="Times New Roman" w:cs="Times New Roman"/>
          <w:b/>
          <w:bCs/>
          <w:color w:val="000000"/>
          <w:sz w:val="22"/>
          <w:lang w:val="en-GB" w:eastAsia="en-GB"/>
        </w:rPr>
        <w:t>.</w:t>
      </w:r>
      <w:r w:rsidRPr="00BD585E">
        <w:rPr>
          <w:rFonts w:eastAsia="Times New Roman" w:cs="Times New Roman"/>
          <w:color w:val="000000"/>
          <w:sz w:val="22"/>
          <w:lang w:val="en-GB" w:eastAsia="en-GB"/>
        </w:rPr>
        <w:t xml:space="preserve"> detailing the questions asked in the study, and where applicable the factor structure of the questionnaires</w:t>
      </w:r>
    </w:p>
    <w:p w14:paraId="6E2A49F5" w14:textId="65AFAA99" w:rsidR="00C801AB" w:rsidRPr="00BD585E" w:rsidRDefault="00C801AB" w:rsidP="00192596">
      <w:pPr>
        <w:numPr>
          <w:ilvl w:val="0"/>
          <w:numId w:val="4"/>
        </w:numPr>
        <w:spacing w:before="0" w:after="0"/>
        <w:jc w:val="both"/>
        <w:textAlignment w:val="baseline"/>
        <w:rPr>
          <w:rFonts w:eastAsia="Times New Roman" w:cs="Times New Roman"/>
          <w:color w:val="000000"/>
          <w:sz w:val="22"/>
          <w:lang w:val="en-GB" w:eastAsia="en-GB"/>
        </w:rPr>
      </w:pPr>
      <w:r>
        <w:rPr>
          <w:rFonts w:eastAsia="Times New Roman" w:cs="Times New Roman"/>
          <w:b/>
          <w:bCs/>
          <w:color w:val="000000"/>
          <w:sz w:val="22"/>
          <w:lang w:val="en-GB" w:eastAsia="en-GB"/>
        </w:rPr>
        <w:t>Part II –</w:t>
      </w:r>
      <w:r>
        <w:rPr>
          <w:rFonts w:eastAsia="Times New Roman" w:cs="Times New Roman"/>
          <w:color w:val="000000"/>
          <w:sz w:val="22"/>
          <w:lang w:val="en-GB" w:eastAsia="en-GB"/>
        </w:rPr>
        <w:t xml:space="preserve"> sociodemographics of the GBIT cohort</w:t>
      </w:r>
    </w:p>
    <w:p w14:paraId="5001DBC1" w14:textId="56AC5241" w:rsidR="00A90D6D" w:rsidRPr="00BD585E" w:rsidRDefault="00A90D6D" w:rsidP="00192596">
      <w:pPr>
        <w:numPr>
          <w:ilvl w:val="0"/>
          <w:numId w:val="4"/>
        </w:numPr>
        <w:spacing w:before="0" w:after="0"/>
        <w:jc w:val="both"/>
        <w:textAlignment w:val="baseline"/>
        <w:rPr>
          <w:rFonts w:eastAsia="Times New Roman" w:cs="Times New Roman"/>
          <w:color w:val="000000"/>
          <w:sz w:val="22"/>
          <w:lang w:val="en-GB" w:eastAsia="en-GB"/>
        </w:rPr>
      </w:pPr>
      <w:r w:rsidRPr="00BD585E">
        <w:rPr>
          <w:rFonts w:eastAsia="Times New Roman" w:cs="Times New Roman"/>
          <w:b/>
          <w:bCs/>
          <w:color w:val="000000"/>
          <w:sz w:val="22"/>
          <w:lang w:val="en-GB" w:eastAsia="en-GB"/>
        </w:rPr>
        <w:t xml:space="preserve">Part </w:t>
      </w:r>
      <w:r w:rsidR="00C801AB">
        <w:rPr>
          <w:rFonts w:eastAsia="Times New Roman" w:cs="Times New Roman"/>
          <w:b/>
          <w:bCs/>
          <w:color w:val="000000"/>
          <w:sz w:val="22"/>
          <w:lang w:val="en-GB" w:eastAsia="en-GB"/>
        </w:rPr>
        <w:t>III</w:t>
      </w:r>
      <w:r w:rsidRPr="00BD585E">
        <w:rPr>
          <w:rFonts w:eastAsia="Times New Roman" w:cs="Times New Roman"/>
          <w:b/>
          <w:bCs/>
          <w:color w:val="000000"/>
          <w:sz w:val="22"/>
          <w:lang w:val="en-GB" w:eastAsia="en-GB"/>
        </w:rPr>
        <w:t>.</w:t>
      </w:r>
      <w:r w:rsidRPr="00BD585E">
        <w:rPr>
          <w:rFonts w:eastAsia="Times New Roman" w:cs="Times New Roman"/>
          <w:color w:val="000000"/>
          <w:sz w:val="22"/>
          <w:lang w:val="en-GB" w:eastAsia="en-GB"/>
        </w:rPr>
        <w:t xml:space="preserve"> Supplementary tables of statistical analyses outputs </w:t>
      </w:r>
    </w:p>
    <w:p w14:paraId="72584B82" w14:textId="5D55672D" w:rsidR="00A90D6D" w:rsidRDefault="00A90D6D" w:rsidP="00192596">
      <w:pPr>
        <w:numPr>
          <w:ilvl w:val="0"/>
          <w:numId w:val="4"/>
        </w:numPr>
        <w:spacing w:before="0" w:after="0"/>
        <w:jc w:val="both"/>
        <w:textAlignment w:val="baseline"/>
        <w:rPr>
          <w:rFonts w:eastAsia="Times New Roman" w:cs="Times New Roman"/>
          <w:color w:val="000000"/>
          <w:sz w:val="22"/>
          <w:lang w:val="en-GB" w:eastAsia="en-GB"/>
        </w:rPr>
      </w:pPr>
      <w:r w:rsidRPr="00BD585E">
        <w:rPr>
          <w:rFonts w:eastAsia="Times New Roman" w:cs="Times New Roman"/>
          <w:b/>
          <w:bCs/>
          <w:color w:val="000000"/>
          <w:sz w:val="22"/>
          <w:lang w:val="en-GB" w:eastAsia="en-GB"/>
        </w:rPr>
        <w:t xml:space="preserve">Part </w:t>
      </w:r>
      <w:r w:rsidR="00C801AB">
        <w:rPr>
          <w:rFonts w:eastAsia="Times New Roman" w:cs="Times New Roman"/>
          <w:b/>
          <w:bCs/>
          <w:color w:val="000000"/>
          <w:sz w:val="22"/>
          <w:lang w:val="en-GB" w:eastAsia="en-GB"/>
        </w:rPr>
        <w:t>IV</w:t>
      </w:r>
      <w:r w:rsidRPr="00BD585E">
        <w:rPr>
          <w:rFonts w:eastAsia="Times New Roman" w:cs="Times New Roman"/>
          <w:b/>
          <w:bCs/>
          <w:color w:val="000000"/>
          <w:sz w:val="22"/>
          <w:lang w:val="en-GB" w:eastAsia="en-GB"/>
        </w:rPr>
        <w:t>.</w:t>
      </w:r>
      <w:r w:rsidRPr="00BD585E">
        <w:rPr>
          <w:rFonts w:eastAsia="Times New Roman" w:cs="Times New Roman"/>
          <w:color w:val="000000"/>
          <w:sz w:val="22"/>
          <w:lang w:val="en-GB" w:eastAsia="en-GB"/>
        </w:rPr>
        <w:t xml:space="preserve"> Supplementary post-hoc analysis of main results</w:t>
      </w:r>
    </w:p>
    <w:p w14:paraId="111C2089" w14:textId="7E9C30A7" w:rsidR="00C801AB" w:rsidRDefault="00C801AB" w:rsidP="00192596">
      <w:pPr>
        <w:numPr>
          <w:ilvl w:val="0"/>
          <w:numId w:val="4"/>
        </w:numPr>
        <w:spacing w:before="0" w:after="0"/>
        <w:jc w:val="both"/>
        <w:textAlignment w:val="baseline"/>
        <w:rPr>
          <w:rFonts w:eastAsia="Times New Roman" w:cs="Times New Roman"/>
          <w:color w:val="000000"/>
          <w:sz w:val="22"/>
          <w:lang w:val="en-GB" w:eastAsia="en-GB"/>
        </w:rPr>
      </w:pPr>
      <w:r>
        <w:rPr>
          <w:rFonts w:eastAsia="Times New Roman" w:cs="Times New Roman"/>
          <w:b/>
          <w:bCs/>
          <w:color w:val="000000"/>
          <w:sz w:val="22"/>
          <w:lang w:val="en-GB" w:eastAsia="en-GB"/>
        </w:rPr>
        <w:t>Part V –</w:t>
      </w:r>
      <w:r>
        <w:rPr>
          <w:rFonts w:eastAsia="Times New Roman" w:cs="Times New Roman"/>
          <w:color w:val="000000"/>
          <w:sz w:val="22"/>
          <w:lang w:val="en-GB" w:eastAsia="en-GB"/>
        </w:rPr>
        <w:t xml:space="preserve"> Full regression output – removing the effects of confounds</w:t>
      </w:r>
    </w:p>
    <w:p w14:paraId="406F9753" w14:textId="29E7ED00" w:rsidR="00C801AB" w:rsidRPr="00BD585E" w:rsidRDefault="00C801AB" w:rsidP="00192596">
      <w:pPr>
        <w:numPr>
          <w:ilvl w:val="0"/>
          <w:numId w:val="4"/>
        </w:numPr>
        <w:spacing w:before="0" w:after="0"/>
        <w:jc w:val="both"/>
        <w:textAlignment w:val="baseline"/>
        <w:rPr>
          <w:rFonts w:eastAsia="Times New Roman" w:cs="Times New Roman"/>
          <w:color w:val="000000"/>
          <w:sz w:val="22"/>
          <w:lang w:val="en-GB" w:eastAsia="en-GB"/>
        </w:rPr>
      </w:pPr>
      <w:r>
        <w:rPr>
          <w:rFonts w:eastAsia="Times New Roman" w:cs="Times New Roman"/>
          <w:b/>
          <w:bCs/>
          <w:color w:val="000000"/>
          <w:sz w:val="22"/>
          <w:lang w:val="en-GB" w:eastAsia="en-GB"/>
        </w:rPr>
        <w:t>Part VI –</w:t>
      </w:r>
      <w:r>
        <w:rPr>
          <w:rFonts w:eastAsia="Times New Roman" w:cs="Times New Roman"/>
          <w:color w:val="000000"/>
          <w:sz w:val="22"/>
          <w:lang w:val="en-GB" w:eastAsia="en-GB"/>
        </w:rPr>
        <w:t xml:space="preserve"> Full regression output – investigating the effects of drug use</w:t>
      </w:r>
    </w:p>
    <w:p w14:paraId="4055B69C" w14:textId="77777777" w:rsidR="00A90D6D" w:rsidRPr="00BD585E" w:rsidRDefault="00A90D6D" w:rsidP="00A90D6D">
      <w:pPr>
        <w:spacing w:before="0" w:after="0"/>
        <w:rPr>
          <w:rFonts w:eastAsia="Times New Roman" w:cs="Times New Roman"/>
          <w:szCs w:val="24"/>
          <w:lang w:val="en-GB" w:eastAsia="en-GB"/>
        </w:rPr>
      </w:pPr>
    </w:p>
    <w:p w14:paraId="26E2A2D1" w14:textId="77777777" w:rsidR="00A90D6D" w:rsidRPr="00BD585E" w:rsidRDefault="00A90D6D">
      <w:pPr>
        <w:spacing w:before="0" w:after="200" w:line="276" w:lineRule="auto"/>
        <w:rPr>
          <w:rFonts w:eastAsia="Times New Roman" w:cs="Times New Roman"/>
          <w:b/>
          <w:bCs/>
          <w:color w:val="000000"/>
          <w:sz w:val="22"/>
          <w:lang w:val="en-GB" w:eastAsia="en-GB"/>
        </w:rPr>
      </w:pPr>
      <w:r w:rsidRPr="00BD585E">
        <w:rPr>
          <w:rFonts w:eastAsia="Times New Roman" w:cs="Times New Roman"/>
          <w:b/>
          <w:bCs/>
          <w:color w:val="000000"/>
          <w:sz w:val="22"/>
          <w:lang w:val="en-GB" w:eastAsia="en-GB"/>
        </w:rPr>
        <w:br w:type="page"/>
      </w:r>
    </w:p>
    <w:p w14:paraId="334B463B" w14:textId="114BE025" w:rsidR="00A90D6D" w:rsidRPr="00BD585E" w:rsidRDefault="00A90D6D" w:rsidP="00A90D6D">
      <w:pPr>
        <w:spacing w:before="0" w:after="0"/>
        <w:jc w:val="both"/>
        <w:rPr>
          <w:rFonts w:eastAsia="Times New Roman" w:cs="Times New Roman"/>
          <w:szCs w:val="24"/>
          <w:lang w:val="en-GB" w:eastAsia="en-GB"/>
        </w:rPr>
      </w:pPr>
      <w:r w:rsidRPr="00BD585E">
        <w:rPr>
          <w:rFonts w:eastAsia="Times New Roman" w:cs="Times New Roman"/>
          <w:b/>
          <w:bCs/>
          <w:color w:val="000000"/>
          <w:sz w:val="22"/>
          <w:lang w:val="en-GB" w:eastAsia="en-GB"/>
        </w:rPr>
        <w:lastRenderedPageBreak/>
        <w:t>PART 1.</w:t>
      </w:r>
    </w:p>
    <w:p w14:paraId="69D20AD1" w14:textId="77777777" w:rsidR="00A90D6D" w:rsidRPr="00BD585E" w:rsidRDefault="00A90D6D" w:rsidP="00A90D6D">
      <w:pPr>
        <w:spacing w:before="0" w:after="0"/>
        <w:jc w:val="both"/>
        <w:rPr>
          <w:rFonts w:eastAsia="Times New Roman" w:cs="Times New Roman"/>
          <w:szCs w:val="24"/>
          <w:lang w:val="en-GB" w:eastAsia="en-GB"/>
        </w:rPr>
      </w:pPr>
      <w:r w:rsidRPr="00BD585E">
        <w:rPr>
          <w:rFonts w:eastAsia="Times New Roman" w:cs="Times New Roman"/>
          <w:b/>
          <w:bCs/>
          <w:i/>
          <w:iCs/>
          <w:color w:val="000000"/>
          <w:sz w:val="22"/>
          <w:lang w:val="en-GB" w:eastAsia="en-GB"/>
        </w:rPr>
        <w:t>Demographics</w:t>
      </w:r>
    </w:p>
    <w:p w14:paraId="39F5D568" w14:textId="77777777" w:rsidR="00A90D6D" w:rsidRPr="00BD585E" w:rsidRDefault="00A90D6D" w:rsidP="00192596">
      <w:pPr>
        <w:numPr>
          <w:ilvl w:val="0"/>
          <w:numId w:val="5"/>
        </w:numPr>
        <w:spacing w:before="240" w:after="0"/>
        <w:jc w:val="both"/>
        <w:textAlignment w:val="baseline"/>
        <w:rPr>
          <w:rFonts w:eastAsia="Times New Roman" w:cs="Times New Roman"/>
          <w:color w:val="222222"/>
          <w:sz w:val="22"/>
          <w:lang w:val="en-GB" w:eastAsia="en-GB"/>
        </w:rPr>
      </w:pPr>
      <w:r w:rsidRPr="00BD585E">
        <w:rPr>
          <w:rFonts w:eastAsia="Times New Roman" w:cs="Times New Roman"/>
          <w:color w:val="222222"/>
          <w:sz w:val="22"/>
          <w:shd w:val="clear" w:color="auto" w:fill="FFFFFF"/>
          <w:lang w:val="en-GB" w:eastAsia="en-GB"/>
        </w:rPr>
        <w:t>How old are you?</w:t>
      </w:r>
    </w:p>
    <w:p w14:paraId="2708DCB0" w14:textId="77777777" w:rsidR="00A90D6D" w:rsidRPr="00BD585E" w:rsidRDefault="00A90D6D" w:rsidP="00192596">
      <w:pPr>
        <w:numPr>
          <w:ilvl w:val="1"/>
          <w:numId w:val="6"/>
        </w:numPr>
        <w:spacing w:before="0" w:after="0"/>
        <w:jc w:val="both"/>
        <w:textAlignment w:val="baseline"/>
        <w:rPr>
          <w:rFonts w:eastAsia="Times New Roman" w:cs="Times New Roman"/>
          <w:color w:val="222222"/>
          <w:sz w:val="22"/>
          <w:lang w:val="en-GB" w:eastAsia="en-GB"/>
        </w:rPr>
      </w:pPr>
      <w:r w:rsidRPr="00BD585E">
        <w:rPr>
          <w:rFonts w:eastAsia="Times New Roman" w:cs="Times New Roman"/>
          <w:color w:val="222222"/>
          <w:sz w:val="22"/>
          <w:shd w:val="clear" w:color="auto" w:fill="FFFFFF"/>
          <w:lang w:val="en-GB" w:eastAsia="en-GB"/>
        </w:rPr>
        <w:t>From 0 to 100</w:t>
      </w:r>
    </w:p>
    <w:p w14:paraId="1A07009D" w14:textId="77777777" w:rsidR="00A90D6D" w:rsidRPr="00BD585E" w:rsidRDefault="00A90D6D" w:rsidP="00192596">
      <w:pPr>
        <w:numPr>
          <w:ilvl w:val="0"/>
          <w:numId w:val="6"/>
        </w:numPr>
        <w:spacing w:before="0" w:after="0"/>
        <w:jc w:val="both"/>
        <w:textAlignment w:val="baseline"/>
        <w:rPr>
          <w:rFonts w:eastAsia="Times New Roman" w:cs="Times New Roman"/>
          <w:color w:val="222222"/>
          <w:sz w:val="22"/>
          <w:lang w:val="en-GB" w:eastAsia="en-GB"/>
        </w:rPr>
      </w:pPr>
      <w:r w:rsidRPr="00BD585E">
        <w:rPr>
          <w:rFonts w:eastAsia="Times New Roman" w:cs="Times New Roman"/>
          <w:color w:val="222222"/>
          <w:sz w:val="22"/>
          <w:shd w:val="clear" w:color="auto" w:fill="FFFFFF"/>
          <w:lang w:val="en-GB" w:eastAsia="en-GB"/>
        </w:rPr>
        <w:t>What sex have you been assigned?</w:t>
      </w:r>
    </w:p>
    <w:p w14:paraId="19AF551D" w14:textId="77777777" w:rsidR="00A90D6D" w:rsidRPr="00BD585E" w:rsidRDefault="00A90D6D" w:rsidP="00192596">
      <w:pPr>
        <w:numPr>
          <w:ilvl w:val="1"/>
          <w:numId w:val="7"/>
        </w:numPr>
        <w:spacing w:before="0" w:after="0"/>
        <w:jc w:val="both"/>
        <w:textAlignment w:val="baseline"/>
        <w:rPr>
          <w:rFonts w:eastAsia="Times New Roman" w:cs="Times New Roman"/>
          <w:color w:val="222222"/>
          <w:sz w:val="22"/>
          <w:lang w:val="en-GB" w:eastAsia="en-GB"/>
        </w:rPr>
      </w:pPr>
      <w:r w:rsidRPr="00BD585E">
        <w:rPr>
          <w:rFonts w:eastAsia="Times New Roman" w:cs="Times New Roman"/>
          <w:color w:val="222222"/>
          <w:sz w:val="22"/>
          <w:shd w:val="clear" w:color="auto" w:fill="FFFFFF"/>
          <w:lang w:val="en-GB" w:eastAsia="en-GB"/>
        </w:rPr>
        <w:t>Male</w:t>
      </w:r>
    </w:p>
    <w:p w14:paraId="7660F759" w14:textId="77777777" w:rsidR="00A90D6D" w:rsidRPr="00BD585E" w:rsidRDefault="00A90D6D" w:rsidP="00192596">
      <w:pPr>
        <w:numPr>
          <w:ilvl w:val="1"/>
          <w:numId w:val="7"/>
        </w:numPr>
        <w:spacing w:before="0" w:after="0"/>
        <w:jc w:val="both"/>
        <w:textAlignment w:val="baseline"/>
        <w:rPr>
          <w:rFonts w:eastAsia="Times New Roman" w:cs="Times New Roman"/>
          <w:color w:val="222222"/>
          <w:sz w:val="22"/>
          <w:lang w:val="en-GB" w:eastAsia="en-GB"/>
        </w:rPr>
      </w:pPr>
      <w:r w:rsidRPr="00BD585E">
        <w:rPr>
          <w:rFonts w:eastAsia="Times New Roman" w:cs="Times New Roman"/>
          <w:color w:val="222222"/>
          <w:sz w:val="22"/>
          <w:shd w:val="clear" w:color="auto" w:fill="FFFFFF"/>
          <w:lang w:val="en-GB" w:eastAsia="en-GB"/>
        </w:rPr>
        <w:t>Female</w:t>
      </w:r>
    </w:p>
    <w:p w14:paraId="00FE0BEB" w14:textId="77777777" w:rsidR="00A90D6D" w:rsidRPr="00BD585E" w:rsidRDefault="00A90D6D" w:rsidP="00192596">
      <w:pPr>
        <w:numPr>
          <w:ilvl w:val="1"/>
          <w:numId w:val="7"/>
        </w:numPr>
        <w:spacing w:before="0" w:after="0"/>
        <w:jc w:val="both"/>
        <w:textAlignment w:val="baseline"/>
        <w:rPr>
          <w:rFonts w:eastAsia="Times New Roman" w:cs="Times New Roman"/>
          <w:color w:val="222222"/>
          <w:sz w:val="22"/>
          <w:lang w:val="en-GB" w:eastAsia="en-GB"/>
        </w:rPr>
      </w:pPr>
      <w:r w:rsidRPr="00BD585E">
        <w:rPr>
          <w:rFonts w:eastAsia="Times New Roman" w:cs="Times New Roman"/>
          <w:color w:val="222222"/>
          <w:sz w:val="22"/>
          <w:shd w:val="clear" w:color="auto" w:fill="FFFFFF"/>
          <w:lang w:val="en-GB" w:eastAsia="en-GB"/>
        </w:rPr>
        <w:t>Other</w:t>
      </w:r>
    </w:p>
    <w:p w14:paraId="2D1BF024" w14:textId="77777777" w:rsidR="00A90D6D" w:rsidRPr="00BD585E" w:rsidRDefault="00A90D6D" w:rsidP="00192596">
      <w:pPr>
        <w:numPr>
          <w:ilvl w:val="0"/>
          <w:numId w:val="7"/>
        </w:numPr>
        <w:spacing w:before="0" w:after="0"/>
        <w:jc w:val="both"/>
        <w:textAlignment w:val="baseline"/>
        <w:rPr>
          <w:rFonts w:eastAsia="Times New Roman" w:cs="Times New Roman"/>
          <w:color w:val="222222"/>
          <w:sz w:val="22"/>
          <w:lang w:val="en-GB" w:eastAsia="en-GB"/>
        </w:rPr>
      </w:pPr>
      <w:r w:rsidRPr="00BD585E">
        <w:rPr>
          <w:rFonts w:eastAsia="Times New Roman" w:cs="Times New Roman"/>
          <w:color w:val="222222"/>
          <w:sz w:val="22"/>
          <w:shd w:val="clear" w:color="auto" w:fill="FFFFFF"/>
          <w:lang w:val="en-GB" w:eastAsia="en-GB"/>
        </w:rPr>
        <w:t>To ensure we have a representative sample of the population, please indicate your ethnicity:</w:t>
      </w:r>
    </w:p>
    <w:p w14:paraId="23D870A5" w14:textId="77777777" w:rsidR="00A90D6D" w:rsidRPr="00BD585E" w:rsidRDefault="00A90D6D" w:rsidP="00192596">
      <w:pPr>
        <w:numPr>
          <w:ilvl w:val="1"/>
          <w:numId w:val="8"/>
        </w:numPr>
        <w:spacing w:before="0" w:after="0"/>
        <w:jc w:val="both"/>
        <w:textAlignment w:val="baseline"/>
        <w:rPr>
          <w:rFonts w:eastAsia="Times New Roman" w:cs="Times New Roman"/>
          <w:color w:val="222222"/>
          <w:sz w:val="22"/>
          <w:lang w:val="en-GB" w:eastAsia="en-GB"/>
        </w:rPr>
      </w:pPr>
      <w:r w:rsidRPr="00BD585E">
        <w:rPr>
          <w:rFonts w:eastAsia="Times New Roman" w:cs="Times New Roman"/>
          <w:color w:val="222222"/>
          <w:sz w:val="22"/>
          <w:shd w:val="clear" w:color="auto" w:fill="FFFFFF"/>
          <w:lang w:val="en-GB" w:eastAsia="en-GB"/>
        </w:rPr>
        <w:t>White</w:t>
      </w:r>
    </w:p>
    <w:p w14:paraId="41662792" w14:textId="77777777" w:rsidR="00A90D6D" w:rsidRPr="00BD585E" w:rsidRDefault="00A90D6D" w:rsidP="00192596">
      <w:pPr>
        <w:numPr>
          <w:ilvl w:val="1"/>
          <w:numId w:val="8"/>
        </w:numPr>
        <w:spacing w:before="0" w:after="0"/>
        <w:jc w:val="both"/>
        <w:textAlignment w:val="baseline"/>
        <w:rPr>
          <w:rFonts w:eastAsia="Times New Roman" w:cs="Times New Roman"/>
          <w:color w:val="222222"/>
          <w:sz w:val="22"/>
          <w:lang w:val="en-GB" w:eastAsia="en-GB"/>
        </w:rPr>
      </w:pPr>
      <w:r w:rsidRPr="00BD585E">
        <w:rPr>
          <w:rFonts w:eastAsia="Times New Roman" w:cs="Times New Roman"/>
          <w:color w:val="222222"/>
          <w:sz w:val="22"/>
          <w:shd w:val="clear" w:color="auto" w:fill="FFFFFF"/>
          <w:lang w:val="en-GB" w:eastAsia="en-GB"/>
        </w:rPr>
        <w:t>East Asian</w:t>
      </w:r>
    </w:p>
    <w:p w14:paraId="0708E206" w14:textId="77777777" w:rsidR="00A90D6D" w:rsidRPr="00BD585E" w:rsidRDefault="00A90D6D" w:rsidP="00192596">
      <w:pPr>
        <w:numPr>
          <w:ilvl w:val="1"/>
          <w:numId w:val="8"/>
        </w:numPr>
        <w:spacing w:before="0" w:after="0"/>
        <w:jc w:val="both"/>
        <w:textAlignment w:val="baseline"/>
        <w:rPr>
          <w:rFonts w:eastAsia="Times New Roman" w:cs="Times New Roman"/>
          <w:color w:val="222222"/>
          <w:sz w:val="22"/>
          <w:lang w:val="en-GB" w:eastAsia="en-GB"/>
        </w:rPr>
      </w:pPr>
      <w:r w:rsidRPr="00BD585E">
        <w:rPr>
          <w:rFonts w:eastAsia="Times New Roman" w:cs="Times New Roman"/>
          <w:color w:val="222222"/>
          <w:sz w:val="22"/>
          <w:shd w:val="clear" w:color="auto" w:fill="FFFFFF"/>
          <w:lang w:val="en-GB" w:eastAsia="en-GB"/>
        </w:rPr>
        <w:t>Indian/S/SE Asian</w:t>
      </w:r>
    </w:p>
    <w:p w14:paraId="7AD3B108" w14:textId="77777777" w:rsidR="00A90D6D" w:rsidRPr="00BD585E" w:rsidRDefault="00A90D6D" w:rsidP="00192596">
      <w:pPr>
        <w:numPr>
          <w:ilvl w:val="1"/>
          <w:numId w:val="8"/>
        </w:numPr>
        <w:spacing w:before="0" w:after="0"/>
        <w:jc w:val="both"/>
        <w:textAlignment w:val="baseline"/>
        <w:rPr>
          <w:rFonts w:eastAsia="Times New Roman" w:cs="Times New Roman"/>
          <w:color w:val="222222"/>
          <w:sz w:val="22"/>
          <w:lang w:val="en-GB" w:eastAsia="en-GB"/>
        </w:rPr>
      </w:pPr>
      <w:r w:rsidRPr="00BD585E">
        <w:rPr>
          <w:rFonts w:eastAsia="Times New Roman" w:cs="Times New Roman"/>
          <w:color w:val="222222"/>
          <w:sz w:val="22"/>
          <w:shd w:val="clear" w:color="auto" w:fill="FFFFFF"/>
          <w:lang w:val="en-GB" w:eastAsia="en-GB"/>
        </w:rPr>
        <w:t>Mixed ethnicity</w:t>
      </w:r>
    </w:p>
    <w:p w14:paraId="263B6A3B" w14:textId="77777777" w:rsidR="00A90D6D" w:rsidRPr="00BD585E" w:rsidRDefault="00A90D6D" w:rsidP="00192596">
      <w:pPr>
        <w:numPr>
          <w:ilvl w:val="1"/>
          <w:numId w:val="8"/>
        </w:numPr>
        <w:spacing w:before="0" w:after="0"/>
        <w:jc w:val="both"/>
        <w:textAlignment w:val="baseline"/>
        <w:rPr>
          <w:rFonts w:eastAsia="Times New Roman" w:cs="Times New Roman"/>
          <w:color w:val="222222"/>
          <w:sz w:val="22"/>
          <w:lang w:val="en-GB" w:eastAsia="en-GB"/>
        </w:rPr>
      </w:pPr>
      <w:r w:rsidRPr="00BD585E">
        <w:rPr>
          <w:rFonts w:eastAsia="Times New Roman" w:cs="Times New Roman"/>
          <w:color w:val="222222"/>
          <w:sz w:val="22"/>
          <w:shd w:val="clear" w:color="auto" w:fill="FFFFFF"/>
          <w:lang w:val="en-GB" w:eastAsia="en-GB"/>
        </w:rPr>
        <w:t>Other</w:t>
      </w:r>
    </w:p>
    <w:p w14:paraId="506729AE" w14:textId="77777777" w:rsidR="00A90D6D" w:rsidRPr="00BD585E" w:rsidRDefault="00A90D6D" w:rsidP="00192596">
      <w:pPr>
        <w:numPr>
          <w:ilvl w:val="1"/>
          <w:numId w:val="8"/>
        </w:numPr>
        <w:spacing w:before="0" w:after="0"/>
        <w:jc w:val="both"/>
        <w:textAlignment w:val="baseline"/>
        <w:rPr>
          <w:rFonts w:eastAsia="Times New Roman" w:cs="Times New Roman"/>
          <w:color w:val="222222"/>
          <w:sz w:val="22"/>
          <w:lang w:val="en-GB" w:eastAsia="en-GB"/>
        </w:rPr>
      </w:pPr>
      <w:r w:rsidRPr="00BD585E">
        <w:rPr>
          <w:rFonts w:eastAsia="Times New Roman" w:cs="Times New Roman"/>
          <w:color w:val="222222"/>
          <w:sz w:val="22"/>
          <w:shd w:val="clear" w:color="auto" w:fill="FFFFFF"/>
          <w:lang w:val="en-GB" w:eastAsia="en-GB"/>
        </w:rPr>
        <w:t>Unknown</w:t>
      </w:r>
    </w:p>
    <w:p w14:paraId="20B6E6A8" w14:textId="77777777" w:rsidR="00A90D6D" w:rsidRPr="00BD585E" w:rsidRDefault="00A90D6D" w:rsidP="00192596">
      <w:pPr>
        <w:numPr>
          <w:ilvl w:val="0"/>
          <w:numId w:val="8"/>
        </w:numPr>
        <w:spacing w:before="0" w:after="0"/>
        <w:jc w:val="both"/>
        <w:textAlignment w:val="baseline"/>
        <w:rPr>
          <w:rFonts w:eastAsia="Times New Roman" w:cs="Times New Roman"/>
          <w:color w:val="222222"/>
          <w:sz w:val="22"/>
          <w:lang w:val="en-GB" w:eastAsia="en-GB"/>
        </w:rPr>
      </w:pPr>
      <w:r w:rsidRPr="00BD585E">
        <w:rPr>
          <w:rFonts w:eastAsia="Times New Roman" w:cs="Times New Roman"/>
          <w:color w:val="222222"/>
          <w:sz w:val="22"/>
          <w:shd w:val="clear" w:color="auto" w:fill="FFFFFF"/>
          <w:lang w:val="en-GB" w:eastAsia="en-GB"/>
        </w:rPr>
        <w:t>What is your residence?</w:t>
      </w:r>
    </w:p>
    <w:p w14:paraId="23BB8AD5" w14:textId="77777777" w:rsidR="00A90D6D" w:rsidRPr="00BD585E" w:rsidRDefault="00A90D6D" w:rsidP="00192596">
      <w:pPr>
        <w:numPr>
          <w:ilvl w:val="1"/>
          <w:numId w:val="9"/>
        </w:numPr>
        <w:spacing w:before="0" w:after="0"/>
        <w:jc w:val="both"/>
        <w:textAlignment w:val="baseline"/>
        <w:rPr>
          <w:rFonts w:eastAsia="Times New Roman" w:cs="Times New Roman"/>
          <w:color w:val="222222"/>
          <w:sz w:val="22"/>
          <w:lang w:val="en-GB" w:eastAsia="en-GB"/>
        </w:rPr>
      </w:pPr>
      <w:r w:rsidRPr="00BD585E">
        <w:rPr>
          <w:rFonts w:eastAsia="Times New Roman" w:cs="Times New Roman"/>
          <w:color w:val="222222"/>
          <w:sz w:val="22"/>
          <w:shd w:val="clear" w:color="auto" w:fill="FFFFFF"/>
          <w:lang w:val="en-GB" w:eastAsia="en-GB"/>
        </w:rPr>
        <w:t>United Kingdom</w:t>
      </w:r>
    </w:p>
    <w:p w14:paraId="6CC9D203" w14:textId="77777777" w:rsidR="00A90D6D" w:rsidRPr="00BD585E" w:rsidRDefault="00A90D6D" w:rsidP="00192596">
      <w:pPr>
        <w:numPr>
          <w:ilvl w:val="1"/>
          <w:numId w:val="9"/>
        </w:numPr>
        <w:spacing w:before="0" w:after="0"/>
        <w:jc w:val="both"/>
        <w:textAlignment w:val="baseline"/>
        <w:rPr>
          <w:rFonts w:eastAsia="Times New Roman" w:cs="Times New Roman"/>
          <w:color w:val="222222"/>
          <w:sz w:val="22"/>
          <w:lang w:val="en-GB" w:eastAsia="en-GB"/>
        </w:rPr>
      </w:pPr>
      <w:r w:rsidRPr="00BD585E">
        <w:rPr>
          <w:rFonts w:eastAsia="Times New Roman" w:cs="Times New Roman"/>
          <w:color w:val="222222"/>
          <w:sz w:val="22"/>
          <w:shd w:val="clear" w:color="auto" w:fill="FFFFFF"/>
          <w:lang w:val="en-GB" w:eastAsia="en-GB"/>
        </w:rPr>
        <w:t>Abroad</w:t>
      </w:r>
    </w:p>
    <w:p w14:paraId="158AA59E" w14:textId="77777777" w:rsidR="00A90D6D" w:rsidRPr="00BD585E" w:rsidRDefault="00A90D6D" w:rsidP="00192596">
      <w:pPr>
        <w:numPr>
          <w:ilvl w:val="0"/>
          <w:numId w:val="9"/>
        </w:numPr>
        <w:spacing w:before="0" w:after="0"/>
        <w:jc w:val="both"/>
        <w:textAlignment w:val="baseline"/>
        <w:rPr>
          <w:rFonts w:eastAsia="Times New Roman" w:cs="Times New Roman"/>
          <w:color w:val="222222"/>
          <w:sz w:val="22"/>
          <w:lang w:val="en-GB" w:eastAsia="en-GB"/>
        </w:rPr>
      </w:pPr>
      <w:r w:rsidRPr="00BD585E">
        <w:rPr>
          <w:rFonts w:eastAsia="Times New Roman" w:cs="Times New Roman"/>
          <w:color w:val="222222"/>
          <w:sz w:val="22"/>
          <w:shd w:val="clear" w:color="auto" w:fill="FFFFFF"/>
          <w:lang w:val="en-GB" w:eastAsia="en-GB"/>
        </w:rPr>
        <w:t>What is your level of education?</w:t>
      </w:r>
    </w:p>
    <w:p w14:paraId="030060DD" w14:textId="77777777" w:rsidR="00A90D6D" w:rsidRPr="00BD585E" w:rsidRDefault="00A90D6D" w:rsidP="00192596">
      <w:pPr>
        <w:numPr>
          <w:ilvl w:val="1"/>
          <w:numId w:val="10"/>
        </w:numPr>
        <w:spacing w:before="0" w:after="0"/>
        <w:jc w:val="both"/>
        <w:textAlignment w:val="baseline"/>
        <w:rPr>
          <w:rFonts w:eastAsia="Times New Roman" w:cs="Times New Roman"/>
          <w:color w:val="222222"/>
          <w:sz w:val="22"/>
          <w:lang w:val="en-GB" w:eastAsia="en-GB"/>
        </w:rPr>
      </w:pPr>
      <w:r w:rsidRPr="00BD585E">
        <w:rPr>
          <w:rFonts w:eastAsia="Times New Roman" w:cs="Times New Roman"/>
          <w:color w:val="222222"/>
          <w:sz w:val="22"/>
          <w:shd w:val="clear" w:color="auto" w:fill="FFFFFF"/>
          <w:lang w:val="en-GB" w:eastAsia="en-GB"/>
        </w:rPr>
        <w:t>No schooling</w:t>
      </w:r>
    </w:p>
    <w:p w14:paraId="4090B62F" w14:textId="77777777" w:rsidR="00A90D6D" w:rsidRPr="00BD585E" w:rsidRDefault="00A90D6D" w:rsidP="00192596">
      <w:pPr>
        <w:numPr>
          <w:ilvl w:val="1"/>
          <w:numId w:val="10"/>
        </w:numPr>
        <w:spacing w:before="0" w:after="0"/>
        <w:jc w:val="both"/>
        <w:textAlignment w:val="baseline"/>
        <w:rPr>
          <w:rFonts w:eastAsia="Times New Roman" w:cs="Times New Roman"/>
          <w:color w:val="222222"/>
          <w:sz w:val="22"/>
          <w:lang w:val="en-GB" w:eastAsia="en-GB"/>
        </w:rPr>
      </w:pPr>
      <w:r w:rsidRPr="00BD585E">
        <w:rPr>
          <w:rFonts w:eastAsia="Times New Roman" w:cs="Times New Roman"/>
          <w:color w:val="222222"/>
          <w:sz w:val="22"/>
          <w:shd w:val="clear" w:color="auto" w:fill="FFFFFF"/>
          <w:lang w:val="en-GB" w:eastAsia="en-GB"/>
        </w:rPr>
        <w:t>Primary/elementary school</w:t>
      </w:r>
    </w:p>
    <w:p w14:paraId="0AA9EFE3" w14:textId="77777777" w:rsidR="00A90D6D" w:rsidRPr="00BD585E" w:rsidRDefault="00A90D6D" w:rsidP="00192596">
      <w:pPr>
        <w:numPr>
          <w:ilvl w:val="1"/>
          <w:numId w:val="10"/>
        </w:numPr>
        <w:spacing w:before="0" w:after="0"/>
        <w:jc w:val="both"/>
        <w:textAlignment w:val="baseline"/>
        <w:rPr>
          <w:rFonts w:eastAsia="Times New Roman" w:cs="Times New Roman"/>
          <w:color w:val="222222"/>
          <w:sz w:val="22"/>
          <w:lang w:val="en-GB" w:eastAsia="en-GB"/>
        </w:rPr>
      </w:pPr>
      <w:r w:rsidRPr="00BD585E">
        <w:rPr>
          <w:rFonts w:eastAsia="Times New Roman" w:cs="Times New Roman"/>
          <w:color w:val="222222"/>
          <w:sz w:val="22"/>
          <w:shd w:val="clear" w:color="auto" w:fill="FFFFFF"/>
          <w:lang w:val="en-GB" w:eastAsia="en-GB"/>
        </w:rPr>
        <w:t>Secondary school/High school diploma</w:t>
      </w:r>
    </w:p>
    <w:p w14:paraId="34649488" w14:textId="77777777" w:rsidR="00A90D6D" w:rsidRPr="00BD585E" w:rsidRDefault="00A90D6D" w:rsidP="00192596">
      <w:pPr>
        <w:numPr>
          <w:ilvl w:val="1"/>
          <w:numId w:val="10"/>
        </w:numPr>
        <w:spacing w:before="0" w:after="0"/>
        <w:jc w:val="both"/>
        <w:textAlignment w:val="baseline"/>
        <w:rPr>
          <w:rFonts w:eastAsia="Times New Roman" w:cs="Times New Roman"/>
          <w:color w:val="222222"/>
          <w:sz w:val="22"/>
          <w:lang w:val="en-GB" w:eastAsia="en-GB"/>
        </w:rPr>
      </w:pPr>
      <w:r w:rsidRPr="00BD585E">
        <w:rPr>
          <w:rFonts w:eastAsia="Times New Roman" w:cs="Times New Roman"/>
          <w:color w:val="222222"/>
          <w:sz w:val="22"/>
          <w:shd w:val="clear" w:color="auto" w:fill="FFFFFF"/>
          <w:lang w:val="en-GB" w:eastAsia="en-GB"/>
        </w:rPr>
        <w:t>University Degree</w:t>
      </w:r>
    </w:p>
    <w:p w14:paraId="11A300AC" w14:textId="77777777" w:rsidR="00A90D6D" w:rsidRPr="00BD585E" w:rsidRDefault="00A90D6D" w:rsidP="00192596">
      <w:pPr>
        <w:numPr>
          <w:ilvl w:val="1"/>
          <w:numId w:val="10"/>
        </w:numPr>
        <w:spacing w:before="0" w:after="0"/>
        <w:jc w:val="both"/>
        <w:textAlignment w:val="baseline"/>
        <w:rPr>
          <w:rFonts w:eastAsia="Times New Roman" w:cs="Times New Roman"/>
          <w:color w:val="222222"/>
          <w:sz w:val="22"/>
          <w:lang w:val="en-GB" w:eastAsia="en-GB"/>
        </w:rPr>
      </w:pPr>
      <w:r w:rsidRPr="00BD585E">
        <w:rPr>
          <w:rFonts w:eastAsia="Times New Roman" w:cs="Times New Roman"/>
          <w:color w:val="222222"/>
          <w:sz w:val="22"/>
          <w:shd w:val="clear" w:color="auto" w:fill="FFFFFF"/>
          <w:lang w:val="en-GB" w:eastAsia="en-GB"/>
        </w:rPr>
        <w:t>PhD</w:t>
      </w:r>
    </w:p>
    <w:p w14:paraId="355D831A" w14:textId="77777777" w:rsidR="00A90D6D" w:rsidRPr="00BD585E" w:rsidRDefault="00A90D6D" w:rsidP="00192596">
      <w:pPr>
        <w:numPr>
          <w:ilvl w:val="0"/>
          <w:numId w:val="10"/>
        </w:numPr>
        <w:spacing w:before="0" w:after="0"/>
        <w:jc w:val="both"/>
        <w:textAlignment w:val="baseline"/>
        <w:rPr>
          <w:rFonts w:eastAsia="Times New Roman" w:cs="Times New Roman"/>
          <w:color w:val="222222"/>
          <w:sz w:val="22"/>
          <w:lang w:val="en-GB" w:eastAsia="en-GB"/>
        </w:rPr>
      </w:pPr>
      <w:r w:rsidRPr="00BD585E">
        <w:rPr>
          <w:rFonts w:eastAsia="Times New Roman" w:cs="Times New Roman"/>
          <w:color w:val="222222"/>
          <w:sz w:val="22"/>
          <w:shd w:val="clear" w:color="auto" w:fill="FFFFFF"/>
          <w:lang w:val="en-GB" w:eastAsia="en-GB"/>
        </w:rPr>
        <w:t>What is your occupational status?</w:t>
      </w:r>
    </w:p>
    <w:p w14:paraId="5F7B5442" w14:textId="77777777" w:rsidR="00A90D6D" w:rsidRPr="00BD585E" w:rsidRDefault="00A90D6D" w:rsidP="00192596">
      <w:pPr>
        <w:numPr>
          <w:ilvl w:val="1"/>
          <w:numId w:val="11"/>
        </w:numPr>
        <w:spacing w:before="0" w:after="0"/>
        <w:jc w:val="both"/>
        <w:textAlignment w:val="baseline"/>
        <w:rPr>
          <w:rFonts w:eastAsia="Times New Roman" w:cs="Times New Roman"/>
          <w:color w:val="222222"/>
          <w:sz w:val="22"/>
          <w:lang w:val="en-GB" w:eastAsia="en-GB"/>
        </w:rPr>
      </w:pPr>
      <w:r w:rsidRPr="00BD585E">
        <w:rPr>
          <w:rFonts w:eastAsia="Times New Roman" w:cs="Times New Roman"/>
          <w:color w:val="222222"/>
          <w:sz w:val="22"/>
          <w:shd w:val="clear" w:color="auto" w:fill="FFFFFF"/>
          <w:lang w:val="en-GB" w:eastAsia="en-GB"/>
        </w:rPr>
        <w:t>Worker</w:t>
      </w:r>
    </w:p>
    <w:p w14:paraId="195C63B0" w14:textId="77777777" w:rsidR="00A90D6D" w:rsidRPr="00BD585E" w:rsidRDefault="00A90D6D" w:rsidP="00192596">
      <w:pPr>
        <w:numPr>
          <w:ilvl w:val="1"/>
          <w:numId w:val="11"/>
        </w:numPr>
        <w:spacing w:before="0" w:after="0"/>
        <w:jc w:val="both"/>
        <w:textAlignment w:val="baseline"/>
        <w:rPr>
          <w:rFonts w:eastAsia="Times New Roman" w:cs="Times New Roman"/>
          <w:color w:val="222222"/>
          <w:sz w:val="22"/>
          <w:lang w:val="en-GB" w:eastAsia="en-GB"/>
        </w:rPr>
      </w:pPr>
      <w:r w:rsidRPr="00BD585E">
        <w:rPr>
          <w:rFonts w:eastAsia="Times New Roman" w:cs="Times New Roman"/>
          <w:color w:val="222222"/>
          <w:sz w:val="22"/>
          <w:shd w:val="clear" w:color="auto" w:fill="FFFFFF"/>
          <w:lang w:val="en-GB" w:eastAsia="en-GB"/>
        </w:rPr>
        <w:t>Student</w:t>
      </w:r>
    </w:p>
    <w:p w14:paraId="08690625" w14:textId="77777777" w:rsidR="00A90D6D" w:rsidRPr="00BD585E" w:rsidRDefault="00A90D6D" w:rsidP="00192596">
      <w:pPr>
        <w:numPr>
          <w:ilvl w:val="1"/>
          <w:numId w:val="11"/>
        </w:numPr>
        <w:spacing w:before="0" w:after="0"/>
        <w:jc w:val="both"/>
        <w:textAlignment w:val="baseline"/>
        <w:rPr>
          <w:rFonts w:eastAsia="Times New Roman" w:cs="Times New Roman"/>
          <w:color w:val="222222"/>
          <w:sz w:val="22"/>
          <w:lang w:val="en-GB" w:eastAsia="en-GB"/>
        </w:rPr>
      </w:pPr>
      <w:r w:rsidRPr="00BD585E">
        <w:rPr>
          <w:rFonts w:eastAsia="Times New Roman" w:cs="Times New Roman"/>
          <w:color w:val="222222"/>
          <w:sz w:val="22"/>
          <w:shd w:val="clear" w:color="auto" w:fill="FFFFFF"/>
          <w:lang w:val="en-GB" w:eastAsia="en-GB"/>
        </w:rPr>
        <w:t>Homemaker</w:t>
      </w:r>
    </w:p>
    <w:p w14:paraId="401D7D8D" w14:textId="77777777" w:rsidR="00A90D6D" w:rsidRPr="00BD585E" w:rsidRDefault="00A90D6D" w:rsidP="00192596">
      <w:pPr>
        <w:numPr>
          <w:ilvl w:val="1"/>
          <w:numId w:val="11"/>
        </w:numPr>
        <w:spacing w:before="0" w:after="0"/>
        <w:jc w:val="both"/>
        <w:textAlignment w:val="baseline"/>
        <w:rPr>
          <w:rFonts w:eastAsia="Times New Roman" w:cs="Times New Roman"/>
          <w:color w:val="222222"/>
          <w:sz w:val="22"/>
          <w:lang w:val="en-GB" w:eastAsia="en-GB"/>
        </w:rPr>
      </w:pPr>
      <w:r w:rsidRPr="00BD585E">
        <w:rPr>
          <w:rFonts w:eastAsia="Times New Roman" w:cs="Times New Roman"/>
          <w:color w:val="222222"/>
          <w:sz w:val="22"/>
          <w:shd w:val="clear" w:color="auto" w:fill="FFFFFF"/>
          <w:lang w:val="en-GB" w:eastAsia="en-GB"/>
        </w:rPr>
        <w:t>Retired</w:t>
      </w:r>
    </w:p>
    <w:p w14:paraId="46666855" w14:textId="77777777" w:rsidR="00A90D6D" w:rsidRPr="00BD585E" w:rsidRDefault="00A90D6D" w:rsidP="00192596">
      <w:pPr>
        <w:numPr>
          <w:ilvl w:val="1"/>
          <w:numId w:val="11"/>
        </w:numPr>
        <w:spacing w:before="0" w:after="0"/>
        <w:jc w:val="both"/>
        <w:textAlignment w:val="baseline"/>
        <w:rPr>
          <w:rFonts w:eastAsia="Times New Roman" w:cs="Times New Roman"/>
          <w:color w:val="222222"/>
          <w:sz w:val="22"/>
          <w:lang w:val="en-GB" w:eastAsia="en-GB"/>
        </w:rPr>
      </w:pPr>
      <w:r w:rsidRPr="00BD585E">
        <w:rPr>
          <w:rFonts w:eastAsia="Times New Roman" w:cs="Times New Roman"/>
          <w:color w:val="222222"/>
          <w:sz w:val="22"/>
          <w:shd w:val="clear" w:color="auto" w:fill="FFFFFF"/>
          <w:lang w:val="en-GB" w:eastAsia="en-GB"/>
        </w:rPr>
        <w:t>Unemployed/looking for work</w:t>
      </w:r>
    </w:p>
    <w:p w14:paraId="61BD641C" w14:textId="77777777" w:rsidR="00A90D6D" w:rsidRPr="00BD585E" w:rsidRDefault="00A90D6D" w:rsidP="00192596">
      <w:pPr>
        <w:numPr>
          <w:ilvl w:val="1"/>
          <w:numId w:val="11"/>
        </w:numPr>
        <w:spacing w:before="0" w:after="0"/>
        <w:jc w:val="both"/>
        <w:textAlignment w:val="baseline"/>
        <w:rPr>
          <w:rFonts w:eastAsia="Times New Roman" w:cs="Times New Roman"/>
          <w:color w:val="222222"/>
          <w:sz w:val="22"/>
          <w:lang w:val="en-GB" w:eastAsia="en-GB"/>
        </w:rPr>
      </w:pPr>
      <w:r w:rsidRPr="00BD585E">
        <w:rPr>
          <w:rFonts w:eastAsia="Times New Roman" w:cs="Times New Roman"/>
          <w:color w:val="222222"/>
          <w:sz w:val="22"/>
          <w:shd w:val="clear" w:color="auto" w:fill="FFFFFF"/>
          <w:lang w:val="en-GB" w:eastAsia="en-GB"/>
        </w:rPr>
        <w:t>Disabled/unapplicable/sheltered employment</w:t>
      </w:r>
    </w:p>
    <w:p w14:paraId="39B68134" w14:textId="77777777" w:rsidR="00A90D6D" w:rsidRPr="00BD585E" w:rsidRDefault="00A90D6D" w:rsidP="00192596">
      <w:pPr>
        <w:numPr>
          <w:ilvl w:val="1"/>
          <w:numId w:val="11"/>
        </w:numPr>
        <w:spacing w:before="0"/>
        <w:jc w:val="both"/>
        <w:textAlignment w:val="baseline"/>
        <w:rPr>
          <w:rFonts w:eastAsia="Times New Roman" w:cs="Times New Roman"/>
          <w:color w:val="222222"/>
          <w:sz w:val="22"/>
          <w:lang w:val="en-GB" w:eastAsia="en-GB"/>
        </w:rPr>
      </w:pPr>
      <w:r w:rsidRPr="00BD585E">
        <w:rPr>
          <w:rFonts w:eastAsia="Times New Roman" w:cs="Times New Roman"/>
          <w:color w:val="222222"/>
          <w:sz w:val="22"/>
          <w:shd w:val="clear" w:color="auto" w:fill="FFFFFF"/>
          <w:lang w:val="en-GB" w:eastAsia="en-GB"/>
        </w:rPr>
        <w:t>Unknown</w:t>
      </w:r>
    </w:p>
    <w:p w14:paraId="57577C42" w14:textId="77777777" w:rsidR="00284EBC" w:rsidRPr="00BD585E" w:rsidRDefault="00284EBC" w:rsidP="00A90D6D">
      <w:pPr>
        <w:spacing w:before="0" w:after="0"/>
        <w:jc w:val="both"/>
        <w:rPr>
          <w:rFonts w:eastAsia="Times New Roman" w:cs="Times New Roman"/>
          <w:b/>
          <w:bCs/>
          <w:i/>
          <w:iCs/>
          <w:color w:val="000000"/>
          <w:sz w:val="22"/>
          <w:lang w:val="en-GB" w:eastAsia="en-GB"/>
        </w:rPr>
      </w:pPr>
    </w:p>
    <w:p w14:paraId="04372062" w14:textId="77777777" w:rsidR="00284EBC" w:rsidRPr="00BD585E" w:rsidRDefault="00284EBC" w:rsidP="00A90D6D">
      <w:pPr>
        <w:spacing w:before="0" w:after="0"/>
        <w:jc w:val="both"/>
        <w:rPr>
          <w:rFonts w:eastAsia="Times New Roman" w:cs="Times New Roman"/>
          <w:b/>
          <w:bCs/>
          <w:i/>
          <w:iCs/>
          <w:color w:val="000000"/>
          <w:sz w:val="22"/>
          <w:lang w:val="en-GB" w:eastAsia="en-GB"/>
        </w:rPr>
      </w:pPr>
    </w:p>
    <w:p w14:paraId="37248FCF" w14:textId="77777777" w:rsidR="00284EBC" w:rsidRPr="00BD585E" w:rsidRDefault="00284EBC" w:rsidP="00A90D6D">
      <w:pPr>
        <w:spacing w:before="0" w:after="0"/>
        <w:jc w:val="both"/>
        <w:rPr>
          <w:rFonts w:eastAsia="Times New Roman" w:cs="Times New Roman"/>
          <w:b/>
          <w:bCs/>
          <w:i/>
          <w:iCs/>
          <w:color w:val="000000"/>
          <w:sz w:val="22"/>
          <w:lang w:val="en-GB" w:eastAsia="en-GB"/>
        </w:rPr>
      </w:pPr>
    </w:p>
    <w:p w14:paraId="29878B79" w14:textId="03322E3D" w:rsidR="00A90D6D" w:rsidRPr="00BD585E" w:rsidRDefault="00A90D6D" w:rsidP="00A90D6D">
      <w:pPr>
        <w:spacing w:before="0" w:after="0"/>
        <w:jc w:val="both"/>
        <w:rPr>
          <w:rFonts w:eastAsia="Times New Roman" w:cs="Times New Roman"/>
          <w:szCs w:val="24"/>
          <w:lang w:val="en-GB" w:eastAsia="en-GB"/>
        </w:rPr>
      </w:pPr>
      <w:r w:rsidRPr="00BD585E">
        <w:rPr>
          <w:rFonts w:eastAsia="Times New Roman" w:cs="Times New Roman"/>
          <w:b/>
          <w:bCs/>
          <w:i/>
          <w:iCs/>
          <w:color w:val="000000"/>
          <w:sz w:val="22"/>
          <w:lang w:val="en-GB" w:eastAsia="en-GB"/>
        </w:rPr>
        <w:lastRenderedPageBreak/>
        <w:t>Drug use </w:t>
      </w:r>
    </w:p>
    <w:p w14:paraId="4FFE63CB" w14:textId="77777777" w:rsidR="00A90D6D" w:rsidRPr="00BD585E" w:rsidRDefault="00A90D6D" w:rsidP="00A90D6D">
      <w:pPr>
        <w:spacing w:before="0" w:after="0"/>
        <w:rPr>
          <w:rFonts w:eastAsia="Times New Roman" w:cs="Times New Roman"/>
          <w:szCs w:val="24"/>
          <w:lang w:val="en-GB" w:eastAsia="en-GB"/>
        </w:rPr>
      </w:pPr>
    </w:p>
    <w:p w14:paraId="6D473D7B" w14:textId="77777777" w:rsidR="00A90D6D" w:rsidRPr="00BD585E" w:rsidRDefault="00A90D6D" w:rsidP="00A90D6D">
      <w:pPr>
        <w:spacing w:before="0" w:after="0"/>
        <w:jc w:val="both"/>
        <w:rPr>
          <w:rFonts w:eastAsia="Times New Roman" w:cs="Times New Roman"/>
          <w:szCs w:val="24"/>
          <w:lang w:val="en-GB" w:eastAsia="en-GB"/>
        </w:rPr>
      </w:pPr>
      <w:r w:rsidRPr="00BD585E">
        <w:rPr>
          <w:rFonts w:eastAsia="Times New Roman" w:cs="Times New Roman"/>
          <w:b/>
          <w:bCs/>
          <w:color w:val="000000"/>
          <w:sz w:val="22"/>
          <w:lang w:val="en-GB" w:eastAsia="en-GB"/>
        </w:rPr>
        <w:t>December 2020</w:t>
      </w:r>
    </w:p>
    <w:p w14:paraId="610E969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szCs w:val="24"/>
          <w:lang w:val="en-GB" w:eastAsia="en-GB"/>
        </w:rPr>
        <w:br/>
      </w:r>
    </w:p>
    <w:p w14:paraId="07B4D37D" w14:textId="77777777" w:rsidR="00A90D6D" w:rsidRPr="00BD585E" w:rsidRDefault="00A90D6D" w:rsidP="00192596">
      <w:pPr>
        <w:numPr>
          <w:ilvl w:val="0"/>
          <w:numId w:val="12"/>
        </w:numPr>
        <w:spacing w:before="0" w:after="0"/>
        <w:jc w:val="both"/>
        <w:textAlignment w:val="baseline"/>
        <w:rPr>
          <w:rFonts w:eastAsia="Times New Roman" w:cs="Times New Roman"/>
          <w:color w:val="000000"/>
          <w:sz w:val="22"/>
          <w:lang w:val="en-GB" w:eastAsia="en-GB"/>
        </w:rPr>
      </w:pPr>
      <w:r w:rsidRPr="00BD585E">
        <w:rPr>
          <w:rFonts w:eastAsia="Times New Roman" w:cs="Times New Roman"/>
          <w:color w:val="000000"/>
          <w:sz w:val="22"/>
          <w:lang w:val="en-GB" w:eastAsia="en-GB"/>
        </w:rPr>
        <w:t>If you have never taken another recreational drug, or do not want to answer these questions, please indicate below (Note your data will be analysed in anonymous format)</w:t>
      </w:r>
    </w:p>
    <w:p w14:paraId="3F221CB4" w14:textId="77777777" w:rsidR="00A90D6D" w:rsidRPr="00BD585E" w:rsidRDefault="00A90D6D" w:rsidP="00192596">
      <w:pPr>
        <w:numPr>
          <w:ilvl w:val="1"/>
          <w:numId w:val="13"/>
        </w:numPr>
        <w:spacing w:before="0" w:after="0"/>
        <w:jc w:val="both"/>
        <w:textAlignment w:val="baseline"/>
        <w:rPr>
          <w:rFonts w:eastAsia="Times New Roman" w:cs="Times New Roman"/>
          <w:color w:val="000000"/>
          <w:sz w:val="22"/>
          <w:lang w:val="en-GB" w:eastAsia="en-GB"/>
        </w:rPr>
      </w:pPr>
      <w:r w:rsidRPr="00BD585E">
        <w:rPr>
          <w:rFonts w:eastAsia="Times New Roman" w:cs="Times New Roman"/>
          <w:color w:val="000000"/>
          <w:sz w:val="22"/>
          <w:lang w:val="en-GB" w:eastAsia="en-GB"/>
        </w:rPr>
        <w:t>I would like to answer questions about recreational drug use</w:t>
      </w:r>
    </w:p>
    <w:p w14:paraId="1AB40B5F" w14:textId="77777777" w:rsidR="00A90D6D" w:rsidRPr="00BD585E" w:rsidRDefault="00A90D6D" w:rsidP="00192596">
      <w:pPr>
        <w:numPr>
          <w:ilvl w:val="1"/>
          <w:numId w:val="13"/>
        </w:numPr>
        <w:spacing w:before="0" w:after="0"/>
        <w:jc w:val="both"/>
        <w:textAlignment w:val="baseline"/>
        <w:rPr>
          <w:rFonts w:eastAsia="Times New Roman" w:cs="Times New Roman"/>
          <w:color w:val="000000"/>
          <w:sz w:val="22"/>
          <w:lang w:val="en-GB" w:eastAsia="en-GB"/>
        </w:rPr>
      </w:pPr>
      <w:r w:rsidRPr="00BD585E">
        <w:rPr>
          <w:rFonts w:eastAsia="Times New Roman" w:cs="Times New Roman"/>
          <w:color w:val="000000"/>
          <w:sz w:val="22"/>
          <w:lang w:val="en-GB" w:eastAsia="en-GB"/>
        </w:rPr>
        <w:t>Skip this section</w:t>
      </w:r>
    </w:p>
    <w:p w14:paraId="0824F729" w14:textId="77777777" w:rsidR="00A90D6D" w:rsidRPr="00BD585E" w:rsidRDefault="00A90D6D" w:rsidP="00192596">
      <w:pPr>
        <w:numPr>
          <w:ilvl w:val="0"/>
          <w:numId w:val="13"/>
        </w:numPr>
        <w:spacing w:before="0" w:after="0"/>
        <w:jc w:val="both"/>
        <w:textAlignment w:val="baseline"/>
        <w:rPr>
          <w:rFonts w:eastAsia="Times New Roman" w:cs="Times New Roman"/>
          <w:color w:val="000000"/>
          <w:sz w:val="22"/>
          <w:lang w:val="en-GB" w:eastAsia="en-GB"/>
        </w:rPr>
      </w:pPr>
      <w:r w:rsidRPr="00BD585E">
        <w:rPr>
          <w:rFonts w:eastAsia="Times New Roman" w:cs="Times New Roman"/>
          <w:color w:val="000000"/>
          <w:sz w:val="22"/>
          <w:lang w:val="en-GB" w:eastAsia="en-GB"/>
        </w:rPr>
        <w:t>Have you taken any of the following drugs DURING the pandemic</w:t>
      </w:r>
    </w:p>
    <w:p w14:paraId="0D2A837D" w14:textId="77777777" w:rsidR="00A90D6D" w:rsidRPr="00BD585E" w:rsidRDefault="00A90D6D" w:rsidP="00192596">
      <w:pPr>
        <w:numPr>
          <w:ilvl w:val="0"/>
          <w:numId w:val="14"/>
        </w:numPr>
        <w:spacing w:before="0" w:after="0"/>
        <w:jc w:val="both"/>
        <w:textAlignment w:val="baseline"/>
        <w:rPr>
          <w:rFonts w:eastAsia="Times New Roman" w:cs="Times New Roman"/>
          <w:color w:val="000000"/>
          <w:sz w:val="22"/>
          <w:lang w:val="en-GB" w:eastAsia="en-GB"/>
        </w:rPr>
      </w:pPr>
      <w:r w:rsidRPr="00BD585E">
        <w:rPr>
          <w:rFonts w:eastAsia="Times New Roman" w:cs="Times New Roman"/>
          <w:color w:val="000000"/>
          <w:sz w:val="22"/>
          <w:lang w:val="en-GB" w:eastAsia="en-GB"/>
        </w:rPr>
        <w:t>Cannabis</w:t>
      </w:r>
    </w:p>
    <w:p w14:paraId="3303109A" w14:textId="77777777" w:rsidR="00A90D6D" w:rsidRPr="00BD585E" w:rsidRDefault="00A90D6D" w:rsidP="00192596">
      <w:pPr>
        <w:numPr>
          <w:ilvl w:val="0"/>
          <w:numId w:val="14"/>
        </w:numPr>
        <w:spacing w:before="0" w:after="0"/>
        <w:jc w:val="both"/>
        <w:textAlignment w:val="baseline"/>
        <w:rPr>
          <w:rFonts w:eastAsia="Times New Roman" w:cs="Times New Roman"/>
          <w:color w:val="000000"/>
          <w:sz w:val="22"/>
          <w:lang w:val="en-GB" w:eastAsia="en-GB"/>
        </w:rPr>
      </w:pPr>
      <w:r w:rsidRPr="00BD585E">
        <w:rPr>
          <w:rFonts w:eastAsia="Times New Roman" w:cs="Times New Roman"/>
          <w:color w:val="000000"/>
          <w:sz w:val="22"/>
          <w:lang w:val="en-GB" w:eastAsia="en-GB"/>
        </w:rPr>
        <w:t>Cocaine</w:t>
      </w:r>
    </w:p>
    <w:p w14:paraId="17A0B4A5" w14:textId="77777777" w:rsidR="00A90D6D" w:rsidRPr="00BD585E" w:rsidRDefault="00A90D6D" w:rsidP="00192596">
      <w:pPr>
        <w:numPr>
          <w:ilvl w:val="0"/>
          <w:numId w:val="14"/>
        </w:numPr>
        <w:spacing w:before="0" w:after="0"/>
        <w:jc w:val="both"/>
        <w:textAlignment w:val="baseline"/>
        <w:rPr>
          <w:rFonts w:eastAsia="Times New Roman" w:cs="Times New Roman"/>
          <w:color w:val="000000"/>
          <w:sz w:val="22"/>
          <w:lang w:val="en-GB" w:eastAsia="en-GB"/>
        </w:rPr>
      </w:pPr>
      <w:r w:rsidRPr="00BD585E">
        <w:rPr>
          <w:rFonts w:eastAsia="Times New Roman" w:cs="Times New Roman"/>
          <w:color w:val="000000"/>
          <w:sz w:val="22"/>
          <w:lang w:val="en-GB" w:eastAsia="en-GB"/>
        </w:rPr>
        <w:t>MDMA/ecstasy</w:t>
      </w:r>
    </w:p>
    <w:p w14:paraId="0B3EE979" w14:textId="77777777" w:rsidR="00A90D6D" w:rsidRPr="00BD585E" w:rsidRDefault="00A90D6D" w:rsidP="00192596">
      <w:pPr>
        <w:numPr>
          <w:ilvl w:val="0"/>
          <w:numId w:val="14"/>
        </w:numPr>
        <w:spacing w:before="0" w:after="0"/>
        <w:jc w:val="both"/>
        <w:textAlignment w:val="baseline"/>
        <w:rPr>
          <w:rFonts w:eastAsia="Times New Roman" w:cs="Times New Roman"/>
          <w:color w:val="000000"/>
          <w:sz w:val="22"/>
          <w:lang w:val="en-GB" w:eastAsia="en-GB"/>
        </w:rPr>
      </w:pPr>
      <w:r w:rsidRPr="00BD585E">
        <w:rPr>
          <w:rFonts w:eastAsia="Times New Roman" w:cs="Times New Roman"/>
          <w:color w:val="000000"/>
          <w:sz w:val="22"/>
          <w:lang w:val="en-GB" w:eastAsia="en-GB"/>
        </w:rPr>
        <w:t>Ketamine</w:t>
      </w:r>
    </w:p>
    <w:p w14:paraId="078F7E08" w14:textId="77777777" w:rsidR="00A90D6D" w:rsidRPr="00BD585E" w:rsidRDefault="00A90D6D" w:rsidP="00192596">
      <w:pPr>
        <w:numPr>
          <w:ilvl w:val="0"/>
          <w:numId w:val="14"/>
        </w:numPr>
        <w:spacing w:before="0" w:after="0"/>
        <w:jc w:val="both"/>
        <w:textAlignment w:val="baseline"/>
        <w:rPr>
          <w:rFonts w:eastAsia="Times New Roman" w:cs="Times New Roman"/>
          <w:color w:val="000000"/>
          <w:sz w:val="22"/>
          <w:lang w:val="en-GB" w:eastAsia="en-GB"/>
        </w:rPr>
      </w:pPr>
      <w:r w:rsidRPr="00BD585E">
        <w:rPr>
          <w:rFonts w:eastAsia="Times New Roman" w:cs="Times New Roman"/>
          <w:color w:val="000000"/>
          <w:sz w:val="22"/>
          <w:lang w:val="en-GB" w:eastAsia="en-GB"/>
        </w:rPr>
        <w:t>Heroin/opiates</w:t>
      </w:r>
    </w:p>
    <w:p w14:paraId="26E2BFCA" w14:textId="77777777" w:rsidR="00A90D6D" w:rsidRPr="00BD585E" w:rsidRDefault="00A90D6D" w:rsidP="00192596">
      <w:pPr>
        <w:numPr>
          <w:ilvl w:val="0"/>
          <w:numId w:val="14"/>
        </w:numPr>
        <w:spacing w:before="0" w:after="0"/>
        <w:jc w:val="both"/>
        <w:textAlignment w:val="baseline"/>
        <w:rPr>
          <w:rFonts w:eastAsia="Times New Roman" w:cs="Times New Roman"/>
          <w:color w:val="000000"/>
          <w:sz w:val="22"/>
          <w:lang w:val="en-GB" w:eastAsia="en-GB"/>
        </w:rPr>
      </w:pPr>
      <w:r w:rsidRPr="00BD585E">
        <w:rPr>
          <w:rFonts w:eastAsia="Times New Roman" w:cs="Times New Roman"/>
          <w:color w:val="000000"/>
          <w:sz w:val="22"/>
          <w:lang w:val="en-GB" w:eastAsia="en-GB"/>
        </w:rPr>
        <w:t>LSD</w:t>
      </w:r>
    </w:p>
    <w:p w14:paraId="63E47BC7" w14:textId="77777777" w:rsidR="00A90D6D" w:rsidRPr="00BD585E" w:rsidRDefault="00A90D6D" w:rsidP="00192596">
      <w:pPr>
        <w:numPr>
          <w:ilvl w:val="0"/>
          <w:numId w:val="14"/>
        </w:numPr>
        <w:spacing w:before="0" w:after="0"/>
        <w:jc w:val="both"/>
        <w:textAlignment w:val="baseline"/>
        <w:rPr>
          <w:rFonts w:eastAsia="Times New Roman" w:cs="Times New Roman"/>
          <w:color w:val="000000"/>
          <w:sz w:val="22"/>
          <w:lang w:val="en-GB" w:eastAsia="en-GB"/>
        </w:rPr>
      </w:pPr>
      <w:r w:rsidRPr="00BD585E">
        <w:rPr>
          <w:rFonts w:eastAsia="Times New Roman" w:cs="Times New Roman"/>
          <w:color w:val="000000"/>
          <w:sz w:val="22"/>
          <w:lang w:val="en-GB" w:eastAsia="en-GB"/>
        </w:rPr>
        <w:t>Magic mushrooms (psilocybin)</w:t>
      </w:r>
    </w:p>
    <w:p w14:paraId="4F6D6180" w14:textId="77777777" w:rsidR="00A90D6D" w:rsidRPr="00BD585E" w:rsidRDefault="00A90D6D" w:rsidP="00192596">
      <w:pPr>
        <w:numPr>
          <w:ilvl w:val="0"/>
          <w:numId w:val="14"/>
        </w:numPr>
        <w:spacing w:before="0" w:after="0"/>
        <w:jc w:val="both"/>
        <w:textAlignment w:val="baseline"/>
        <w:rPr>
          <w:rFonts w:eastAsia="Times New Roman" w:cs="Times New Roman"/>
          <w:color w:val="000000"/>
          <w:sz w:val="22"/>
          <w:lang w:val="en-GB" w:eastAsia="en-GB"/>
        </w:rPr>
      </w:pPr>
      <w:r w:rsidRPr="00BD585E">
        <w:rPr>
          <w:rFonts w:eastAsia="Times New Roman" w:cs="Times New Roman"/>
          <w:color w:val="000000"/>
          <w:sz w:val="22"/>
          <w:lang w:val="en-GB" w:eastAsia="en-GB"/>
        </w:rPr>
        <w:t>Crystal N,N-DMT</w:t>
      </w:r>
    </w:p>
    <w:p w14:paraId="32424E08" w14:textId="77777777" w:rsidR="00A90D6D" w:rsidRPr="00BD585E" w:rsidRDefault="00A90D6D" w:rsidP="00192596">
      <w:pPr>
        <w:numPr>
          <w:ilvl w:val="0"/>
          <w:numId w:val="14"/>
        </w:numPr>
        <w:spacing w:before="0" w:after="0"/>
        <w:jc w:val="both"/>
        <w:textAlignment w:val="baseline"/>
        <w:rPr>
          <w:rFonts w:eastAsia="Times New Roman" w:cs="Times New Roman"/>
          <w:color w:val="000000"/>
          <w:sz w:val="22"/>
          <w:lang w:val="en-GB" w:eastAsia="en-GB"/>
        </w:rPr>
      </w:pPr>
      <w:r w:rsidRPr="00BD585E">
        <w:rPr>
          <w:rFonts w:eastAsia="Times New Roman" w:cs="Times New Roman"/>
          <w:color w:val="000000"/>
          <w:sz w:val="22"/>
          <w:lang w:val="en-GB" w:eastAsia="en-GB"/>
        </w:rPr>
        <w:t>5-MeO-DMT</w:t>
      </w:r>
    </w:p>
    <w:p w14:paraId="34B85D47" w14:textId="77777777" w:rsidR="00A90D6D" w:rsidRPr="00BD585E" w:rsidRDefault="00A90D6D" w:rsidP="00192596">
      <w:pPr>
        <w:numPr>
          <w:ilvl w:val="0"/>
          <w:numId w:val="14"/>
        </w:numPr>
        <w:spacing w:before="0" w:after="0"/>
        <w:jc w:val="both"/>
        <w:textAlignment w:val="baseline"/>
        <w:rPr>
          <w:rFonts w:eastAsia="Times New Roman" w:cs="Times New Roman"/>
          <w:color w:val="000000"/>
          <w:sz w:val="22"/>
          <w:lang w:val="en-GB" w:eastAsia="en-GB"/>
        </w:rPr>
      </w:pPr>
      <w:r w:rsidRPr="00BD585E">
        <w:rPr>
          <w:rFonts w:eastAsia="Times New Roman" w:cs="Times New Roman"/>
          <w:color w:val="000000"/>
          <w:sz w:val="22"/>
          <w:lang w:val="en-GB" w:eastAsia="en-GB"/>
        </w:rPr>
        <w:t>Ayahuasca</w:t>
      </w:r>
    </w:p>
    <w:p w14:paraId="1FDF3480" w14:textId="77777777" w:rsidR="00A90D6D" w:rsidRPr="00BD585E" w:rsidRDefault="00A90D6D" w:rsidP="00192596">
      <w:pPr>
        <w:numPr>
          <w:ilvl w:val="0"/>
          <w:numId w:val="14"/>
        </w:numPr>
        <w:spacing w:before="0" w:after="0"/>
        <w:jc w:val="both"/>
        <w:textAlignment w:val="baseline"/>
        <w:rPr>
          <w:rFonts w:eastAsia="Times New Roman" w:cs="Times New Roman"/>
          <w:color w:val="000000"/>
          <w:sz w:val="22"/>
          <w:lang w:val="en-GB" w:eastAsia="en-GB"/>
        </w:rPr>
      </w:pPr>
      <w:r w:rsidRPr="00BD585E">
        <w:rPr>
          <w:rFonts w:eastAsia="Times New Roman" w:cs="Times New Roman"/>
          <w:color w:val="000000"/>
          <w:sz w:val="22"/>
          <w:lang w:val="en-GB" w:eastAsia="en-GB"/>
        </w:rPr>
        <w:t>Mescaline</w:t>
      </w:r>
    </w:p>
    <w:p w14:paraId="50EDE5D2" w14:textId="77777777" w:rsidR="00A90D6D" w:rsidRPr="00BD585E" w:rsidRDefault="00A90D6D" w:rsidP="00192596">
      <w:pPr>
        <w:numPr>
          <w:ilvl w:val="0"/>
          <w:numId w:val="14"/>
        </w:numPr>
        <w:spacing w:before="0" w:after="0"/>
        <w:jc w:val="both"/>
        <w:textAlignment w:val="baseline"/>
        <w:rPr>
          <w:rFonts w:eastAsia="Times New Roman" w:cs="Times New Roman"/>
          <w:color w:val="000000"/>
          <w:sz w:val="22"/>
          <w:lang w:val="en-GB" w:eastAsia="en-GB"/>
        </w:rPr>
      </w:pPr>
      <w:r w:rsidRPr="00BD585E">
        <w:rPr>
          <w:rFonts w:eastAsia="Times New Roman" w:cs="Times New Roman"/>
          <w:color w:val="000000"/>
          <w:sz w:val="22"/>
          <w:lang w:val="en-GB" w:eastAsia="en-GB"/>
        </w:rPr>
        <w:t>Other</w:t>
      </w:r>
    </w:p>
    <w:p w14:paraId="51968287" w14:textId="77777777" w:rsidR="00A90D6D" w:rsidRPr="00BD585E" w:rsidRDefault="00A90D6D" w:rsidP="00A90D6D">
      <w:pPr>
        <w:spacing w:before="0" w:after="0"/>
        <w:rPr>
          <w:rFonts w:eastAsia="Times New Roman" w:cs="Times New Roman"/>
          <w:szCs w:val="24"/>
          <w:lang w:val="en-GB" w:eastAsia="en-GB"/>
        </w:rPr>
      </w:pPr>
    </w:p>
    <w:p w14:paraId="161A5BB3" w14:textId="77777777" w:rsidR="00A90D6D" w:rsidRPr="00BD585E" w:rsidRDefault="00A90D6D" w:rsidP="00A90D6D">
      <w:pPr>
        <w:spacing w:before="0" w:after="0"/>
        <w:jc w:val="both"/>
        <w:rPr>
          <w:rFonts w:eastAsia="Times New Roman" w:cs="Times New Roman"/>
          <w:szCs w:val="24"/>
          <w:lang w:val="en-GB" w:eastAsia="en-GB"/>
        </w:rPr>
      </w:pPr>
      <w:r w:rsidRPr="00BD585E">
        <w:rPr>
          <w:rFonts w:eastAsia="Times New Roman" w:cs="Times New Roman"/>
          <w:b/>
          <w:bCs/>
          <w:color w:val="000000"/>
          <w:sz w:val="22"/>
          <w:lang w:val="en-GB" w:eastAsia="en-GB"/>
        </w:rPr>
        <w:t>June 2021</w:t>
      </w:r>
    </w:p>
    <w:p w14:paraId="0C3C8FAA" w14:textId="77777777" w:rsidR="00A90D6D" w:rsidRPr="00BD585E" w:rsidRDefault="00A90D6D" w:rsidP="00192596">
      <w:pPr>
        <w:numPr>
          <w:ilvl w:val="0"/>
          <w:numId w:val="15"/>
        </w:numPr>
        <w:spacing w:before="0" w:after="0"/>
        <w:jc w:val="both"/>
        <w:textAlignment w:val="baseline"/>
        <w:rPr>
          <w:rFonts w:eastAsia="Times New Roman" w:cs="Times New Roman"/>
          <w:color w:val="000000"/>
          <w:sz w:val="22"/>
          <w:lang w:val="en-GB" w:eastAsia="en-GB"/>
        </w:rPr>
      </w:pPr>
      <w:r w:rsidRPr="00BD585E">
        <w:rPr>
          <w:rFonts w:eastAsia="Times New Roman" w:cs="Times New Roman"/>
          <w:color w:val="000000"/>
          <w:sz w:val="22"/>
          <w:lang w:val="en-GB" w:eastAsia="en-GB"/>
        </w:rPr>
        <w:t>Have you taken a recreational drug before in your life</w:t>
      </w:r>
    </w:p>
    <w:p w14:paraId="0A6011A0" w14:textId="77777777" w:rsidR="00A90D6D" w:rsidRPr="00BD585E" w:rsidRDefault="00A90D6D" w:rsidP="00192596">
      <w:pPr>
        <w:numPr>
          <w:ilvl w:val="1"/>
          <w:numId w:val="16"/>
        </w:numPr>
        <w:spacing w:before="0" w:after="0"/>
        <w:jc w:val="both"/>
        <w:textAlignment w:val="baseline"/>
        <w:rPr>
          <w:rFonts w:eastAsia="Times New Roman" w:cs="Times New Roman"/>
          <w:color w:val="000000"/>
          <w:sz w:val="22"/>
          <w:lang w:val="en-GB" w:eastAsia="en-GB"/>
        </w:rPr>
      </w:pPr>
      <w:r w:rsidRPr="00BD585E">
        <w:rPr>
          <w:rFonts w:eastAsia="Times New Roman" w:cs="Times New Roman"/>
          <w:color w:val="000000"/>
          <w:sz w:val="22"/>
          <w:lang w:val="en-GB" w:eastAsia="en-GB"/>
        </w:rPr>
        <w:t>Yes</w:t>
      </w:r>
    </w:p>
    <w:p w14:paraId="2290E8B0" w14:textId="77777777" w:rsidR="00A90D6D" w:rsidRPr="00BD585E" w:rsidRDefault="00A90D6D" w:rsidP="00192596">
      <w:pPr>
        <w:numPr>
          <w:ilvl w:val="1"/>
          <w:numId w:val="16"/>
        </w:numPr>
        <w:spacing w:before="0" w:after="0"/>
        <w:jc w:val="both"/>
        <w:textAlignment w:val="baseline"/>
        <w:rPr>
          <w:rFonts w:eastAsia="Times New Roman" w:cs="Times New Roman"/>
          <w:color w:val="000000"/>
          <w:sz w:val="22"/>
          <w:lang w:val="en-GB" w:eastAsia="en-GB"/>
        </w:rPr>
      </w:pPr>
      <w:r w:rsidRPr="00BD585E">
        <w:rPr>
          <w:rFonts w:eastAsia="Times New Roman" w:cs="Times New Roman"/>
          <w:color w:val="000000"/>
          <w:sz w:val="22"/>
          <w:lang w:val="en-GB" w:eastAsia="en-GB"/>
        </w:rPr>
        <w:t>No</w:t>
      </w:r>
    </w:p>
    <w:p w14:paraId="2C3B7F4E" w14:textId="77777777" w:rsidR="00A90D6D" w:rsidRPr="00BD585E" w:rsidRDefault="00A90D6D" w:rsidP="00192596">
      <w:pPr>
        <w:numPr>
          <w:ilvl w:val="0"/>
          <w:numId w:val="16"/>
        </w:numPr>
        <w:spacing w:before="0" w:after="0"/>
        <w:jc w:val="both"/>
        <w:textAlignment w:val="baseline"/>
        <w:rPr>
          <w:rFonts w:eastAsia="Times New Roman" w:cs="Times New Roman"/>
          <w:color w:val="000000"/>
          <w:sz w:val="22"/>
          <w:lang w:val="en-GB" w:eastAsia="en-GB"/>
        </w:rPr>
      </w:pPr>
      <w:r w:rsidRPr="00BD585E">
        <w:rPr>
          <w:rFonts w:eastAsia="Times New Roman" w:cs="Times New Roman"/>
          <w:color w:val="000000"/>
          <w:sz w:val="22"/>
          <w:lang w:val="en-GB" w:eastAsia="en-GB"/>
        </w:rPr>
        <w:t>Would you like to answer the questions about recreational drug use</w:t>
      </w:r>
    </w:p>
    <w:p w14:paraId="018FA53D" w14:textId="77777777" w:rsidR="00A90D6D" w:rsidRPr="00BD585E" w:rsidRDefault="00A90D6D" w:rsidP="00192596">
      <w:pPr>
        <w:numPr>
          <w:ilvl w:val="1"/>
          <w:numId w:val="17"/>
        </w:numPr>
        <w:spacing w:before="0" w:after="0"/>
        <w:jc w:val="both"/>
        <w:textAlignment w:val="baseline"/>
        <w:rPr>
          <w:rFonts w:eastAsia="Times New Roman" w:cs="Times New Roman"/>
          <w:color w:val="000000"/>
          <w:sz w:val="22"/>
          <w:lang w:val="en-GB" w:eastAsia="en-GB"/>
        </w:rPr>
      </w:pPr>
      <w:r w:rsidRPr="00BD585E">
        <w:rPr>
          <w:rFonts w:eastAsia="Times New Roman" w:cs="Times New Roman"/>
          <w:color w:val="000000"/>
          <w:sz w:val="22"/>
          <w:lang w:val="en-GB" w:eastAsia="en-GB"/>
        </w:rPr>
        <w:t>I would like to answer questions about recreational drug use</w:t>
      </w:r>
    </w:p>
    <w:p w14:paraId="7EC2B6B9" w14:textId="77777777" w:rsidR="00A90D6D" w:rsidRPr="00BD585E" w:rsidRDefault="00A90D6D" w:rsidP="00192596">
      <w:pPr>
        <w:numPr>
          <w:ilvl w:val="1"/>
          <w:numId w:val="17"/>
        </w:numPr>
        <w:spacing w:before="0" w:after="0"/>
        <w:jc w:val="both"/>
        <w:textAlignment w:val="baseline"/>
        <w:rPr>
          <w:rFonts w:eastAsia="Times New Roman" w:cs="Times New Roman"/>
          <w:color w:val="000000"/>
          <w:sz w:val="22"/>
          <w:lang w:val="en-GB" w:eastAsia="en-GB"/>
        </w:rPr>
      </w:pPr>
      <w:r w:rsidRPr="00BD585E">
        <w:rPr>
          <w:rFonts w:eastAsia="Times New Roman" w:cs="Times New Roman"/>
          <w:color w:val="000000"/>
          <w:sz w:val="22"/>
          <w:lang w:val="en-GB" w:eastAsia="en-GB"/>
        </w:rPr>
        <w:t>Skip this section</w:t>
      </w:r>
    </w:p>
    <w:p w14:paraId="0EE8E5CD" w14:textId="77777777" w:rsidR="00A90D6D" w:rsidRPr="00BD585E" w:rsidRDefault="00A90D6D" w:rsidP="00192596">
      <w:pPr>
        <w:numPr>
          <w:ilvl w:val="0"/>
          <w:numId w:val="17"/>
        </w:numPr>
        <w:spacing w:before="0" w:after="0"/>
        <w:jc w:val="both"/>
        <w:textAlignment w:val="baseline"/>
        <w:rPr>
          <w:rFonts w:eastAsia="Times New Roman" w:cs="Times New Roman"/>
          <w:color w:val="000000"/>
          <w:sz w:val="22"/>
          <w:lang w:val="en-GB" w:eastAsia="en-GB"/>
        </w:rPr>
      </w:pPr>
      <w:r w:rsidRPr="00BD585E">
        <w:rPr>
          <w:rFonts w:eastAsia="Times New Roman" w:cs="Times New Roman"/>
          <w:color w:val="000000"/>
          <w:sz w:val="22"/>
          <w:lang w:val="en-GB" w:eastAsia="en-GB"/>
        </w:rPr>
        <w:t>Have you taken any of the following drugs DURING the pandemic</w:t>
      </w:r>
    </w:p>
    <w:p w14:paraId="17C49B9A" w14:textId="77777777" w:rsidR="00A90D6D" w:rsidRPr="00BD585E" w:rsidRDefault="00A90D6D" w:rsidP="00192596">
      <w:pPr>
        <w:numPr>
          <w:ilvl w:val="1"/>
          <w:numId w:val="18"/>
        </w:numPr>
        <w:spacing w:before="0" w:after="0"/>
        <w:jc w:val="both"/>
        <w:textAlignment w:val="baseline"/>
        <w:rPr>
          <w:rFonts w:eastAsia="Times New Roman" w:cs="Times New Roman"/>
          <w:color w:val="000000"/>
          <w:sz w:val="22"/>
          <w:lang w:val="en-GB" w:eastAsia="en-GB"/>
        </w:rPr>
      </w:pPr>
      <w:r w:rsidRPr="00BD585E">
        <w:rPr>
          <w:rFonts w:eastAsia="Times New Roman" w:cs="Times New Roman"/>
          <w:color w:val="000000"/>
          <w:sz w:val="22"/>
          <w:lang w:val="en-GB" w:eastAsia="en-GB"/>
        </w:rPr>
        <w:t>Cannabis</w:t>
      </w:r>
    </w:p>
    <w:p w14:paraId="6C922A46" w14:textId="77777777" w:rsidR="00A90D6D" w:rsidRPr="00BD585E" w:rsidRDefault="00A90D6D" w:rsidP="00192596">
      <w:pPr>
        <w:numPr>
          <w:ilvl w:val="1"/>
          <w:numId w:val="18"/>
        </w:numPr>
        <w:spacing w:before="0" w:after="0"/>
        <w:jc w:val="both"/>
        <w:textAlignment w:val="baseline"/>
        <w:rPr>
          <w:rFonts w:eastAsia="Times New Roman" w:cs="Times New Roman"/>
          <w:color w:val="000000"/>
          <w:sz w:val="22"/>
          <w:lang w:val="en-GB" w:eastAsia="en-GB"/>
        </w:rPr>
      </w:pPr>
      <w:r w:rsidRPr="00BD585E">
        <w:rPr>
          <w:rFonts w:eastAsia="Times New Roman" w:cs="Times New Roman"/>
          <w:color w:val="000000"/>
          <w:sz w:val="22"/>
          <w:lang w:val="en-GB" w:eastAsia="en-GB"/>
        </w:rPr>
        <w:t>Cocaine</w:t>
      </w:r>
    </w:p>
    <w:p w14:paraId="3E6CBCA3" w14:textId="77777777" w:rsidR="00A90D6D" w:rsidRPr="00BD585E" w:rsidRDefault="00A90D6D" w:rsidP="00192596">
      <w:pPr>
        <w:numPr>
          <w:ilvl w:val="1"/>
          <w:numId w:val="18"/>
        </w:numPr>
        <w:spacing w:before="0" w:after="0"/>
        <w:jc w:val="both"/>
        <w:textAlignment w:val="baseline"/>
        <w:rPr>
          <w:rFonts w:eastAsia="Times New Roman" w:cs="Times New Roman"/>
          <w:color w:val="000000"/>
          <w:sz w:val="22"/>
          <w:lang w:val="en-GB" w:eastAsia="en-GB"/>
        </w:rPr>
      </w:pPr>
      <w:r w:rsidRPr="00BD585E">
        <w:rPr>
          <w:rFonts w:eastAsia="Times New Roman" w:cs="Times New Roman"/>
          <w:color w:val="000000"/>
          <w:sz w:val="22"/>
          <w:lang w:val="en-GB" w:eastAsia="en-GB"/>
        </w:rPr>
        <w:t>MDMA/ecstasy</w:t>
      </w:r>
    </w:p>
    <w:p w14:paraId="6C8D80C5" w14:textId="77777777" w:rsidR="00A90D6D" w:rsidRPr="00BD585E" w:rsidRDefault="00A90D6D" w:rsidP="00192596">
      <w:pPr>
        <w:numPr>
          <w:ilvl w:val="1"/>
          <w:numId w:val="18"/>
        </w:numPr>
        <w:spacing w:before="0" w:after="0"/>
        <w:jc w:val="both"/>
        <w:textAlignment w:val="baseline"/>
        <w:rPr>
          <w:rFonts w:eastAsia="Times New Roman" w:cs="Times New Roman"/>
          <w:color w:val="000000"/>
          <w:sz w:val="22"/>
          <w:lang w:val="en-GB" w:eastAsia="en-GB"/>
        </w:rPr>
      </w:pPr>
      <w:r w:rsidRPr="00BD585E">
        <w:rPr>
          <w:rFonts w:eastAsia="Times New Roman" w:cs="Times New Roman"/>
          <w:color w:val="000000"/>
          <w:sz w:val="22"/>
          <w:lang w:val="en-GB" w:eastAsia="en-GB"/>
        </w:rPr>
        <w:t>Ketamine</w:t>
      </w:r>
    </w:p>
    <w:p w14:paraId="0B91F151" w14:textId="77777777" w:rsidR="00A90D6D" w:rsidRPr="00BD585E" w:rsidRDefault="00A90D6D" w:rsidP="00192596">
      <w:pPr>
        <w:numPr>
          <w:ilvl w:val="1"/>
          <w:numId w:val="18"/>
        </w:numPr>
        <w:spacing w:before="0" w:after="0"/>
        <w:jc w:val="both"/>
        <w:textAlignment w:val="baseline"/>
        <w:rPr>
          <w:rFonts w:eastAsia="Times New Roman" w:cs="Times New Roman"/>
          <w:color w:val="000000"/>
          <w:sz w:val="22"/>
          <w:lang w:val="en-GB" w:eastAsia="en-GB"/>
        </w:rPr>
      </w:pPr>
      <w:r w:rsidRPr="00BD585E">
        <w:rPr>
          <w:rFonts w:eastAsia="Times New Roman" w:cs="Times New Roman"/>
          <w:color w:val="000000"/>
          <w:sz w:val="22"/>
          <w:lang w:val="en-GB" w:eastAsia="en-GB"/>
        </w:rPr>
        <w:t>Heroin/opiates</w:t>
      </w:r>
    </w:p>
    <w:p w14:paraId="78E36BB1" w14:textId="77777777" w:rsidR="00A90D6D" w:rsidRPr="00BD585E" w:rsidRDefault="00A90D6D" w:rsidP="00192596">
      <w:pPr>
        <w:numPr>
          <w:ilvl w:val="1"/>
          <w:numId w:val="18"/>
        </w:numPr>
        <w:spacing w:before="0" w:after="0"/>
        <w:jc w:val="both"/>
        <w:textAlignment w:val="baseline"/>
        <w:rPr>
          <w:rFonts w:eastAsia="Times New Roman" w:cs="Times New Roman"/>
          <w:color w:val="000000"/>
          <w:sz w:val="22"/>
          <w:lang w:val="en-GB" w:eastAsia="en-GB"/>
        </w:rPr>
      </w:pPr>
      <w:r w:rsidRPr="00BD585E">
        <w:rPr>
          <w:rFonts w:eastAsia="Times New Roman" w:cs="Times New Roman"/>
          <w:color w:val="000000"/>
          <w:sz w:val="22"/>
          <w:lang w:val="en-GB" w:eastAsia="en-GB"/>
        </w:rPr>
        <w:t>LSD</w:t>
      </w:r>
    </w:p>
    <w:p w14:paraId="47A75924" w14:textId="77777777" w:rsidR="00A90D6D" w:rsidRPr="00BD585E" w:rsidRDefault="00A90D6D" w:rsidP="00192596">
      <w:pPr>
        <w:numPr>
          <w:ilvl w:val="1"/>
          <w:numId w:val="18"/>
        </w:numPr>
        <w:spacing w:before="0" w:after="0"/>
        <w:jc w:val="both"/>
        <w:textAlignment w:val="baseline"/>
        <w:rPr>
          <w:rFonts w:eastAsia="Times New Roman" w:cs="Times New Roman"/>
          <w:color w:val="000000"/>
          <w:sz w:val="22"/>
          <w:lang w:val="en-GB" w:eastAsia="en-GB"/>
        </w:rPr>
      </w:pPr>
      <w:r w:rsidRPr="00BD585E">
        <w:rPr>
          <w:rFonts w:eastAsia="Times New Roman" w:cs="Times New Roman"/>
          <w:color w:val="000000"/>
          <w:sz w:val="22"/>
          <w:lang w:val="en-GB" w:eastAsia="en-GB"/>
        </w:rPr>
        <w:t>Magic mushrooms (psilocybin)</w:t>
      </w:r>
    </w:p>
    <w:p w14:paraId="7A138D05" w14:textId="77777777" w:rsidR="00A90D6D" w:rsidRPr="00BD585E" w:rsidRDefault="00A90D6D" w:rsidP="00192596">
      <w:pPr>
        <w:numPr>
          <w:ilvl w:val="1"/>
          <w:numId w:val="18"/>
        </w:numPr>
        <w:spacing w:before="0" w:after="0"/>
        <w:jc w:val="both"/>
        <w:textAlignment w:val="baseline"/>
        <w:rPr>
          <w:rFonts w:eastAsia="Times New Roman" w:cs="Times New Roman"/>
          <w:color w:val="000000"/>
          <w:sz w:val="22"/>
          <w:lang w:val="en-GB" w:eastAsia="en-GB"/>
        </w:rPr>
      </w:pPr>
      <w:r w:rsidRPr="00BD585E">
        <w:rPr>
          <w:rFonts w:eastAsia="Times New Roman" w:cs="Times New Roman"/>
          <w:color w:val="000000"/>
          <w:sz w:val="22"/>
          <w:lang w:val="en-GB" w:eastAsia="en-GB"/>
        </w:rPr>
        <w:lastRenderedPageBreak/>
        <w:t>Crystal N,N-DMT</w:t>
      </w:r>
    </w:p>
    <w:p w14:paraId="5B15FBF1" w14:textId="77777777" w:rsidR="00A90D6D" w:rsidRPr="00BD585E" w:rsidRDefault="00A90D6D" w:rsidP="00192596">
      <w:pPr>
        <w:numPr>
          <w:ilvl w:val="1"/>
          <w:numId w:val="18"/>
        </w:numPr>
        <w:spacing w:before="0" w:after="0"/>
        <w:jc w:val="both"/>
        <w:textAlignment w:val="baseline"/>
        <w:rPr>
          <w:rFonts w:eastAsia="Times New Roman" w:cs="Times New Roman"/>
          <w:color w:val="000000"/>
          <w:sz w:val="22"/>
          <w:lang w:val="en-GB" w:eastAsia="en-GB"/>
        </w:rPr>
      </w:pPr>
      <w:r w:rsidRPr="00BD585E">
        <w:rPr>
          <w:rFonts w:eastAsia="Times New Roman" w:cs="Times New Roman"/>
          <w:color w:val="000000"/>
          <w:sz w:val="22"/>
          <w:lang w:val="en-GB" w:eastAsia="en-GB"/>
        </w:rPr>
        <w:t>5-MeO-DMT</w:t>
      </w:r>
    </w:p>
    <w:p w14:paraId="756F2197" w14:textId="77777777" w:rsidR="00A90D6D" w:rsidRPr="00BD585E" w:rsidRDefault="00A90D6D" w:rsidP="00192596">
      <w:pPr>
        <w:numPr>
          <w:ilvl w:val="1"/>
          <w:numId w:val="18"/>
        </w:numPr>
        <w:spacing w:before="0" w:after="0"/>
        <w:jc w:val="both"/>
        <w:textAlignment w:val="baseline"/>
        <w:rPr>
          <w:rFonts w:eastAsia="Times New Roman" w:cs="Times New Roman"/>
          <w:color w:val="000000"/>
          <w:sz w:val="22"/>
          <w:lang w:val="en-GB" w:eastAsia="en-GB"/>
        </w:rPr>
      </w:pPr>
      <w:r w:rsidRPr="00BD585E">
        <w:rPr>
          <w:rFonts w:eastAsia="Times New Roman" w:cs="Times New Roman"/>
          <w:color w:val="000000"/>
          <w:sz w:val="22"/>
          <w:lang w:val="en-GB" w:eastAsia="en-GB"/>
        </w:rPr>
        <w:t>Ayahuasca</w:t>
      </w:r>
    </w:p>
    <w:p w14:paraId="4368A447" w14:textId="77777777" w:rsidR="00A90D6D" w:rsidRPr="00BD585E" w:rsidRDefault="00A90D6D" w:rsidP="00192596">
      <w:pPr>
        <w:numPr>
          <w:ilvl w:val="1"/>
          <w:numId w:val="18"/>
        </w:numPr>
        <w:spacing w:before="0" w:after="0"/>
        <w:jc w:val="both"/>
        <w:textAlignment w:val="baseline"/>
        <w:rPr>
          <w:rFonts w:eastAsia="Times New Roman" w:cs="Times New Roman"/>
          <w:color w:val="000000"/>
          <w:sz w:val="22"/>
          <w:lang w:val="en-GB" w:eastAsia="en-GB"/>
        </w:rPr>
      </w:pPr>
      <w:r w:rsidRPr="00BD585E">
        <w:rPr>
          <w:rFonts w:eastAsia="Times New Roman" w:cs="Times New Roman"/>
          <w:color w:val="000000"/>
          <w:sz w:val="22"/>
          <w:lang w:val="en-GB" w:eastAsia="en-GB"/>
        </w:rPr>
        <w:t>Mescaline</w:t>
      </w:r>
    </w:p>
    <w:p w14:paraId="20730C8A" w14:textId="77777777" w:rsidR="00A90D6D" w:rsidRPr="00BD585E" w:rsidRDefault="00A90D6D" w:rsidP="00192596">
      <w:pPr>
        <w:numPr>
          <w:ilvl w:val="1"/>
          <w:numId w:val="18"/>
        </w:numPr>
        <w:spacing w:before="0" w:after="0"/>
        <w:jc w:val="both"/>
        <w:textAlignment w:val="baseline"/>
        <w:rPr>
          <w:rFonts w:eastAsia="Times New Roman" w:cs="Times New Roman"/>
          <w:color w:val="000000"/>
          <w:sz w:val="22"/>
          <w:lang w:val="en-GB" w:eastAsia="en-GB"/>
        </w:rPr>
      </w:pPr>
      <w:r w:rsidRPr="00BD585E">
        <w:rPr>
          <w:rFonts w:eastAsia="Times New Roman" w:cs="Times New Roman"/>
          <w:color w:val="000000"/>
          <w:sz w:val="22"/>
          <w:lang w:val="en-GB" w:eastAsia="en-GB"/>
        </w:rPr>
        <w:t>Other</w:t>
      </w:r>
    </w:p>
    <w:p w14:paraId="78B4CE50" w14:textId="77777777" w:rsidR="00A90D6D" w:rsidRPr="00BD585E" w:rsidRDefault="00A90D6D" w:rsidP="00A90D6D">
      <w:pPr>
        <w:spacing w:before="0"/>
        <w:rPr>
          <w:rFonts w:eastAsia="Times New Roman" w:cs="Times New Roman"/>
          <w:szCs w:val="24"/>
          <w:lang w:val="en-GB" w:eastAsia="en-GB"/>
        </w:rPr>
      </w:pPr>
    </w:p>
    <w:p w14:paraId="4B5BDE81" w14:textId="77777777" w:rsidR="00A90D6D" w:rsidRPr="00BD585E" w:rsidRDefault="00A90D6D" w:rsidP="00A90D6D">
      <w:pPr>
        <w:spacing w:before="0" w:after="0"/>
        <w:jc w:val="both"/>
        <w:rPr>
          <w:rFonts w:eastAsia="Times New Roman" w:cs="Times New Roman"/>
          <w:szCs w:val="24"/>
          <w:lang w:val="en-GB" w:eastAsia="en-GB"/>
        </w:rPr>
      </w:pPr>
      <w:r w:rsidRPr="00BD585E">
        <w:rPr>
          <w:rFonts w:eastAsia="Times New Roman" w:cs="Times New Roman"/>
          <w:b/>
          <w:bCs/>
          <w:i/>
          <w:iCs/>
          <w:color w:val="000000"/>
          <w:sz w:val="22"/>
          <w:lang w:val="en-GB" w:eastAsia="en-GB"/>
        </w:rPr>
        <w:t>Mental Health</w:t>
      </w:r>
    </w:p>
    <w:p w14:paraId="1E73D60E" w14:textId="77777777" w:rsidR="00A90D6D" w:rsidRPr="00BD585E" w:rsidRDefault="00A90D6D" w:rsidP="00A90D6D">
      <w:pPr>
        <w:spacing w:before="0" w:after="0"/>
        <w:rPr>
          <w:rFonts w:eastAsia="Times New Roman" w:cs="Times New Roman"/>
          <w:szCs w:val="24"/>
          <w:lang w:val="en-GB" w:eastAsia="en-GB"/>
        </w:rPr>
      </w:pPr>
    </w:p>
    <w:p w14:paraId="5CE78CBC" w14:textId="77777777" w:rsidR="00A90D6D" w:rsidRPr="00BD585E" w:rsidRDefault="00A90D6D" w:rsidP="00A90D6D">
      <w:pPr>
        <w:spacing w:before="0" w:after="0"/>
        <w:jc w:val="both"/>
        <w:rPr>
          <w:rFonts w:eastAsia="Times New Roman" w:cs="Times New Roman"/>
          <w:szCs w:val="24"/>
          <w:lang w:val="en-GB" w:eastAsia="en-GB"/>
        </w:rPr>
      </w:pPr>
      <w:r w:rsidRPr="00BD585E">
        <w:rPr>
          <w:rFonts w:eastAsia="Times New Roman" w:cs="Times New Roman"/>
          <w:i/>
          <w:iCs/>
          <w:color w:val="000000"/>
          <w:sz w:val="22"/>
          <w:lang w:val="en-GB" w:eastAsia="en-GB"/>
        </w:rPr>
        <w:t>GAD-7 items</w:t>
      </w:r>
    </w:p>
    <w:p w14:paraId="3A0EE43C" w14:textId="77777777" w:rsidR="00A90D6D" w:rsidRPr="00BD585E" w:rsidRDefault="00A90D6D" w:rsidP="00A90D6D">
      <w:pPr>
        <w:spacing w:before="0" w:after="0"/>
        <w:jc w:val="both"/>
        <w:rPr>
          <w:rFonts w:eastAsia="Times New Roman" w:cs="Times New Roman"/>
          <w:szCs w:val="24"/>
          <w:lang w:val="en-GB" w:eastAsia="en-GB"/>
        </w:rPr>
      </w:pPr>
      <w:r w:rsidRPr="00BD585E">
        <w:rPr>
          <w:rFonts w:eastAsia="Times New Roman" w:cs="Times New Roman"/>
          <w:color w:val="000000"/>
          <w:sz w:val="22"/>
          <w:lang w:val="en-GB" w:eastAsia="en-GB"/>
        </w:rPr>
        <w:t>1.Feeling nervous, anxious or on edge?</w:t>
      </w:r>
    </w:p>
    <w:p w14:paraId="6856A6C3" w14:textId="77777777" w:rsidR="00A90D6D" w:rsidRPr="00BD585E" w:rsidRDefault="00A90D6D" w:rsidP="00A90D6D">
      <w:pPr>
        <w:spacing w:before="0" w:after="0"/>
        <w:jc w:val="both"/>
        <w:rPr>
          <w:rFonts w:eastAsia="Times New Roman" w:cs="Times New Roman"/>
          <w:szCs w:val="24"/>
          <w:lang w:val="en-GB" w:eastAsia="en-GB"/>
        </w:rPr>
      </w:pPr>
      <w:r w:rsidRPr="00BD585E">
        <w:rPr>
          <w:rFonts w:eastAsia="Times New Roman" w:cs="Times New Roman"/>
          <w:color w:val="000000"/>
          <w:sz w:val="22"/>
          <w:lang w:val="en-GB" w:eastAsia="en-GB"/>
        </w:rPr>
        <w:t>2. Not being able to stop or control worrying?</w:t>
      </w:r>
    </w:p>
    <w:p w14:paraId="5F48864B" w14:textId="77777777" w:rsidR="00A90D6D" w:rsidRPr="00BD585E" w:rsidRDefault="00A90D6D" w:rsidP="00A90D6D">
      <w:pPr>
        <w:spacing w:before="0" w:after="0"/>
        <w:jc w:val="both"/>
        <w:rPr>
          <w:rFonts w:eastAsia="Times New Roman" w:cs="Times New Roman"/>
          <w:szCs w:val="24"/>
          <w:lang w:val="en-GB" w:eastAsia="en-GB"/>
        </w:rPr>
      </w:pPr>
      <w:r w:rsidRPr="00BD585E">
        <w:rPr>
          <w:rFonts w:eastAsia="Times New Roman" w:cs="Times New Roman"/>
          <w:color w:val="000000"/>
          <w:sz w:val="22"/>
          <w:lang w:val="en-GB" w:eastAsia="en-GB"/>
        </w:rPr>
        <w:t>3.Worrying too much about different things?</w:t>
      </w:r>
    </w:p>
    <w:p w14:paraId="7C54C3F5" w14:textId="77777777" w:rsidR="00A90D6D" w:rsidRPr="00BD585E" w:rsidRDefault="00A90D6D" w:rsidP="00A90D6D">
      <w:pPr>
        <w:spacing w:before="0" w:after="0"/>
        <w:jc w:val="both"/>
        <w:rPr>
          <w:rFonts w:eastAsia="Times New Roman" w:cs="Times New Roman"/>
          <w:szCs w:val="24"/>
          <w:lang w:val="en-GB" w:eastAsia="en-GB"/>
        </w:rPr>
      </w:pPr>
      <w:r w:rsidRPr="00BD585E">
        <w:rPr>
          <w:rFonts w:eastAsia="Times New Roman" w:cs="Times New Roman"/>
          <w:color w:val="000000"/>
          <w:sz w:val="22"/>
          <w:lang w:val="en-GB" w:eastAsia="en-GB"/>
        </w:rPr>
        <w:t>4.Trouble relaxing?/// (over the last month)</w:t>
      </w:r>
    </w:p>
    <w:p w14:paraId="5AEE909A" w14:textId="77777777" w:rsidR="00A90D6D" w:rsidRPr="00BD585E" w:rsidRDefault="00A90D6D" w:rsidP="00A90D6D">
      <w:pPr>
        <w:spacing w:before="0" w:after="0"/>
        <w:jc w:val="both"/>
        <w:rPr>
          <w:rFonts w:eastAsia="Times New Roman" w:cs="Times New Roman"/>
          <w:szCs w:val="24"/>
          <w:lang w:val="en-GB" w:eastAsia="en-GB"/>
        </w:rPr>
      </w:pPr>
      <w:r w:rsidRPr="00BD585E">
        <w:rPr>
          <w:rFonts w:eastAsia="Times New Roman" w:cs="Times New Roman"/>
          <w:color w:val="000000"/>
          <w:sz w:val="22"/>
          <w:lang w:val="en-GB" w:eastAsia="en-GB"/>
        </w:rPr>
        <w:t>5.Being so restless that it is hard to sit still?</w:t>
      </w:r>
    </w:p>
    <w:p w14:paraId="0D2E54DE" w14:textId="77777777" w:rsidR="00A90D6D" w:rsidRPr="00BD585E" w:rsidRDefault="00A90D6D" w:rsidP="00A90D6D">
      <w:pPr>
        <w:spacing w:before="0" w:after="0"/>
        <w:jc w:val="both"/>
        <w:rPr>
          <w:rFonts w:eastAsia="Times New Roman" w:cs="Times New Roman"/>
          <w:szCs w:val="24"/>
          <w:lang w:val="en-GB" w:eastAsia="en-GB"/>
        </w:rPr>
      </w:pPr>
      <w:r w:rsidRPr="00BD585E">
        <w:rPr>
          <w:rFonts w:eastAsia="Times New Roman" w:cs="Times New Roman"/>
          <w:color w:val="000000"/>
          <w:sz w:val="22"/>
          <w:lang w:val="en-GB" w:eastAsia="en-GB"/>
        </w:rPr>
        <w:t>6.Becoming easily annoyed or irritable?</w:t>
      </w:r>
    </w:p>
    <w:p w14:paraId="457A71DC" w14:textId="77777777" w:rsidR="00A90D6D" w:rsidRPr="00BD585E" w:rsidRDefault="00A90D6D" w:rsidP="00A90D6D">
      <w:pPr>
        <w:spacing w:before="0" w:after="0"/>
        <w:jc w:val="both"/>
        <w:rPr>
          <w:rFonts w:eastAsia="Times New Roman" w:cs="Times New Roman"/>
          <w:szCs w:val="24"/>
          <w:lang w:val="en-GB" w:eastAsia="en-GB"/>
        </w:rPr>
      </w:pPr>
      <w:r w:rsidRPr="00BD585E">
        <w:rPr>
          <w:rFonts w:eastAsia="Times New Roman" w:cs="Times New Roman"/>
          <w:color w:val="000000"/>
          <w:sz w:val="22"/>
          <w:lang w:val="en-GB" w:eastAsia="en-GB"/>
        </w:rPr>
        <w:t>7.Feeling afraid as if something awful might happen?</w:t>
      </w:r>
    </w:p>
    <w:p w14:paraId="056EDB05" w14:textId="77777777" w:rsidR="00A90D6D" w:rsidRPr="00BD585E" w:rsidRDefault="00A90D6D" w:rsidP="00A90D6D">
      <w:pPr>
        <w:spacing w:before="0" w:after="0"/>
        <w:rPr>
          <w:rFonts w:eastAsia="Times New Roman" w:cs="Times New Roman"/>
          <w:szCs w:val="24"/>
          <w:lang w:val="en-GB" w:eastAsia="en-GB"/>
        </w:rPr>
      </w:pPr>
    </w:p>
    <w:p w14:paraId="08D4F6FB" w14:textId="77777777" w:rsidR="00A90D6D" w:rsidRPr="00BD585E" w:rsidRDefault="00A90D6D" w:rsidP="00A90D6D">
      <w:pPr>
        <w:spacing w:before="0" w:after="0"/>
        <w:jc w:val="both"/>
        <w:rPr>
          <w:rFonts w:eastAsia="Times New Roman" w:cs="Times New Roman"/>
          <w:szCs w:val="24"/>
          <w:lang w:val="en-GB" w:eastAsia="en-GB"/>
        </w:rPr>
      </w:pPr>
      <w:r w:rsidRPr="00BD585E">
        <w:rPr>
          <w:rFonts w:eastAsia="Times New Roman" w:cs="Times New Roman"/>
          <w:i/>
          <w:iCs/>
          <w:color w:val="000000"/>
          <w:sz w:val="22"/>
          <w:lang w:val="en-GB" w:eastAsia="en-GB"/>
        </w:rPr>
        <w:t>PHQ items</w:t>
      </w:r>
    </w:p>
    <w:p w14:paraId="6D13BC72" w14:textId="77777777" w:rsidR="00A90D6D" w:rsidRPr="00BD585E" w:rsidRDefault="00A90D6D" w:rsidP="00A90D6D">
      <w:pPr>
        <w:spacing w:before="0" w:after="0"/>
        <w:jc w:val="both"/>
        <w:rPr>
          <w:rFonts w:eastAsia="Times New Roman" w:cs="Times New Roman"/>
          <w:szCs w:val="24"/>
          <w:lang w:val="en-GB" w:eastAsia="en-GB"/>
        </w:rPr>
      </w:pPr>
      <w:r w:rsidRPr="00BD585E">
        <w:rPr>
          <w:rFonts w:eastAsia="Times New Roman" w:cs="Times New Roman"/>
          <w:color w:val="000000"/>
          <w:sz w:val="22"/>
          <w:lang w:val="en-GB" w:eastAsia="en-GB"/>
        </w:rPr>
        <w:t>8.Little interest or pleasure in doing things</w:t>
      </w:r>
    </w:p>
    <w:p w14:paraId="29314346" w14:textId="77777777" w:rsidR="00A90D6D" w:rsidRPr="00BD585E" w:rsidRDefault="00A90D6D" w:rsidP="00A90D6D">
      <w:pPr>
        <w:spacing w:before="0" w:after="0"/>
        <w:jc w:val="both"/>
        <w:rPr>
          <w:rFonts w:eastAsia="Times New Roman" w:cs="Times New Roman"/>
          <w:szCs w:val="24"/>
          <w:lang w:val="en-GB" w:eastAsia="en-GB"/>
        </w:rPr>
      </w:pPr>
      <w:r w:rsidRPr="00BD585E">
        <w:rPr>
          <w:rFonts w:eastAsia="Times New Roman" w:cs="Times New Roman"/>
          <w:color w:val="000000"/>
          <w:sz w:val="22"/>
          <w:lang w:val="en-GB" w:eastAsia="en-GB"/>
        </w:rPr>
        <w:t>9.feeling down or depressed</w:t>
      </w:r>
    </w:p>
    <w:p w14:paraId="61EE9098" w14:textId="77777777" w:rsidR="00A90D6D" w:rsidRPr="00BD585E" w:rsidRDefault="00A90D6D" w:rsidP="00A90D6D">
      <w:pPr>
        <w:spacing w:before="0" w:after="0"/>
        <w:jc w:val="both"/>
        <w:rPr>
          <w:rFonts w:eastAsia="Times New Roman" w:cs="Times New Roman"/>
          <w:szCs w:val="24"/>
          <w:lang w:val="en-GB" w:eastAsia="en-GB"/>
        </w:rPr>
      </w:pPr>
      <w:r w:rsidRPr="00BD585E">
        <w:rPr>
          <w:rFonts w:eastAsia="Times New Roman" w:cs="Times New Roman"/>
          <w:color w:val="000000"/>
          <w:sz w:val="22"/>
          <w:lang w:val="en-GB" w:eastAsia="en-GB"/>
        </w:rPr>
        <w:t>10.feeling tired or having little energy</w:t>
      </w:r>
    </w:p>
    <w:p w14:paraId="182E11F4" w14:textId="77777777" w:rsidR="00A90D6D" w:rsidRPr="00BD585E" w:rsidRDefault="00A90D6D" w:rsidP="00A90D6D">
      <w:pPr>
        <w:spacing w:before="0" w:after="0"/>
        <w:jc w:val="both"/>
        <w:rPr>
          <w:rFonts w:eastAsia="Times New Roman" w:cs="Times New Roman"/>
          <w:szCs w:val="24"/>
          <w:lang w:val="en-GB" w:eastAsia="en-GB"/>
        </w:rPr>
      </w:pPr>
      <w:r w:rsidRPr="00BD585E">
        <w:rPr>
          <w:rFonts w:eastAsia="Times New Roman" w:cs="Times New Roman"/>
          <w:color w:val="000000"/>
          <w:sz w:val="22"/>
          <w:lang w:val="en-GB" w:eastAsia="en-GB"/>
        </w:rPr>
        <w:t>11.trouble concentrating on things, such as reading the newspaper or watching television</w:t>
      </w:r>
    </w:p>
    <w:p w14:paraId="3A738559" w14:textId="77777777" w:rsidR="00A90D6D" w:rsidRPr="00BD585E" w:rsidRDefault="00A90D6D" w:rsidP="00A90D6D">
      <w:pPr>
        <w:spacing w:before="0" w:after="0"/>
        <w:jc w:val="both"/>
        <w:rPr>
          <w:rFonts w:eastAsia="Times New Roman" w:cs="Times New Roman"/>
          <w:szCs w:val="24"/>
          <w:lang w:val="en-GB" w:eastAsia="en-GB"/>
        </w:rPr>
      </w:pPr>
      <w:r w:rsidRPr="00BD585E">
        <w:rPr>
          <w:rFonts w:eastAsia="Times New Roman" w:cs="Times New Roman"/>
          <w:color w:val="000000"/>
          <w:sz w:val="22"/>
          <w:lang w:val="en-GB" w:eastAsia="en-GB"/>
        </w:rPr>
        <w:t>12.not being able to get to sleep or stay asleep</w:t>
      </w:r>
    </w:p>
    <w:p w14:paraId="7CCF7AA6" w14:textId="77777777" w:rsidR="00A90D6D" w:rsidRPr="00BD585E" w:rsidRDefault="00A90D6D" w:rsidP="00A90D6D">
      <w:pPr>
        <w:spacing w:before="0" w:after="0"/>
        <w:rPr>
          <w:rFonts w:eastAsia="Times New Roman" w:cs="Times New Roman"/>
          <w:szCs w:val="24"/>
          <w:lang w:val="en-GB" w:eastAsia="en-GB"/>
        </w:rPr>
      </w:pPr>
    </w:p>
    <w:p w14:paraId="77B02EAF" w14:textId="77777777" w:rsidR="00284EBC" w:rsidRPr="00BD585E" w:rsidRDefault="00284EBC" w:rsidP="00A90D6D">
      <w:pPr>
        <w:spacing w:before="0" w:after="0"/>
        <w:jc w:val="both"/>
        <w:rPr>
          <w:rFonts w:eastAsia="Times New Roman" w:cs="Times New Roman"/>
          <w:b/>
          <w:bCs/>
          <w:i/>
          <w:iCs/>
          <w:color w:val="000000"/>
          <w:sz w:val="22"/>
          <w:lang w:val="en-GB" w:eastAsia="en-GB"/>
        </w:rPr>
      </w:pPr>
    </w:p>
    <w:p w14:paraId="26B1E7E9" w14:textId="77777777" w:rsidR="00284EBC" w:rsidRPr="00BD585E" w:rsidRDefault="00284EBC" w:rsidP="00A90D6D">
      <w:pPr>
        <w:spacing w:before="0" w:after="0"/>
        <w:jc w:val="both"/>
        <w:rPr>
          <w:rFonts w:eastAsia="Times New Roman" w:cs="Times New Roman"/>
          <w:b/>
          <w:bCs/>
          <w:i/>
          <w:iCs/>
          <w:color w:val="000000"/>
          <w:sz w:val="22"/>
          <w:lang w:val="en-GB" w:eastAsia="en-GB"/>
        </w:rPr>
      </w:pPr>
    </w:p>
    <w:p w14:paraId="1F6457ED" w14:textId="77777777" w:rsidR="00284EBC" w:rsidRPr="00BD585E" w:rsidRDefault="00284EBC" w:rsidP="00A90D6D">
      <w:pPr>
        <w:spacing w:before="0" w:after="0"/>
        <w:jc w:val="both"/>
        <w:rPr>
          <w:rFonts w:eastAsia="Times New Roman" w:cs="Times New Roman"/>
          <w:b/>
          <w:bCs/>
          <w:i/>
          <w:iCs/>
          <w:color w:val="000000"/>
          <w:sz w:val="22"/>
          <w:lang w:val="en-GB" w:eastAsia="en-GB"/>
        </w:rPr>
      </w:pPr>
    </w:p>
    <w:p w14:paraId="4A9CD77E" w14:textId="77777777" w:rsidR="00284EBC" w:rsidRPr="00BD585E" w:rsidRDefault="00284EBC" w:rsidP="00A90D6D">
      <w:pPr>
        <w:spacing w:before="0" w:after="0"/>
        <w:jc w:val="both"/>
        <w:rPr>
          <w:rFonts w:eastAsia="Times New Roman" w:cs="Times New Roman"/>
          <w:b/>
          <w:bCs/>
          <w:i/>
          <w:iCs/>
          <w:color w:val="000000"/>
          <w:sz w:val="22"/>
          <w:lang w:val="en-GB" w:eastAsia="en-GB"/>
        </w:rPr>
      </w:pPr>
    </w:p>
    <w:p w14:paraId="7313C4CD" w14:textId="77777777" w:rsidR="00284EBC" w:rsidRPr="00BD585E" w:rsidRDefault="00284EBC" w:rsidP="00A90D6D">
      <w:pPr>
        <w:spacing w:before="0" w:after="0"/>
        <w:jc w:val="both"/>
        <w:rPr>
          <w:rFonts w:eastAsia="Times New Roman" w:cs="Times New Roman"/>
          <w:b/>
          <w:bCs/>
          <w:i/>
          <w:iCs/>
          <w:color w:val="000000"/>
          <w:sz w:val="22"/>
          <w:lang w:val="en-GB" w:eastAsia="en-GB"/>
        </w:rPr>
      </w:pPr>
    </w:p>
    <w:p w14:paraId="23D6CE83" w14:textId="77777777" w:rsidR="00284EBC" w:rsidRPr="00BD585E" w:rsidRDefault="00284EBC" w:rsidP="00A90D6D">
      <w:pPr>
        <w:spacing w:before="0" w:after="0"/>
        <w:jc w:val="both"/>
        <w:rPr>
          <w:rFonts w:eastAsia="Times New Roman" w:cs="Times New Roman"/>
          <w:b/>
          <w:bCs/>
          <w:i/>
          <w:iCs/>
          <w:color w:val="000000"/>
          <w:sz w:val="22"/>
          <w:lang w:val="en-GB" w:eastAsia="en-GB"/>
        </w:rPr>
      </w:pPr>
    </w:p>
    <w:p w14:paraId="32432DA5" w14:textId="77777777" w:rsidR="00284EBC" w:rsidRPr="00BD585E" w:rsidRDefault="00284EBC" w:rsidP="00A90D6D">
      <w:pPr>
        <w:spacing w:before="0" w:after="0"/>
        <w:jc w:val="both"/>
        <w:rPr>
          <w:rFonts w:eastAsia="Times New Roman" w:cs="Times New Roman"/>
          <w:b/>
          <w:bCs/>
          <w:i/>
          <w:iCs/>
          <w:color w:val="000000"/>
          <w:sz w:val="22"/>
          <w:lang w:val="en-GB" w:eastAsia="en-GB"/>
        </w:rPr>
      </w:pPr>
    </w:p>
    <w:p w14:paraId="2C55CBF2" w14:textId="77777777" w:rsidR="00284EBC" w:rsidRPr="00BD585E" w:rsidRDefault="00284EBC" w:rsidP="00A90D6D">
      <w:pPr>
        <w:spacing w:before="0" w:after="0"/>
        <w:jc w:val="both"/>
        <w:rPr>
          <w:rFonts w:eastAsia="Times New Roman" w:cs="Times New Roman"/>
          <w:b/>
          <w:bCs/>
          <w:i/>
          <w:iCs/>
          <w:color w:val="000000"/>
          <w:sz w:val="22"/>
          <w:lang w:val="en-GB" w:eastAsia="en-GB"/>
        </w:rPr>
      </w:pPr>
    </w:p>
    <w:p w14:paraId="60E9B107" w14:textId="77777777" w:rsidR="00284EBC" w:rsidRPr="00BD585E" w:rsidRDefault="00284EBC" w:rsidP="00A90D6D">
      <w:pPr>
        <w:spacing w:before="0" w:after="0"/>
        <w:jc w:val="both"/>
        <w:rPr>
          <w:rFonts w:eastAsia="Times New Roman" w:cs="Times New Roman"/>
          <w:b/>
          <w:bCs/>
          <w:i/>
          <w:iCs/>
          <w:color w:val="000000"/>
          <w:sz w:val="22"/>
          <w:lang w:val="en-GB" w:eastAsia="en-GB"/>
        </w:rPr>
      </w:pPr>
    </w:p>
    <w:p w14:paraId="2D8087C2" w14:textId="77777777" w:rsidR="00284EBC" w:rsidRPr="00BD585E" w:rsidRDefault="00284EBC" w:rsidP="00A90D6D">
      <w:pPr>
        <w:spacing w:before="0" w:after="0"/>
        <w:jc w:val="both"/>
        <w:rPr>
          <w:rFonts w:eastAsia="Times New Roman" w:cs="Times New Roman"/>
          <w:b/>
          <w:bCs/>
          <w:i/>
          <w:iCs/>
          <w:color w:val="000000"/>
          <w:sz w:val="22"/>
          <w:lang w:val="en-GB" w:eastAsia="en-GB"/>
        </w:rPr>
      </w:pPr>
    </w:p>
    <w:p w14:paraId="06671BB7" w14:textId="77777777" w:rsidR="00284EBC" w:rsidRPr="00BD585E" w:rsidRDefault="00284EBC" w:rsidP="00A90D6D">
      <w:pPr>
        <w:spacing w:before="0" w:after="0"/>
        <w:jc w:val="both"/>
        <w:rPr>
          <w:rFonts w:eastAsia="Times New Roman" w:cs="Times New Roman"/>
          <w:b/>
          <w:bCs/>
          <w:i/>
          <w:iCs/>
          <w:color w:val="000000"/>
          <w:sz w:val="22"/>
          <w:lang w:val="en-GB" w:eastAsia="en-GB"/>
        </w:rPr>
      </w:pPr>
    </w:p>
    <w:p w14:paraId="3910F55D" w14:textId="77777777" w:rsidR="00284EBC" w:rsidRPr="00BD585E" w:rsidRDefault="00284EBC" w:rsidP="00A90D6D">
      <w:pPr>
        <w:spacing w:before="0" w:after="0"/>
        <w:jc w:val="both"/>
        <w:rPr>
          <w:rFonts w:eastAsia="Times New Roman" w:cs="Times New Roman"/>
          <w:b/>
          <w:bCs/>
          <w:i/>
          <w:iCs/>
          <w:color w:val="000000"/>
          <w:sz w:val="22"/>
          <w:lang w:val="en-GB" w:eastAsia="en-GB"/>
        </w:rPr>
      </w:pPr>
    </w:p>
    <w:p w14:paraId="3EA131E8" w14:textId="3C9EF45A" w:rsidR="00A90D6D" w:rsidRPr="00BD585E" w:rsidRDefault="00A90D6D" w:rsidP="00A90D6D">
      <w:pPr>
        <w:spacing w:before="0" w:after="0"/>
        <w:jc w:val="both"/>
        <w:rPr>
          <w:rFonts w:eastAsia="Times New Roman" w:cs="Times New Roman"/>
          <w:szCs w:val="24"/>
          <w:lang w:val="en-GB" w:eastAsia="en-GB"/>
        </w:rPr>
      </w:pPr>
      <w:r w:rsidRPr="00BD585E">
        <w:rPr>
          <w:rFonts w:eastAsia="Times New Roman" w:cs="Times New Roman"/>
          <w:b/>
          <w:bCs/>
          <w:i/>
          <w:iCs/>
          <w:color w:val="000000"/>
          <w:sz w:val="22"/>
          <w:lang w:val="en-GB" w:eastAsia="en-GB"/>
        </w:rPr>
        <w:lastRenderedPageBreak/>
        <w:t>Resilience </w:t>
      </w:r>
    </w:p>
    <w:p w14:paraId="49047802" w14:textId="77777777" w:rsidR="00A90D6D" w:rsidRPr="00BD585E" w:rsidRDefault="00A90D6D" w:rsidP="00A90D6D">
      <w:pPr>
        <w:spacing w:before="0" w:after="0"/>
        <w:rPr>
          <w:rFonts w:eastAsia="Times New Roman" w:cs="Times New Roman"/>
          <w:szCs w:val="24"/>
          <w:lang w:val="en-GB" w:eastAsia="en-GB"/>
        </w:rPr>
      </w:pPr>
    </w:p>
    <w:p w14:paraId="4B7CBFB0" w14:textId="7797A18C" w:rsidR="00A90D6D" w:rsidRPr="00BD585E" w:rsidRDefault="00A90D6D" w:rsidP="00A90D6D">
      <w:pPr>
        <w:spacing w:before="0" w:after="0"/>
        <w:jc w:val="both"/>
        <w:rPr>
          <w:rFonts w:eastAsia="Times New Roman" w:cs="Times New Roman"/>
          <w:szCs w:val="24"/>
          <w:lang w:val="en-GB" w:eastAsia="en-GB"/>
        </w:rPr>
      </w:pPr>
      <w:r w:rsidRPr="00BD585E">
        <w:rPr>
          <w:rFonts w:eastAsia="Times New Roman" w:cs="Times New Roman"/>
          <w:color w:val="000000"/>
          <w:sz w:val="22"/>
          <w:bdr w:val="none" w:sz="0" w:space="0" w:color="auto" w:frame="1"/>
          <w:lang w:val="en-GB" w:eastAsia="en-GB"/>
        </w:rPr>
        <w:fldChar w:fldCharType="begin"/>
      </w:r>
      <w:r w:rsidRPr="00BD585E">
        <w:rPr>
          <w:rFonts w:eastAsia="Times New Roman" w:cs="Times New Roman"/>
          <w:color w:val="000000"/>
          <w:sz w:val="22"/>
          <w:bdr w:val="none" w:sz="0" w:space="0" w:color="auto" w:frame="1"/>
          <w:lang w:val="en-GB" w:eastAsia="en-GB"/>
        </w:rPr>
        <w:instrText xml:space="preserve"> INCLUDEPICTURE "https://lh4.googleusercontent.com/OQSZatYsUxJtHFFc8eV4g6BUxCoxPqDep5XSJMJWB3KSKOZ-vVHtUqnBkFA8zOnT4Tw0JUWtFgORViQ9SZgQ4-9fVgcRRvjcB3mCjWjs0Kq86TZZz1n20xqg4bOgLaE--8yg0932UM7i8hgPMf-OgQM" \* MERGEFORMATINET </w:instrText>
      </w:r>
      <w:r w:rsidRPr="00BD585E">
        <w:rPr>
          <w:rFonts w:eastAsia="Times New Roman" w:cs="Times New Roman"/>
          <w:color w:val="000000"/>
          <w:sz w:val="22"/>
          <w:bdr w:val="none" w:sz="0" w:space="0" w:color="auto" w:frame="1"/>
          <w:lang w:val="en-GB" w:eastAsia="en-GB"/>
        </w:rPr>
        <w:fldChar w:fldCharType="separate"/>
      </w:r>
      <w:r w:rsidRPr="00BD585E">
        <w:rPr>
          <w:rFonts w:eastAsia="Times New Roman" w:cs="Times New Roman"/>
          <w:noProof/>
          <w:color w:val="000000"/>
          <w:sz w:val="22"/>
          <w:bdr w:val="none" w:sz="0" w:space="0" w:color="auto" w:frame="1"/>
          <w:lang w:val="en-GB" w:eastAsia="en-GB"/>
        </w:rPr>
        <w:drawing>
          <wp:inline distT="0" distB="0" distL="0" distR="0" wp14:anchorId="768294C8" wp14:editId="2FF57BB5">
            <wp:extent cx="6208395" cy="5720715"/>
            <wp:effectExtent l="0" t="0" r="0" b="0"/>
            <wp:docPr id="11" name="Picture 11" descr="Cha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Chart&#10;&#10;Description automatically generated with medium confidenc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208395" cy="5720715"/>
                    </a:xfrm>
                    <a:prstGeom prst="rect">
                      <a:avLst/>
                    </a:prstGeom>
                    <a:noFill/>
                    <a:ln>
                      <a:noFill/>
                    </a:ln>
                  </pic:spPr>
                </pic:pic>
              </a:graphicData>
            </a:graphic>
          </wp:inline>
        </w:drawing>
      </w:r>
      <w:r w:rsidRPr="00BD585E">
        <w:rPr>
          <w:rFonts w:eastAsia="Times New Roman" w:cs="Times New Roman"/>
          <w:color w:val="000000"/>
          <w:sz w:val="22"/>
          <w:bdr w:val="none" w:sz="0" w:space="0" w:color="auto" w:frame="1"/>
          <w:lang w:val="en-GB" w:eastAsia="en-GB"/>
        </w:rPr>
        <w:fldChar w:fldCharType="end"/>
      </w:r>
    </w:p>
    <w:p w14:paraId="0BD2B069" w14:textId="77777777" w:rsidR="00A90D6D" w:rsidRPr="00BD585E" w:rsidRDefault="00A90D6D" w:rsidP="00A90D6D">
      <w:pPr>
        <w:spacing w:before="0" w:after="0"/>
        <w:jc w:val="both"/>
        <w:rPr>
          <w:rFonts w:eastAsia="Times New Roman" w:cs="Times New Roman"/>
          <w:szCs w:val="24"/>
          <w:lang w:val="en-GB" w:eastAsia="en-GB"/>
        </w:rPr>
      </w:pPr>
      <w:r w:rsidRPr="00BD585E">
        <w:rPr>
          <w:rFonts w:eastAsia="Times New Roman" w:cs="Times New Roman"/>
          <w:b/>
          <w:bCs/>
          <w:color w:val="000000"/>
          <w:sz w:val="22"/>
          <w:lang w:val="en-GB" w:eastAsia="en-GB"/>
        </w:rPr>
        <w:lastRenderedPageBreak/>
        <w:t>Supp Fig 1. Feature correlations PDGIS</w:t>
      </w:r>
    </w:p>
    <w:p w14:paraId="2CC66E15" w14:textId="05990554" w:rsidR="00A90D6D" w:rsidRDefault="00A90D6D" w:rsidP="00A90D6D">
      <w:pPr>
        <w:spacing w:before="0" w:after="0"/>
        <w:jc w:val="both"/>
        <w:rPr>
          <w:rFonts w:eastAsia="Times New Roman" w:cs="Times New Roman"/>
          <w:color w:val="000000"/>
          <w:sz w:val="22"/>
          <w:bdr w:val="none" w:sz="0" w:space="0" w:color="auto" w:frame="1"/>
          <w:lang w:val="en-GB" w:eastAsia="en-GB"/>
        </w:rPr>
      </w:pPr>
    </w:p>
    <w:p w14:paraId="52F1BAD4" w14:textId="556ECFC6" w:rsidR="00C801AB" w:rsidRPr="00BD585E" w:rsidRDefault="00C801AB" w:rsidP="00A90D6D">
      <w:pPr>
        <w:spacing w:before="0" w:after="0"/>
        <w:jc w:val="both"/>
        <w:rPr>
          <w:rFonts w:eastAsia="Times New Roman" w:cs="Times New Roman"/>
          <w:szCs w:val="24"/>
          <w:lang w:val="en-GB" w:eastAsia="en-GB"/>
        </w:rPr>
      </w:pPr>
      <w:r>
        <w:rPr>
          <w:rFonts w:eastAsia="Times New Roman" w:cs="Times New Roman"/>
          <w:noProof/>
          <w:szCs w:val="24"/>
          <w:lang w:val="en-GB" w:eastAsia="en-GB"/>
        </w:rPr>
        <w:drawing>
          <wp:inline distT="0" distB="0" distL="0" distR="0" wp14:anchorId="1725D1DF" wp14:editId="168371A7">
            <wp:extent cx="8613140" cy="4848225"/>
            <wp:effectExtent l="0" t="0" r="0" b="3175"/>
            <wp:docPr id="7" name="Picture 7" descr="Chart, waterfall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hart, waterfall chart&#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8613140" cy="4848225"/>
                    </a:xfrm>
                    <a:prstGeom prst="rect">
                      <a:avLst/>
                    </a:prstGeom>
                  </pic:spPr>
                </pic:pic>
              </a:graphicData>
            </a:graphic>
          </wp:inline>
        </w:drawing>
      </w:r>
    </w:p>
    <w:p w14:paraId="5379EF79" w14:textId="77777777" w:rsidR="00A90D6D" w:rsidRPr="00BD585E" w:rsidRDefault="00A90D6D" w:rsidP="00A90D6D">
      <w:pPr>
        <w:spacing w:before="0" w:after="0"/>
        <w:jc w:val="both"/>
        <w:rPr>
          <w:rFonts w:eastAsia="Times New Roman" w:cs="Times New Roman"/>
          <w:szCs w:val="24"/>
          <w:lang w:val="en-GB" w:eastAsia="en-GB"/>
        </w:rPr>
      </w:pPr>
      <w:r w:rsidRPr="00BD585E">
        <w:rPr>
          <w:rFonts w:eastAsia="Times New Roman" w:cs="Times New Roman"/>
          <w:b/>
          <w:bCs/>
          <w:color w:val="000000"/>
          <w:sz w:val="22"/>
          <w:lang w:val="en-GB" w:eastAsia="en-GB"/>
        </w:rPr>
        <w:t>Supp Fig 2. Factor loadings PDGIS</w:t>
      </w:r>
    </w:p>
    <w:p w14:paraId="07E4D89E" w14:textId="77777777" w:rsidR="00A90D6D" w:rsidRPr="00BD585E" w:rsidRDefault="00A90D6D" w:rsidP="00A90D6D">
      <w:pPr>
        <w:spacing w:before="0"/>
        <w:rPr>
          <w:rFonts w:eastAsia="Times New Roman" w:cs="Times New Roman"/>
          <w:szCs w:val="24"/>
          <w:lang w:val="en-GB" w:eastAsia="en-GB"/>
        </w:rPr>
      </w:pPr>
    </w:p>
    <w:p w14:paraId="7156C8D6" w14:textId="77777777" w:rsidR="00A90D6D" w:rsidRPr="00BD585E" w:rsidRDefault="00A90D6D" w:rsidP="00A90D6D">
      <w:pPr>
        <w:spacing w:before="0" w:after="0"/>
        <w:jc w:val="both"/>
        <w:rPr>
          <w:rFonts w:eastAsia="Times New Roman" w:cs="Times New Roman"/>
          <w:szCs w:val="24"/>
          <w:lang w:val="en-GB" w:eastAsia="en-GB"/>
        </w:rPr>
      </w:pPr>
      <w:r w:rsidRPr="00BD585E">
        <w:rPr>
          <w:rFonts w:eastAsia="Times New Roman" w:cs="Times New Roman"/>
          <w:i/>
          <w:iCs/>
          <w:color w:val="000000"/>
          <w:sz w:val="22"/>
          <w:lang w:val="en-GB" w:eastAsia="en-GB"/>
        </w:rPr>
        <w:t>Cue- Please indicate how well the following statements describe the impact of lockdown on you </w:t>
      </w:r>
    </w:p>
    <w:p w14:paraId="2963B6B9" w14:textId="77777777" w:rsidR="00A90D6D" w:rsidRPr="00BD585E" w:rsidRDefault="00A90D6D" w:rsidP="00A90D6D">
      <w:pPr>
        <w:spacing w:before="0" w:after="0"/>
        <w:jc w:val="both"/>
        <w:rPr>
          <w:rFonts w:eastAsia="Times New Roman" w:cs="Times New Roman"/>
          <w:szCs w:val="24"/>
          <w:lang w:val="en-GB" w:eastAsia="en-GB"/>
        </w:rPr>
      </w:pPr>
      <w:r w:rsidRPr="00BD585E">
        <w:rPr>
          <w:rFonts w:eastAsia="Times New Roman" w:cs="Times New Roman"/>
          <w:i/>
          <w:iCs/>
          <w:color w:val="000000"/>
          <w:sz w:val="22"/>
          <w:lang w:val="en-GB" w:eastAsia="en-GB"/>
        </w:rPr>
        <w:t>Negative aspects</w:t>
      </w:r>
    </w:p>
    <w:p w14:paraId="7165B025" w14:textId="77777777" w:rsidR="00A90D6D" w:rsidRPr="00BD585E" w:rsidRDefault="00A90D6D" w:rsidP="00192596">
      <w:pPr>
        <w:numPr>
          <w:ilvl w:val="0"/>
          <w:numId w:val="19"/>
        </w:numPr>
        <w:spacing w:before="0" w:after="0"/>
        <w:jc w:val="both"/>
        <w:textAlignment w:val="baseline"/>
        <w:rPr>
          <w:rFonts w:eastAsia="Times New Roman" w:cs="Times New Roman"/>
          <w:color w:val="000000"/>
          <w:sz w:val="22"/>
          <w:lang w:val="en-GB" w:eastAsia="en-GB"/>
        </w:rPr>
      </w:pPr>
      <w:r w:rsidRPr="00BD585E">
        <w:rPr>
          <w:rFonts w:eastAsia="Times New Roman" w:cs="Times New Roman"/>
          <w:color w:val="000000"/>
          <w:sz w:val="22"/>
          <w:lang w:val="en-GB" w:eastAsia="en-GB"/>
        </w:rPr>
        <w:lastRenderedPageBreak/>
        <w:t>I am more concerned about my personal health </w:t>
      </w:r>
    </w:p>
    <w:p w14:paraId="65236C95" w14:textId="77777777" w:rsidR="00A90D6D" w:rsidRPr="00BD585E" w:rsidRDefault="00A90D6D" w:rsidP="00192596">
      <w:pPr>
        <w:numPr>
          <w:ilvl w:val="0"/>
          <w:numId w:val="19"/>
        </w:numPr>
        <w:spacing w:before="0" w:after="0"/>
        <w:jc w:val="both"/>
        <w:textAlignment w:val="baseline"/>
        <w:rPr>
          <w:rFonts w:eastAsia="Times New Roman" w:cs="Times New Roman"/>
          <w:color w:val="000000"/>
          <w:sz w:val="22"/>
          <w:lang w:val="en-GB" w:eastAsia="en-GB"/>
        </w:rPr>
      </w:pPr>
      <w:r w:rsidRPr="00BD585E">
        <w:rPr>
          <w:rFonts w:eastAsia="Times New Roman" w:cs="Times New Roman"/>
          <w:color w:val="000000"/>
          <w:sz w:val="22"/>
          <w:lang w:val="en-GB" w:eastAsia="en-GB"/>
        </w:rPr>
        <w:t>I am more concerned about the health of my loved ones</w:t>
      </w:r>
    </w:p>
    <w:p w14:paraId="1B0974C3" w14:textId="77777777" w:rsidR="00A90D6D" w:rsidRPr="00BD585E" w:rsidRDefault="00A90D6D" w:rsidP="00192596">
      <w:pPr>
        <w:numPr>
          <w:ilvl w:val="0"/>
          <w:numId w:val="19"/>
        </w:numPr>
        <w:spacing w:before="0" w:after="0"/>
        <w:jc w:val="both"/>
        <w:textAlignment w:val="baseline"/>
        <w:rPr>
          <w:rFonts w:eastAsia="Times New Roman" w:cs="Times New Roman"/>
          <w:color w:val="000000"/>
          <w:sz w:val="22"/>
          <w:lang w:val="en-GB" w:eastAsia="en-GB"/>
        </w:rPr>
      </w:pPr>
      <w:r w:rsidRPr="00BD585E">
        <w:rPr>
          <w:rFonts w:eastAsia="Times New Roman" w:cs="Times New Roman"/>
          <w:color w:val="000000"/>
          <w:sz w:val="22"/>
          <w:lang w:val="en-GB" w:eastAsia="en-GB"/>
        </w:rPr>
        <w:t>I feel more lonely than before </w:t>
      </w:r>
    </w:p>
    <w:p w14:paraId="54D10E24" w14:textId="77777777" w:rsidR="00A90D6D" w:rsidRPr="00BD585E" w:rsidRDefault="00A90D6D" w:rsidP="00192596">
      <w:pPr>
        <w:numPr>
          <w:ilvl w:val="0"/>
          <w:numId w:val="19"/>
        </w:numPr>
        <w:spacing w:before="0" w:after="0"/>
        <w:jc w:val="both"/>
        <w:textAlignment w:val="baseline"/>
        <w:rPr>
          <w:rFonts w:eastAsia="Times New Roman" w:cs="Times New Roman"/>
          <w:color w:val="000000"/>
          <w:sz w:val="22"/>
          <w:lang w:val="en-GB" w:eastAsia="en-GB"/>
        </w:rPr>
      </w:pPr>
      <w:r w:rsidRPr="00BD585E">
        <w:rPr>
          <w:rFonts w:eastAsia="Times New Roman" w:cs="Times New Roman"/>
          <w:color w:val="000000"/>
          <w:sz w:val="22"/>
          <w:lang w:val="en-GB" w:eastAsia="en-GB"/>
        </w:rPr>
        <w:t>There is an increased frequency or intensity of conflict at home </w:t>
      </w:r>
    </w:p>
    <w:p w14:paraId="731868D8" w14:textId="77777777" w:rsidR="00A90D6D" w:rsidRPr="00BD585E" w:rsidRDefault="00A90D6D" w:rsidP="00192596">
      <w:pPr>
        <w:numPr>
          <w:ilvl w:val="0"/>
          <w:numId w:val="19"/>
        </w:numPr>
        <w:spacing w:before="0" w:after="0"/>
        <w:jc w:val="both"/>
        <w:textAlignment w:val="baseline"/>
        <w:rPr>
          <w:rFonts w:eastAsia="Times New Roman" w:cs="Times New Roman"/>
          <w:color w:val="000000"/>
          <w:sz w:val="22"/>
          <w:lang w:val="en-GB" w:eastAsia="en-GB"/>
        </w:rPr>
      </w:pPr>
      <w:r w:rsidRPr="00BD585E">
        <w:rPr>
          <w:rFonts w:eastAsia="Times New Roman" w:cs="Times New Roman"/>
          <w:color w:val="000000"/>
          <w:sz w:val="22"/>
          <w:lang w:val="en-GB" w:eastAsia="en-GB"/>
        </w:rPr>
        <w:t>I am preoccupied with consequences of getting COVID-19 </w:t>
      </w:r>
    </w:p>
    <w:p w14:paraId="0A7B2AA5" w14:textId="77777777" w:rsidR="00A90D6D" w:rsidRPr="00BD585E" w:rsidRDefault="00A90D6D" w:rsidP="00192596">
      <w:pPr>
        <w:numPr>
          <w:ilvl w:val="0"/>
          <w:numId w:val="19"/>
        </w:numPr>
        <w:spacing w:before="0" w:after="0"/>
        <w:jc w:val="both"/>
        <w:textAlignment w:val="baseline"/>
        <w:rPr>
          <w:rFonts w:eastAsia="Times New Roman" w:cs="Times New Roman"/>
          <w:color w:val="000000"/>
          <w:sz w:val="22"/>
          <w:lang w:val="en-GB" w:eastAsia="en-GB"/>
        </w:rPr>
      </w:pPr>
      <w:r w:rsidRPr="00BD585E">
        <w:rPr>
          <w:rFonts w:eastAsia="Times New Roman" w:cs="Times New Roman"/>
          <w:color w:val="000000"/>
          <w:sz w:val="22"/>
          <w:lang w:val="en-GB" w:eastAsia="en-GB"/>
        </w:rPr>
        <w:t>Watching or reading the news brings on unpleasant emotions, or distressing thoughts that are hard to get rid of </w:t>
      </w:r>
    </w:p>
    <w:p w14:paraId="321FBF4E" w14:textId="77777777" w:rsidR="00A90D6D" w:rsidRPr="00BD585E" w:rsidRDefault="00A90D6D" w:rsidP="00192596">
      <w:pPr>
        <w:numPr>
          <w:ilvl w:val="0"/>
          <w:numId w:val="19"/>
        </w:numPr>
        <w:spacing w:before="0" w:after="0"/>
        <w:jc w:val="both"/>
        <w:textAlignment w:val="baseline"/>
        <w:rPr>
          <w:rFonts w:eastAsia="Times New Roman" w:cs="Times New Roman"/>
          <w:color w:val="000000"/>
          <w:sz w:val="22"/>
          <w:lang w:val="en-GB" w:eastAsia="en-GB"/>
        </w:rPr>
      </w:pPr>
      <w:r w:rsidRPr="00BD585E">
        <w:rPr>
          <w:rFonts w:eastAsia="Times New Roman" w:cs="Times New Roman"/>
          <w:color w:val="000000"/>
          <w:sz w:val="22"/>
          <w:lang w:val="en-GB" w:eastAsia="en-GB"/>
        </w:rPr>
        <w:t>I have been grieving due to the loss of someone close to me</w:t>
      </w:r>
    </w:p>
    <w:p w14:paraId="06FAD221" w14:textId="77777777" w:rsidR="00A90D6D" w:rsidRPr="00BD585E" w:rsidRDefault="00A90D6D" w:rsidP="00192596">
      <w:pPr>
        <w:numPr>
          <w:ilvl w:val="0"/>
          <w:numId w:val="19"/>
        </w:numPr>
        <w:spacing w:before="0" w:after="0"/>
        <w:jc w:val="both"/>
        <w:textAlignment w:val="baseline"/>
        <w:rPr>
          <w:rFonts w:eastAsia="Times New Roman" w:cs="Times New Roman"/>
          <w:color w:val="000000"/>
          <w:sz w:val="22"/>
          <w:lang w:val="en-GB" w:eastAsia="en-GB"/>
        </w:rPr>
      </w:pPr>
      <w:r w:rsidRPr="00BD585E">
        <w:rPr>
          <w:rFonts w:eastAsia="Times New Roman" w:cs="Times New Roman"/>
          <w:color w:val="000000"/>
          <w:sz w:val="22"/>
          <w:lang w:val="en-GB" w:eastAsia="en-GB"/>
        </w:rPr>
        <w:t>I have lost employment, job opportunities or income </w:t>
      </w:r>
    </w:p>
    <w:p w14:paraId="5F5BF7B4" w14:textId="77777777" w:rsidR="00A90D6D" w:rsidRPr="00BD585E" w:rsidRDefault="00A90D6D" w:rsidP="00192596">
      <w:pPr>
        <w:numPr>
          <w:ilvl w:val="0"/>
          <w:numId w:val="19"/>
        </w:numPr>
        <w:spacing w:before="0" w:after="0"/>
        <w:jc w:val="both"/>
        <w:textAlignment w:val="baseline"/>
        <w:rPr>
          <w:rFonts w:eastAsia="Times New Roman" w:cs="Times New Roman"/>
          <w:color w:val="000000"/>
          <w:sz w:val="22"/>
          <w:lang w:val="en-GB" w:eastAsia="en-GB"/>
        </w:rPr>
      </w:pPr>
      <w:r w:rsidRPr="00BD585E">
        <w:rPr>
          <w:rFonts w:eastAsia="Times New Roman" w:cs="Times New Roman"/>
          <w:color w:val="000000"/>
          <w:sz w:val="22"/>
          <w:lang w:val="en-GB" w:eastAsia="en-GB"/>
        </w:rPr>
        <w:t>I have lost leisure opportunities or activities important for my well-being </w:t>
      </w:r>
    </w:p>
    <w:p w14:paraId="663AABAD" w14:textId="77777777" w:rsidR="00A90D6D" w:rsidRPr="00BD585E" w:rsidRDefault="00A90D6D" w:rsidP="00192596">
      <w:pPr>
        <w:numPr>
          <w:ilvl w:val="0"/>
          <w:numId w:val="19"/>
        </w:numPr>
        <w:spacing w:before="0" w:after="0"/>
        <w:jc w:val="both"/>
        <w:textAlignment w:val="baseline"/>
        <w:rPr>
          <w:rFonts w:eastAsia="Times New Roman" w:cs="Times New Roman"/>
          <w:color w:val="000000"/>
          <w:sz w:val="22"/>
          <w:lang w:val="en-GB" w:eastAsia="en-GB"/>
        </w:rPr>
      </w:pPr>
      <w:r w:rsidRPr="00BD585E">
        <w:rPr>
          <w:rFonts w:eastAsia="Times New Roman" w:cs="Times New Roman"/>
          <w:color w:val="000000"/>
          <w:sz w:val="22"/>
          <w:lang w:val="en-GB" w:eastAsia="en-GB"/>
        </w:rPr>
        <w:t>I feel that my daily routine no longer has enough structure</w:t>
      </w:r>
    </w:p>
    <w:p w14:paraId="73D8EC47" w14:textId="77777777" w:rsidR="00A90D6D" w:rsidRPr="00BD585E" w:rsidRDefault="00A90D6D" w:rsidP="00192596">
      <w:pPr>
        <w:numPr>
          <w:ilvl w:val="0"/>
          <w:numId w:val="19"/>
        </w:numPr>
        <w:spacing w:before="0" w:after="0"/>
        <w:jc w:val="both"/>
        <w:textAlignment w:val="baseline"/>
        <w:rPr>
          <w:rFonts w:eastAsia="Times New Roman" w:cs="Times New Roman"/>
          <w:color w:val="000000"/>
          <w:sz w:val="22"/>
          <w:lang w:val="en-GB" w:eastAsia="en-GB"/>
        </w:rPr>
      </w:pPr>
      <w:r w:rsidRPr="00BD585E">
        <w:rPr>
          <w:rFonts w:eastAsia="Times New Roman" w:cs="Times New Roman"/>
          <w:color w:val="000000"/>
          <w:sz w:val="22"/>
          <w:lang w:val="en-GB" w:eastAsia="en-GB"/>
        </w:rPr>
        <w:t>I have experienced changes in my sleep/wake patterns </w:t>
      </w:r>
    </w:p>
    <w:p w14:paraId="63ED573A" w14:textId="77777777" w:rsidR="00A90D6D" w:rsidRPr="00BD585E" w:rsidRDefault="00A90D6D" w:rsidP="00192596">
      <w:pPr>
        <w:numPr>
          <w:ilvl w:val="0"/>
          <w:numId w:val="19"/>
        </w:numPr>
        <w:spacing w:before="0" w:after="0"/>
        <w:jc w:val="both"/>
        <w:textAlignment w:val="baseline"/>
        <w:rPr>
          <w:rFonts w:eastAsia="Times New Roman" w:cs="Times New Roman"/>
          <w:color w:val="000000"/>
          <w:sz w:val="22"/>
          <w:lang w:val="en-GB" w:eastAsia="en-GB"/>
        </w:rPr>
      </w:pPr>
      <w:r w:rsidRPr="00BD585E">
        <w:rPr>
          <w:rFonts w:eastAsia="Times New Roman" w:cs="Times New Roman"/>
          <w:color w:val="000000"/>
          <w:sz w:val="22"/>
          <w:lang w:val="en-GB" w:eastAsia="en-GB"/>
        </w:rPr>
        <w:t>My lifestyle and/or daily routine has become more unhealthy </w:t>
      </w:r>
    </w:p>
    <w:p w14:paraId="23383A97" w14:textId="77777777" w:rsidR="00A90D6D" w:rsidRPr="00BD585E" w:rsidRDefault="00A90D6D" w:rsidP="00192596">
      <w:pPr>
        <w:numPr>
          <w:ilvl w:val="0"/>
          <w:numId w:val="19"/>
        </w:numPr>
        <w:spacing w:before="0" w:after="0"/>
        <w:jc w:val="both"/>
        <w:textAlignment w:val="baseline"/>
        <w:rPr>
          <w:rFonts w:eastAsia="Times New Roman" w:cs="Times New Roman"/>
          <w:color w:val="000000"/>
          <w:sz w:val="22"/>
          <w:lang w:val="en-GB" w:eastAsia="en-GB"/>
        </w:rPr>
      </w:pPr>
      <w:r w:rsidRPr="00BD585E">
        <w:rPr>
          <w:rFonts w:eastAsia="Times New Roman" w:cs="Times New Roman"/>
          <w:color w:val="000000"/>
          <w:sz w:val="22"/>
          <w:lang w:val="en-GB" w:eastAsia="en-GB"/>
        </w:rPr>
        <w:t>I have not paid as much attention to my personal hygiene </w:t>
      </w:r>
    </w:p>
    <w:p w14:paraId="3F2C899F" w14:textId="77777777" w:rsidR="00A90D6D" w:rsidRPr="00BD585E" w:rsidRDefault="00A90D6D" w:rsidP="00192596">
      <w:pPr>
        <w:numPr>
          <w:ilvl w:val="0"/>
          <w:numId w:val="19"/>
        </w:numPr>
        <w:spacing w:before="0" w:after="0"/>
        <w:jc w:val="both"/>
        <w:textAlignment w:val="baseline"/>
        <w:rPr>
          <w:rFonts w:eastAsia="Times New Roman" w:cs="Times New Roman"/>
          <w:color w:val="000000"/>
          <w:sz w:val="22"/>
          <w:lang w:val="en-GB" w:eastAsia="en-GB"/>
        </w:rPr>
      </w:pPr>
      <w:r w:rsidRPr="00BD585E">
        <w:rPr>
          <w:rFonts w:eastAsia="Times New Roman" w:cs="Times New Roman"/>
          <w:color w:val="000000"/>
          <w:sz w:val="22"/>
          <w:lang w:val="en-GB" w:eastAsia="en-GB"/>
        </w:rPr>
        <w:t>My productivity has gone down </w:t>
      </w:r>
    </w:p>
    <w:p w14:paraId="2AA87FA4" w14:textId="77777777" w:rsidR="00A90D6D" w:rsidRPr="00BD585E" w:rsidRDefault="00A90D6D" w:rsidP="00192596">
      <w:pPr>
        <w:numPr>
          <w:ilvl w:val="0"/>
          <w:numId w:val="19"/>
        </w:numPr>
        <w:spacing w:before="0" w:after="0"/>
        <w:jc w:val="both"/>
        <w:textAlignment w:val="baseline"/>
        <w:rPr>
          <w:rFonts w:eastAsia="Times New Roman" w:cs="Times New Roman"/>
          <w:color w:val="000000"/>
          <w:sz w:val="22"/>
          <w:lang w:val="en-GB" w:eastAsia="en-GB"/>
        </w:rPr>
      </w:pPr>
      <w:r w:rsidRPr="00BD585E">
        <w:rPr>
          <w:rFonts w:eastAsia="Times New Roman" w:cs="Times New Roman"/>
          <w:color w:val="000000"/>
          <w:sz w:val="22"/>
          <w:lang w:val="en-GB" w:eastAsia="en-GB"/>
        </w:rPr>
        <w:t>I have felt disconnected from important people in my life</w:t>
      </w:r>
    </w:p>
    <w:p w14:paraId="1D35791E" w14:textId="77777777" w:rsidR="00A90D6D" w:rsidRPr="00BD585E" w:rsidRDefault="00A90D6D" w:rsidP="00192596">
      <w:pPr>
        <w:numPr>
          <w:ilvl w:val="0"/>
          <w:numId w:val="19"/>
        </w:numPr>
        <w:spacing w:before="0" w:after="0"/>
        <w:jc w:val="both"/>
        <w:textAlignment w:val="baseline"/>
        <w:rPr>
          <w:rFonts w:eastAsia="Times New Roman" w:cs="Times New Roman"/>
          <w:color w:val="000000"/>
          <w:sz w:val="22"/>
          <w:lang w:val="en-GB" w:eastAsia="en-GB"/>
        </w:rPr>
      </w:pPr>
      <w:r w:rsidRPr="00BD585E">
        <w:rPr>
          <w:rFonts w:eastAsia="Times New Roman" w:cs="Times New Roman"/>
          <w:color w:val="000000"/>
          <w:sz w:val="22"/>
          <w:lang w:val="en-GB" w:eastAsia="en-GB"/>
        </w:rPr>
        <w:t>Infection control routines more than ever dominate my life </w:t>
      </w:r>
    </w:p>
    <w:p w14:paraId="277432C4" w14:textId="77777777" w:rsidR="00A90D6D" w:rsidRPr="00BD585E" w:rsidRDefault="00A90D6D" w:rsidP="00192596">
      <w:pPr>
        <w:numPr>
          <w:ilvl w:val="0"/>
          <w:numId w:val="19"/>
        </w:numPr>
        <w:spacing w:before="0" w:after="0"/>
        <w:jc w:val="both"/>
        <w:textAlignment w:val="baseline"/>
        <w:rPr>
          <w:rFonts w:eastAsia="Times New Roman" w:cs="Times New Roman"/>
          <w:color w:val="000000"/>
          <w:sz w:val="22"/>
          <w:lang w:val="en-GB" w:eastAsia="en-GB"/>
        </w:rPr>
      </w:pPr>
      <w:r w:rsidRPr="00BD585E">
        <w:rPr>
          <w:rFonts w:eastAsia="Times New Roman" w:cs="Times New Roman"/>
          <w:color w:val="000000"/>
          <w:sz w:val="22"/>
          <w:lang w:val="en-GB" w:eastAsia="en-GB"/>
        </w:rPr>
        <w:t>I have lost access to essential goods, services or medication </w:t>
      </w:r>
    </w:p>
    <w:p w14:paraId="2FCC4BE4" w14:textId="77777777" w:rsidR="00A90D6D" w:rsidRPr="00BD585E" w:rsidRDefault="00A90D6D" w:rsidP="00192596">
      <w:pPr>
        <w:numPr>
          <w:ilvl w:val="0"/>
          <w:numId w:val="19"/>
        </w:numPr>
        <w:spacing w:before="0" w:after="0"/>
        <w:jc w:val="both"/>
        <w:textAlignment w:val="baseline"/>
        <w:rPr>
          <w:rFonts w:eastAsia="Times New Roman" w:cs="Times New Roman"/>
          <w:color w:val="000000"/>
          <w:sz w:val="22"/>
          <w:lang w:val="en-GB" w:eastAsia="en-GB"/>
        </w:rPr>
      </w:pPr>
      <w:r w:rsidRPr="00BD585E">
        <w:rPr>
          <w:rFonts w:eastAsia="Times New Roman" w:cs="Times New Roman"/>
          <w:color w:val="000000"/>
          <w:sz w:val="22"/>
          <w:lang w:val="en-GB" w:eastAsia="en-GB"/>
        </w:rPr>
        <w:t>I am arguing more often with the people I live with </w:t>
      </w:r>
    </w:p>
    <w:p w14:paraId="4B8836A1" w14:textId="77777777" w:rsidR="00A90D6D" w:rsidRPr="00BD585E" w:rsidRDefault="00A90D6D" w:rsidP="00192596">
      <w:pPr>
        <w:numPr>
          <w:ilvl w:val="0"/>
          <w:numId w:val="19"/>
        </w:numPr>
        <w:spacing w:before="0" w:after="0"/>
        <w:jc w:val="both"/>
        <w:textAlignment w:val="baseline"/>
        <w:rPr>
          <w:rFonts w:eastAsia="Times New Roman" w:cs="Times New Roman"/>
          <w:color w:val="000000"/>
          <w:sz w:val="22"/>
          <w:lang w:val="en-GB" w:eastAsia="en-GB"/>
        </w:rPr>
      </w:pPr>
      <w:r w:rsidRPr="00BD585E">
        <w:rPr>
          <w:rFonts w:eastAsia="Times New Roman" w:cs="Times New Roman"/>
          <w:color w:val="000000"/>
          <w:sz w:val="22"/>
          <w:lang w:val="en-GB" w:eastAsia="en-GB"/>
        </w:rPr>
        <w:t>I go online more to avoid the people I live with</w:t>
      </w:r>
    </w:p>
    <w:p w14:paraId="43A49F4C" w14:textId="77777777" w:rsidR="00A90D6D" w:rsidRPr="00BD585E" w:rsidRDefault="00A90D6D" w:rsidP="00192596">
      <w:pPr>
        <w:numPr>
          <w:ilvl w:val="0"/>
          <w:numId w:val="19"/>
        </w:numPr>
        <w:spacing w:before="0" w:after="0"/>
        <w:jc w:val="both"/>
        <w:textAlignment w:val="baseline"/>
        <w:rPr>
          <w:rFonts w:eastAsia="Times New Roman" w:cs="Times New Roman"/>
          <w:color w:val="000000"/>
          <w:sz w:val="22"/>
          <w:lang w:val="en-GB" w:eastAsia="en-GB"/>
        </w:rPr>
      </w:pPr>
      <w:r w:rsidRPr="00BD585E">
        <w:rPr>
          <w:rFonts w:eastAsia="Times New Roman" w:cs="Times New Roman"/>
          <w:color w:val="000000"/>
          <w:sz w:val="22"/>
          <w:lang w:val="en-GB" w:eastAsia="en-GB"/>
        </w:rPr>
        <w:t>Are you drinking more alcohol since lockdown?</w:t>
      </w:r>
    </w:p>
    <w:p w14:paraId="1D7FF42A" w14:textId="77777777" w:rsidR="00A90D6D" w:rsidRPr="00BD585E" w:rsidRDefault="00A90D6D" w:rsidP="00192596">
      <w:pPr>
        <w:numPr>
          <w:ilvl w:val="0"/>
          <w:numId w:val="19"/>
        </w:numPr>
        <w:spacing w:before="0" w:after="0"/>
        <w:jc w:val="both"/>
        <w:textAlignment w:val="baseline"/>
        <w:rPr>
          <w:rFonts w:eastAsia="Times New Roman" w:cs="Times New Roman"/>
          <w:color w:val="000000"/>
          <w:sz w:val="22"/>
          <w:lang w:val="en-GB" w:eastAsia="en-GB"/>
        </w:rPr>
      </w:pPr>
      <w:r w:rsidRPr="00BD585E">
        <w:rPr>
          <w:rFonts w:eastAsia="Times New Roman" w:cs="Times New Roman"/>
          <w:color w:val="000000"/>
          <w:sz w:val="22"/>
          <w:lang w:val="en-GB" w:eastAsia="en-GB"/>
        </w:rPr>
        <w:t>Are you smoking more cigarettes since lockdown?</w:t>
      </w:r>
    </w:p>
    <w:p w14:paraId="50C6A2A8" w14:textId="77777777" w:rsidR="00A90D6D" w:rsidRPr="00BD585E" w:rsidRDefault="00A90D6D" w:rsidP="00A90D6D">
      <w:pPr>
        <w:spacing w:before="0" w:after="0"/>
        <w:rPr>
          <w:rFonts w:eastAsia="Times New Roman" w:cs="Times New Roman"/>
          <w:szCs w:val="24"/>
          <w:lang w:val="en-GB" w:eastAsia="en-GB"/>
        </w:rPr>
      </w:pPr>
    </w:p>
    <w:p w14:paraId="6F5AF818" w14:textId="77777777" w:rsidR="00A90D6D" w:rsidRPr="00BD585E" w:rsidRDefault="00A90D6D" w:rsidP="00A90D6D">
      <w:pPr>
        <w:spacing w:before="0" w:after="0"/>
        <w:jc w:val="both"/>
        <w:rPr>
          <w:rFonts w:eastAsia="Times New Roman" w:cs="Times New Roman"/>
          <w:szCs w:val="24"/>
          <w:lang w:val="en-GB" w:eastAsia="en-GB"/>
        </w:rPr>
      </w:pPr>
      <w:r w:rsidRPr="00BD585E">
        <w:rPr>
          <w:rFonts w:eastAsia="Times New Roman" w:cs="Times New Roman"/>
          <w:i/>
          <w:iCs/>
          <w:color w:val="000000"/>
          <w:sz w:val="22"/>
          <w:lang w:val="en-GB" w:eastAsia="en-GB"/>
        </w:rPr>
        <w:t>Positive aspects</w:t>
      </w:r>
    </w:p>
    <w:p w14:paraId="0FECB499" w14:textId="77777777" w:rsidR="00A90D6D" w:rsidRPr="00BD585E" w:rsidRDefault="00A90D6D" w:rsidP="00192596">
      <w:pPr>
        <w:numPr>
          <w:ilvl w:val="0"/>
          <w:numId w:val="20"/>
        </w:numPr>
        <w:spacing w:before="0" w:after="0"/>
        <w:jc w:val="both"/>
        <w:textAlignment w:val="baseline"/>
        <w:rPr>
          <w:rFonts w:eastAsia="Times New Roman" w:cs="Times New Roman"/>
          <w:color w:val="000000"/>
          <w:sz w:val="22"/>
          <w:lang w:val="en-GB" w:eastAsia="en-GB"/>
        </w:rPr>
      </w:pPr>
      <w:r w:rsidRPr="00BD585E">
        <w:rPr>
          <w:rFonts w:eastAsia="Times New Roman" w:cs="Times New Roman"/>
          <w:color w:val="000000"/>
          <w:sz w:val="22"/>
          <w:lang w:val="en-GB" w:eastAsia="en-GB"/>
        </w:rPr>
        <w:t>I feel that I have more time as am commuting less </w:t>
      </w:r>
    </w:p>
    <w:p w14:paraId="06D8F913" w14:textId="77777777" w:rsidR="00A90D6D" w:rsidRPr="00BD585E" w:rsidRDefault="00A90D6D" w:rsidP="00192596">
      <w:pPr>
        <w:numPr>
          <w:ilvl w:val="0"/>
          <w:numId w:val="21"/>
        </w:numPr>
        <w:spacing w:before="0" w:after="0"/>
        <w:jc w:val="both"/>
        <w:textAlignment w:val="baseline"/>
        <w:rPr>
          <w:rFonts w:eastAsia="Times New Roman" w:cs="Times New Roman"/>
          <w:color w:val="000000"/>
          <w:sz w:val="22"/>
          <w:lang w:val="en-GB" w:eastAsia="en-GB"/>
        </w:rPr>
      </w:pPr>
      <w:r w:rsidRPr="00BD585E">
        <w:rPr>
          <w:rFonts w:eastAsia="Times New Roman" w:cs="Times New Roman"/>
          <w:color w:val="000000"/>
          <w:sz w:val="22"/>
          <w:lang w:val="en-GB" w:eastAsia="en-GB"/>
        </w:rPr>
        <w:t>There is now more structure to my day </w:t>
      </w:r>
    </w:p>
    <w:p w14:paraId="4CD7F6D0" w14:textId="77777777" w:rsidR="00A90D6D" w:rsidRPr="00BD585E" w:rsidRDefault="00A90D6D" w:rsidP="00192596">
      <w:pPr>
        <w:numPr>
          <w:ilvl w:val="0"/>
          <w:numId w:val="22"/>
        </w:numPr>
        <w:spacing w:before="0" w:after="0"/>
        <w:jc w:val="both"/>
        <w:textAlignment w:val="baseline"/>
        <w:rPr>
          <w:rFonts w:eastAsia="Times New Roman" w:cs="Times New Roman"/>
          <w:color w:val="000000"/>
          <w:sz w:val="22"/>
          <w:lang w:val="en-GB" w:eastAsia="en-GB"/>
        </w:rPr>
      </w:pPr>
      <w:r w:rsidRPr="00BD585E">
        <w:rPr>
          <w:rFonts w:eastAsia="Times New Roman" w:cs="Times New Roman"/>
          <w:color w:val="000000"/>
          <w:sz w:val="22"/>
          <w:lang w:val="en-GB" w:eastAsia="en-GB"/>
        </w:rPr>
        <w:t>I am happier as am able to spend more time with people within my home </w:t>
      </w:r>
    </w:p>
    <w:p w14:paraId="14246A26" w14:textId="77777777" w:rsidR="00A90D6D" w:rsidRPr="00BD585E" w:rsidRDefault="00A90D6D" w:rsidP="00192596">
      <w:pPr>
        <w:numPr>
          <w:ilvl w:val="0"/>
          <w:numId w:val="23"/>
        </w:numPr>
        <w:spacing w:before="0" w:after="0"/>
        <w:jc w:val="both"/>
        <w:textAlignment w:val="baseline"/>
        <w:rPr>
          <w:rFonts w:eastAsia="Times New Roman" w:cs="Times New Roman"/>
          <w:color w:val="000000"/>
          <w:sz w:val="22"/>
          <w:lang w:val="en-GB" w:eastAsia="en-GB"/>
        </w:rPr>
      </w:pPr>
      <w:r w:rsidRPr="00BD585E">
        <w:rPr>
          <w:rFonts w:eastAsia="Times New Roman" w:cs="Times New Roman"/>
          <w:color w:val="000000"/>
          <w:sz w:val="22"/>
          <w:lang w:val="en-GB" w:eastAsia="en-GB"/>
        </w:rPr>
        <w:t>I am connecting online with people who I had trouble finding the time for before </w:t>
      </w:r>
    </w:p>
    <w:p w14:paraId="5408EC73" w14:textId="77777777" w:rsidR="00A90D6D" w:rsidRPr="00BD585E" w:rsidRDefault="00A90D6D" w:rsidP="00192596">
      <w:pPr>
        <w:numPr>
          <w:ilvl w:val="0"/>
          <w:numId w:val="24"/>
        </w:numPr>
        <w:spacing w:before="0" w:after="0"/>
        <w:jc w:val="both"/>
        <w:textAlignment w:val="baseline"/>
        <w:rPr>
          <w:rFonts w:eastAsia="Times New Roman" w:cs="Times New Roman"/>
          <w:color w:val="000000"/>
          <w:sz w:val="22"/>
          <w:lang w:val="en-GB" w:eastAsia="en-GB"/>
        </w:rPr>
      </w:pPr>
      <w:r w:rsidRPr="00BD585E">
        <w:rPr>
          <w:rFonts w:eastAsia="Times New Roman" w:cs="Times New Roman"/>
          <w:color w:val="000000"/>
          <w:sz w:val="22"/>
          <w:lang w:val="en-GB" w:eastAsia="en-GB"/>
        </w:rPr>
        <w:t>There is a greater sense of shared community </w:t>
      </w:r>
    </w:p>
    <w:p w14:paraId="7563DDE7" w14:textId="77777777" w:rsidR="00A90D6D" w:rsidRPr="00BD585E" w:rsidRDefault="00A90D6D" w:rsidP="00192596">
      <w:pPr>
        <w:numPr>
          <w:ilvl w:val="0"/>
          <w:numId w:val="25"/>
        </w:numPr>
        <w:spacing w:before="0" w:after="0"/>
        <w:jc w:val="both"/>
        <w:textAlignment w:val="baseline"/>
        <w:rPr>
          <w:rFonts w:eastAsia="Times New Roman" w:cs="Times New Roman"/>
          <w:color w:val="000000"/>
          <w:sz w:val="22"/>
          <w:lang w:val="en-GB" w:eastAsia="en-GB"/>
        </w:rPr>
      </w:pPr>
      <w:r w:rsidRPr="00BD585E">
        <w:rPr>
          <w:rFonts w:eastAsia="Times New Roman" w:cs="Times New Roman"/>
          <w:color w:val="000000"/>
          <w:sz w:val="22"/>
          <w:lang w:val="en-GB" w:eastAsia="en-GB"/>
        </w:rPr>
        <w:t>I am working more efficiently/productively now</w:t>
      </w:r>
    </w:p>
    <w:p w14:paraId="1344D6DD" w14:textId="77777777" w:rsidR="00A90D6D" w:rsidRPr="00BD585E" w:rsidRDefault="00A90D6D" w:rsidP="00192596">
      <w:pPr>
        <w:numPr>
          <w:ilvl w:val="0"/>
          <w:numId w:val="26"/>
        </w:numPr>
        <w:spacing w:before="0" w:after="0"/>
        <w:jc w:val="both"/>
        <w:textAlignment w:val="baseline"/>
        <w:rPr>
          <w:rFonts w:eastAsia="Times New Roman" w:cs="Times New Roman"/>
          <w:color w:val="000000"/>
          <w:sz w:val="22"/>
          <w:lang w:val="en-GB" w:eastAsia="en-GB"/>
        </w:rPr>
      </w:pPr>
      <w:r w:rsidRPr="00BD585E">
        <w:rPr>
          <w:rFonts w:eastAsia="Times New Roman" w:cs="Times New Roman"/>
          <w:color w:val="000000"/>
          <w:sz w:val="22"/>
          <w:lang w:val="en-GB" w:eastAsia="en-GB"/>
        </w:rPr>
        <w:t>I feel more relaxed as am spending more time at home </w:t>
      </w:r>
    </w:p>
    <w:p w14:paraId="52F39E25" w14:textId="77777777" w:rsidR="00A90D6D" w:rsidRPr="00BD585E" w:rsidRDefault="00A90D6D" w:rsidP="00192596">
      <w:pPr>
        <w:numPr>
          <w:ilvl w:val="0"/>
          <w:numId w:val="27"/>
        </w:numPr>
        <w:spacing w:before="0" w:after="0"/>
        <w:jc w:val="both"/>
        <w:textAlignment w:val="baseline"/>
        <w:rPr>
          <w:rFonts w:eastAsia="Times New Roman" w:cs="Times New Roman"/>
          <w:color w:val="000000"/>
          <w:sz w:val="22"/>
          <w:lang w:val="en-GB" w:eastAsia="en-GB"/>
        </w:rPr>
      </w:pPr>
      <w:r w:rsidRPr="00BD585E">
        <w:rPr>
          <w:rFonts w:eastAsia="Times New Roman" w:cs="Times New Roman"/>
          <w:color w:val="000000"/>
          <w:sz w:val="22"/>
          <w:lang w:val="en-GB" w:eastAsia="en-GB"/>
        </w:rPr>
        <w:t>I am sleeping better as have more spare time </w:t>
      </w:r>
    </w:p>
    <w:p w14:paraId="6706E4AE" w14:textId="77777777" w:rsidR="00A90D6D" w:rsidRPr="00BD585E" w:rsidRDefault="00A90D6D" w:rsidP="00192596">
      <w:pPr>
        <w:numPr>
          <w:ilvl w:val="0"/>
          <w:numId w:val="28"/>
        </w:numPr>
        <w:spacing w:before="0" w:after="0"/>
        <w:jc w:val="both"/>
        <w:textAlignment w:val="baseline"/>
        <w:rPr>
          <w:rFonts w:eastAsia="Times New Roman" w:cs="Times New Roman"/>
          <w:color w:val="000000"/>
          <w:sz w:val="22"/>
          <w:lang w:val="en-GB" w:eastAsia="en-GB"/>
        </w:rPr>
      </w:pPr>
      <w:r w:rsidRPr="00BD585E">
        <w:rPr>
          <w:rFonts w:eastAsia="Times New Roman" w:cs="Times New Roman"/>
          <w:color w:val="000000"/>
          <w:sz w:val="22"/>
          <w:lang w:val="en-GB" w:eastAsia="en-GB"/>
        </w:rPr>
        <w:t>I feel a greater sense of purpose in the work that I do </w:t>
      </w:r>
    </w:p>
    <w:p w14:paraId="0E7FCEFD" w14:textId="77777777" w:rsidR="00A90D6D" w:rsidRPr="00BD585E" w:rsidRDefault="00A90D6D" w:rsidP="00192596">
      <w:pPr>
        <w:numPr>
          <w:ilvl w:val="0"/>
          <w:numId w:val="29"/>
        </w:numPr>
        <w:spacing w:before="0" w:after="0"/>
        <w:jc w:val="both"/>
        <w:textAlignment w:val="baseline"/>
        <w:rPr>
          <w:rFonts w:eastAsia="Times New Roman" w:cs="Times New Roman"/>
          <w:color w:val="000000"/>
          <w:sz w:val="22"/>
          <w:lang w:val="en-GB" w:eastAsia="en-GB"/>
        </w:rPr>
      </w:pPr>
      <w:r w:rsidRPr="00BD585E">
        <w:rPr>
          <w:rFonts w:eastAsia="Times New Roman" w:cs="Times New Roman"/>
          <w:color w:val="000000"/>
          <w:sz w:val="22"/>
          <w:lang w:val="en-GB" w:eastAsia="en-GB"/>
        </w:rPr>
        <w:t>I am able to exercise more often </w:t>
      </w:r>
    </w:p>
    <w:p w14:paraId="58348957" w14:textId="77777777" w:rsidR="00A90D6D" w:rsidRPr="00BD585E" w:rsidRDefault="00A90D6D" w:rsidP="00192596">
      <w:pPr>
        <w:numPr>
          <w:ilvl w:val="0"/>
          <w:numId w:val="30"/>
        </w:numPr>
        <w:spacing w:before="0" w:after="0"/>
        <w:jc w:val="both"/>
        <w:textAlignment w:val="baseline"/>
        <w:rPr>
          <w:rFonts w:eastAsia="Times New Roman" w:cs="Times New Roman"/>
          <w:color w:val="000000"/>
          <w:sz w:val="22"/>
          <w:lang w:val="en-GB" w:eastAsia="en-GB"/>
        </w:rPr>
      </w:pPr>
      <w:r w:rsidRPr="00BD585E">
        <w:rPr>
          <w:rFonts w:eastAsia="Times New Roman" w:cs="Times New Roman"/>
          <w:color w:val="000000"/>
          <w:sz w:val="22"/>
          <w:lang w:val="en-GB" w:eastAsia="en-GB"/>
        </w:rPr>
        <w:t>When I go outside, the environment is quieter and more relaxing than it was before</w:t>
      </w:r>
    </w:p>
    <w:p w14:paraId="7285A8BE" w14:textId="77777777" w:rsidR="00A90D6D" w:rsidRPr="00BD585E" w:rsidRDefault="00A90D6D" w:rsidP="00192596">
      <w:pPr>
        <w:numPr>
          <w:ilvl w:val="0"/>
          <w:numId w:val="31"/>
        </w:numPr>
        <w:spacing w:before="0" w:after="0"/>
        <w:jc w:val="both"/>
        <w:textAlignment w:val="baseline"/>
        <w:rPr>
          <w:rFonts w:eastAsia="Times New Roman" w:cs="Times New Roman"/>
          <w:color w:val="000000"/>
          <w:sz w:val="22"/>
          <w:lang w:val="en-GB" w:eastAsia="en-GB"/>
        </w:rPr>
      </w:pPr>
      <w:r w:rsidRPr="00BD585E">
        <w:rPr>
          <w:rFonts w:eastAsia="Times New Roman" w:cs="Times New Roman"/>
          <w:color w:val="000000"/>
          <w:sz w:val="22"/>
          <w:lang w:val="en-GB" w:eastAsia="en-GB"/>
        </w:rPr>
        <w:t>I have more time to read just for pleasure </w:t>
      </w:r>
    </w:p>
    <w:p w14:paraId="0CA76E92" w14:textId="77777777" w:rsidR="00A90D6D" w:rsidRPr="00BD585E" w:rsidRDefault="00A90D6D" w:rsidP="00192596">
      <w:pPr>
        <w:numPr>
          <w:ilvl w:val="0"/>
          <w:numId w:val="32"/>
        </w:numPr>
        <w:spacing w:before="0" w:after="0"/>
        <w:jc w:val="both"/>
        <w:textAlignment w:val="baseline"/>
        <w:rPr>
          <w:rFonts w:eastAsia="Times New Roman" w:cs="Times New Roman"/>
          <w:color w:val="000000"/>
          <w:sz w:val="22"/>
          <w:lang w:val="en-GB" w:eastAsia="en-GB"/>
        </w:rPr>
      </w:pPr>
      <w:r w:rsidRPr="00BD585E">
        <w:rPr>
          <w:rFonts w:eastAsia="Times New Roman" w:cs="Times New Roman"/>
          <w:color w:val="000000"/>
          <w:sz w:val="22"/>
          <w:lang w:val="en-GB" w:eastAsia="en-GB"/>
        </w:rPr>
        <w:t>I find work less stressful now that I am doing it from home </w:t>
      </w:r>
    </w:p>
    <w:p w14:paraId="0E49A019" w14:textId="77777777" w:rsidR="00A90D6D" w:rsidRPr="00BD585E" w:rsidRDefault="00A90D6D" w:rsidP="00192596">
      <w:pPr>
        <w:numPr>
          <w:ilvl w:val="0"/>
          <w:numId w:val="33"/>
        </w:numPr>
        <w:spacing w:before="0" w:after="0"/>
        <w:jc w:val="both"/>
        <w:textAlignment w:val="baseline"/>
        <w:rPr>
          <w:rFonts w:eastAsia="Times New Roman" w:cs="Times New Roman"/>
          <w:color w:val="000000"/>
          <w:sz w:val="22"/>
          <w:lang w:val="en-GB" w:eastAsia="en-GB"/>
        </w:rPr>
      </w:pPr>
      <w:r w:rsidRPr="00BD585E">
        <w:rPr>
          <w:rFonts w:eastAsia="Times New Roman" w:cs="Times New Roman"/>
          <w:color w:val="000000"/>
          <w:sz w:val="22"/>
          <w:lang w:val="en-GB" w:eastAsia="en-GB"/>
        </w:rPr>
        <w:t>I am now spending more time on hobbies that I enjoy </w:t>
      </w:r>
    </w:p>
    <w:p w14:paraId="398F9661" w14:textId="77777777" w:rsidR="00A90D6D" w:rsidRPr="00BD585E" w:rsidRDefault="00A90D6D" w:rsidP="00192596">
      <w:pPr>
        <w:numPr>
          <w:ilvl w:val="0"/>
          <w:numId w:val="34"/>
        </w:numPr>
        <w:spacing w:before="0" w:after="0"/>
        <w:jc w:val="both"/>
        <w:textAlignment w:val="baseline"/>
        <w:rPr>
          <w:rFonts w:eastAsia="Times New Roman" w:cs="Times New Roman"/>
          <w:color w:val="000000"/>
          <w:sz w:val="22"/>
          <w:lang w:val="en-GB" w:eastAsia="en-GB"/>
        </w:rPr>
      </w:pPr>
      <w:r w:rsidRPr="00BD585E">
        <w:rPr>
          <w:rFonts w:eastAsia="Times New Roman" w:cs="Times New Roman"/>
          <w:color w:val="000000"/>
          <w:sz w:val="22"/>
          <w:lang w:val="en-GB" w:eastAsia="en-GB"/>
        </w:rPr>
        <w:t>I am spending less and saving more money than before </w:t>
      </w:r>
    </w:p>
    <w:p w14:paraId="5488E306" w14:textId="77777777" w:rsidR="00A90D6D" w:rsidRPr="00BD585E" w:rsidRDefault="00A90D6D" w:rsidP="00192596">
      <w:pPr>
        <w:numPr>
          <w:ilvl w:val="0"/>
          <w:numId w:val="35"/>
        </w:numPr>
        <w:spacing w:before="0" w:after="0"/>
        <w:jc w:val="both"/>
        <w:textAlignment w:val="baseline"/>
        <w:rPr>
          <w:rFonts w:eastAsia="Times New Roman" w:cs="Times New Roman"/>
          <w:color w:val="000000"/>
          <w:sz w:val="22"/>
          <w:lang w:val="en-GB" w:eastAsia="en-GB"/>
        </w:rPr>
      </w:pPr>
      <w:r w:rsidRPr="00BD585E">
        <w:rPr>
          <w:rFonts w:eastAsia="Times New Roman" w:cs="Times New Roman"/>
          <w:color w:val="000000"/>
          <w:sz w:val="22"/>
          <w:lang w:val="en-GB" w:eastAsia="en-GB"/>
        </w:rPr>
        <w:lastRenderedPageBreak/>
        <w:t>I have more social contact outside of my home </w:t>
      </w:r>
    </w:p>
    <w:p w14:paraId="227A4A94" w14:textId="77777777" w:rsidR="00A90D6D" w:rsidRPr="00BD585E" w:rsidRDefault="00A90D6D" w:rsidP="00192596">
      <w:pPr>
        <w:numPr>
          <w:ilvl w:val="0"/>
          <w:numId w:val="36"/>
        </w:numPr>
        <w:spacing w:before="0" w:after="0"/>
        <w:jc w:val="both"/>
        <w:textAlignment w:val="baseline"/>
        <w:rPr>
          <w:rFonts w:eastAsia="Times New Roman" w:cs="Times New Roman"/>
          <w:color w:val="000000"/>
          <w:sz w:val="22"/>
          <w:lang w:val="en-GB" w:eastAsia="en-GB"/>
        </w:rPr>
      </w:pPr>
      <w:r w:rsidRPr="00BD585E">
        <w:rPr>
          <w:rFonts w:eastAsia="Times New Roman" w:cs="Times New Roman"/>
          <w:color w:val="000000"/>
          <w:sz w:val="22"/>
          <w:lang w:val="en-GB" w:eastAsia="en-GB"/>
        </w:rPr>
        <w:t>I feel less tired now I am better connected now with the people I live with </w:t>
      </w:r>
    </w:p>
    <w:p w14:paraId="488BCABC" w14:textId="77777777" w:rsidR="00A90D6D" w:rsidRPr="00BD585E" w:rsidRDefault="00A90D6D" w:rsidP="00192596">
      <w:pPr>
        <w:numPr>
          <w:ilvl w:val="0"/>
          <w:numId w:val="37"/>
        </w:numPr>
        <w:spacing w:before="0" w:after="0"/>
        <w:jc w:val="both"/>
        <w:textAlignment w:val="baseline"/>
        <w:rPr>
          <w:rFonts w:eastAsia="Times New Roman" w:cs="Times New Roman"/>
          <w:color w:val="000000"/>
          <w:sz w:val="22"/>
          <w:lang w:val="en-GB" w:eastAsia="en-GB"/>
        </w:rPr>
      </w:pPr>
      <w:r w:rsidRPr="00BD585E">
        <w:rPr>
          <w:rFonts w:eastAsia="Times New Roman" w:cs="Times New Roman"/>
          <w:color w:val="000000"/>
          <w:sz w:val="22"/>
          <w:lang w:val="en-GB" w:eastAsia="en-GB"/>
        </w:rPr>
        <w:t>There seems to be more wildlife now </w:t>
      </w:r>
    </w:p>
    <w:p w14:paraId="35ED6643" w14:textId="77777777" w:rsidR="00A90D6D" w:rsidRPr="00BD585E" w:rsidRDefault="00A90D6D" w:rsidP="00192596">
      <w:pPr>
        <w:numPr>
          <w:ilvl w:val="0"/>
          <w:numId w:val="38"/>
        </w:numPr>
        <w:spacing w:before="0" w:after="0"/>
        <w:jc w:val="both"/>
        <w:textAlignment w:val="baseline"/>
        <w:rPr>
          <w:rFonts w:eastAsia="Times New Roman" w:cs="Times New Roman"/>
          <w:color w:val="000000"/>
          <w:sz w:val="22"/>
          <w:lang w:val="en-GB" w:eastAsia="en-GB"/>
        </w:rPr>
      </w:pPr>
      <w:r w:rsidRPr="00BD585E">
        <w:rPr>
          <w:rFonts w:eastAsia="Times New Roman" w:cs="Times New Roman"/>
          <w:color w:val="000000"/>
          <w:sz w:val="22"/>
          <w:lang w:val="en-GB" w:eastAsia="en-GB"/>
        </w:rPr>
        <w:t>I am enjoying the simple things in life more </w:t>
      </w:r>
    </w:p>
    <w:p w14:paraId="6F78FB9E" w14:textId="77777777" w:rsidR="00A90D6D" w:rsidRPr="00BD585E" w:rsidRDefault="00A90D6D" w:rsidP="00192596">
      <w:pPr>
        <w:numPr>
          <w:ilvl w:val="0"/>
          <w:numId w:val="39"/>
        </w:numPr>
        <w:spacing w:before="0" w:after="0"/>
        <w:jc w:val="both"/>
        <w:textAlignment w:val="baseline"/>
        <w:rPr>
          <w:rFonts w:eastAsia="Times New Roman" w:cs="Times New Roman"/>
          <w:color w:val="000000"/>
          <w:sz w:val="22"/>
          <w:lang w:val="en-GB" w:eastAsia="en-GB"/>
        </w:rPr>
      </w:pPr>
      <w:r w:rsidRPr="00BD585E">
        <w:rPr>
          <w:rFonts w:eastAsia="Times New Roman" w:cs="Times New Roman"/>
          <w:color w:val="000000"/>
          <w:sz w:val="22"/>
          <w:lang w:val="en-GB" w:eastAsia="en-GB"/>
        </w:rPr>
        <w:t>I feel less stressed by my daily responsibilities </w:t>
      </w:r>
    </w:p>
    <w:p w14:paraId="0F59D017" w14:textId="77777777" w:rsidR="00A90D6D" w:rsidRPr="00BD585E" w:rsidRDefault="00A90D6D" w:rsidP="00192596">
      <w:pPr>
        <w:numPr>
          <w:ilvl w:val="0"/>
          <w:numId w:val="40"/>
        </w:numPr>
        <w:spacing w:before="0" w:after="0"/>
        <w:jc w:val="both"/>
        <w:textAlignment w:val="baseline"/>
        <w:rPr>
          <w:rFonts w:eastAsia="Times New Roman" w:cs="Times New Roman"/>
          <w:color w:val="000000"/>
          <w:sz w:val="22"/>
          <w:lang w:val="en-GB" w:eastAsia="en-GB"/>
        </w:rPr>
      </w:pPr>
      <w:r w:rsidRPr="00BD585E">
        <w:rPr>
          <w:rFonts w:eastAsia="Times New Roman" w:cs="Times New Roman"/>
          <w:color w:val="000000"/>
          <w:sz w:val="22"/>
          <w:lang w:val="en-GB" w:eastAsia="en-GB"/>
        </w:rPr>
        <w:t>Communication Apps and websites have made it easy for me to stay in touch with the people I care about</w:t>
      </w:r>
    </w:p>
    <w:p w14:paraId="0390C738" w14:textId="77777777" w:rsidR="00A90D6D" w:rsidRPr="00BD585E" w:rsidRDefault="00A90D6D" w:rsidP="00A90D6D">
      <w:pPr>
        <w:spacing w:before="0" w:after="0"/>
        <w:rPr>
          <w:rFonts w:eastAsia="Times New Roman" w:cs="Times New Roman"/>
          <w:szCs w:val="24"/>
          <w:lang w:val="en-GB" w:eastAsia="en-GB"/>
        </w:rPr>
      </w:pPr>
    </w:p>
    <w:p w14:paraId="6437600C" w14:textId="77777777" w:rsidR="00A90D6D" w:rsidRPr="00BD585E" w:rsidRDefault="00A90D6D" w:rsidP="00A90D6D">
      <w:pPr>
        <w:spacing w:before="0" w:after="0"/>
        <w:jc w:val="both"/>
        <w:rPr>
          <w:rFonts w:eastAsia="Times New Roman" w:cs="Times New Roman"/>
          <w:szCs w:val="24"/>
          <w:lang w:val="en-GB" w:eastAsia="en-GB"/>
        </w:rPr>
      </w:pPr>
      <w:r w:rsidRPr="00BD585E">
        <w:rPr>
          <w:rFonts w:eastAsia="Times New Roman" w:cs="Times New Roman"/>
          <w:i/>
          <w:iCs/>
          <w:color w:val="000000"/>
          <w:sz w:val="22"/>
          <w:lang w:val="en-GB" w:eastAsia="en-GB"/>
        </w:rPr>
        <w:t>Cue - How will things change in the long term? </w:t>
      </w:r>
    </w:p>
    <w:p w14:paraId="3B6C88BF" w14:textId="77777777" w:rsidR="00A90D6D" w:rsidRPr="00BD585E" w:rsidRDefault="00A90D6D" w:rsidP="00A90D6D">
      <w:pPr>
        <w:spacing w:before="0" w:after="0"/>
        <w:jc w:val="both"/>
        <w:rPr>
          <w:rFonts w:eastAsia="Times New Roman" w:cs="Times New Roman"/>
          <w:szCs w:val="24"/>
          <w:lang w:val="en-GB" w:eastAsia="en-GB"/>
        </w:rPr>
      </w:pPr>
      <w:r w:rsidRPr="00BD585E">
        <w:rPr>
          <w:rFonts w:eastAsia="Times New Roman" w:cs="Times New Roman"/>
          <w:i/>
          <w:iCs/>
          <w:color w:val="000000"/>
          <w:sz w:val="22"/>
          <w:lang w:val="en-GB" w:eastAsia="en-GB"/>
        </w:rPr>
        <w:t>Optimism</w:t>
      </w:r>
    </w:p>
    <w:p w14:paraId="4DC6DFCD" w14:textId="77777777" w:rsidR="00A90D6D" w:rsidRPr="00BD585E" w:rsidRDefault="00A90D6D" w:rsidP="00192596">
      <w:pPr>
        <w:numPr>
          <w:ilvl w:val="0"/>
          <w:numId w:val="41"/>
        </w:numPr>
        <w:spacing w:before="0" w:after="0"/>
        <w:jc w:val="both"/>
        <w:textAlignment w:val="baseline"/>
        <w:rPr>
          <w:rFonts w:eastAsia="Times New Roman" w:cs="Times New Roman"/>
          <w:color w:val="000000"/>
          <w:sz w:val="22"/>
          <w:lang w:val="en-GB" w:eastAsia="en-GB"/>
        </w:rPr>
      </w:pPr>
      <w:r w:rsidRPr="00BD585E">
        <w:rPr>
          <w:rFonts w:eastAsia="Times New Roman" w:cs="Times New Roman"/>
          <w:color w:val="000000"/>
          <w:sz w:val="22"/>
          <w:lang w:val="en-GB" w:eastAsia="en-GB"/>
        </w:rPr>
        <w:t>I believe the world will be a better place than it was </w:t>
      </w:r>
    </w:p>
    <w:p w14:paraId="6184A233" w14:textId="77777777" w:rsidR="00A90D6D" w:rsidRPr="00BD585E" w:rsidRDefault="00A90D6D" w:rsidP="00192596">
      <w:pPr>
        <w:numPr>
          <w:ilvl w:val="0"/>
          <w:numId w:val="42"/>
        </w:numPr>
        <w:spacing w:before="0" w:after="0"/>
        <w:jc w:val="both"/>
        <w:textAlignment w:val="baseline"/>
        <w:rPr>
          <w:rFonts w:eastAsia="Times New Roman" w:cs="Times New Roman"/>
          <w:color w:val="000000"/>
          <w:sz w:val="22"/>
          <w:lang w:val="en-GB" w:eastAsia="en-GB"/>
        </w:rPr>
      </w:pPr>
      <w:r w:rsidRPr="00BD585E">
        <w:rPr>
          <w:rFonts w:eastAsia="Times New Roman" w:cs="Times New Roman"/>
          <w:color w:val="000000"/>
          <w:sz w:val="22"/>
          <w:lang w:val="en-GB" w:eastAsia="en-GB"/>
        </w:rPr>
        <w:t>I believe the negative impact on the economy will be short lived </w:t>
      </w:r>
    </w:p>
    <w:p w14:paraId="384F597E" w14:textId="77777777" w:rsidR="00A90D6D" w:rsidRPr="00BD585E" w:rsidRDefault="00A90D6D" w:rsidP="00192596">
      <w:pPr>
        <w:numPr>
          <w:ilvl w:val="0"/>
          <w:numId w:val="43"/>
        </w:numPr>
        <w:spacing w:before="0" w:after="0"/>
        <w:jc w:val="both"/>
        <w:textAlignment w:val="baseline"/>
        <w:rPr>
          <w:rFonts w:eastAsia="Times New Roman" w:cs="Times New Roman"/>
          <w:color w:val="000000"/>
          <w:sz w:val="22"/>
          <w:lang w:val="en-GB" w:eastAsia="en-GB"/>
        </w:rPr>
      </w:pPr>
      <w:r w:rsidRPr="00BD585E">
        <w:rPr>
          <w:rFonts w:eastAsia="Times New Roman" w:cs="Times New Roman"/>
          <w:color w:val="000000"/>
          <w:sz w:val="22"/>
          <w:lang w:val="en-GB" w:eastAsia="en-GB"/>
        </w:rPr>
        <w:t>Things will change but not necessarily for the worse </w:t>
      </w:r>
    </w:p>
    <w:p w14:paraId="5728FDE1" w14:textId="77777777" w:rsidR="00A90D6D" w:rsidRPr="00BD585E" w:rsidRDefault="00A90D6D" w:rsidP="00192596">
      <w:pPr>
        <w:numPr>
          <w:ilvl w:val="0"/>
          <w:numId w:val="44"/>
        </w:numPr>
        <w:spacing w:before="0" w:after="0"/>
        <w:jc w:val="both"/>
        <w:textAlignment w:val="baseline"/>
        <w:rPr>
          <w:rFonts w:eastAsia="Times New Roman" w:cs="Times New Roman"/>
          <w:color w:val="000000"/>
          <w:sz w:val="22"/>
          <w:lang w:val="en-GB" w:eastAsia="en-GB"/>
        </w:rPr>
      </w:pPr>
      <w:r w:rsidRPr="00BD585E">
        <w:rPr>
          <w:rFonts w:eastAsia="Times New Roman" w:cs="Times New Roman"/>
          <w:color w:val="000000"/>
          <w:sz w:val="22"/>
          <w:lang w:val="en-GB" w:eastAsia="en-GB"/>
        </w:rPr>
        <w:t>I have more belief that we can cope with global problems like climate change </w:t>
      </w:r>
    </w:p>
    <w:p w14:paraId="5AA0890A" w14:textId="77777777" w:rsidR="00A90D6D" w:rsidRPr="00BD585E" w:rsidRDefault="00A90D6D" w:rsidP="00192596">
      <w:pPr>
        <w:numPr>
          <w:ilvl w:val="0"/>
          <w:numId w:val="45"/>
        </w:numPr>
        <w:spacing w:before="0" w:after="0"/>
        <w:jc w:val="both"/>
        <w:textAlignment w:val="baseline"/>
        <w:rPr>
          <w:rFonts w:eastAsia="Times New Roman" w:cs="Times New Roman"/>
          <w:color w:val="000000"/>
          <w:sz w:val="22"/>
          <w:lang w:val="en-GB" w:eastAsia="en-GB"/>
        </w:rPr>
      </w:pPr>
      <w:r w:rsidRPr="00BD585E">
        <w:rPr>
          <w:rFonts w:eastAsia="Times New Roman" w:cs="Times New Roman"/>
          <w:color w:val="000000"/>
          <w:sz w:val="22"/>
          <w:lang w:val="en-GB" w:eastAsia="en-GB"/>
        </w:rPr>
        <w:t>Technology science and healthcare will improve more rapidly than before</w:t>
      </w:r>
    </w:p>
    <w:p w14:paraId="7113562E" w14:textId="77777777" w:rsidR="00284EBC" w:rsidRPr="00BD585E" w:rsidRDefault="00284EBC" w:rsidP="00A90D6D">
      <w:pPr>
        <w:spacing w:before="0" w:after="0"/>
        <w:jc w:val="both"/>
        <w:rPr>
          <w:rFonts w:eastAsia="Times New Roman" w:cs="Times New Roman"/>
          <w:b/>
          <w:bCs/>
          <w:i/>
          <w:iCs/>
          <w:color w:val="000000"/>
          <w:sz w:val="22"/>
          <w:lang w:val="en-GB" w:eastAsia="en-GB"/>
        </w:rPr>
      </w:pPr>
    </w:p>
    <w:p w14:paraId="45F5D67C" w14:textId="77777777" w:rsidR="00284EBC" w:rsidRPr="00BD585E" w:rsidRDefault="00284EBC" w:rsidP="00A90D6D">
      <w:pPr>
        <w:spacing w:before="0" w:after="0"/>
        <w:jc w:val="both"/>
        <w:rPr>
          <w:rFonts w:eastAsia="Times New Roman" w:cs="Times New Roman"/>
          <w:b/>
          <w:bCs/>
          <w:i/>
          <w:iCs/>
          <w:color w:val="000000"/>
          <w:sz w:val="22"/>
          <w:lang w:val="en-GB" w:eastAsia="en-GB"/>
        </w:rPr>
      </w:pPr>
    </w:p>
    <w:p w14:paraId="73D5E3F9" w14:textId="30E7C178" w:rsidR="00A90D6D" w:rsidRPr="00BD585E" w:rsidRDefault="00A90D6D" w:rsidP="00A90D6D">
      <w:pPr>
        <w:spacing w:before="0" w:after="0"/>
        <w:jc w:val="both"/>
        <w:rPr>
          <w:rFonts w:eastAsia="Times New Roman" w:cs="Times New Roman"/>
          <w:szCs w:val="24"/>
          <w:lang w:val="en-GB" w:eastAsia="en-GB"/>
        </w:rPr>
      </w:pPr>
      <w:r w:rsidRPr="00BD585E">
        <w:rPr>
          <w:rFonts w:eastAsia="Times New Roman" w:cs="Times New Roman"/>
          <w:b/>
          <w:bCs/>
          <w:i/>
          <w:iCs/>
          <w:color w:val="000000"/>
          <w:sz w:val="22"/>
          <w:lang w:val="en-GB" w:eastAsia="en-GB"/>
        </w:rPr>
        <w:t>Personality </w:t>
      </w:r>
    </w:p>
    <w:p w14:paraId="6F97B79F" w14:textId="774A80C3" w:rsidR="00A90D6D" w:rsidRPr="00BD585E" w:rsidRDefault="00A90D6D" w:rsidP="00A90D6D">
      <w:pPr>
        <w:spacing w:before="0" w:after="0"/>
        <w:jc w:val="both"/>
        <w:rPr>
          <w:rFonts w:eastAsia="Times New Roman" w:cs="Times New Roman"/>
          <w:szCs w:val="24"/>
          <w:lang w:val="en-GB" w:eastAsia="en-GB"/>
        </w:rPr>
      </w:pPr>
      <w:r w:rsidRPr="00BD585E">
        <w:rPr>
          <w:rFonts w:eastAsia="Times New Roman" w:cs="Times New Roman"/>
          <w:color w:val="000000"/>
          <w:sz w:val="22"/>
          <w:bdr w:val="none" w:sz="0" w:space="0" w:color="auto" w:frame="1"/>
          <w:lang w:val="en-GB" w:eastAsia="en-GB"/>
        </w:rPr>
        <w:lastRenderedPageBreak/>
        <w:fldChar w:fldCharType="begin"/>
      </w:r>
      <w:r w:rsidRPr="00BD585E">
        <w:rPr>
          <w:rFonts w:eastAsia="Times New Roman" w:cs="Times New Roman"/>
          <w:color w:val="000000"/>
          <w:sz w:val="22"/>
          <w:bdr w:val="none" w:sz="0" w:space="0" w:color="auto" w:frame="1"/>
          <w:lang w:val="en-GB" w:eastAsia="en-GB"/>
        </w:rPr>
        <w:instrText xml:space="preserve"> INCLUDEPICTURE "https://lh4.googleusercontent.com/6LlIoryAL-pePNB-PdMG8SPeBqD83efF3gVFdrPOOiNqLBwNwAI9tnPrt3N9qiQKHlOovUn3uFSJzHVpX_lqMmRMjUn_CyqqWD5N5BIZXKCxIsJb7kok_fKG3QdHopBh-6uTTB0_8fz9uqAMiMhHLSU" \* MERGEFORMATINET </w:instrText>
      </w:r>
      <w:r w:rsidRPr="00BD585E">
        <w:rPr>
          <w:rFonts w:eastAsia="Times New Roman" w:cs="Times New Roman"/>
          <w:color w:val="000000"/>
          <w:sz w:val="22"/>
          <w:bdr w:val="none" w:sz="0" w:space="0" w:color="auto" w:frame="1"/>
          <w:lang w:val="en-GB" w:eastAsia="en-GB"/>
        </w:rPr>
        <w:fldChar w:fldCharType="separate"/>
      </w:r>
      <w:r w:rsidRPr="00BD585E">
        <w:rPr>
          <w:rFonts w:eastAsia="Times New Roman" w:cs="Times New Roman"/>
          <w:noProof/>
          <w:color w:val="000000"/>
          <w:sz w:val="22"/>
          <w:bdr w:val="none" w:sz="0" w:space="0" w:color="auto" w:frame="1"/>
          <w:lang w:val="en-GB" w:eastAsia="en-GB"/>
        </w:rPr>
        <w:drawing>
          <wp:inline distT="0" distB="0" distL="0" distR="0" wp14:anchorId="371CBB6F" wp14:editId="68711B1F">
            <wp:extent cx="5467928" cy="5368377"/>
            <wp:effectExtent l="0" t="0" r="0" b="0"/>
            <wp:docPr id="9" name="Picture 9"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Graphical user interface&#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14072" cy="5413681"/>
                    </a:xfrm>
                    <a:prstGeom prst="rect">
                      <a:avLst/>
                    </a:prstGeom>
                    <a:noFill/>
                    <a:ln>
                      <a:noFill/>
                    </a:ln>
                  </pic:spPr>
                </pic:pic>
              </a:graphicData>
            </a:graphic>
          </wp:inline>
        </w:drawing>
      </w:r>
      <w:r w:rsidRPr="00BD585E">
        <w:rPr>
          <w:rFonts w:eastAsia="Times New Roman" w:cs="Times New Roman"/>
          <w:color w:val="000000"/>
          <w:sz w:val="22"/>
          <w:bdr w:val="none" w:sz="0" w:space="0" w:color="auto" w:frame="1"/>
          <w:lang w:val="en-GB" w:eastAsia="en-GB"/>
        </w:rPr>
        <w:fldChar w:fldCharType="end"/>
      </w:r>
    </w:p>
    <w:p w14:paraId="2A6C4BD2" w14:textId="77777777" w:rsidR="00A90D6D" w:rsidRPr="00BD585E" w:rsidRDefault="00A90D6D" w:rsidP="00A90D6D">
      <w:pPr>
        <w:spacing w:before="0" w:after="0"/>
        <w:rPr>
          <w:rFonts w:eastAsia="Times New Roman" w:cs="Times New Roman"/>
          <w:szCs w:val="24"/>
          <w:lang w:val="en-GB" w:eastAsia="en-GB"/>
        </w:rPr>
      </w:pPr>
    </w:p>
    <w:p w14:paraId="17A570E9" w14:textId="77777777" w:rsidR="00A90D6D" w:rsidRPr="00BD585E" w:rsidRDefault="00A90D6D" w:rsidP="00A90D6D">
      <w:pPr>
        <w:spacing w:before="0" w:after="0"/>
        <w:jc w:val="both"/>
        <w:rPr>
          <w:rFonts w:eastAsia="Times New Roman" w:cs="Times New Roman"/>
          <w:szCs w:val="24"/>
          <w:lang w:val="en-GB" w:eastAsia="en-GB"/>
        </w:rPr>
      </w:pPr>
      <w:r w:rsidRPr="00BD585E">
        <w:rPr>
          <w:rFonts w:eastAsia="Times New Roman" w:cs="Times New Roman"/>
          <w:b/>
          <w:bCs/>
          <w:color w:val="000000"/>
          <w:sz w:val="22"/>
          <w:lang w:val="en-GB" w:eastAsia="en-GB"/>
        </w:rPr>
        <w:t>Supp Fig 3. Feature correlations little Big5</w:t>
      </w:r>
    </w:p>
    <w:p w14:paraId="40E96845" w14:textId="77777777" w:rsidR="00A90D6D" w:rsidRPr="00BD585E" w:rsidRDefault="00A90D6D" w:rsidP="00A90D6D">
      <w:pPr>
        <w:spacing w:before="0" w:after="0"/>
        <w:rPr>
          <w:rFonts w:eastAsia="Times New Roman" w:cs="Times New Roman"/>
          <w:szCs w:val="24"/>
          <w:lang w:val="en-GB" w:eastAsia="en-GB"/>
        </w:rPr>
      </w:pPr>
    </w:p>
    <w:p w14:paraId="5551FFCC" w14:textId="1DC0A5C4" w:rsidR="00A90D6D" w:rsidRPr="00BD585E" w:rsidRDefault="00A90D6D" w:rsidP="00A90D6D">
      <w:pPr>
        <w:spacing w:before="0" w:after="0"/>
        <w:jc w:val="both"/>
        <w:rPr>
          <w:rFonts w:eastAsia="Times New Roman" w:cs="Times New Roman"/>
          <w:szCs w:val="24"/>
          <w:lang w:val="en-GB" w:eastAsia="en-GB"/>
        </w:rPr>
      </w:pPr>
      <w:r w:rsidRPr="00BD585E">
        <w:rPr>
          <w:rFonts w:eastAsia="Times New Roman" w:cs="Times New Roman"/>
          <w:color w:val="000000"/>
          <w:sz w:val="22"/>
          <w:bdr w:val="none" w:sz="0" w:space="0" w:color="auto" w:frame="1"/>
          <w:lang w:val="en-GB" w:eastAsia="en-GB"/>
        </w:rPr>
        <w:lastRenderedPageBreak/>
        <w:fldChar w:fldCharType="begin"/>
      </w:r>
      <w:r w:rsidRPr="00BD585E">
        <w:rPr>
          <w:rFonts w:eastAsia="Times New Roman" w:cs="Times New Roman"/>
          <w:color w:val="000000"/>
          <w:sz w:val="22"/>
          <w:bdr w:val="none" w:sz="0" w:space="0" w:color="auto" w:frame="1"/>
          <w:lang w:val="en-GB" w:eastAsia="en-GB"/>
        </w:rPr>
        <w:instrText xml:space="preserve"> INCLUDEPICTURE "https://lh6.googleusercontent.com/nAvLLarLFpzS7O_uxtdFkcH4rBj7uIMEcdwgRsrDFm0n2k6SoM_-k0vCb3QkBqHFLNHOjA3EF7tw2mBMuE8WPa3Pd9naqCasLjngHYgfQEe41PbrwHxpZD84HN9ptGJWXoLcSdpFDGaVd7zrPt9u26Q" \* MERGEFORMATINET </w:instrText>
      </w:r>
      <w:r w:rsidRPr="00BD585E">
        <w:rPr>
          <w:rFonts w:eastAsia="Times New Roman" w:cs="Times New Roman"/>
          <w:color w:val="000000"/>
          <w:sz w:val="22"/>
          <w:bdr w:val="none" w:sz="0" w:space="0" w:color="auto" w:frame="1"/>
          <w:lang w:val="en-GB" w:eastAsia="en-GB"/>
        </w:rPr>
        <w:fldChar w:fldCharType="separate"/>
      </w:r>
      <w:r w:rsidRPr="00BD585E">
        <w:rPr>
          <w:rFonts w:eastAsia="Times New Roman" w:cs="Times New Roman"/>
          <w:noProof/>
          <w:color w:val="000000"/>
          <w:sz w:val="22"/>
          <w:bdr w:val="none" w:sz="0" w:space="0" w:color="auto" w:frame="1"/>
          <w:lang w:val="en-GB" w:eastAsia="en-GB"/>
        </w:rPr>
        <w:drawing>
          <wp:inline distT="0" distB="0" distL="0" distR="0" wp14:anchorId="644F5967" wp14:editId="6F54A812">
            <wp:extent cx="6208395" cy="2219325"/>
            <wp:effectExtent l="0" t="0" r="0" b="0"/>
            <wp:docPr id="8" name="Picture 8" descr="Timelin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Timeline&#10;&#10;Description automatically generated with medium confidenc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208395" cy="2219325"/>
                    </a:xfrm>
                    <a:prstGeom prst="rect">
                      <a:avLst/>
                    </a:prstGeom>
                    <a:noFill/>
                    <a:ln>
                      <a:noFill/>
                    </a:ln>
                  </pic:spPr>
                </pic:pic>
              </a:graphicData>
            </a:graphic>
          </wp:inline>
        </w:drawing>
      </w:r>
      <w:r w:rsidRPr="00BD585E">
        <w:rPr>
          <w:rFonts w:eastAsia="Times New Roman" w:cs="Times New Roman"/>
          <w:color w:val="000000"/>
          <w:sz w:val="22"/>
          <w:bdr w:val="none" w:sz="0" w:space="0" w:color="auto" w:frame="1"/>
          <w:lang w:val="en-GB" w:eastAsia="en-GB"/>
        </w:rPr>
        <w:fldChar w:fldCharType="end"/>
      </w:r>
    </w:p>
    <w:p w14:paraId="45CF220E" w14:textId="738D4FB5" w:rsidR="00A90D6D" w:rsidRPr="00BD585E" w:rsidRDefault="00A90D6D" w:rsidP="00A90D6D">
      <w:pPr>
        <w:spacing w:before="0" w:after="0"/>
        <w:jc w:val="both"/>
        <w:rPr>
          <w:rFonts w:eastAsia="Times New Roman" w:cs="Times New Roman"/>
          <w:szCs w:val="24"/>
          <w:lang w:val="en-GB" w:eastAsia="en-GB"/>
        </w:rPr>
      </w:pPr>
      <w:r w:rsidRPr="00BD585E">
        <w:rPr>
          <w:rFonts w:eastAsia="Times New Roman" w:cs="Times New Roman"/>
          <w:b/>
          <w:bCs/>
          <w:color w:val="000000"/>
          <w:sz w:val="22"/>
          <w:lang w:val="en-GB" w:eastAsia="en-GB"/>
        </w:rPr>
        <w:t>Supp Fig 4. Factor loadings little big5</w:t>
      </w:r>
      <w:r w:rsidR="00BD585E">
        <w:rPr>
          <w:rFonts w:eastAsia="Times New Roman" w:cs="Times New Roman"/>
          <w:b/>
          <w:bCs/>
          <w:color w:val="000000"/>
          <w:sz w:val="22"/>
          <w:lang w:val="en-GB" w:eastAsia="en-GB"/>
        </w:rPr>
        <w:t xml:space="preserve">. </w:t>
      </w:r>
      <w:r w:rsidR="00BD585E" w:rsidRPr="00BD585E">
        <w:rPr>
          <w:rFonts w:eastAsia="Times New Roman" w:cs="Times New Roman"/>
          <w:color w:val="000000"/>
          <w:sz w:val="22"/>
          <w:lang w:val="en-GB" w:eastAsia="en-GB"/>
        </w:rPr>
        <w:t>Factors 1 and 2 have been *(-1) in the analysis to convert to extraversion and neuroticism.</w:t>
      </w:r>
    </w:p>
    <w:p w14:paraId="365A50F9" w14:textId="77777777" w:rsidR="00A90D6D" w:rsidRPr="00BD585E" w:rsidRDefault="00A90D6D" w:rsidP="00A90D6D">
      <w:pPr>
        <w:spacing w:before="0" w:after="0"/>
        <w:rPr>
          <w:rFonts w:eastAsia="Times New Roman" w:cs="Times New Roman"/>
          <w:szCs w:val="24"/>
          <w:lang w:val="en-GB" w:eastAsia="en-GB"/>
        </w:rPr>
      </w:pPr>
    </w:p>
    <w:p w14:paraId="41E12AC9" w14:textId="77777777" w:rsidR="00A90D6D" w:rsidRPr="00BD585E" w:rsidRDefault="00A90D6D" w:rsidP="00A90D6D">
      <w:pPr>
        <w:spacing w:before="0" w:after="0"/>
        <w:jc w:val="both"/>
        <w:rPr>
          <w:rFonts w:eastAsia="Times New Roman" w:cs="Times New Roman"/>
          <w:szCs w:val="24"/>
          <w:lang w:val="en-GB" w:eastAsia="en-GB"/>
        </w:rPr>
      </w:pPr>
      <w:r w:rsidRPr="00BD585E">
        <w:rPr>
          <w:rFonts w:eastAsia="Times New Roman" w:cs="Times New Roman"/>
          <w:color w:val="000000"/>
          <w:sz w:val="22"/>
          <w:lang w:val="en-GB" w:eastAsia="en-GB"/>
        </w:rPr>
        <w:t>Little Big 5</w:t>
      </w:r>
    </w:p>
    <w:p w14:paraId="7633420C" w14:textId="77777777" w:rsidR="00A90D6D" w:rsidRPr="00BD585E" w:rsidRDefault="00A90D6D" w:rsidP="00192596">
      <w:pPr>
        <w:numPr>
          <w:ilvl w:val="0"/>
          <w:numId w:val="46"/>
        </w:numPr>
        <w:spacing w:before="0" w:after="0"/>
        <w:jc w:val="both"/>
        <w:textAlignment w:val="baseline"/>
        <w:rPr>
          <w:rFonts w:eastAsia="Times New Roman" w:cs="Times New Roman"/>
          <w:color w:val="000000"/>
          <w:sz w:val="22"/>
          <w:lang w:val="en-GB" w:eastAsia="en-GB"/>
        </w:rPr>
      </w:pPr>
      <w:r w:rsidRPr="00BD585E">
        <w:rPr>
          <w:rFonts w:eastAsia="Times New Roman" w:cs="Times New Roman"/>
          <w:color w:val="000000"/>
          <w:sz w:val="22"/>
          <w:lang w:val="en-GB" w:eastAsia="en-GB"/>
        </w:rPr>
        <w:t> I see myself as someone who is talkative</w:t>
      </w:r>
    </w:p>
    <w:p w14:paraId="2779CF2E" w14:textId="77777777" w:rsidR="00A90D6D" w:rsidRPr="00BD585E" w:rsidRDefault="00A90D6D" w:rsidP="00192596">
      <w:pPr>
        <w:numPr>
          <w:ilvl w:val="0"/>
          <w:numId w:val="46"/>
        </w:numPr>
        <w:spacing w:before="0" w:after="0"/>
        <w:jc w:val="both"/>
        <w:textAlignment w:val="baseline"/>
        <w:rPr>
          <w:rFonts w:eastAsia="Times New Roman" w:cs="Times New Roman"/>
          <w:color w:val="000000"/>
          <w:sz w:val="22"/>
          <w:lang w:val="en-GB" w:eastAsia="en-GB"/>
        </w:rPr>
      </w:pPr>
      <w:r w:rsidRPr="00BD585E">
        <w:rPr>
          <w:rFonts w:eastAsia="Times New Roman" w:cs="Times New Roman"/>
          <w:color w:val="000000"/>
          <w:sz w:val="22"/>
          <w:lang w:val="en-GB" w:eastAsia="en-GB"/>
        </w:rPr>
        <w:t> I see myself as someone who does a thorough job</w:t>
      </w:r>
    </w:p>
    <w:p w14:paraId="070DE544" w14:textId="77777777" w:rsidR="00A90D6D" w:rsidRPr="00BD585E" w:rsidRDefault="00A90D6D" w:rsidP="00192596">
      <w:pPr>
        <w:numPr>
          <w:ilvl w:val="0"/>
          <w:numId w:val="46"/>
        </w:numPr>
        <w:spacing w:before="0" w:after="0"/>
        <w:jc w:val="both"/>
        <w:textAlignment w:val="baseline"/>
        <w:rPr>
          <w:rFonts w:eastAsia="Times New Roman" w:cs="Times New Roman"/>
          <w:color w:val="000000"/>
          <w:sz w:val="22"/>
          <w:lang w:val="en-GB" w:eastAsia="en-GB"/>
        </w:rPr>
      </w:pPr>
      <w:r w:rsidRPr="00BD585E">
        <w:rPr>
          <w:rFonts w:eastAsia="Times New Roman" w:cs="Times New Roman"/>
          <w:color w:val="000000"/>
          <w:sz w:val="22"/>
          <w:lang w:val="en-GB" w:eastAsia="en-GB"/>
        </w:rPr>
        <w:t> I see myself as someone who is original, comes up with new ideas,</w:t>
      </w:r>
    </w:p>
    <w:p w14:paraId="3B21151B" w14:textId="77777777" w:rsidR="00A90D6D" w:rsidRPr="00BD585E" w:rsidRDefault="00A90D6D" w:rsidP="00192596">
      <w:pPr>
        <w:numPr>
          <w:ilvl w:val="0"/>
          <w:numId w:val="46"/>
        </w:numPr>
        <w:spacing w:before="0" w:after="0"/>
        <w:jc w:val="both"/>
        <w:textAlignment w:val="baseline"/>
        <w:rPr>
          <w:rFonts w:eastAsia="Times New Roman" w:cs="Times New Roman"/>
          <w:color w:val="000000"/>
          <w:sz w:val="22"/>
          <w:lang w:val="en-GB" w:eastAsia="en-GB"/>
        </w:rPr>
      </w:pPr>
      <w:r w:rsidRPr="00BD585E">
        <w:rPr>
          <w:rFonts w:eastAsia="Times New Roman" w:cs="Times New Roman"/>
          <w:color w:val="000000"/>
          <w:sz w:val="22"/>
          <w:lang w:val="en-GB" w:eastAsia="en-GB"/>
        </w:rPr>
        <w:t> I see myself as someone who is reserved</w:t>
      </w:r>
    </w:p>
    <w:p w14:paraId="7F337782" w14:textId="77777777" w:rsidR="00A90D6D" w:rsidRPr="00BD585E" w:rsidRDefault="00A90D6D" w:rsidP="00192596">
      <w:pPr>
        <w:numPr>
          <w:ilvl w:val="0"/>
          <w:numId w:val="46"/>
        </w:numPr>
        <w:spacing w:before="0" w:after="0"/>
        <w:jc w:val="both"/>
        <w:textAlignment w:val="baseline"/>
        <w:rPr>
          <w:rFonts w:eastAsia="Times New Roman" w:cs="Times New Roman"/>
          <w:color w:val="000000"/>
          <w:sz w:val="22"/>
          <w:lang w:val="en-GB" w:eastAsia="en-GB"/>
        </w:rPr>
      </w:pPr>
      <w:r w:rsidRPr="00BD585E">
        <w:rPr>
          <w:rFonts w:eastAsia="Times New Roman" w:cs="Times New Roman"/>
          <w:color w:val="000000"/>
          <w:sz w:val="22"/>
          <w:lang w:val="en-GB" w:eastAsia="en-GB"/>
        </w:rPr>
        <w:t> I see myself as someone who is relaxed, handles stress well</w:t>
      </w:r>
    </w:p>
    <w:p w14:paraId="747CBA19" w14:textId="77777777" w:rsidR="00A90D6D" w:rsidRPr="00BD585E" w:rsidRDefault="00A90D6D" w:rsidP="00192596">
      <w:pPr>
        <w:numPr>
          <w:ilvl w:val="0"/>
          <w:numId w:val="46"/>
        </w:numPr>
        <w:spacing w:before="0" w:after="0"/>
        <w:jc w:val="both"/>
        <w:textAlignment w:val="baseline"/>
        <w:rPr>
          <w:rFonts w:eastAsia="Times New Roman" w:cs="Times New Roman"/>
          <w:color w:val="000000"/>
          <w:sz w:val="22"/>
          <w:lang w:val="en-GB" w:eastAsia="en-GB"/>
        </w:rPr>
      </w:pPr>
      <w:r w:rsidRPr="00BD585E">
        <w:rPr>
          <w:rFonts w:eastAsia="Times New Roman" w:cs="Times New Roman"/>
          <w:color w:val="000000"/>
          <w:sz w:val="22"/>
          <w:lang w:val="en-GB" w:eastAsia="en-GB"/>
        </w:rPr>
        <w:t> I see myself as someone who has a forgiving nature</w:t>
      </w:r>
    </w:p>
    <w:p w14:paraId="6FFC454B" w14:textId="77777777" w:rsidR="00A90D6D" w:rsidRPr="00BD585E" w:rsidRDefault="00A90D6D" w:rsidP="00192596">
      <w:pPr>
        <w:numPr>
          <w:ilvl w:val="0"/>
          <w:numId w:val="46"/>
        </w:numPr>
        <w:spacing w:before="0" w:after="0"/>
        <w:jc w:val="both"/>
        <w:textAlignment w:val="baseline"/>
        <w:rPr>
          <w:rFonts w:eastAsia="Times New Roman" w:cs="Times New Roman"/>
          <w:color w:val="000000"/>
          <w:sz w:val="22"/>
          <w:lang w:val="en-GB" w:eastAsia="en-GB"/>
        </w:rPr>
      </w:pPr>
      <w:r w:rsidRPr="00BD585E">
        <w:rPr>
          <w:rFonts w:eastAsia="Times New Roman" w:cs="Times New Roman"/>
          <w:color w:val="000000"/>
          <w:sz w:val="22"/>
          <w:lang w:val="en-GB" w:eastAsia="en-GB"/>
        </w:rPr>
        <w:t> I see myself as someone who tends to be disorganised</w:t>
      </w:r>
    </w:p>
    <w:p w14:paraId="3BFB43F6" w14:textId="77777777" w:rsidR="00A90D6D" w:rsidRPr="00BD585E" w:rsidRDefault="00A90D6D" w:rsidP="00192596">
      <w:pPr>
        <w:numPr>
          <w:ilvl w:val="0"/>
          <w:numId w:val="46"/>
        </w:numPr>
        <w:spacing w:before="0" w:after="0"/>
        <w:jc w:val="both"/>
        <w:textAlignment w:val="baseline"/>
        <w:rPr>
          <w:rFonts w:eastAsia="Times New Roman" w:cs="Times New Roman"/>
          <w:color w:val="000000"/>
          <w:sz w:val="22"/>
          <w:lang w:val="en-GB" w:eastAsia="en-GB"/>
        </w:rPr>
      </w:pPr>
      <w:r w:rsidRPr="00BD585E">
        <w:rPr>
          <w:rFonts w:eastAsia="Times New Roman" w:cs="Times New Roman"/>
          <w:color w:val="000000"/>
          <w:sz w:val="22"/>
          <w:lang w:val="en-GB" w:eastAsia="en-GB"/>
        </w:rPr>
        <w:t> I see myself as someone who worries a lot</w:t>
      </w:r>
    </w:p>
    <w:p w14:paraId="316AF5A2" w14:textId="77777777" w:rsidR="00A90D6D" w:rsidRPr="00BD585E" w:rsidRDefault="00A90D6D" w:rsidP="00192596">
      <w:pPr>
        <w:numPr>
          <w:ilvl w:val="0"/>
          <w:numId w:val="46"/>
        </w:numPr>
        <w:spacing w:before="0" w:after="0"/>
        <w:jc w:val="both"/>
        <w:textAlignment w:val="baseline"/>
        <w:rPr>
          <w:rFonts w:eastAsia="Times New Roman" w:cs="Times New Roman"/>
          <w:color w:val="000000"/>
          <w:sz w:val="22"/>
          <w:lang w:val="en-GB" w:eastAsia="en-GB"/>
        </w:rPr>
      </w:pPr>
      <w:r w:rsidRPr="00BD585E">
        <w:rPr>
          <w:rFonts w:eastAsia="Times New Roman" w:cs="Times New Roman"/>
          <w:color w:val="000000"/>
          <w:sz w:val="22"/>
          <w:lang w:val="en-GB" w:eastAsia="en-GB"/>
        </w:rPr>
        <w:t> I see myself as someone who tends to be quiet</w:t>
      </w:r>
    </w:p>
    <w:p w14:paraId="6F5E0358" w14:textId="77777777" w:rsidR="00A90D6D" w:rsidRPr="00BD585E" w:rsidRDefault="00A90D6D" w:rsidP="00192596">
      <w:pPr>
        <w:numPr>
          <w:ilvl w:val="0"/>
          <w:numId w:val="46"/>
        </w:numPr>
        <w:spacing w:before="0" w:after="0"/>
        <w:jc w:val="both"/>
        <w:textAlignment w:val="baseline"/>
        <w:rPr>
          <w:rFonts w:eastAsia="Times New Roman" w:cs="Times New Roman"/>
          <w:color w:val="000000"/>
          <w:sz w:val="22"/>
          <w:lang w:val="en-GB" w:eastAsia="en-GB"/>
        </w:rPr>
      </w:pPr>
      <w:r w:rsidRPr="00BD585E">
        <w:rPr>
          <w:rFonts w:eastAsia="Times New Roman" w:cs="Times New Roman"/>
          <w:color w:val="000000"/>
          <w:sz w:val="22"/>
          <w:lang w:val="en-GB" w:eastAsia="en-GB"/>
        </w:rPr>
        <w:t> I see myself as someone who is emotionally stable, not easily upset</w:t>
      </w:r>
    </w:p>
    <w:p w14:paraId="04B3295B" w14:textId="77777777" w:rsidR="00A90D6D" w:rsidRPr="00BD585E" w:rsidRDefault="00A90D6D" w:rsidP="00192596">
      <w:pPr>
        <w:numPr>
          <w:ilvl w:val="0"/>
          <w:numId w:val="46"/>
        </w:numPr>
        <w:spacing w:before="0" w:after="0"/>
        <w:jc w:val="both"/>
        <w:textAlignment w:val="baseline"/>
        <w:rPr>
          <w:rFonts w:eastAsia="Times New Roman" w:cs="Times New Roman"/>
          <w:color w:val="000000"/>
          <w:sz w:val="22"/>
          <w:lang w:val="en-GB" w:eastAsia="en-GB"/>
        </w:rPr>
      </w:pPr>
      <w:r w:rsidRPr="00BD585E">
        <w:rPr>
          <w:rFonts w:eastAsia="Times New Roman" w:cs="Times New Roman"/>
          <w:color w:val="000000"/>
          <w:sz w:val="22"/>
          <w:lang w:val="en-GB" w:eastAsia="en-GB"/>
        </w:rPr>
        <w:t> I see myself as someone who is inventive</w:t>
      </w:r>
    </w:p>
    <w:p w14:paraId="68462833" w14:textId="77777777" w:rsidR="00A90D6D" w:rsidRPr="00BD585E" w:rsidRDefault="00A90D6D" w:rsidP="00192596">
      <w:pPr>
        <w:numPr>
          <w:ilvl w:val="0"/>
          <w:numId w:val="46"/>
        </w:numPr>
        <w:spacing w:before="0" w:after="0"/>
        <w:jc w:val="both"/>
        <w:textAlignment w:val="baseline"/>
        <w:rPr>
          <w:rFonts w:eastAsia="Times New Roman" w:cs="Times New Roman"/>
          <w:color w:val="000000"/>
          <w:sz w:val="22"/>
          <w:lang w:val="en-GB" w:eastAsia="en-GB"/>
        </w:rPr>
      </w:pPr>
      <w:r w:rsidRPr="00BD585E">
        <w:rPr>
          <w:rFonts w:eastAsia="Times New Roman" w:cs="Times New Roman"/>
          <w:color w:val="000000"/>
          <w:sz w:val="22"/>
          <w:lang w:val="en-GB" w:eastAsia="en-GB"/>
        </w:rPr>
        <w:t> I see myself as someone who perseveres until the task is finished</w:t>
      </w:r>
    </w:p>
    <w:p w14:paraId="668129CE" w14:textId="77777777" w:rsidR="00A90D6D" w:rsidRPr="00BD585E" w:rsidRDefault="00A90D6D" w:rsidP="00192596">
      <w:pPr>
        <w:numPr>
          <w:ilvl w:val="0"/>
          <w:numId w:val="46"/>
        </w:numPr>
        <w:spacing w:before="0" w:after="0"/>
        <w:jc w:val="both"/>
        <w:textAlignment w:val="baseline"/>
        <w:rPr>
          <w:rFonts w:eastAsia="Times New Roman" w:cs="Times New Roman"/>
          <w:color w:val="000000"/>
          <w:sz w:val="22"/>
          <w:lang w:val="en-GB" w:eastAsia="en-GB"/>
        </w:rPr>
      </w:pPr>
      <w:r w:rsidRPr="00BD585E">
        <w:rPr>
          <w:rFonts w:eastAsia="Times New Roman" w:cs="Times New Roman"/>
          <w:color w:val="000000"/>
          <w:sz w:val="22"/>
          <w:lang w:val="en-GB" w:eastAsia="en-GB"/>
        </w:rPr>
        <w:t> I see myself as someone who values artistic, aesthetic experiences</w:t>
      </w:r>
    </w:p>
    <w:p w14:paraId="042DB8A7" w14:textId="77777777" w:rsidR="00A90D6D" w:rsidRPr="00BD585E" w:rsidRDefault="00A90D6D" w:rsidP="00192596">
      <w:pPr>
        <w:numPr>
          <w:ilvl w:val="0"/>
          <w:numId w:val="46"/>
        </w:numPr>
        <w:spacing w:before="0" w:after="0"/>
        <w:jc w:val="both"/>
        <w:textAlignment w:val="baseline"/>
        <w:rPr>
          <w:rFonts w:eastAsia="Times New Roman" w:cs="Times New Roman"/>
          <w:color w:val="000000"/>
          <w:sz w:val="22"/>
          <w:lang w:val="en-GB" w:eastAsia="en-GB"/>
        </w:rPr>
      </w:pPr>
      <w:r w:rsidRPr="00BD585E">
        <w:rPr>
          <w:rFonts w:eastAsia="Times New Roman" w:cs="Times New Roman"/>
          <w:color w:val="000000"/>
          <w:sz w:val="22"/>
          <w:lang w:val="en-GB" w:eastAsia="en-GB"/>
        </w:rPr>
        <w:t> I see myself as someone who is considerate and kind to almost everyone</w:t>
      </w:r>
    </w:p>
    <w:p w14:paraId="691198F6" w14:textId="77777777" w:rsidR="00A90D6D" w:rsidRPr="00BD585E" w:rsidRDefault="00A90D6D" w:rsidP="00192596">
      <w:pPr>
        <w:numPr>
          <w:ilvl w:val="0"/>
          <w:numId w:val="46"/>
        </w:numPr>
        <w:spacing w:before="0" w:after="0"/>
        <w:jc w:val="both"/>
        <w:textAlignment w:val="baseline"/>
        <w:rPr>
          <w:rFonts w:eastAsia="Times New Roman" w:cs="Times New Roman"/>
          <w:color w:val="000000"/>
          <w:sz w:val="22"/>
          <w:lang w:val="en-GB" w:eastAsia="en-GB"/>
        </w:rPr>
      </w:pPr>
      <w:r w:rsidRPr="00BD585E">
        <w:rPr>
          <w:rFonts w:eastAsia="Times New Roman" w:cs="Times New Roman"/>
          <w:color w:val="000000"/>
          <w:sz w:val="22"/>
          <w:lang w:val="en-GB" w:eastAsia="en-GB"/>
        </w:rPr>
        <w:t> I see myself as someone who likes to reflect, play with ideas</w:t>
      </w:r>
    </w:p>
    <w:p w14:paraId="6325FB58" w14:textId="77777777" w:rsidR="00A90D6D" w:rsidRPr="00BD585E" w:rsidRDefault="00A90D6D" w:rsidP="00192596">
      <w:pPr>
        <w:numPr>
          <w:ilvl w:val="0"/>
          <w:numId w:val="46"/>
        </w:numPr>
        <w:spacing w:before="0" w:after="0"/>
        <w:jc w:val="both"/>
        <w:textAlignment w:val="baseline"/>
        <w:rPr>
          <w:rFonts w:eastAsia="Times New Roman" w:cs="Times New Roman"/>
          <w:color w:val="000000"/>
          <w:sz w:val="22"/>
          <w:lang w:val="en-GB" w:eastAsia="en-GB"/>
        </w:rPr>
      </w:pPr>
      <w:r w:rsidRPr="00BD585E">
        <w:rPr>
          <w:rFonts w:eastAsia="Times New Roman" w:cs="Times New Roman"/>
          <w:color w:val="000000"/>
          <w:sz w:val="22"/>
          <w:lang w:val="en-GB" w:eastAsia="en-GB"/>
        </w:rPr>
        <w:t> I see myself as someone who has few artistic interests</w:t>
      </w:r>
    </w:p>
    <w:p w14:paraId="432840FA" w14:textId="77777777" w:rsidR="00A90D6D" w:rsidRPr="00BD585E" w:rsidRDefault="00A90D6D" w:rsidP="00192596">
      <w:pPr>
        <w:numPr>
          <w:ilvl w:val="0"/>
          <w:numId w:val="46"/>
        </w:numPr>
        <w:spacing w:before="0" w:after="0"/>
        <w:jc w:val="both"/>
        <w:textAlignment w:val="baseline"/>
        <w:rPr>
          <w:rFonts w:eastAsia="Times New Roman" w:cs="Times New Roman"/>
          <w:color w:val="000000"/>
          <w:sz w:val="22"/>
          <w:lang w:val="en-GB" w:eastAsia="en-GB"/>
        </w:rPr>
      </w:pPr>
      <w:r w:rsidRPr="00BD585E">
        <w:rPr>
          <w:rFonts w:eastAsia="Times New Roman" w:cs="Times New Roman"/>
          <w:color w:val="000000"/>
          <w:sz w:val="22"/>
          <w:lang w:val="en-GB" w:eastAsia="en-GB"/>
        </w:rPr>
        <w:t> I see myself as someone who likes to cooperate with others</w:t>
      </w:r>
    </w:p>
    <w:p w14:paraId="3E267A03" w14:textId="77777777" w:rsidR="00284EBC" w:rsidRPr="00BD585E" w:rsidRDefault="00A90D6D" w:rsidP="00192596">
      <w:pPr>
        <w:numPr>
          <w:ilvl w:val="0"/>
          <w:numId w:val="46"/>
        </w:numPr>
        <w:spacing w:before="0" w:after="0"/>
        <w:jc w:val="both"/>
        <w:textAlignment w:val="baseline"/>
        <w:rPr>
          <w:rFonts w:eastAsia="Times New Roman" w:cs="Times New Roman"/>
          <w:color w:val="000000"/>
          <w:sz w:val="22"/>
          <w:lang w:val="en-GB" w:eastAsia="en-GB"/>
        </w:rPr>
      </w:pPr>
      <w:r w:rsidRPr="00BD585E">
        <w:rPr>
          <w:rFonts w:eastAsia="Times New Roman" w:cs="Times New Roman"/>
          <w:color w:val="000000"/>
          <w:sz w:val="22"/>
          <w:lang w:val="en-GB" w:eastAsia="en-GB"/>
        </w:rPr>
        <w:t> I see myself as someone who is sophisticated in art, music, or literature</w:t>
      </w:r>
    </w:p>
    <w:p w14:paraId="31F7369E" w14:textId="77777777" w:rsidR="00284EBC" w:rsidRPr="00BD585E" w:rsidRDefault="00284EBC" w:rsidP="00284EBC">
      <w:pPr>
        <w:spacing w:before="0" w:after="0"/>
        <w:ind w:left="360"/>
        <w:jc w:val="both"/>
        <w:textAlignment w:val="baseline"/>
        <w:rPr>
          <w:rFonts w:eastAsia="Times New Roman" w:cs="Times New Roman"/>
          <w:b/>
          <w:bCs/>
          <w:i/>
          <w:iCs/>
          <w:color w:val="000000"/>
          <w:sz w:val="22"/>
          <w:lang w:val="en-GB" w:eastAsia="en-GB"/>
        </w:rPr>
      </w:pPr>
    </w:p>
    <w:p w14:paraId="67519563" w14:textId="77777777" w:rsidR="00284EBC" w:rsidRPr="00BD585E" w:rsidRDefault="00284EBC" w:rsidP="00284EBC">
      <w:pPr>
        <w:spacing w:before="0" w:after="0"/>
        <w:ind w:left="360"/>
        <w:jc w:val="both"/>
        <w:textAlignment w:val="baseline"/>
        <w:rPr>
          <w:rFonts w:eastAsia="Times New Roman" w:cs="Times New Roman"/>
          <w:b/>
          <w:bCs/>
          <w:i/>
          <w:iCs/>
          <w:color w:val="000000"/>
          <w:sz w:val="22"/>
          <w:lang w:val="en-GB" w:eastAsia="en-GB"/>
        </w:rPr>
      </w:pPr>
    </w:p>
    <w:p w14:paraId="007335E6" w14:textId="73F70A43" w:rsidR="00A90D6D" w:rsidRPr="00BD585E" w:rsidRDefault="00A90D6D" w:rsidP="00284EBC">
      <w:pPr>
        <w:spacing w:before="0" w:after="0"/>
        <w:ind w:left="360"/>
        <w:jc w:val="both"/>
        <w:textAlignment w:val="baseline"/>
        <w:rPr>
          <w:rFonts w:eastAsia="Times New Roman" w:cs="Times New Roman"/>
          <w:color w:val="000000"/>
          <w:sz w:val="22"/>
          <w:lang w:val="en-GB" w:eastAsia="en-GB"/>
        </w:rPr>
      </w:pPr>
      <w:r w:rsidRPr="00BD585E">
        <w:rPr>
          <w:rFonts w:eastAsia="Times New Roman" w:cs="Times New Roman"/>
          <w:b/>
          <w:bCs/>
          <w:i/>
          <w:iCs/>
          <w:color w:val="000000"/>
          <w:sz w:val="22"/>
          <w:lang w:val="en-GB" w:eastAsia="en-GB"/>
        </w:rPr>
        <w:lastRenderedPageBreak/>
        <w:t>Compulsivity </w:t>
      </w:r>
    </w:p>
    <w:p w14:paraId="5EE76BA7" w14:textId="4B64D059" w:rsidR="00A90D6D" w:rsidRPr="00BD585E" w:rsidRDefault="00A90D6D" w:rsidP="00A90D6D">
      <w:pPr>
        <w:spacing w:before="0" w:after="0"/>
        <w:jc w:val="both"/>
        <w:rPr>
          <w:rFonts w:eastAsia="Times New Roman" w:cs="Times New Roman"/>
          <w:szCs w:val="24"/>
          <w:lang w:val="en-GB" w:eastAsia="en-GB"/>
        </w:rPr>
      </w:pPr>
      <w:r w:rsidRPr="00BD585E">
        <w:rPr>
          <w:rFonts w:eastAsia="Times New Roman" w:cs="Times New Roman"/>
          <w:color w:val="000000"/>
          <w:sz w:val="22"/>
          <w:bdr w:val="none" w:sz="0" w:space="0" w:color="auto" w:frame="1"/>
          <w:lang w:val="en-GB" w:eastAsia="en-GB"/>
        </w:rPr>
        <w:fldChar w:fldCharType="begin"/>
      </w:r>
      <w:r w:rsidRPr="00BD585E">
        <w:rPr>
          <w:rFonts w:eastAsia="Times New Roman" w:cs="Times New Roman"/>
          <w:color w:val="000000"/>
          <w:sz w:val="22"/>
          <w:bdr w:val="none" w:sz="0" w:space="0" w:color="auto" w:frame="1"/>
          <w:lang w:val="en-GB" w:eastAsia="en-GB"/>
        </w:rPr>
        <w:instrText xml:space="preserve"> INCLUDEPICTURE "https://lh4.googleusercontent.com/OW1FAJaq4fPdFO2xdXih4LlqSc8eJEagxAXmgiRFcuWgzuw2Yb7zcJw74JEyyFUbQrzloVtVFNn7XV3bEf-BUYQnykc1-jsDmJLzy9JE2mC11b-TFLReZRrDGfwjt8zUlfJTT8eNkUEywMHFUMTBcmY" \* MERGEFORMATINET </w:instrText>
      </w:r>
      <w:r w:rsidRPr="00BD585E">
        <w:rPr>
          <w:rFonts w:eastAsia="Times New Roman" w:cs="Times New Roman"/>
          <w:color w:val="000000"/>
          <w:sz w:val="22"/>
          <w:bdr w:val="none" w:sz="0" w:space="0" w:color="auto" w:frame="1"/>
          <w:lang w:val="en-GB" w:eastAsia="en-GB"/>
        </w:rPr>
        <w:fldChar w:fldCharType="separate"/>
      </w:r>
      <w:r w:rsidRPr="00BD585E">
        <w:rPr>
          <w:rFonts w:eastAsia="Times New Roman" w:cs="Times New Roman"/>
          <w:noProof/>
          <w:color w:val="000000"/>
          <w:sz w:val="22"/>
          <w:bdr w:val="none" w:sz="0" w:space="0" w:color="auto" w:frame="1"/>
          <w:lang w:val="en-GB" w:eastAsia="en-GB"/>
        </w:rPr>
        <w:drawing>
          <wp:inline distT="0" distB="0" distL="0" distR="0" wp14:anchorId="5325BA94" wp14:editId="063E908D">
            <wp:extent cx="5763491" cy="5637929"/>
            <wp:effectExtent l="0" t="0" r="0" b="0"/>
            <wp:docPr id="5" name="Picture 5"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Graphical user interface&#10;&#10;Description automatically generate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86143" cy="5660088"/>
                    </a:xfrm>
                    <a:prstGeom prst="rect">
                      <a:avLst/>
                    </a:prstGeom>
                    <a:noFill/>
                    <a:ln>
                      <a:noFill/>
                    </a:ln>
                  </pic:spPr>
                </pic:pic>
              </a:graphicData>
            </a:graphic>
          </wp:inline>
        </w:drawing>
      </w:r>
      <w:r w:rsidRPr="00BD585E">
        <w:rPr>
          <w:rFonts w:eastAsia="Times New Roman" w:cs="Times New Roman"/>
          <w:color w:val="000000"/>
          <w:sz w:val="22"/>
          <w:bdr w:val="none" w:sz="0" w:space="0" w:color="auto" w:frame="1"/>
          <w:lang w:val="en-GB" w:eastAsia="en-GB"/>
        </w:rPr>
        <w:fldChar w:fldCharType="end"/>
      </w:r>
    </w:p>
    <w:p w14:paraId="6F19E139" w14:textId="77777777" w:rsidR="00A90D6D" w:rsidRPr="004F3B7D" w:rsidRDefault="00A90D6D" w:rsidP="00A90D6D">
      <w:pPr>
        <w:spacing w:before="0" w:after="0"/>
        <w:jc w:val="both"/>
        <w:rPr>
          <w:rFonts w:eastAsia="Times New Roman" w:cs="Times New Roman"/>
          <w:szCs w:val="24"/>
          <w:lang w:val="fr-FR" w:eastAsia="en-GB"/>
        </w:rPr>
      </w:pPr>
      <w:r w:rsidRPr="004F3B7D">
        <w:rPr>
          <w:rFonts w:eastAsia="Times New Roman" w:cs="Times New Roman"/>
          <w:b/>
          <w:bCs/>
          <w:color w:val="000000"/>
          <w:sz w:val="22"/>
          <w:lang w:val="fr-FR" w:eastAsia="en-GB"/>
        </w:rPr>
        <w:t>Supp Fig 5. Feature correlations compulsivity questionnaire</w:t>
      </w:r>
    </w:p>
    <w:p w14:paraId="4EE2412A" w14:textId="3BE84D72" w:rsidR="00A90D6D" w:rsidRPr="004F3B7D" w:rsidRDefault="00A90D6D" w:rsidP="00A90D6D">
      <w:pPr>
        <w:spacing w:before="0" w:after="0"/>
        <w:jc w:val="both"/>
        <w:rPr>
          <w:rFonts w:eastAsia="Times New Roman" w:cs="Times New Roman"/>
          <w:color w:val="000000"/>
          <w:sz w:val="22"/>
          <w:bdr w:val="none" w:sz="0" w:space="0" w:color="auto" w:frame="1"/>
          <w:lang w:val="fr-FR" w:eastAsia="en-GB"/>
        </w:rPr>
      </w:pPr>
    </w:p>
    <w:p w14:paraId="20358BD1" w14:textId="50D77DCB" w:rsidR="00C801AB" w:rsidRPr="00BD585E" w:rsidRDefault="00C801AB" w:rsidP="00A90D6D">
      <w:pPr>
        <w:spacing w:before="0" w:after="0"/>
        <w:jc w:val="both"/>
        <w:rPr>
          <w:rFonts w:eastAsia="Times New Roman" w:cs="Times New Roman"/>
          <w:szCs w:val="24"/>
          <w:lang w:val="en-GB" w:eastAsia="en-GB"/>
        </w:rPr>
      </w:pPr>
      <w:r>
        <w:rPr>
          <w:rFonts w:eastAsia="Times New Roman" w:cs="Times New Roman"/>
          <w:noProof/>
          <w:szCs w:val="24"/>
          <w:lang w:val="en-GB" w:eastAsia="en-GB"/>
        </w:rPr>
        <w:lastRenderedPageBreak/>
        <w:drawing>
          <wp:inline distT="0" distB="0" distL="0" distR="0" wp14:anchorId="7601B34D" wp14:editId="30279997">
            <wp:extent cx="6208395" cy="2224018"/>
            <wp:effectExtent l="0" t="0" r="0" b="0"/>
            <wp:docPr id="13" name="Picture 13" descr="Tabl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Table&#10;&#10;Description automatically generated with low confidence"/>
                    <pic:cNvPicPr/>
                  </pic:nvPicPr>
                  <pic:blipFill>
                    <a:blip r:embed="rId18">
                      <a:extLst>
                        <a:ext uri="{28A0092B-C50C-407E-A947-70E740481C1C}">
                          <a14:useLocalDpi xmlns:a14="http://schemas.microsoft.com/office/drawing/2010/main" val="0"/>
                        </a:ext>
                      </a:extLst>
                    </a:blip>
                    <a:stretch>
                      <a:fillRect/>
                    </a:stretch>
                  </pic:blipFill>
                  <pic:spPr>
                    <a:xfrm>
                      <a:off x="0" y="0"/>
                      <a:ext cx="6285475" cy="2251630"/>
                    </a:xfrm>
                    <a:prstGeom prst="rect">
                      <a:avLst/>
                    </a:prstGeom>
                  </pic:spPr>
                </pic:pic>
              </a:graphicData>
            </a:graphic>
          </wp:inline>
        </w:drawing>
      </w:r>
    </w:p>
    <w:p w14:paraId="58EAD308" w14:textId="65238BE5" w:rsidR="00A90D6D" w:rsidRPr="004F3B7D" w:rsidRDefault="00A90D6D" w:rsidP="00A90D6D">
      <w:pPr>
        <w:spacing w:before="0" w:after="0"/>
        <w:jc w:val="both"/>
        <w:rPr>
          <w:rFonts w:eastAsia="Times New Roman" w:cs="Times New Roman"/>
          <w:b/>
          <w:bCs/>
          <w:color w:val="000000"/>
          <w:sz w:val="22"/>
          <w:lang w:val="fr-FR" w:eastAsia="en-GB"/>
        </w:rPr>
      </w:pPr>
      <w:r w:rsidRPr="004F3B7D">
        <w:rPr>
          <w:rFonts w:eastAsia="Times New Roman" w:cs="Times New Roman"/>
          <w:b/>
          <w:bCs/>
          <w:color w:val="000000"/>
          <w:sz w:val="22"/>
          <w:lang w:val="fr-FR" w:eastAsia="en-GB"/>
        </w:rPr>
        <w:t>Supp Fig 6. Factor loadings compulsivity questionnaire</w:t>
      </w:r>
    </w:p>
    <w:p w14:paraId="1FBAC2FC" w14:textId="77777777" w:rsidR="00284EBC" w:rsidRPr="004F3B7D" w:rsidRDefault="00284EBC" w:rsidP="00A90D6D">
      <w:pPr>
        <w:spacing w:before="0" w:after="0"/>
        <w:jc w:val="both"/>
        <w:rPr>
          <w:rFonts w:eastAsia="Times New Roman" w:cs="Times New Roman"/>
          <w:szCs w:val="24"/>
          <w:lang w:val="fr-FR" w:eastAsia="en-GB"/>
        </w:rPr>
      </w:pPr>
    </w:p>
    <w:p w14:paraId="43AEAD87" w14:textId="4DE1BAB2" w:rsidR="00A90D6D" w:rsidRPr="004F3B7D" w:rsidRDefault="00284EBC" w:rsidP="00A90D6D">
      <w:pPr>
        <w:spacing w:before="0" w:after="0"/>
        <w:rPr>
          <w:rFonts w:eastAsia="Times New Roman" w:cs="Times New Roman"/>
          <w:szCs w:val="24"/>
          <w:lang w:val="fr-FR" w:eastAsia="en-GB"/>
        </w:rPr>
      </w:pPr>
      <w:r w:rsidRPr="004F3B7D">
        <w:rPr>
          <w:rFonts w:eastAsia="Times New Roman" w:cs="Times New Roman"/>
          <w:szCs w:val="24"/>
          <w:lang w:val="fr-FR" w:eastAsia="en-GB"/>
        </w:rPr>
        <w:t>Compulsivity questionnaire</w:t>
      </w:r>
      <w:r w:rsidR="00A90D6D" w:rsidRPr="004F3B7D">
        <w:rPr>
          <w:rFonts w:eastAsia="Times New Roman" w:cs="Times New Roman"/>
          <w:szCs w:val="24"/>
          <w:lang w:val="fr-FR" w:eastAsia="en-GB"/>
        </w:rPr>
        <w:br/>
      </w:r>
    </w:p>
    <w:p w14:paraId="1F43E2CC" w14:textId="77777777" w:rsidR="00A90D6D" w:rsidRPr="00BD585E" w:rsidRDefault="00A90D6D" w:rsidP="00192596">
      <w:pPr>
        <w:numPr>
          <w:ilvl w:val="0"/>
          <w:numId w:val="47"/>
        </w:numPr>
        <w:spacing w:before="0" w:after="0"/>
        <w:jc w:val="both"/>
        <w:textAlignment w:val="baseline"/>
        <w:rPr>
          <w:rFonts w:eastAsia="Times New Roman" w:cs="Times New Roman"/>
          <w:color w:val="000000"/>
          <w:sz w:val="22"/>
          <w:lang w:val="en-GB" w:eastAsia="en-GB"/>
        </w:rPr>
      </w:pPr>
      <w:r w:rsidRPr="00BD585E">
        <w:rPr>
          <w:rFonts w:eastAsia="Times New Roman" w:cs="Times New Roman"/>
          <w:color w:val="000000"/>
          <w:sz w:val="22"/>
          <w:lang w:val="en-GB" w:eastAsia="en-GB"/>
        </w:rPr>
        <w:t>I hate leaving a task unfinished</w:t>
      </w:r>
    </w:p>
    <w:p w14:paraId="0A605BEB" w14:textId="77777777" w:rsidR="00A90D6D" w:rsidRPr="00BD585E" w:rsidRDefault="00A90D6D" w:rsidP="00192596">
      <w:pPr>
        <w:numPr>
          <w:ilvl w:val="0"/>
          <w:numId w:val="47"/>
        </w:numPr>
        <w:spacing w:before="0" w:after="0"/>
        <w:jc w:val="both"/>
        <w:textAlignment w:val="baseline"/>
        <w:rPr>
          <w:rFonts w:eastAsia="Times New Roman" w:cs="Times New Roman"/>
          <w:color w:val="000000"/>
          <w:sz w:val="22"/>
          <w:lang w:val="en-GB" w:eastAsia="en-GB"/>
        </w:rPr>
      </w:pPr>
      <w:r w:rsidRPr="00BD585E">
        <w:rPr>
          <w:rFonts w:eastAsia="Times New Roman" w:cs="Times New Roman"/>
          <w:color w:val="000000"/>
          <w:sz w:val="22"/>
          <w:lang w:val="en-GB" w:eastAsia="en-GB"/>
        </w:rPr>
        <w:t> I'm most comfortable when things are done just right</w:t>
      </w:r>
    </w:p>
    <w:p w14:paraId="2DB2F581" w14:textId="77777777" w:rsidR="00A90D6D" w:rsidRPr="00BD585E" w:rsidRDefault="00A90D6D" w:rsidP="00192596">
      <w:pPr>
        <w:numPr>
          <w:ilvl w:val="0"/>
          <w:numId w:val="47"/>
        </w:numPr>
        <w:spacing w:before="0" w:after="0"/>
        <w:jc w:val="both"/>
        <w:textAlignment w:val="baseline"/>
        <w:rPr>
          <w:rFonts w:eastAsia="Times New Roman" w:cs="Times New Roman"/>
          <w:color w:val="000000"/>
          <w:sz w:val="22"/>
          <w:lang w:val="en-GB" w:eastAsia="en-GB"/>
        </w:rPr>
      </w:pPr>
      <w:r w:rsidRPr="00BD585E">
        <w:rPr>
          <w:rFonts w:eastAsia="Times New Roman" w:cs="Times New Roman"/>
          <w:color w:val="000000"/>
          <w:sz w:val="22"/>
          <w:lang w:val="en-GB" w:eastAsia="en-GB"/>
        </w:rPr>
        <w:t> I will keep doing a task over and over until I feel it is done to the highest standards</w:t>
      </w:r>
    </w:p>
    <w:p w14:paraId="45811301" w14:textId="77777777" w:rsidR="00A90D6D" w:rsidRPr="00BD585E" w:rsidRDefault="00A90D6D" w:rsidP="00192596">
      <w:pPr>
        <w:numPr>
          <w:ilvl w:val="0"/>
          <w:numId w:val="47"/>
        </w:numPr>
        <w:spacing w:before="0" w:after="0"/>
        <w:jc w:val="both"/>
        <w:textAlignment w:val="baseline"/>
        <w:rPr>
          <w:rFonts w:eastAsia="Times New Roman" w:cs="Times New Roman"/>
          <w:color w:val="000000"/>
          <w:sz w:val="22"/>
          <w:lang w:val="en-GB" w:eastAsia="en-GB"/>
        </w:rPr>
      </w:pPr>
      <w:r w:rsidRPr="00BD585E">
        <w:rPr>
          <w:rFonts w:eastAsia="Times New Roman" w:cs="Times New Roman"/>
          <w:color w:val="000000"/>
          <w:sz w:val="22"/>
          <w:lang w:val="en-GB" w:eastAsia="en-GB"/>
        </w:rPr>
        <w:t> I get stuck thinking about one thing repeatedly</w:t>
      </w:r>
    </w:p>
    <w:p w14:paraId="03C2EF99" w14:textId="77777777" w:rsidR="00A90D6D" w:rsidRPr="00BD585E" w:rsidRDefault="00A90D6D" w:rsidP="00192596">
      <w:pPr>
        <w:numPr>
          <w:ilvl w:val="0"/>
          <w:numId w:val="47"/>
        </w:numPr>
        <w:spacing w:before="0" w:after="0"/>
        <w:jc w:val="both"/>
        <w:textAlignment w:val="baseline"/>
        <w:rPr>
          <w:rFonts w:eastAsia="Times New Roman" w:cs="Times New Roman"/>
          <w:color w:val="000000"/>
          <w:sz w:val="22"/>
          <w:lang w:val="en-GB" w:eastAsia="en-GB"/>
        </w:rPr>
      </w:pPr>
      <w:r w:rsidRPr="00BD585E">
        <w:rPr>
          <w:rFonts w:eastAsia="Times New Roman" w:cs="Times New Roman"/>
          <w:color w:val="000000"/>
          <w:sz w:val="22"/>
          <w:lang w:val="en-GB" w:eastAsia="en-GB"/>
        </w:rPr>
        <w:t> I am a creature of habit</w:t>
      </w:r>
    </w:p>
    <w:p w14:paraId="686E7913" w14:textId="77777777" w:rsidR="00A90D6D" w:rsidRPr="00BD585E" w:rsidRDefault="00A90D6D" w:rsidP="00192596">
      <w:pPr>
        <w:numPr>
          <w:ilvl w:val="0"/>
          <w:numId w:val="47"/>
        </w:numPr>
        <w:spacing w:before="0" w:after="0"/>
        <w:jc w:val="both"/>
        <w:textAlignment w:val="baseline"/>
        <w:rPr>
          <w:rFonts w:eastAsia="Times New Roman" w:cs="Times New Roman"/>
          <w:color w:val="000000"/>
          <w:sz w:val="22"/>
          <w:lang w:val="en-GB" w:eastAsia="en-GB"/>
        </w:rPr>
      </w:pPr>
      <w:r w:rsidRPr="00BD585E">
        <w:rPr>
          <w:rFonts w:eastAsia="Times New Roman" w:cs="Times New Roman"/>
          <w:color w:val="000000"/>
          <w:sz w:val="22"/>
          <w:lang w:val="en-GB" w:eastAsia="en-GB"/>
        </w:rPr>
        <w:t> I have an 'addictive' personality</w:t>
      </w:r>
    </w:p>
    <w:p w14:paraId="7127CC74" w14:textId="77777777" w:rsidR="00A90D6D" w:rsidRPr="00BD585E" w:rsidRDefault="00A90D6D" w:rsidP="00192596">
      <w:pPr>
        <w:numPr>
          <w:ilvl w:val="0"/>
          <w:numId w:val="47"/>
        </w:numPr>
        <w:spacing w:before="0" w:after="0"/>
        <w:jc w:val="both"/>
        <w:textAlignment w:val="baseline"/>
        <w:rPr>
          <w:rFonts w:eastAsia="Times New Roman" w:cs="Times New Roman"/>
          <w:color w:val="000000"/>
          <w:sz w:val="22"/>
          <w:lang w:val="en-GB" w:eastAsia="en-GB"/>
        </w:rPr>
      </w:pPr>
      <w:r w:rsidRPr="00BD585E">
        <w:rPr>
          <w:rFonts w:eastAsia="Times New Roman" w:cs="Times New Roman"/>
          <w:color w:val="000000"/>
          <w:sz w:val="22"/>
          <w:lang w:val="en-GB" w:eastAsia="en-GB"/>
        </w:rPr>
        <w:t> People have told me I can be stubborn or rigid</w:t>
      </w:r>
    </w:p>
    <w:p w14:paraId="1EDB7654" w14:textId="77777777" w:rsidR="00A90D6D" w:rsidRPr="00BD585E" w:rsidRDefault="00A90D6D" w:rsidP="00192596">
      <w:pPr>
        <w:numPr>
          <w:ilvl w:val="0"/>
          <w:numId w:val="47"/>
        </w:numPr>
        <w:spacing w:before="0" w:after="0"/>
        <w:jc w:val="both"/>
        <w:textAlignment w:val="baseline"/>
        <w:rPr>
          <w:rFonts w:eastAsia="Times New Roman" w:cs="Times New Roman"/>
          <w:color w:val="000000"/>
          <w:sz w:val="22"/>
          <w:lang w:val="en-GB" w:eastAsia="en-GB"/>
        </w:rPr>
      </w:pPr>
      <w:r w:rsidRPr="00BD585E">
        <w:rPr>
          <w:rFonts w:eastAsia="Times New Roman" w:cs="Times New Roman"/>
          <w:color w:val="000000"/>
          <w:sz w:val="22"/>
          <w:lang w:val="en-GB" w:eastAsia="en-GB"/>
        </w:rPr>
        <w:t> I can’t resist acting on urges</w:t>
      </w:r>
    </w:p>
    <w:p w14:paraId="6457357A" w14:textId="77777777" w:rsidR="00A90D6D" w:rsidRPr="00BD585E" w:rsidRDefault="00A90D6D" w:rsidP="00192596">
      <w:pPr>
        <w:numPr>
          <w:ilvl w:val="0"/>
          <w:numId w:val="47"/>
        </w:numPr>
        <w:spacing w:before="0" w:after="0"/>
        <w:jc w:val="both"/>
        <w:textAlignment w:val="baseline"/>
        <w:rPr>
          <w:rFonts w:eastAsia="Times New Roman" w:cs="Times New Roman"/>
          <w:color w:val="000000"/>
          <w:sz w:val="22"/>
          <w:lang w:val="en-GB" w:eastAsia="en-GB"/>
        </w:rPr>
      </w:pPr>
      <w:r w:rsidRPr="00BD585E">
        <w:rPr>
          <w:rFonts w:eastAsia="Times New Roman" w:cs="Times New Roman"/>
          <w:color w:val="000000"/>
          <w:sz w:val="22"/>
          <w:lang w:val="en-GB" w:eastAsia="en-GB"/>
        </w:rPr>
        <w:t> I do things that are immediately rewarding, even if I know it is bad for me in the long run</w:t>
      </w:r>
    </w:p>
    <w:p w14:paraId="00AB75AC" w14:textId="77777777" w:rsidR="00A90D6D" w:rsidRPr="00BD585E" w:rsidRDefault="00A90D6D" w:rsidP="00192596">
      <w:pPr>
        <w:numPr>
          <w:ilvl w:val="0"/>
          <w:numId w:val="47"/>
        </w:numPr>
        <w:spacing w:before="0" w:after="0"/>
        <w:jc w:val="both"/>
        <w:textAlignment w:val="baseline"/>
        <w:rPr>
          <w:rFonts w:eastAsia="Times New Roman" w:cs="Times New Roman"/>
          <w:color w:val="000000"/>
          <w:sz w:val="22"/>
          <w:lang w:val="en-GB" w:eastAsia="en-GB"/>
        </w:rPr>
      </w:pPr>
      <w:r w:rsidRPr="00BD585E">
        <w:rPr>
          <w:rFonts w:eastAsia="Times New Roman" w:cs="Times New Roman"/>
          <w:color w:val="000000"/>
          <w:sz w:val="22"/>
          <w:lang w:val="en-GB" w:eastAsia="en-GB"/>
        </w:rPr>
        <w:t> I find it hard moving from task to task, if the first part isn’t perfect/just right</w:t>
      </w:r>
    </w:p>
    <w:p w14:paraId="4CCDED9F" w14:textId="77777777" w:rsidR="00A90D6D" w:rsidRPr="00BD585E" w:rsidRDefault="00A90D6D" w:rsidP="00192596">
      <w:pPr>
        <w:numPr>
          <w:ilvl w:val="0"/>
          <w:numId w:val="47"/>
        </w:numPr>
        <w:spacing w:before="0" w:after="0"/>
        <w:jc w:val="both"/>
        <w:textAlignment w:val="baseline"/>
        <w:rPr>
          <w:rFonts w:eastAsia="Times New Roman" w:cs="Times New Roman"/>
          <w:color w:val="000000"/>
          <w:sz w:val="22"/>
          <w:lang w:val="en-GB" w:eastAsia="en-GB"/>
        </w:rPr>
      </w:pPr>
      <w:r w:rsidRPr="00BD585E">
        <w:rPr>
          <w:rFonts w:eastAsia="Times New Roman" w:cs="Times New Roman"/>
          <w:color w:val="000000"/>
          <w:sz w:val="22"/>
          <w:lang w:val="en-GB" w:eastAsia="en-GB"/>
        </w:rPr>
        <w:t> I have high standards, higher than most people</w:t>
      </w:r>
    </w:p>
    <w:p w14:paraId="1321D810" w14:textId="77777777" w:rsidR="00A90D6D" w:rsidRPr="00BD585E" w:rsidRDefault="00A90D6D" w:rsidP="00192596">
      <w:pPr>
        <w:numPr>
          <w:ilvl w:val="0"/>
          <w:numId w:val="47"/>
        </w:numPr>
        <w:spacing w:before="0" w:after="0"/>
        <w:jc w:val="both"/>
        <w:textAlignment w:val="baseline"/>
        <w:rPr>
          <w:rFonts w:eastAsia="Times New Roman" w:cs="Times New Roman"/>
          <w:color w:val="000000"/>
          <w:sz w:val="22"/>
          <w:lang w:val="en-GB" w:eastAsia="en-GB"/>
        </w:rPr>
      </w:pPr>
      <w:r w:rsidRPr="00BD585E">
        <w:rPr>
          <w:rFonts w:eastAsia="Times New Roman" w:cs="Times New Roman"/>
          <w:color w:val="000000"/>
          <w:sz w:val="22"/>
          <w:lang w:val="en-GB" w:eastAsia="en-GB"/>
        </w:rPr>
        <w:t> Making things “complete” makes me feel calmer / soothed</w:t>
      </w:r>
    </w:p>
    <w:p w14:paraId="146AA0F4" w14:textId="77777777" w:rsidR="00A90D6D" w:rsidRPr="00BD585E" w:rsidRDefault="00A90D6D" w:rsidP="00192596">
      <w:pPr>
        <w:numPr>
          <w:ilvl w:val="0"/>
          <w:numId w:val="47"/>
        </w:numPr>
        <w:spacing w:before="0" w:after="0"/>
        <w:jc w:val="both"/>
        <w:textAlignment w:val="baseline"/>
        <w:rPr>
          <w:rFonts w:eastAsia="Times New Roman" w:cs="Times New Roman"/>
          <w:color w:val="000000"/>
          <w:sz w:val="22"/>
          <w:lang w:val="en-GB" w:eastAsia="en-GB"/>
        </w:rPr>
      </w:pPr>
      <w:r w:rsidRPr="00BD585E">
        <w:rPr>
          <w:rFonts w:eastAsia="Times New Roman" w:cs="Times New Roman"/>
          <w:color w:val="000000"/>
          <w:sz w:val="22"/>
          <w:lang w:val="en-GB" w:eastAsia="en-GB"/>
        </w:rPr>
        <w:t> I avoid situations that I cannot predict or control</w:t>
      </w:r>
    </w:p>
    <w:p w14:paraId="59AD5A86" w14:textId="77777777" w:rsidR="00A90D6D" w:rsidRPr="00BD585E" w:rsidRDefault="00A90D6D" w:rsidP="00192596">
      <w:pPr>
        <w:numPr>
          <w:ilvl w:val="0"/>
          <w:numId w:val="47"/>
        </w:numPr>
        <w:spacing w:before="0" w:after="0"/>
        <w:jc w:val="both"/>
        <w:textAlignment w:val="baseline"/>
        <w:rPr>
          <w:rFonts w:eastAsia="Times New Roman" w:cs="Times New Roman"/>
          <w:color w:val="000000"/>
          <w:sz w:val="22"/>
          <w:lang w:val="en-GB" w:eastAsia="en-GB"/>
        </w:rPr>
      </w:pPr>
      <w:r w:rsidRPr="00BD585E">
        <w:rPr>
          <w:rFonts w:eastAsia="Times New Roman" w:cs="Times New Roman"/>
          <w:color w:val="000000"/>
          <w:sz w:val="22"/>
          <w:lang w:val="en-GB" w:eastAsia="en-GB"/>
        </w:rPr>
        <w:t> If I start a new hobby or interest, I am not comfortable or happy until I am the best at it</w:t>
      </w:r>
    </w:p>
    <w:p w14:paraId="6A76B51F" w14:textId="77777777" w:rsidR="00A90D6D" w:rsidRPr="00BD585E" w:rsidRDefault="00A90D6D" w:rsidP="00192596">
      <w:pPr>
        <w:numPr>
          <w:ilvl w:val="0"/>
          <w:numId w:val="47"/>
        </w:numPr>
        <w:spacing w:before="0" w:after="0"/>
        <w:jc w:val="both"/>
        <w:textAlignment w:val="baseline"/>
        <w:rPr>
          <w:rFonts w:eastAsia="Times New Roman" w:cs="Times New Roman"/>
          <w:color w:val="000000"/>
          <w:sz w:val="22"/>
          <w:lang w:val="en-GB" w:eastAsia="en-GB"/>
        </w:rPr>
      </w:pPr>
      <w:r w:rsidRPr="00BD585E">
        <w:rPr>
          <w:rFonts w:eastAsia="Times New Roman" w:cs="Times New Roman"/>
          <w:color w:val="000000"/>
          <w:sz w:val="22"/>
          <w:lang w:val="en-GB" w:eastAsia="en-GB"/>
        </w:rPr>
        <w:t> My parents taught me there is always scope for improvement</w:t>
      </w:r>
    </w:p>
    <w:p w14:paraId="670F5C6C" w14:textId="77777777" w:rsidR="00A90D6D" w:rsidRPr="00BD585E" w:rsidRDefault="00A90D6D" w:rsidP="00A90D6D">
      <w:pPr>
        <w:spacing w:before="0"/>
        <w:rPr>
          <w:rFonts w:eastAsia="Times New Roman" w:cs="Times New Roman"/>
          <w:szCs w:val="24"/>
          <w:lang w:val="en-GB" w:eastAsia="en-GB"/>
        </w:rPr>
      </w:pPr>
    </w:p>
    <w:p w14:paraId="6E9C45AC" w14:textId="77777777" w:rsidR="00C801AB" w:rsidRDefault="00C801AB">
      <w:pPr>
        <w:spacing w:before="0" w:after="200" w:line="276" w:lineRule="auto"/>
        <w:rPr>
          <w:rFonts w:eastAsia="Times New Roman" w:cs="Times New Roman"/>
          <w:b/>
          <w:bCs/>
          <w:color w:val="000000"/>
          <w:sz w:val="22"/>
          <w:lang w:val="en-GB" w:eastAsia="en-GB"/>
        </w:rPr>
      </w:pPr>
      <w:r>
        <w:rPr>
          <w:rFonts w:eastAsia="Times New Roman" w:cs="Times New Roman"/>
          <w:b/>
          <w:bCs/>
          <w:color w:val="000000"/>
          <w:sz w:val="22"/>
          <w:lang w:val="en-GB" w:eastAsia="en-GB"/>
        </w:rPr>
        <w:t>Part II. Sociodemographics of the GBIT cohort</w:t>
      </w:r>
    </w:p>
    <w:p w14:paraId="1F695FA7" w14:textId="77777777" w:rsidR="00C801AB" w:rsidRDefault="00C801AB">
      <w:pPr>
        <w:spacing w:before="0" w:after="200" w:line="276" w:lineRule="auto"/>
        <w:rPr>
          <w:rFonts w:eastAsia="Times New Roman" w:cs="Times New Roman"/>
          <w:b/>
          <w:bCs/>
          <w:color w:val="000000"/>
          <w:sz w:val="22"/>
          <w:lang w:val="en-GB" w:eastAsia="en-GB"/>
        </w:rPr>
      </w:pPr>
      <w:r>
        <w:rPr>
          <w:rFonts w:eastAsia="Times New Roman" w:cs="Times New Roman"/>
          <w:b/>
          <w:bCs/>
          <w:noProof/>
          <w:color w:val="000000"/>
          <w:sz w:val="22"/>
          <w:lang w:val="en-GB" w:eastAsia="en-GB"/>
        </w:rPr>
        <w:lastRenderedPageBreak/>
        <w:drawing>
          <wp:inline distT="0" distB="0" distL="0" distR="0" wp14:anchorId="43CA6D85" wp14:editId="1036B5F2">
            <wp:extent cx="7156281" cy="5634318"/>
            <wp:effectExtent l="0" t="0" r="0" b="5080"/>
            <wp:docPr id="14" name="Picture 14" descr="A picture containing wind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picture containing window&#10;&#10;Description automatically generated"/>
                    <pic:cNvPicPr/>
                  </pic:nvPicPr>
                  <pic:blipFill>
                    <a:blip r:embed="rId19">
                      <a:extLst>
                        <a:ext uri="{28A0092B-C50C-407E-A947-70E740481C1C}">
                          <a14:useLocalDpi xmlns:a14="http://schemas.microsoft.com/office/drawing/2010/main" val="0"/>
                        </a:ext>
                      </a:extLst>
                    </a:blip>
                    <a:stretch>
                      <a:fillRect/>
                    </a:stretch>
                  </pic:blipFill>
                  <pic:spPr>
                    <a:xfrm>
                      <a:off x="0" y="0"/>
                      <a:ext cx="7184297" cy="5656375"/>
                    </a:xfrm>
                    <a:prstGeom prst="rect">
                      <a:avLst/>
                    </a:prstGeom>
                  </pic:spPr>
                </pic:pic>
              </a:graphicData>
            </a:graphic>
          </wp:inline>
        </w:drawing>
      </w:r>
    </w:p>
    <w:p w14:paraId="6C2B9928" w14:textId="757281C2" w:rsidR="00284EBC" w:rsidRPr="00BD585E" w:rsidRDefault="00C801AB">
      <w:pPr>
        <w:spacing w:before="0" w:after="200" w:line="276" w:lineRule="auto"/>
        <w:rPr>
          <w:rFonts w:eastAsia="Times New Roman" w:cs="Times New Roman"/>
          <w:b/>
          <w:bCs/>
          <w:color w:val="000000"/>
          <w:sz w:val="22"/>
          <w:lang w:val="en-GB" w:eastAsia="en-GB"/>
        </w:rPr>
      </w:pPr>
      <w:r>
        <w:rPr>
          <w:rFonts w:eastAsia="Times New Roman" w:cs="Times New Roman"/>
          <w:b/>
          <w:bCs/>
          <w:color w:val="000000"/>
          <w:sz w:val="22"/>
          <w:lang w:val="en-GB" w:eastAsia="en-GB"/>
        </w:rPr>
        <w:t xml:space="preserve">Supp Figure 7. Sociodemographic characteristics of the entire cohort. </w:t>
      </w:r>
    </w:p>
    <w:p w14:paraId="5359863B" w14:textId="75F076A5" w:rsidR="00A90D6D" w:rsidRPr="00BD585E" w:rsidRDefault="00A90D6D" w:rsidP="00A90D6D">
      <w:pPr>
        <w:spacing w:before="0" w:after="0"/>
        <w:jc w:val="both"/>
        <w:rPr>
          <w:rFonts w:eastAsia="Times New Roman" w:cs="Times New Roman"/>
          <w:szCs w:val="24"/>
          <w:lang w:val="en-GB" w:eastAsia="en-GB"/>
        </w:rPr>
      </w:pPr>
      <w:r w:rsidRPr="00BD585E">
        <w:rPr>
          <w:rFonts w:eastAsia="Times New Roman" w:cs="Times New Roman"/>
          <w:b/>
          <w:bCs/>
          <w:color w:val="000000"/>
          <w:sz w:val="22"/>
          <w:lang w:val="en-GB" w:eastAsia="en-GB"/>
        </w:rPr>
        <w:lastRenderedPageBreak/>
        <w:t>Part II</w:t>
      </w:r>
      <w:r w:rsidR="00C801AB">
        <w:rPr>
          <w:rFonts w:eastAsia="Times New Roman" w:cs="Times New Roman"/>
          <w:b/>
          <w:bCs/>
          <w:color w:val="000000"/>
          <w:sz w:val="22"/>
          <w:lang w:val="en-GB" w:eastAsia="en-GB"/>
        </w:rPr>
        <w:t>I</w:t>
      </w:r>
      <w:r w:rsidRPr="00BD585E">
        <w:rPr>
          <w:rFonts w:eastAsia="Times New Roman" w:cs="Times New Roman"/>
          <w:b/>
          <w:bCs/>
          <w:color w:val="000000"/>
          <w:sz w:val="22"/>
          <w:lang w:val="en-GB" w:eastAsia="en-GB"/>
        </w:rPr>
        <w:t xml:space="preserve"> - Sociodemographics, lifestyle and personality differences amongst clusters of drug use</w:t>
      </w:r>
    </w:p>
    <w:p w14:paraId="2C7F6DF6" w14:textId="77777777" w:rsidR="00A90D6D" w:rsidRPr="00BD585E" w:rsidRDefault="00A90D6D" w:rsidP="00A90D6D">
      <w:pPr>
        <w:spacing w:before="0" w:after="0"/>
        <w:rPr>
          <w:rFonts w:eastAsia="Times New Roman" w:cs="Times New Roman"/>
          <w:szCs w:val="24"/>
          <w:lang w:val="en-GB" w:eastAsia="en-GB"/>
        </w:rPr>
      </w:pPr>
    </w:p>
    <w:p w14:paraId="2FAA38C1" w14:textId="77777777" w:rsidR="00A90D6D" w:rsidRPr="00BD585E" w:rsidRDefault="00A90D6D" w:rsidP="00A90D6D">
      <w:pPr>
        <w:spacing w:before="0" w:after="0"/>
        <w:jc w:val="both"/>
        <w:rPr>
          <w:rFonts w:eastAsia="Times New Roman" w:cs="Times New Roman"/>
          <w:szCs w:val="24"/>
          <w:lang w:val="en-GB" w:eastAsia="en-GB"/>
        </w:rPr>
      </w:pPr>
      <w:r w:rsidRPr="00BD585E">
        <w:rPr>
          <w:rFonts w:eastAsia="Times New Roman" w:cs="Times New Roman"/>
          <w:color w:val="000000"/>
          <w:sz w:val="22"/>
          <w:lang w:val="en-GB" w:eastAsia="en-GB"/>
        </w:rPr>
        <w:t>People who use different substances/combinations of different substances also vary significantly in their sociodemographic characteristics (Supp Table 1), other lifestyle choices (Supp Table 2), as well as personality (Supp Figure 7), highlighting the importance of taking these into account when evaluating associations with drug use.</w:t>
      </w:r>
    </w:p>
    <w:p w14:paraId="30501B68" w14:textId="77777777" w:rsidR="00A90D6D" w:rsidRPr="00BD585E" w:rsidRDefault="00A90D6D" w:rsidP="00A90D6D">
      <w:pPr>
        <w:spacing w:before="0" w:after="0"/>
        <w:rPr>
          <w:rFonts w:eastAsia="Times New Roman" w:cs="Times New Roman"/>
          <w:szCs w:val="24"/>
          <w:lang w:val="en-GB" w:eastAsia="en-GB"/>
        </w:rPr>
      </w:pPr>
    </w:p>
    <w:p w14:paraId="0C382FB7" w14:textId="77777777" w:rsidR="00A90D6D" w:rsidRPr="00BD585E" w:rsidRDefault="00A90D6D" w:rsidP="00A90D6D">
      <w:pPr>
        <w:spacing w:before="0" w:after="0"/>
        <w:jc w:val="both"/>
        <w:rPr>
          <w:rFonts w:eastAsia="Times New Roman" w:cs="Times New Roman"/>
          <w:szCs w:val="24"/>
          <w:lang w:val="en-GB" w:eastAsia="en-GB"/>
        </w:rPr>
      </w:pPr>
      <w:r w:rsidRPr="00BD585E">
        <w:rPr>
          <w:rFonts w:eastAsia="Times New Roman" w:cs="Times New Roman"/>
          <w:color w:val="000000"/>
          <w:sz w:val="22"/>
          <w:lang w:val="en-GB" w:eastAsia="en-GB"/>
        </w:rPr>
        <w:t>For personality and compulsivity, 2-way ANOVA with cluster, personality/compulsivity dimension, and the interaction between cluster and dimension as predictors shows a significant effect of cluster on all dimensions of personality and compulsivity (F</w:t>
      </w:r>
      <w:r w:rsidRPr="00BD585E">
        <w:rPr>
          <w:rFonts w:eastAsia="Times New Roman" w:cs="Times New Roman"/>
          <w:color w:val="000000"/>
          <w:sz w:val="13"/>
          <w:szCs w:val="13"/>
          <w:vertAlign w:val="subscript"/>
          <w:lang w:val="en-GB" w:eastAsia="en-GB"/>
        </w:rPr>
        <w:t>(9,273987</w:t>
      </w:r>
      <w:r w:rsidRPr="00BD585E">
        <w:rPr>
          <w:rFonts w:eastAsia="Times New Roman" w:cs="Times New Roman"/>
          <w:color w:val="000000"/>
          <w:sz w:val="22"/>
          <w:lang w:val="en-GB" w:eastAsia="en-GB"/>
        </w:rPr>
        <w:t>=24.09,p&lt;0.001) and a significant interaction (F</w:t>
      </w:r>
      <w:r w:rsidRPr="00BD585E">
        <w:rPr>
          <w:rFonts w:eastAsia="Times New Roman" w:cs="Times New Roman"/>
          <w:color w:val="000000"/>
          <w:sz w:val="13"/>
          <w:szCs w:val="13"/>
          <w:vertAlign w:val="subscript"/>
          <w:lang w:val="en-GB" w:eastAsia="en-GB"/>
        </w:rPr>
        <w:t>(54,273987)</w:t>
      </w:r>
      <w:r w:rsidRPr="00BD585E">
        <w:rPr>
          <w:rFonts w:eastAsia="Times New Roman" w:cs="Times New Roman"/>
          <w:color w:val="000000"/>
          <w:sz w:val="22"/>
          <w:lang w:val="en-GB" w:eastAsia="en-GB"/>
        </w:rPr>
        <w:t>=46.97,p&lt;0.001). To investigate what drives these differences we performed Tukey post-hoc tests between all clusters for each personality and compulsivity dimension (Supp Table 3). </w:t>
      </w:r>
    </w:p>
    <w:p w14:paraId="628B252B" w14:textId="07A008DF"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22"/>
          <w:lang w:val="en-GB" w:eastAsia="en-GB"/>
        </w:rPr>
        <w:br/>
      </w:r>
    </w:p>
    <w:p w14:paraId="0F1DCA7A" w14:textId="77777777" w:rsidR="00A90D6D" w:rsidRPr="00BD585E" w:rsidRDefault="00A90D6D" w:rsidP="00A90D6D">
      <w:pPr>
        <w:spacing w:before="0" w:after="0"/>
        <w:jc w:val="both"/>
        <w:rPr>
          <w:rFonts w:eastAsia="Times New Roman" w:cs="Times New Roman"/>
          <w:szCs w:val="24"/>
          <w:lang w:val="en-GB" w:eastAsia="en-GB"/>
        </w:rPr>
      </w:pPr>
      <w:r w:rsidRPr="00BD585E">
        <w:rPr>
          <w:rFonts w:eastAsia="Times New Roman" w:cs="Times New Roman"/>
          <w:b/>
          <w:bCs/>
          <w:i/>
          <w:iCs/>
          <w:color w:val="1C4587"/>
          <w:sz w:val="22"/>
          <w:lang w:val="en-GB" w:eastAsia="en-GB"/>
        </w:rPr>
        <w:t>Differences in demographics, lifestyle and personality between clusters</w:t>
      </w:r>
    </w:p>
    <w:p w14:paraId="04ED545C" w14:textId="77777777" w:rsidR="00A90D6D" w:rsidRPr="00BD585E" w:rsidRDefault="00A90D6D" w:rsidP="00A90D6D">
      <w:pPr>
        <w:spacing w:before="0" w:after="0"/>
        <w:rPr>
          <w:rFonts w:eastAsia="Times New Roman" w:cs="Times New Roman"/>
          <w:szCs w:val="24"/>
          <w:lang w:val="en-GB" w:eastAsia="en-GB"/>
        </w:rPr>
      </w:pPr>
    </w:p>
    <w:tbl>
      <w:tblPr>
        <w:tblW w:w="0" w:type="auto"/>
        <w:tblCellMar>
          <w:top w:w="15" w:type="dxa"/>
          <w:left w:w="15" w:type="dxa"/>
          <w:bottom w:w="15" w:type="dxa"/>
          <w:right w:w="15" w:type="dxa"/>
        </w:tblCellMar>
        <w:tblLook w:val="04A0" w:firstRow="1" w:lastRow="0" w:firstColumn="1" w:lastColumn="0" w:noHBand="0" w:noVBand="1"/>
      </w:tblPr>
      <w:tblGrid>
        <w:gridCol w:w="507"/>
        <w:gridCol w:w="1051"/>
        <w:gridCol w:w="254"/>
        <w:gridCol w:w="254"/>
        <w:gridCol w:w="254"/>
        <w:gridCol w:w="254"/>
        <w:gridCol w:w="254"/>
        <w:gridCol w:w="254"/>
        <w:gridCol w:w="193"/>
        <w:gridCol w:w="193"/>
        <w:gridCol w:w="412"/>
        <w:gridCol w:w="300"/>
        <w:gridCol w:w="328"/>
        <w:gridCol w:w="406"/>
        <w:gridCol w:w="501"/>
        <w:gridCol w:w="521"/>
        <w:gridCol w:w="373"/>
        <w:gridCol w:w="542"/>
        <w:gridCol w:w="447"/>
        <w:gridCol w:w="339"/>
        <w:gridCol w:w="339"/>
        <w:gridCol w:w="393"/>
        <w:gridCol w:w="257"/>
        <w:gridCol w:w="379"/>
        <w:gridCol w:w="508"/>
        <w:gridCol w:w="1058"/>
        <w:gridCol w:w="643"/>
        <w:gridCol w:w="400"/>
        <w:gridCol w:w="413"/>
        <w:gridCol w:w="1119"/>
        <w:gridCol w:w="413"/>
      </w:tblGrid>
      <w:tr w:rsidR="00A90D6D" w:rsidRPr="00BD585E" w14:paraId="6BE198BB" w14:textId="77777777" w:rsidTr="00A90D6D">
        <w:trPr>
          <w:trHeight w:val="260"/>
        </w:trPr>
        <w:tc>
          <w:tcPr>
            <w:tcW w:w="0" w:type="auto"/>
            <w:tcBorders>
              <w:bottom w:val="single" w:sz="4" w:space="0" w:color="000000"/>
              <w:right w:val="single" w:sz="4" w:space="0" w:color="000000"/>
            </w:tcBorders>
            <w:tcMar>
              <w:top w:w="20" w:type="dxa"/>
              <w:left w:w="20" w:type="dxa"/>
              <w:bottom w:w="100" w:type="dxa"/>
              <w:right w:w="20" w:type="dxa"/>
            </w:tcMar>
            <w:vAlign w:val="bottom"/>
            <w:hideMark/>
          </w:tcPr>
          <w:p w14:paraId="1FC9FD14" w14:textId="77777777" w:rsidR="00A90D6D" w:rsidRPr="00BD585E" w:rsidRDefault="00A90D6D" w:rsidP="00A90D6D">
            <w:pPr>
              <w:spacing w:before="0" w:after="0"/>
              <w:rPr>
                <w:rFonts w:eastAsia="Times New Roman" w:cs="Times New Roman"/>
                <w:szCs w:val="24"/>
                <w:lang w:val="en-GB" w:eastAsia="en-GB"/>
              </w:rPr>
            </w:pP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2FEAFD3" w14:textId="77777777" w:rsidR="00A90D6D" w:rsidRPr="00BD585E" w:rsidRDefault="00A90D6D" w:rsidP="00A90D6D">
            <w:pPr>
              <w:spacing w:before="0" w:after="0"/>
              <w:rPr>
                <w:rFonts w:eastAsia="Times New Roman" w:cs="Times New Roman"/>
                <w:szCs w:val="24"/>
                <w:lang w:val="en-GB" w:eastAsia="en-GB"/>
              </w:rPr>
            </w:pPr>
          </w:p>
        </w:tc>
        <w:tc>
          <w:tcPr>
            <w:tcW w:w="0" w:type="auto"/>
            <w:gridSpan w:val="8"/>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FABF70A" w14:textId="77777777" w:rsidR="00A90D6D" w:rsidRPr="00BD585E" w:rsidRDefault="00A90D6D" w:rsidP="00A90D6D">
            <w:pPr>
              <w:spacing w:before="0" w:after="0"/>
              <w:rPr>
                <w:rFonts w:eastAsia="Times New Roman" w:cs="Times New Roman"/>
                <w:szCs w:val="24"/>
                <w:lang w:val="en-GB" w:eastAsia="en-GB"/>
              </w:rPr>
            </w:pPr>
          </w:p>
          <w:p w14:paraId="2330F5C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Age_decade</w:t>
            </w:r>
          </w:p>
        </w:tc>
        <w:tc>
          <w:tcPr>
            <w:tcW w:w="0" w:type="auto"/>
            <w:gridSpan w:val="3"/>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850ACA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Sex</w:t>
            </w:r>
          </w:p>
        </w:tc>
        <w:tc>
          <w:tcPr>
            <w:tcW w:w="0" w:type="auto"/>
            <w:gridSpan w:val="2"/>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9FC5DB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Residence</w:t>
            </w:r>
          </w:p>
        </w:tc>
        <w:tc>
          <w:tcPr>
            <w:tcW w:w="0" w:type="auto"/>
            <w:gridSpan w:val="6"/>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1A3B6D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Ethnicity</w:t>
            </w:r>
          </w:p>
        </w:tc>
        <w:tc>
          <w:tcPr>
            <w:tcW w:w="0" w:type="auto"/>
            <w:gridSpan w:val="4"/>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0A9C73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Education</w:t>
            </w:r>
          </w:p>
        </w:tc>
        <w:tc>
          <w:tcPr>
            <w:tcW w:w="0" w:type="auto"/>
            <w:gridSpan w:val="6"/>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C4B9D6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Occupation</w:t>
            </w:r>
          </w:p>
        </w:tc>
      </w:tr>
      <w:tr w:rsidR="00A90D6D" w:rsidRPr="00BD585E" w14:paraId="795137E2" w14:textId="77777777" w:rsidTr="00A90D6D">
        <w:trPr>
          <w:trHeight w:val="94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8AD3FD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timepoint</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977B39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030709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D5BD2B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6B0182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C9BE0F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40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313530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50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7651CD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60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D0F5FA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70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1D49E4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80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4C9985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Female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4E6D79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Male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6E9A85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Other</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CEC5F2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Abroad</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30A7E6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United Kingdom</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4A03A9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American Hispanic</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1F39DE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Asian or Asian British</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9FD568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Black, Black British, Caribbean or African</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6EC2D1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Mixed or multiple ethnic groups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D8A94D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Other ethnic group</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87D9D0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White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5FDFEF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Degree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C2B395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PhD</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144E41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School</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AEEA2B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preGCSE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FE4287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Disabled/Sheltered employment/Not applicable/Unknown</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EF0F2B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Homemaker</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C9CF52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Retired</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C75D7B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Student</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FE1A61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Unemployed/Looking for work</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EAE21B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Worker</w:t>
            </w:r>
          </w:p>
        </w:tc>
      </w:tr>
      <w:tr w:rsidR="00A90D6D" w:rsidRPr="00BD585E" w14:paraId="589633A0" w14:textId="77777777" w:rsidTr="00A90D6D">
        <w:trPr>
          <w:trHeight w:val="260"/>
        </w:trPr>
        <w:tc>
          <w:tcPr>
            <w:tcW w:w="0" w:type="auto"/>
            <w:vMerge w:val="restart"/>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BD9CC6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Dec-20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D83ED54" w14:textId="77777777" w:rsidR="00A90D6D" w:rsidRPr="00BD585E" w:rsidRDefault="00A90D6D" w:rsidP="00A90D6D">
            <w:pPr>
              <w:spacing w:before="0" w:after="0"/>
              <w:jc w:val="both"/>
              <w:rPr>
                <w:rFonts w:eastAsia="Times New Roman" w:cs="Times New Roman"/>
                <w:szCs w:val="24"/>
                <w:lang w:val="en-GB" w:eastAsia="en-GB"/>
              </w:rPr>
            </w:pPr>
            <w:r w:rsidRPr="00BD585E">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9347BC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D7DF12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12.7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398B61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18.3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48F4DA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8A3C93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21.1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E6AA43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15.7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C29862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00D43C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7EE753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37.9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214DC3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61.5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550D3C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8D9D3D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7A172D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92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7BF8CB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A86A79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AD92F6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8FBE4B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2834FE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29DF71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91.9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11CE57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65.7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C9C551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5.7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479DA3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27.1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1B4DE3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2BE08A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F5F91C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067D99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15.7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B13DB3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5.7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3CD808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DC8BA0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71.9</w:t>
            </w:r>
          </w:p>
        </w:tc>
      </w:tr>
      <w:tr w:rsidR="00A90D6D" w:rsidRPr="00BD585E" w14:paraId="125F8110" w14:textId="77777777" w:rsidTr="00A90D6D">
        <w:trPr>
          <w:trHeight w:val="26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5477617" w14:textId="77777777" w:rsidR="00A90D6D" w:rsidRPr="00BD585E" w:rsidRDefault="00A90D6D" w:rsidP="00A90D6D">
            <w:pPr>
              <w:spacing w:before="0" w:after="0"/>
              <w:rPr>
                <w:rFonts w:eastAsia="Times New Roman" w:cs="Times New Roman"/>
                <w:szCs w:val="24"/>
                <w:lang w:val="en-GB" w:eastAsia="en-GB"/>
              </w:rPr>
            </w:pP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18A189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9DE103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10.2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72163E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32.2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7025EC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8.5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0FB95B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32.2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EAAA27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15.3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3283A3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94D977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0B94B8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F93984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44.1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C4640B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55.9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E2CE97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C06784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13.6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F418FD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86.4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138069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D61C6D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B15125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26DB2A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5.1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56C889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FC0D85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91.5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439012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76.3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9EF581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E13596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7597F3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F73113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C6749F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18D2EF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04EC5F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90D7C9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571308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74.6</w:t>
            </w:r>
          </w:p>
        </w:tc>
      </w:tr>
      <w:tr w:rsidR="00A90D6D" w:rsidRPr="00BD585E" w14:paraId="06238DF6" w14:textId="77777777" w:rsidTr="00A90D6D">
        <w:trPr>
          <w:trHeight w:val="26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4E70A5E" w14:textId="77777777" w:rsidR="00A90D6D" w:rsidRPr="00BD585E" w:rsidRDefault="00A90D6D" w:rsidP="00A90D6D">
            <w:pPr>
              <w:spacing w:before="0" w:after="0"/>
              <w:rPr>
                <w:rFonts w:eastAsia="Times New Roman" w:cs="Times New Roman"/>
                <w:szCs w:val="24"/>
                <w:lang w:val="en-GB" w:eastAsia="en-GB"/>
              </w:rPr>
            </w:pP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E85A3E5" w14:textId="77777777" w:rsidR="00A90D6D" w:rsidRPr="00BD585E" w:rsidRDefault="00A90D6D" w:rsidP="00A90D6D">
            <w:pPr>
              <w:spacing w:before="0" w:after="0"/>
              <w:jc w:val="both"/>
              <w:rPr>
                <w:rFonts w:eastAsia="Times New Roman" w:cs="Times New Roman"/>
                <w:szCs w:val="24"/>
                <w:lang w:val="en-GB" w:eastAsia="en-GB"/>
              </w:rPr>
            </w:pPr>
            <w:r w:rsidRPr="00BD585E">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7ED69D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A01912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10.2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92971C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12.3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5FEFAE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19.8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1ECED7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23.1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95F2E9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23.2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38A7B4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7.4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2A8C76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FF7C95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52.8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FF3C42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46.6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5B9EDA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8E0054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8.1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53833B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91.9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823C32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F035FD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F8010C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F103DB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D1C81C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9AA8EA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92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F2F3F5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59.9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29E8A2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5.4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727034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33.2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EB5F0F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4E93D3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2DD735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49FAC9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28.8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CAC4B8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6.5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8DB83B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858EA5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58</w:t>
            </w:r>
          </w:p>
        </w:tc>
      </w:tr>
      <w:tr w:rsidR="00A90D6D" w:rsidRPr="00BD585E" w14:paraId="3DDEDB8D" w14:textId="77777777" w:rsidTr="00A90D6D">
        <w:trPr>
          <w:trHeight w:val="26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D09D53C" w14:textId="77777777" w:rsidR="00A90D6D" w:rsidRPr="00BD585E" w:rsidRDefault="00A90D6D" w:rsidP="00A90D6D">
            <w:pPr>
              <w:spacing w:before="0" w:after="0"/>
              <w:rPr>
                <w:rFonts w:eastAsia="Times New Roman" w:cs="Times New Roman"/>
                <w:szCs w:val="24"/>
                <w:lang w:val="en-GB" w:eastAsia="en-GB"/>
              </w:rPr>
            </w:pP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D46217C" w14:textId="77777777" w:rsidR="00A90D6D" w:rsidRPr="00BD585E" w:rsidRDefault="00A90D6D" w:rsidP="00A90D6D">
            <w:pPr>
              <w:spacing w:before="0" w:after="0"/>
              <w:jc w:val="both"/>
              <w:rPr>
                <w:rFonts w:eastAsia="Times New Roman" w:cs="Times New Roman"/>
                <w:szCs w:val="24"/>
                <w:lang w:val="en-GB" w:eastAsia="en-GB"/>
              </w:rPr>
            </w:pPr>
            <w:r w:rsidRPr="00BD585E">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67F5ED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F668BA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8.5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C07E02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52E2BD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26.4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75435B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49C7A7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21.6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213767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5.9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FB5368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5FAD8A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55.9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3573EA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43.7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50CB79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3ECB50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9.5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AEAF50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90.5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2C74C6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2CA3DF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3B7277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470B8D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370296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0F16D3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92.3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8F6FF0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58.9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6A20CD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1D3DD3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35.7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7DA4E8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D03C99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5598E4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7B5281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BD0E25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8.5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786E19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C8A39F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58.7</w:t>
            </w:r>
          </w:p>
        </w:tc>
      </w:tr>
      <w:tr w:rsidR="00A90D6D" w:rsidRPr="00BD585E" w14:paraId="4E624CFF" w14:textId="77777777" w:rsidTr="00A90D6D">
        <w:trPr>
          <w:trHeight w:val="26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9997EC0" w14:textId="77777777" w:rsidR="00A90D6D" w:rsidRPr="00BD585E" w:rsidRDefault="00A90D6D" w:rsidP="00A90D6D">
            <w:pPr>
              <w:spacing w:before="0" w:after="0"/>
              <w:rPr>
                <w:rFonts w:eastAsia="Times New Roman" w:cs="Times New Roman"/>
                <w:szCs w:val="24"/>
                <w:lang w:val="en-GB" w:eastAsia="en-GB"/>
              </w:rPr>
            </w:pP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0A04D0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0B74DF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7.2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3361F4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19.6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E5B788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20.8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62C4B1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22.8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C49AAB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16.6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127F86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570E52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714C8D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368A8C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37.7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11EE21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61.7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8D5188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21AAA0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14.5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3FA27E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85.5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ED9ED2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96C1DB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3BD4E9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07E12B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5.3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FA1A27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6E3A0B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88.3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598E69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55.3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5D225F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4.8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A072DA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37.8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070217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8C1718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02C4B7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E56DEE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9.8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5B22E3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14.8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FA4D0B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5.6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0E7242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63.9</w:t>
            </w:r>
          </w:p>
        </w:tc>
      </w:tr>
      <w:tr w:rsidR="00A90D6D" w:rsidRPr="00BD585E" w14:paraId="4561B06E" w14:textId="77777777" w:rsidTr="00A90D6D">
        <w:trPr>
          <w:trHeight w:val="26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C30BD43" w14:textId="77777777" w:rsidR="00A90D6D" w:rsidRPr="00BD585E" w:rsidRDefault="00A90D6D" w:rsidP="00A90D6D">
            <w:pPr>
              <w:spacing w:before="0" w:after="0"/>
              <w:rPr>
                <w:rFonts w:eastAsia="Times New Roman" w:cs="Times New Roman"/>
                <w:szCs w:val="24"/>
                <w:lang w:val="en-GB" w:eastAsia="en-GB"/>
              </w:rPr>
            </w:pP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4D9790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604B22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14.1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D34176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30.1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272A6F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24.5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37BC51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24.5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E4402A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5.5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225B21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B2D901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DFCBE1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415FB2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33.7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A51165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66.3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3D37F5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3C8339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4.9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270410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95.1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77ACE0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D3FD13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44B0F6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E9B31D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6.1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2D316B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71C152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89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B64070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62.6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76E888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678C65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33.1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25CBD0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ACCD12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E8142B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FE9A6D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1B1AA8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26.4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7E871A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9.2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B5E229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62</w:t>
            </w:r>
          </w:p>
        </w:tc>
      </w:tr>
      <w:tr w:rsidR="00A90D6D" w:rsidRPr="00BD585E" w14:paraId="38A47333" w14:textId="77777777" w:rsidTr="00A90D6D">
        <w:trPr>
          <w:trHeight w:val="26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FBA40EE" w14:textId="77777777" w:rsidR="00A90D6D" w:rsidRPr="00BD585E" w:rsidRDefault="00A90D6D" w:rsidP="00A90D6D">
            <w:pPr>
              <w:spacing w:before="0" w:after="0"/>
              <w:rPr>
                <w:rFonts w:eastAsia="Times New Roman" w:cs="Times New Roman"/>
                <w:szCs w:val="24"/>
                <w:lang w:val="en-GB" w:eastAsia="en-GB"/>
              </w:rPr>
            </w:pP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759C38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Users of ‘other’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9AFD0F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8EF636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9.8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2C6171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17.1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47022E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29.9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CF69F3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20.9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C47423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15.4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4C4497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94436E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8F9E98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38.5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6806B5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60.3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7A36C4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37EDBE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4C7188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91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504538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2041D4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2E42D7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6B0438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31B9F7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5C04CC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94.4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D4ECC6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58.1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304FDB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5.1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186FFA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32.5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30946F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4.3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5F3264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C11376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B86F09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16.7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2C90A1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10.7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5947BB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C5A8B7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63.7</w:t>
            </w:r>
          </w:p>
        </w:tc>
      </w:tr>
      <w:tr w:rsidR="00A90D6D" w:rsidRPr="00BD585E" w14:paraId="2D7CF313" w14:textId="77777777" w:rsidTr="00A90D6D">
        <w:trPr>
          <w:trHeight w:val="26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7E43CD4" w14:textId="77777777" w:rsidR="00A90D6D" w:rsidRPr="00BD585E" w:rsidRDefault="00A90D6D" w:rsidP="00A90D6D">
            <w:pPr>
              <w:spacing w:before="0" w:after="0"/>
              <w:rPr>
                <w:rFonts w:eastAsia="Times New Roman" w:cs="Times New Roman"/>
                <w:szCs w:val="24"/>
                <w:lang w:val="en-GB" w:eastAsia="en-GB"/>
              </w:rPr>
            </w:pP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9FE479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B0C422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5.8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0524F5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25.7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0B9DA6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21.6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4FB69B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C129CD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11.7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116DEE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4.1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5715F9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96CF56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40E55B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33.3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4FA3DC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66.1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F20799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BE4A92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8.8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E39680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91.2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B59876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4AB40D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8E2950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77CE89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DF4C78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297162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92.4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939B20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68.4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56FAAE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7FC637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29.8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881B11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274854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B2A6D5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5B11C9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6A38F7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14.6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BC4DA8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A0002E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78.4</w:t>
            </w:r>
          </w:p>
        </w:tc>
      </w:tr>
      <w:tr w:rsidR="00A90D6D" w:rsidRPr="00BD585E" w14:paraId="56719EAA" w14:textId="77777777" w:rsidTr="00A90D6D">
        <w:trPr>
          <w:trHeight w:val="26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D85E37D" w14:textId="77777777" w:rsidR="00A90D6D" w:rsidRPr="00BD585E" w:rsidRDefault="00A90D6D" w:rsidP="00A90D6D">
            <w:pPr>
              <w:spacing w:before="0" w:after="0"/>
              <w:rPr>
                <w:rFonts w:eastAsia="Times New Roman" w:cs="Times New Roman"/>
                <w:szCs w:val="24"/>
                <w:lang w:val="en-GB" w:eastAsia="en-GB"/>
              </w:rPr>
            </w:pP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475061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8780F8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9.7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0F8801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37.9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856C83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17.7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44C12B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19.4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575DDE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9.7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5CFADD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5.6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B4C8AF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27BDD4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4E3D0F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33.9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2D38E9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66.1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911CC9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AE263E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12.1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A1F140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87.9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54FD6C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2EED39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6.5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F388FD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7F2FD3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7.3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FE976E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A837E3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84.7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18DFF5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66.1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F88794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1A265A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31.5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E217F1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616937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B250A5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70A5C9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38F9E9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27.4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7C30EF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9.7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122285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56.5</w:t>
            </w:r>
          </w:p>
        </w:tc>
      </w:tr>
      <w:tr w:rsidR="00A90D6D" w:rsidRPr="00BD585E" w14:paraId="25A33854" w14:textId="77777777" w:rsidTr="00A90D6D">
        <w:trPr>
          <w:trHeight w:val="26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FE0C788" w14:textId="77777777" w:rsidR="00A90D6D" w:rsidRPr="00BD585E" w:rsidRDefault="00A90D6D" w:rsidP="00A90D6D">
            <w:pPr>
              <w:spacing w:before="0" w:after="0"/>
              <w:rPr>
                <w:rFonts w:eastAsia="Times New Roman" w:cs="Times New Roman"/>
                <w:szCs w:val="24"/>
                <w:lang w:val="en-GB" w:eastAsia="en-GB"/>
              </w:rPr>
            </w:pP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D539C3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B9C2AA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12.5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11DA94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18.8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9F4DE3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12.5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1FEC03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18.8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52214E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31.2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78941A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6.2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7A88C0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8115CC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D2250B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50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880067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50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285496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E5E524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38767C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75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CA50C0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2CBD83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133789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EA74B2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12.5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2FAAD1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6.2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5D0609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81.2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615808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62.5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1EFA90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2338AE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31.2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E642C8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6.2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40C75B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D0C6B9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12.5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08904C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6.2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3884C1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18.8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EDBB81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12.5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E322AD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50</w:t>
            </w:r>
          </w:p>
        </w:tc>
      </w:tr>
      <w:tr w:rsidR="00A90D6D" w:rsidRPr="00BD585E" w14:paraId="54FA0CFD" w14:textId="77777777" w:rsidTr="00A90D6D">
        <w:trPr>
          <w:trHeight w:val="260"/>
        </w:trPr>
        <w:tc>
          <w:tcPr>
            <w:tcW w:w="0" w:type="auto"/>
            <w:vMerge w:val="restart"/>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1B4B26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Jun-21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C2CE2A0" w14:textId="77777777" w:rsidR="00A90D6D" w:rsidRPr="00BD585E" w:rsidRDefault="00A90D6D" w:rsidP="00A90D6D">
            <w:pPr>
              <w:spacing w:before="0" w:after="0"/>
              <w:jc w:val="both"/>
              <w:rPr>
                <w:rFonts w:eastAsia="Times New Roman" w:cs="Times New Roman"/>
                <w:szCs w:val="24"/>
                <w:lang w:val="en-GB" w:eastAsia="en-GB"/>
              </w:rPr>
            </w:pPr>
            <w:r w:rsidRPr="00BD585E">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0FED95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BE588F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10.9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FC41B3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19.4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1543CC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22.7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7AD9D8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23.7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A82079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18.4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969C56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4.2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9C6FE4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216897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41.2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5A39A1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58.4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05BC06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AF1B51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8.7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5BC321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91.3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FDB02F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00E5AF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1C53C6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6AC1B5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3A2524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53ADD3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93.7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E461B3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64.1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28FE83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5.4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5CBBBB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29.1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3EDA83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F59F63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9470EA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6099D3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19.1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9E0450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BC6054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6C52A7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68.7</w:t>
            </w:r>
          </w:p>
        </w:tc>
      </w:tr>
      <w:tr w:rsidR="00A90D6D" w:rsidRPr="00BD585E" w14:paraId="64E8E603" w14:textId="77777777" w:rsidTr="00A90D6D">
        <w:trPr>
          <w:trHeight w:val="26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7D11AE2" w14:textId="77777777" w:rsidR="00A90D6D" w:rsidRPr="00BD585E" w:rsidRDefault="00A90D6D" w:rsidP="00A90D6D">
            <w:pPr>
              <w:spacing w:before="0" w:after="0"/>
              <w:rPr>
                <w:rFonts w:eastAsia="Times New Roman" w:cs="Times New Roman"/>
                <w:szCs w:val="24"/>
                <w:lang w:val="en-GB" w:eastAsia="en-GB"/>
              </w:rPr>
            </w:pP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C0102D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DD657B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22.6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2F07D2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25.8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EFECB7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22.6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FD05CD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12.9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7866EF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12.9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B5B988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3F73F9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F5082D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EB74D6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32.3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921ABE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64.5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BCCB94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7ED868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16.1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E4ED4C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83.9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1462AD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BE7463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27C7A7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C73686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12.9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278CEE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FA5153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83.9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B2C589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58.1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F4EA53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7260AF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41.9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97ED46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1A87D1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7D3C23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1CF3A5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5FDB41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22.6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0F358D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6.5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2A4BCB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67.7</w:t>
            </w:r>
          </w:p>
        </w:tc>
      </w:tr>
      <w:tr w:rsidR="00A90D6D" w:rsidRPr="00BD585E" w14:paraId="259E01BC" w14:textId="77777777" w:rsidTr="00A90D6D">
        <w:trPr>
          <w:trHeight w:val="26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5CCF501" w14:textId="77777777" w:rsidR="00A90D6D" w:rsidRPr="00BD585E" w:rsidRDefault="00A90D6D" w:rsidP="00A90D6D">
            <w:pPr>
              <w:spacing w:before="0" w:after="0"/>
              <w:rPr>
                <w:rFonts w:eastAsia="Times New Roman" w:cs="Times New Roman"/>
                <w:szCs w:val="24"/>
                <w:lang w:val="en-GB" w:eastAsia="en-GB"/>
              </w:rPr>
            </w:pP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2E00121" w14:textId="77777777" w:rsidR="00A90D6D" w:rsidRPr="00BD585E" w:rsidRDefault="00A90D6D" w:rsidP="00A90D6D">
            <w:pPr>
              <w:spacing w:before="0" w:after="0"/>
              <w:jc w:val="both"/>
              <w:rPr>
                <w:rFonts w:eastAsia="Times New Roman" w:cs="Times New Roman"/>
                <w:szCs w:val="24"/>
                <w:lang w:val="en-GB" w:eastAsia="en-GB"/>
              </w:rPr>
            </w:pPr>
            <w:r w:rsidRPr="00BD585E">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69819B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41E78D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10.4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00D916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11.4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3905EC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14.5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490FF3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25.1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99CA62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25.1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99FA5C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9.9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CA6805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A95FE9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55.8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754CC2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43.7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B290A8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0868BE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8.5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4B1FE1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91.5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B6DF57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46F0E7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38B514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2B9433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8557B7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26D505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93.4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6AF7BC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59.3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52C9C9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4.9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B81481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34.3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9B698E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D13CE6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BE0FC2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1368F1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51BD87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5.8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84C442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0DEFD0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55.4</w:t>
            </w:r>
          </w:p>
        </w:tc>
      </w:tr>
      <w:tr w:rsidR="00A90D6D" w:rsidRPr="00BD585E" w14:paraId="5ADC43C2" w14:textId="77777777" w:rsidTr="00A90D6D">
        <w:trPr>
          <w:trHeight w:val="26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9B55D5E" w14:textId="77777777" w:rsidR="00A90D6D" w:rsidRPr="00BD585E" w:rsidRDefault="00A90D6D" w:rsidP="00A90D6D">
            <w:pPr>
              <w:spacing w:before="0" w:after="0"/>
              <w:rPr>
                <w:rFonts w:eastAsia="Times New Roman" w:cs="Times New Roman"/>
                <w:szCs w:val="24"/>
                <w:lang w:val="en-GB" w:eastAsia="en-GB"/>
              </w:rPr>
            </w:pP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DCBB157" w14:textId="77777777" w:rsidR="00A90D6D" w:rsidRPr="00BD585E" w:rsidRDefault="00A90D6D" w:rsidP="00A90D6D">
            <w:pPr>
              <w:spacing w:before="0" w:after="0"/>
              <w:jc w:val="both"/>
              <w:rPr>
                <w:rFonts w:eastAsia="Times New Roman" w:cs="Times New Roman"/>
                <w:szCs w:val="24"/>
                <w:lang w:val="en-GB" w:eastAsia="en-GB"/>
              </w:rPr>
            </w:pPr>
            <w:r w:rsidRPr="00BD585E">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A5F60C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81063A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14.2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7CC8BD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18.4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D1E509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24.6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F075AD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19.6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834F92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346D0C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EC3BE4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6668F4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52.3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793F54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47.1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234A39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875B88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9.2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73585A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90.8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B55843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ABE8B1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AEC0D3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CC4A2F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EADCF3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CF2CB1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93.3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965287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68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8CE162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4.5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53597F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26.1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4147E0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132D5E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6462F6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D956CB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17.9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879853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7.4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8F7B6A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226857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67.4</w:t>
            </w:r>
          </w:p>
        </w:tc>
      </w:tr>
      <w:tr w:rsidR="00A90D6D" w:rsidRPr="00BD585E" w14:paraId="6B7EC335" w14:textId="77777777" w:rsidTr="00A90D6D">
        <w:trPr>
          <w:trHeight w:val="26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F205586" w14:textId="77777777" w:rsidR="00A90D6D" w:rsidRPr="00BD585E" w:rsidRDefault="00A90D6D" w:rsidP="00A90D6D">
            <w:pPr>
              <w:spacing w:before="0" w:after="0"/>
              <w:rPr>
                <w:rFonts w:eastAsia="Times New Roman" w:cs="Times New Roman"/>
                <w:szCs w:val="24"/>
                <w:lang w:val="en-GB" w:eastAsia="en-GB"/>
              </w:rPr>
            </w:pP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67DCCA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321B7E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7.3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F98F57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22.2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A0D497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21.5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AC9456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19.1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678906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17.5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A49AA2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10.3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71133B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9F9F15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4AD364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37.5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40741B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61.5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571DF9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C9BFF0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15.8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793481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84.2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84296E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DA47E0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A8499E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C11234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4.3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884793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D2B4C4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89.3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11A586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58.4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ABF012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4.1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C9BE77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35.6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40AD5A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EB4692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A33AB9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B4A2A8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74D534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13.4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C7FCE0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5.4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E101EE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65.5</w:t>
            </w:r>
          </w:p>
        </w:tc>
      </w:tr>
      <w:tr w:rsidR="00A90D6D" w:rsidRPr="00BD585E" w14:paraId="2154D555" w14:textId="77777777" w:rsidTr="00A90D6D">
        <w:trPr>
          <w:trHeight w:val="26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913BE0A" w14:textId="77777777" w:rsidR="00A90D6D" w:rsidRPr="00BD585E" w:rsidRDefault="00A90D6D" w:rsidP="00A90D6D">
            <w:pPr>
              <w:spacing w:before="0" w:after="0"/>
              <w:rPr>
                <w:rFonts w:eastAsia="Times New Roman" w:cs="Times New Roman"/>
                <w:szCs w:val="24"/>
                <w:lang w:val="en-GB" w:eastAsia="en-GB"/>
              </w:rPr>
            </w:pP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56E742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96AD30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22DE19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37.7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53382F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21.4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434314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20.8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153015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7.8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867B90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E31370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117E5E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CDC705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31.8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FCF93B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67.5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96213C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29E1D9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5.2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6E2620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94.8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5D7928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A1CA1F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77ECD5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6991EA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7.8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B3A03E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BB370F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89.6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E02276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65.6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3AE423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F2EB00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28.6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D243FE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2B3894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CA57FB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42282E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B049A7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26.6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AA6395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6.5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5F3B43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61</w:t>
            </w:r>
          </w:p>
        </w:tc>
      </w:tr>
      <w:tr w:rsidR="00A90D6D" w:rsidRPr="00BD585E" w14:paraId="74D63B31" w14:textId="77777777" w:rsidTr="00A90D6D">
        <w:trPr>
          <w:trHeight w:val="26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E88D866" w14:textId="77777777" w:rsidR="00A90D6D" w:rsidRPr="00BD585E" w:rsidRDefault="00A90D6D" w:rsidP="00A90D6D">
            <w:pPr>
              <w:spacing w:before="0" w:after="0"/>
              <w:rPr>
                <w:rFonts w:eastAsia="Times New Roman" w:cs="Times New Roman"/>
                <w:szCs w:val="24"/>
                <w:lang w:val="en-GB" w:eastAsia="en-GB"/>
              </w:rPr>
            </w:pP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2E2959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Users of ‘other’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990FE0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7.1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A6EDD8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42.9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A34CBA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35.7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674753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7.1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CC1B2B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7.1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DF3154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18491D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5DCF79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9145FE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57.1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DB03C9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42.9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D12647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5A53F1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7.1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F72139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92.9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667926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E694D8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14.3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8CFACB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221308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E4ED12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0B9BA0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85.7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0226C9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57.1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3ADCD9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7.1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DB47AF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35.7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FDF041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9ABD70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7.1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064A24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FB3228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640D54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14.3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04414F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7.1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EE5E6D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71.4</w:t>
            </w:r>
          </w:p>
        </w:tc>
      </w:tr>
      <w:tr w:rsidR="00A90D6D" w:rsidRPr="00BD585E" w14:paraId="1D8B6DF2" w14:textId="77777777" w:rsidTr="00A90D6D">
        <w:trPr>
          <w:trHeight w:val="26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9A9CC9F" w14:textId="77777777" w:rsidR="00A90D6D" w:rsidRPr="00BD585E" w:rsidRDefault="00A90D6D" w:rsidP="00A90D6D">
            <w:pPr>
              <w:spacing w:before="0" w:after="0"/>
              <w:rPr>
                <w:rFonts w:eastAsia="Times New Roman" w:cs="Times New Roman"/>
                <w:szCs w:val="24"/>
                <w:lang w:val="en-GB" w:eastAsia="en-GB"/>
              </w:rPr>
            </w:pP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21BD97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1734F3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FB2399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38.5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358E69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29.2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49335A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16.9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E7E18B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9.2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687F90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96970B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D16CB6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E8689A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36.2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A5BDE7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63.1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171DBA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805B6B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8.5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E3F8B4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91.5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6CF2C3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4DFF26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E632AB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D6A8B6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5.4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B725E2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D9314C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91.5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E90CD8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61.5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42915C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735181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33.8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AE9BE9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4415BF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A727DB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54D543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2A44BB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11.5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3F9C33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4.6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FC2C1A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81.5</w:t>
            </w:r>
          </w:p>
        </w:tc>
      </w:tr>
      <w:tr w:rsidR="00A90D6D" w:rsidRPr="00BD585E" w14:paraId="5FA55355" w14:textId="77777777" w:rsidTr="00A90D6D">
        <w:trPr>
          <w:trHeight w:val="26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905ADC4" w14:textId="77777777" w:rsidR="00A90D6D" w:rsidRPr="00BD585E" w:rsidRDefault="00A90D6D" w:rsidP="00A90D6D">
            <w:pPr>
              <w:spacing w:before="0" w:after="0"/>
              <w:rPr>
                <w:rFonts w:eastAsia="Times New Roman" w:cs="Times New Roman"/>
                <w:szCs w:val="24"/>
                <w:lang w:val="en-GB" w:eastAsia="en-GB"/>
              </w:rPr>
            </w:pP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9E7EB4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13AE48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B5DFD0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FC134F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20.7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21A84E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22.8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E699EB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4FA6B3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5.4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5EFA7D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606F05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33F48D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34.8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DDB51E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65.2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1E0E76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C1B0D6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22.8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4DDE2F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77.2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F57E5B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A14266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4.3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211E22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31D0C5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9.8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C6F453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3BF202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81.5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64060F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67.4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ED4A87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4.3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F4EC02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27.2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B2F895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9B4A64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5.4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25B92D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E1CF98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89E7FF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15.2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39F631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9.8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4A8828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66.3</w:t>
            </w:r>
          </w:p>
        </w:tc>
      </w:tr>
      <w:tr w:rsidR="00A90D6D" w:rsidRPr="00BD585E" w14:paraId="12624C1E" w14:textId="77777777" w:rsidTr="00A90D6D">
        <w:trPr>
          <w:trHeight w:val="26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47AC43C" w14:textId="77777777" w:rsidR="00A90D6D" w:rsidRPr="00BD585E" w:rsidRDefault="00A90D6D" w:rsidP="00A90D6D">
            <w:pPr>
              <w:spacing w:before="0" w:after="0"/>
              <w:rPr>
                <w:rFonts w:eastAsia="Times New Roman" w:cs="Times New Roman"/>
                <w:szCs w:val="24"/>
                <w:lang w:val="en-GB" w:eastAsia="en-GB"/>
              </w:rPr>
            </w:pP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4C7224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67A56D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16.7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E61F1D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50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E876B1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11.1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C24551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16.7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8E0C68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5.6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22D9A0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A7A44E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FB2F7C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FD8C2F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22.2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9BD768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77.8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4799E6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8BE51C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5.6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852EA0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94.4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FE9AA2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2313AD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5.6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5AB051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CEE81F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11.1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4FBE4C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E8555D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83.3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C3A792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33.3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A47F1B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5.6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511CEA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61.1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730D0B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6C3578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F02345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11.1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29F5E2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11.1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6EACE0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11.1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8EE218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16.7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2884F9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50</w:t>
            </w:r>
          </w:p>
        </w:tc>
      </w:tr>
      <w:tr w:rsidR="00A90D6D" w:rsidRPr="00BD585E" w14:paraId="2FEC9D9C" w14:textId="77777777" w:rsidTr="00A90D6D">
        <w:trPr>
          <w:trHeight w:val="355"/>
        </w:trPr>
        <w:tc>
          <w:tcPr>
            <w:tcW w:w="0" w:type="auto"/>
            <w:gridSpan w:val="2"/>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00EE2D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Chi2, p</w:t>
            </w:r>
          </w:p>
        </w:tc>
        <w:tc>
          <w:tcPr>
            <w:tcW w:w="0" w:type="auto"/>
            <w:gridSpan w:val="8"/>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620C73E" w14:textId="77777777" w:rsidR="00A90D6D" w:rsidRPr="00BD585E" w:rsidRDefault="00A90D6D" w:rsidP="00A90D6D">
            <w:pPr>
              <w:spacing w:before="0" w:after="0"/>
              <w:jc w:val="both"/>
              <w:rPr>
                <w:rFonts w:eastAsia="Times New Roman" w:cs="Times New Roman"/>
                <w:szCs w:val="24"/>
                <w:lang w:val="en-GB" w:eastAsia="en-GB"/>
              </w:rPr>
            </w:pPr>
            <w:r w:rsidRPr="00BD585E">
              <w:rPr>
                <w:rFonts w:eastAsia="Times New Roman" w:cs="Times New Roman"/>
                <w:color w:val="000000"/>
                <w:sz w:val="14"/>
                <w:szCs w:val="14"/>
                <w:lang w:val="en-GB" w:eastAsia="en-GB"/>
              </w:rPr>
              <w:t>chi2=2479.6,p&lt;0.001</w:t>
            </w:r>
          </w:p>
        </w:tc>
        <w:tc>
          <w:tcPr>
            <w:tcW w:w="0" w:type="auto"/>
            <w:gridSpan w:val="3"/>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2886267" w14:textId="77777777" w:rsidR="00A90D6D" w:rsidRPr="00BD585E" w:rsidRDefault="00A90D6D" w:rsidP="00A90D6D">
            <w:pPr>
              <w:spacing w:before="0" w:after="0"/>
              <w:jc w:val="both"/>
              <w:rPr>
                <w:rFonts w:eastAsia="Times New Roman" w:cs="Times New Roman"/>
                <w:szCs w:val="24"/>
                <w:lang w:val="en-GB" w:eastAsia="en-GB"/>
              </w:rPr>
            </w:pPr>
            <w:r w:rsidRPr="00BD585E">
              <w:rPr>
                <w:rFonts w:eastAsia="Times New Roman" w:cs="Times New Roman"/>
                <w:color w:val="000000"/>
                <w:sz w:val="14"/>
                <w:szCs w:val="14"/>
                <w:lang w:val="en-GB" w:eastAsia="en-GB"/>
              </w:rPr>
              <w:t>chi2=702.8,p&lt;0.001</w:t>
            </w:r>
          </w:p>
        </w:tc>
        <w:tc>
          <w:tcPr>
            <w:tcW w:w="0" w:type="auto"/>
            <w:gridSpan w:val="2"/>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533CAD4" w14:textId="77777777" w:rsidR="00A90D6D" w:rsidRPr="00BD585E" w:rsidRDefault="00A90D6D" w:rsidP="00A90D6D">
            <w:pPr>
              <w:spacing w:before="0" w:after="0"/>
              <w:jc w:val="both"/>
              <w:rPr>
                <w:rFonts w:eastAsia="Times New Roman" w:cs="Times New Roman"/>
                <w:szCs w:val="24"/>
                <w:lang w:val="en-GB" w:eastAsia="en-GB"/>
              </w:rPr>
            </w:pPr>
            <w:r w:rsidRPr="00BD585E">
              <w:rPr>
                <w:rFonts w:eastAsia="Times New Roman" w:cs="Times New Roman"/>
                <w:color w:val="000000"/>
                <w:sz w:val="14"/>
                <w:szCs w:val="14"/>
                <w:lang w:val="en-GB" w:eastAsia="en-GB"/>
              </w:rPr>
              <w:t>chi2=114.8,</w:t>
            </w:r>
          </w:p>
          <w:p w14:paraId="0EF916D0" w14:textId="77777777" w:rsidR="00A90D6D" w:rsidRPr="00BD585E" w:rsidRDefault="00A90D6D" w:rsidP="00A90D6D">
            <w:pPr>
              <w:spacing w:before="0" w:after="0"/>
              <w:jc w:val="both"/>
              <w:rPr>
                <w:rFonts w:eastAsia="Times New Roman" w:cs="Times New Roman"/>
                <w:szCs w:val="24"/>
                <w:lang w:val="en-GB" w:eastAsia="en-GB"/>
              </w:rPr>
            </w:pPr>
            <w:r w:rsidRPr="00BD585E">
              <w:rPr>
                <w:rFonts w:eastAsia="Times New Roman" w:cs="Times New Roman"/>
                <w:color w:val="000000"/>
                <w:sz w:val="14"/>
                <w:szCs w:val="14"/>
                <w:lang w:val="en-GB" w:eastAsia="en-GB"/>
              </w:rPr>
              <w:t>p&lt;0.001</w:t>
            </w:r>
          </w:p>
        </w:tc>
        <w:tc>
          <w:tcPr>
            <w:tcW w:w="0" w:type="auto"/>
            <w:gridSpan w:val="6"/>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4ECDD58" w14:textId="77777777" w:rsidR="00A90D6D" w:rsidRPr="00BD585E" w:rsidRDefault="00A90D6D" w:rsidP="00A90D6D">
            <w:pPr>
              <w:spacing w:before="0" w:after="0"/>
              <w:jc w:val="both"/>
              <w:rPr>
                <w:rFonts w:eastAsia="Times New Roman" w:cs="Times New Roman"/>
                <w:szCs w:val="24"/>
                <w:lang w:val="en-GB" w:eastAsia="en-GB"/>
              </w:rPr>
            </w:pPr>
            <w:r w:rsidRPr="00BD585E">
              <w:rPr>
                <w:rFonts w:eastAsia="Times New Roman" w:cs="Times New Roman"/>
                <w:color w:val="000000"/>
                <w:sz w:val="14"/>
                <w:szCs w:val="14"/>
                <w:lang w:val="en-GB" w:eastAsia="en-GB"/>
              </w:rPr>
              <w:t>chi2=208.6,p&lt;0.001</w:t>
            </w:r>
          </w:p>
        </w:tc>
        <w:tc>
          <w:tcPr>
            <w:tcW w:w="0" w:type="auto"/>
            <w:gridSpan w:val="4"/>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DF419CA" w14:textId="77777777" w:rsidR="00A90D6D" w:rsidRPr="00BD585E" w:rsidRDefault="00A90D6D" w:rsidP="00A90D6D">
            <w:pPr>
              <w:spacing w:before="0" w:after="0"/>
              <w:jc w:val="both"/>
              <w:rPr>
                <w:rFonts w:eastAsia="Times New Roman" w:cs="Times New Roman"/>
                <w:szCs w:val="24"/>
                <w:lang w:val="en-GB" w:eastAsia="en-GB"/>
              </w:rPr>
            </w:pPr>
            <w:r w:rsidRPr="00BD585E">
              <w:rPr>
                <w:rFonts w:eastAsia="Times New Roman" w:cs="Times New Roman"/>
                <w:color w:val="000000"/>
                <w:sz w:val="14"/>
                <w:szCs w:val="14"/>
                <w:lang w:val="en-GB" w:eastAsia="en-GB"/>
              </w:rPr>
              <w:t>chi2=137.2,p&lt;0.001</w:t>
            </w:r>
          </w:p>
        </w:tc>
        <w:tc>
          <w:tcPr>
            <w:tcW w:w="0" w:type="auto"/>
            <w:gridSpan w:val="6"/>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88E2349" w14:textId="77777777" w:rsidR="00A90D6D" w:rsidRPr="00BD585E" w:rsidRDefault="00A90D6D" w:rsidP="00A90D6D">
            <w:pPr>
              <w:spacing w:before="0" w:after="0"/>
              <w:jc w:val="both"/>
              <w:rPr>
                <w:rFonts w:eastAsia="Times New Roman" w:cs="Times New Roman"/>
                <w:szCs w:val="24"/>
                <w:lang w:val="en-GB" w:eastAsia="en-GB"/>
              </w:rPr>
            </w:pPr>
            <w:r w:rsidRPr="00BD585E">
              <w:rPr>
                <w:rFonts w:eastAsia="Times New Roman" w:cs="Times New Roman"/>
                <w:color w:val="000000"/>
                <w:sz w:val="14"/>
                <w:szCs w:val="14"/>
                <w:lang w:val="en-GB" w:eastAsia="en-GB"/>
              </w:rPr>
              <w:t>chi2=1656.8,p&lt;0.001</w:t>
            </w:r>
          </w:p>
        </w:tc>
      </w:tr>
    </w:tbl>
    <w:p w14:paraId="23672757" w14:textId="77777777" w:rsidR="00A90D6D" w:rsidRPr="00BD585E" w:rsidRDefault="00A90D6D" w:rsidP="00A90D6D">
      <w:pPr>
        <w:spacing w:before="0" w:after="0"/>
        <w:jc w:val="both"/>
        <w:rPr>
          <w:rFonts w:eastAsia="Times New Roman" w:cs="Times New Roman"/>
          <w:szCs w:val="24"/>
          <w:lang w:val="en-GB" w:eastAsia="en-GB"/>
        </w:rPr>
      </w:pPr>
      <w:r w:rsidRPr="00BD585E">
        <w:rPr>
          <w:rFonts w:eastAsia="Times New Roman" w:cs="Times New Roman"/>
          <w:b/>
          <w:bCs/>
          <w:color w:val="000000"/>
          <w:sz w:val="22"/>
          <w:lang w:val="en-GB" w:eastAsia="en-GB"/>
        </w:rPr>
        <w:t>Supp Table 1. Demographics characteristics of different clusters of drug use at different timepoints.</w:t>
      </w:r>
      <w:r w:rsidRPr="00BD585E">
        <w:rPr>
          <w:rFonts w:eastAsia="Times New Roman" w:cs="Times New Roman"/>
          <w:color w:val="000000"/>
          <w:sz w:val="22"/>
          <w:lang w:val="en-GB" w:eastAsia="en-GB"/>
        </w:rPr>
        <w:br/>
      </w:r>
    </w:p>
    <w:p w14:paraId="475CFAE3" w14:textId="77777777" w:rsidR="00A90D6D" w:rsidRPr="00BD585E" w:rsidRDefault="00A90D6D" w:rsidP="00A90D6D">
      <w:pPr>
        <w:spacing w:before="0" w:after="0"/>
        <w:rPr>
          <w:rFonts w:eastAsia="Times New Roman" w:cs="Times New Roman"/>
          <w:szCs w:val="24"/>
          <w:lang w:val="en-GB" w:eastAsia="en-GB"/>
        </w:rPr>
      </w:pPr>
    </w:p>
    <w:tbl>
      <w:tblPr>
        <w:tblW w:w="0" w:type="auto"/>
        <w:tblCellMar>
          <w:top w:w="15" w:type="dxa"/>
          <w:left w:w="15" w:type="dxa"/>
          <w:bottom w:w="15" w:type="dxa"/>
          <w:right w:w="15" w:type="dxa"/>
        </w:tblCellMar>
        <w:tblLook w:val="04A0" w:firstRow="1" w:lastRow="0" w:firstColumn="1" w:lastColumn="0" w:noHBand="0" w:noVBand="1"/>
      </w:tblPr>
      <w:tblGrid>
        <w:gridCol w:w="577"/>
        <w:gridCol w:w="1203"/>
        <w:gridCol w:w="336"/>
        <w:gridCol w:w="285"/>
        <w:gridCol w:w="324"/>
        <w:gridCol w:w="269"/>
        <w:gridCol w:w="285"/>
        <w:gridCol w:w="288"/>
        <w:gridCol w:w="342"/>
        <w:gridCol w:w="336"/>
        <w:gridCol w:w="285"/>
        <w:gridCol w:w="324"/>
        <w:gridCol w:w="269"/>
        <w:gridCol w:w="285"/>
        <w:gridCol w:w="288"/>
        <w:gridCol w:w="342"/>
        <w:gridCol w:w="336"/>
        <w:gridCol w:w="285"/>
        <w:gridCol w:w="324"/>
        <w:gridCol w:w="269"/>
        <w:gridCol w:w="285"/>
        <w:gridCol w:w="288"/>
        <w:gridCol w:w="342"/>
        <w:gridCol w:w="285"/>
        <w:gridCol w:w="285"/>
        <w:gridCol w:w="285"/>
        <w:gridCol w:w="285"/>
        <w:gridCol w:w="285"/>
        <w:gridCol w:w="216"/>
        <w:gridCol w:w="286"/>
        <w:gridCol w:w="336"/>
        <w:gridCol w:w="263"/>
        <w:gridCol w:w="324"/>
        <w:gridCol w:w="269"/>
        <w:gridCol w:w="285"/>
        <w:gridCol w:w="288"/>
        <w:gridCol w:w="342"/>
        <w:gridCol w:w="742"/>
        <w:gridCol w:w="611"/>
      </w:tblGrid>
      <w:tr w:rsidR="00A90D6D" w:rsidRPr="00BD585E" w14:paraId="1151AE45" w14:textId="77777777" w:rsidTr="00A90D6D">
        <w:trPr>
          <w:trHeight w:val="317"/>
        </w:trPr>
        <w:tc>
          <w:tcPr>
            <w:tcW w:w="0" w:type="auto"/>
            <w:gridSpan w:val="2"/>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511BED7" w14:textId="77777777" w:rsidR="00A90D6D" w:rsidRPr="00BD585E" w:rsidRDefault="00A90D6D" w:rsidP="00A90D6D">
            <w:pPr>
              <w:spacing w:before="0" w:after="0"/>
              <w:rPr>
                <w:rFonts w:eastAsia="Times New Roman" w:cs="Times New Roman"/>
                <w:szCs w:val="24"/>
                <w:lang w:val="en-GB" w:eastAsia="en-GB"/>
              </w:rPr>
            </w:pPr>
          </w:p>
        </w:tc>
        <w:tc>
          <w:tcPr>
            <w:tcW w:w="0" w:type="auto"/>
            <w:gridSpan w:val="7"/>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4D318EC" w14:textId="77777777" w:rsidR="00A90D6D" w:rsidRPr="00BD585E" w:rsidRDefault="00A90D6D" w:rsidP="00A90D6D">
            <w:pPr>
              <w:spacing w:before="0" w:after="0"/>
              <w:rPr>
                <w:rFonts w:eastAsia="Times New Roman" w:cs="Times New Roman"/>
                <w:szCs w:val="24"/>
                <w:lang w:val="en-GB" w:eastAsia="en-GB"/>
              </w:rPr>
            </w:pPr>
          </w:p>
          <w:p w14:paraId="516FCEE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Exercise</w:t>
            </w:r>
          </w:p>
        </w:tc>
        <w:tc>
          <w:tcPr>
            <w:tcW w:w="0" w:type="auto"/>
            <w:gridSpan w:val="7"/>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9616476" w14:textId="77777777" w:rsidR="00A90D6D" w:rsidRPr="00BD585E" w:rsidRDefault="00A90D6D" w:rsidP="00A90D6D">
            <w:pPr>
              <w:spacing w:before="0" w:after="0"/>
              <w:rPr>
                <w:rFonts w:eastAsia="Times New Roman" w:cs="Times New Roman"/>
                <w:szCs w:val="24"/>
                <w:lang w:val="en-GB" w:eastAsia="en-GB"/>
              </w:rPr>
            </w:pPr>
          </w:p>
          <w:p w14:paraId="3857D5F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Meditation</w:t>
            </w:r>
          </w:p>
        </w:tc>
        <w:tc>
          <w:tcPr>
            <w:tcW w:w="0" w:type="auto"/>
            <w:gridSpan w:val="7"/>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CB82911" w14:textId="77777777" w:rsidR="00A90D6D" w:rsidRPr="00BD585E" w:rsidRDefault="00A90D6D" w:rsidP="00A90D6D">
            <w:pPr>
              <w:spacing w:before="0" w:after="0"/>
              <w:rPr>
                <w:rFonts w:eastAsia="Times New Roman" w:cs="Times New Roman"/>
                <w:szCs w:val="24"/>
                <w:lang w:val="en-GB" w:eastAsia="en-GB"/>
              </w:rPr>
            </w:pPr>
          </w:p>
          <w:p w14:paraId="600C3DD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Reading</w:t>
            </w:r>
          </w:p>
        </w:tc>
        <w:tc>
          <w:tcPr>
            <w:tcW w:w="0" w:type="auto"/>
            <w:gridSpan w:val="7"/>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0ACC0E3" w14:textId="77777777" w:rsidR="00A90D6D" w:rsidRPr="00BD585E" w:rsidRDefault="00A90D6D" w:rsidP="00A90D6D">
            <w:pPr>
              <w:spacing w:before="0" w:after="0"/>
              <w:rPr>
                <w:rFonts w:eastAsia="Times New Roman" w:cs="Times New Roman"/>
                <w:szCs w:val="24"/>
                <w:lang w:val="en-GB" w:eastAsia="en-GB"/>
              </w:rPr>
            </w:pPr>
          </w:p>
          <w:p w14:paraId="0E709A4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Hours online</w:t>
            </w:r>
          </w:p>
        </w:tc>
        <w:tc>
          <w:tcPr>
            <w:tcW w:w="0" w:type="auto"/>
            <w:gridSpan w:val="7"/>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0DAAEFF" w14:textId="77777777" w:rsidR="00A90D6D" w:rsidRPr="00BD585E" w:rsidRDefault="00A90D6D" w:rsidP="00A90D6D">
            <w:pPr>
              <w:spacing w:before="0" w:after="0"/>
              <w:rPr>
                <w:rFonts w:eastAsia="Times New Roman" w:cs="Times New Roman"/>
                <w:szCs w:val="24"/>
                <w:lang w:val="en-GB" w:eastAsia="en-GB"/>
              </w:rPr>
            </w:pPr>
          </w:p>
          <w:p w14:paraId="3078180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Online gambling</w:t>
            </w:r>
          </w:p>
        </w:tc>
        <w:tc>
          <w:tcPr>
            <w:tcW w:w="0" w:type="auto"/>
            <w:vMerge w:val="restart"/>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A3E582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Alcohol (units/week)</w:t>
            </w:r>
          </w:p>
        </w:tc>
        <w:tc>
          <w:tcPr>
            <w:tcW w:w="0" w:type="auto"/>
            <w:vMerge w:val="restart"/>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4C9807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Cigarettes (cig/per day)</w:t>
            </w:r>
          </w:p>
        </w:tc>
      </w:tr>
      <w:tr w:rsidR="00A90D6D" w:rsidRPr="00BD585E" w14:paraId="2F0A2FB2" w14:textId="77777777" w:rsidTr="00A90D6D">
        <w:trPr>
          <w:trHeight w:val="366"/>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597558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timepoint</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9B8C1F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FF5AA6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0"/>
                <w:szCs w:val="10"/>
                <w:lang w:val="en-GB" w:eastAsia="en-GB"/>
              </w:rPr>
              <w:t>Almost never</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E96CF1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0"/>
                <w:szCs w:val="10"/>
                <w:lang w:val="en-GB" w:eastAsia="en-GB"/>
              </w:rPr>
              <w:t>Daily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A937C8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0"/>
                <w:szCs w:val="10"/>
                <w:lang w:val="en-GB" w:eastAsia="en-GB"/>
              </w:rPr>
              <w:t>Hourly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71BF79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0"/>
                <w:szCs w:val="10"/>
                <w:lang w:val="en-GB" w:eastAsia="en-GB"/>
              </w:rPr>
              <w:t>More Often</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6F550F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0"/>
                <w:szCs w:val="10"/>
                <w:lang w:val="en-GB" w:eastAsia="en-GB"/>
              </w:rPr>
              <w:t>Never</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C2EEA5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0"/>
                <w:szCs w:val="10"/>
                <w:lang w:val="en-GB" w:eastAsia="en-GB"/>
              </w:rPr>
              <w:t>Once or twice a week</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EE00B2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0"/>
                <w:szCs w:val="10"/>
                <w:lang w:val="en-GB" w:eastAsia="en-GB"/>
              </w:rPr>
              <w:t>Several times a week</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419B0C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0"/>
                <w:szCs w:val="10"/>
                <w:lang w:val="en-GB" w:eastAsia="en-GB"/>
              </w:rPr>
              <w:t>Almost never</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8A0F1F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0"/>
                <w:szCs w:val="10"/>
                <w:lang w:val="en-GB" w:eastAsia="en-GB"/>
              </w:rPr>
              <w:t>Daily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16F081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0"/>
                <w:szCs w:val="10"/>
                <w:lang w:val="en-GB" w:eastAsia="en-GB"/>
              </w:rPr>
              <w:t>Hourly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B971EA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0"/>
                <w:szCs w:val="10"/>
                <w:lang w:val="en-GB" w:eastAsia="en-GB"/>
              </w:rPr>
              <w:t>More Often</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F7F7F2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0"/>
                <w:szCs w:val="10"/>
                <w:lang w:val="en-GB" w:eastAsia="en-GB"/>
              </w:rPr>
              <w:t>Never</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93EB60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0"/>
                <w:szCs w:val="10"/>
                <w:lang w:val="en-GB" w:eastAsia="en-GB"/>
              </w:rPr>
              <w:t>Once or twice a week</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5D99B2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0"/>
                <w:szCs w:val="10"/>
                <w:lang w:val="en-GB" w:eastAsia="en-GB"/>
              </w:rPr>
              <w:t>Several times a week</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8232AD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0"/>
                <w:szCs w:val="10"/>
                <w:lang w:val="en-GB" w:eastAsia="en-GB"/>
              </w:rPr>
              <w:t>Almost never</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82F995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0"/>
                <w:szCs w:val="10"/>
                <w:lang w:val="en-GB" w:eastAsia="en-GB"/>
              </w:rPr>
              <w:t>Daily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51A04D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0"/>
                <w:szCs w:val="10"/>
                <w:lang w:val="en-GB" w:eastAsia="en-GB"/>
              </w:rPr>
              <w:t>Hourly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23826A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0"/>
                <w:szCs w:val="10"/>
                <w:lang w:val="en-GB" w:eastAsia="en-GB"/>
              </w:rPr>
              <w:t>More Often</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F2F0B2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0"/>
                <w:szCs w:val="10"/>
                <w:lang w:val="en-GB" w:eastAsia="en-GB"/>
              </w:rPr>
              <w:t>Never</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ACC1CD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0"/>
                <w:szCs w:val="10"/>
                <w:lang w:val="en-GB" w:eastAsia="en-GB"/>
              </w:rPr>
              <w:t>Once or twice a week</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37AE84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0"/>
                <w:szCs w:val="10"/>
                <w:lang w:val="en-GB" w:eastAsia="en-GB"/>
              </w:rPr>
              <w:t>Several times a week</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D2EB26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0"/>
                <w:szCs w:val="10"/>
                <w:lang w:val="en-GB" w:eastAsia="en-GB"/>
              </w:rPr>
              <w:t>10-12h</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37F10D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0"/>
                <w:szCs w:val="10"/>
                <w:lang w:val="en-GB" w:eastAsia="en-GB"/>
              </w:rPr>
              <w:t>2-4h</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CB6699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0"/>
                <w:szCs w:val="10"/>
                <w:lang w:val="en-GB" w:eastAsia="en-GB"/>
              </w:rPr>
              <w:t>4-6h</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CFCA89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0"/>
                <w:szCs w:val="10"/>
                <w:lang w:val="en-GB" w:eastAsia="en-GB"/>
              </w:rPr>
              <w:t>6-8h</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3DC2BE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0"/>
                <w:szCs w:val="10"/>
                <w:lang w:val="en-GB" w:eastAsia="en-GB"/>
              </w:rPr>
              <w:t>8-10h</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08E0E1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0"/>
                <w:szCs w:val="10"/>
                <w:lang w:val="en-GB" w:eastAsia="en-GB"/>
              </w:rPr>
              <w:t>less than 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4BF973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0"/>
                <w:szCs w:val="10"/>
                <w:lang w:val="en-GB" w:eastAsia="en-GB"/>
              </w:rPr>
              <w:t>more than 12h</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51A0E4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0"/>
                <w:szCs w:val="10"/>
                <w:lang w:val="en-GB" w:eastAsia="en-GB"/>
              </w:rPr>
              <w:t>Almost never</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3A26AB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0"/>
                <w:szCs w:val="10"/>
                <w:lang w:val="en-GB" w:eastAsia="en-GB"/>
              </w:rPr>
              <w:t>Daily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8E5062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0"/>
                <w:szCs w:val="10"/>
                <w:lang w:val="en-GB" w:eastAsia="en-GB"/>
              </w:rPr>
              <w:t>Hourly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52938C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0"/>
                <w:szCs w:val="10"/>
                <w:lang w:val="en-GB" w:eastAsia="en-GB"/>
              </w:rPr>
              <w:t>More Often</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9739F0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0"/>
                <w:szCs w:val="10"/>
                <w:lang w:val="en-GB" w:eastAsia="en-GB"/>
              </w:rPr>
              <w:t>Never</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3A9AC7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0"/>
                <w:szCs w:val="10"/>
                <w:lang w:val="en-GB" w:eastAsia="en-GB"/>
              </w:rPr>
              <w:t>Once or twice a week</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F4AE71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0"/>
                <w:szCs w:val="10"/>
                <w:lang w:val="en-GB" w:eastAsia="en-GB"/>
              </w:rPr>
              <w:t>Several times a week</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78F3EBC" w14:textId="77777777" w:rsidR="00A90D6D" w:rsidRPr="00BD585E" w:rsidRDefault="00A90D6D" w:rsidP="00A90D6D">
            <w:pPr>
              <w:spacing w:before="0" w:after="0"/>
              <w:rPr>
                <w:rFonts w:eastAsia="Times New Roman" w:cs="Times New Roman"/>
                <w:szCs w:val="24"/>
                <w:lang w:val="en-GB" w:eastAsia="en-GB"/>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D6677AF" w14:textId="77777777" w:rsidR="00A90D6D" w:rsidRPr="00BD585E" w:rsidRDefault="00A90D6D" w:rsidP="00A90D6D">
            <w:pPr>
              <w:spacing w:before="0" w:after="0"/>
              <w:rPr>
                <w:rFonts w:eastAsia="Times New Roman" w:cs="Times New Roman"/>
                <w:szCs w:val="24"/>
                <w:lang w:val="en-GB" w:eastAsia="en-GB"/>
              </w:rPr>
            </w:pPr>
          </w:p>
        </w:tc>
      </w:tr>
      <w:tr w:rsidR="00A90D6D" w:rsidRPr="00BD585E" w14:paraId="4D10FFB4" w14:textId="77777777" w:rsidTr="00A90D6D">
        <w:trPr>
          <w:trHeight w:val="285"/>
        </w:trPr>
        <w:tc>
          <w:tcPr>
            <w:tcW w:w="0" w:type="auto"/>
            <w:vMerge w:val="restart"/>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4D47F3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Dec-20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720C8ED" w14:textId="77777777" w:rsidR="00A90D6D" w:rsidRPr="00BD585E" w:rsidRDefault="00A90D6D" w:rsidP="00A90D6D">
            <w:pPr>
              <w:spacing w:before="0" w:after="0"/>
              <w:jc w:val="both"/>
              <w:rPr>
                <w:rFonts w:eastAsia="Times New Roman" w:cs="Times New Roman"/>
                <w:szCs w:val="24"/>
                <w:lang w:val="en-GB" w:eastAsia="en-GB"/>
              </w:rPr>
            </w:pPr>
            <w:r w:rsidRPr="00BD585E">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FC9208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11.5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1F20BF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32.3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DC13D7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961114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BE076A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D33F44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22.5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D2F0FF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30.4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183B40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28.9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49EF0D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4.2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08B83F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35346B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CCDCBF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53.5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E161CD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9.4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15C5B5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F29C5A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24.3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091048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28.9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6671C3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CB3134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CF81AD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8.5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52B321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21.3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52D001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16.6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A69F9A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7.6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E9B609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30.3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9D59AC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29EE1C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14.5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447D52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13.1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2C8EE7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170448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B0118C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42147B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BC8154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5E47B8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963381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73.5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E6AB81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7.1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F255B5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72E04B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12.77 ¬± 15.57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B78318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1.15 ¬± 4.16</w:t>
            </w:r>
          </w:p>
        </w:tc>
      </w:tr>
      <w:tr w:rsidR="00A90D6D" w:rsidRPr="00BD585E" w14:paraId="10A5BD14" w14:textId="77777777" w:rsidTr="00A90D6D">
        <w:trPr>
          <w:trHeight w:val="27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02E7961" w14:textId="77777777" w:rsidR="00A90D6D" w:rsidRPr="00BD585E" w:rsidRDefault="00A90D6D" w:rsidP="00A90D6D">
            <w:pPr>
              <w:spacing w:before="0" w:after="0"/>
              <w:rPr>
                <w:rFonts w:eastAsia="Times New Roman" w:cs="Times New Roman"/>
                <w:szCs w:val="24"/>
                <w:lang w:val="en-GB" w:eastAsia="en-GB"/>
              </w:rPr>
            </w:pP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1F341A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C2B4F9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6.8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499CB4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28.8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B17E75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F13B7B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27B0A7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54E741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32.2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DC87AE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28.8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F200D5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28.8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BACB47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B95499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934535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76ECAC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55.9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0665D1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11.9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20EB7B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9AAB85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27.1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56E47F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11.9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2CC3D8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061399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CEC002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8.5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4CE698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32.2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DB4257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20.3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30DCE2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18.6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3AB51B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13.6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E6AAA4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30.5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D12521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15.3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2E4D57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13.6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FDEE3A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4D0E71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6.8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D3D701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11.9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902C27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9EAC5A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EACF4D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C39311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78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91D5BE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8.5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65AB1B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06161D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10.71 ¬± 8.85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2F29E0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2.34 ¬± 8.63</w:t>
            </w:r>
          </w:p>
        </w:tc>
      </w:tr>
      <w:tr w:rsidR="00A90D6D" w:rsidRPr="00BD585E" w14:paraId="1DC69ED9" w14:textId="77777777" w:rsidTr="00A90D6D">
        <w:trPr>
          <w:trHeight w:val="3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1535AC4" w14:textId="77777777" w:rsidR="00A90D6D" w:rsidRPr="00BD585E" w:rsidRDefault="00A90D6D" w:rsidP="00A90D6D">
            <w:pPr>
              <w:spacing w:before="0" w:after="0"/>
              <w:rPr>
                <w:rFonts w:eastAsia="Times New Roman" w:cs="Times New Roman"/>
                <w:szCs w:val="24"/>
                <w:lang w:val="en-GB" w:eastAsia="en-GB"/>
              </w:rPr>
            </w:pP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5CDFB61" w14:textId="77777777" w:rsidR="00A90D6D" w:rsidRPr="00BD585E" w:rsidRDefault="00A90D6D" w:rsidP="00A90D6D">
            <w:pPr>
              <w:spacing w:before="0" w:after="0"/>
              <w:jc w:val="both"/>
              <w:rPr>
                <w:rFonts w:eastAsia="Times New Roman" w:cs="Times New Roman"/>
                <w:szCs w:val="24"/>
                <w:lang w:val="en-GB" w:eastAsia="en-GB"/>
              </w:rPr>
            </w:pPr>
            <w:r w:rsidRPr="00BD585E">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A317A7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9.8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73463A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36.2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FE0B70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ADA061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9299BC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C4A8DF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20.4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3361B8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30.6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DCB8E6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26.3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523806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4.8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E02D97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E5DC4C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E54087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55.2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8D5EA8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9.3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1938F2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4.3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4E73E3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22.2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64A40D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33.1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9A6137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3452E7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013951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7.4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A4A9C4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20.6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B5AD16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15.8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61FFBF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6.3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411F84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36.3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06E11C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26.3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9AC1D2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12.5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AE6A38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9.6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D1B52F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7.2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C4ADC6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EF5E28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10.7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A00858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10E504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D2A5FE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DAEE06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82.8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8E409C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4.7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F57741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90CEED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8.66 ¬± 11.72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0349F0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0.43 ¬± 2.80</w:t>
            </w:r>
          </w:p>
        </w:tc>
      </w:tr>
      <w:tr w:rsidR="00A90D6D" w:rsidRPr="00BD585E" w14:paraId="775DFF30" w14:textId="77777777" w:rsidTr="00A90D6D">
        <w:trPr>
          <w:trHeight w:val="3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7C8BE9A" w14:textId="77777777" w:rsidR="00A90D6D" w:rsidRPr="00BD585E" w:rsidRDefault="00A90D6D" w:rsidP="00A90D6D">
            <w:pPr>
              <w:spacing w:before="0" w:after="0"/>
              <w:rPr>
                <w:rFonts w:eastAsia="Times New Roman" w:cs="Times New Roman"/>
                <w:szCs w:val="24"/>
                <w:lang w:val="en-GB" w:eastAsia="en-GB"/>
              </w:rPr>
            </w:pP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B44F6A2" w14:textId="77777777" w:rsidR="00A90D6D" w:rsidRPr="00BD585E" w:rsidRDefault="00A90D6D" w:rsidP="00A90D6D">
            <w:pPr>
              <w:spacing w:before="0" w:after="0"/>
              <w:jc w:val="both"/>
              <w:rPr>
                <w:rFonts w:eastAsia="Times New Roman" w:cs="Times New Roman"/>
                <w:szCs w:val="24"/>
                <w:lang w:val="en-GB" w:eastAsia="en-GB"/>
              </w:rPr>
            </w:pPr>
            <w:r w:rsidRPr="00BD585E">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FB672C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10.1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55E128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4F9EE3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3352CD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A05308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423ACB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20.5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7A6DEF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30.1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7C4CA4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391CFA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4.1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BD71D7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6915C9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19A770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54.8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DD4534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9.4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58AC20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4.6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743339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23.3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81F94B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30.9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E989D9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FE2D91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CB001F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8.6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748C8D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21.5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E4E6F4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20F919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6.3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A52354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34.5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ED3181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27.4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350441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12.6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951B58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10.9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EAD96D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4819D8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B85774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11.9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A3D7E7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42A54E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70722E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7D3496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81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FB4629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4.9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6380B9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F21383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9.04 ¬± 11.96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876245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0.67 ¬± 3.17</w:t>
            </w:r>
          </w:p>
        </w:tc>
      </w:tr>
      <w:tr w:rsidR="00A90D6D" w:rsidRPr="00BD585E" w14:paraId="1D518DA3" w14:textId="77777777" w:rsidTr="00A90D6D">
        <w:trPr>
          <w:trHeight w:val="3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C13DADB" w14:textId="77777777" w:rsidR="00A90D6D" w:rsidRPr="00BD585E" w:rsidRDefault="00A90D6D" w:rsidP="00A90D6D">
            <w:pPr>
              <w:spacing w:before="0" w:after="0"/>
              <w:rPr>
                <w:rFonts w:eastAsia="Times New Roman" w:cs="Times New Roman"/>
                <w:szCs w:val="24"/>
                <w:lang w:val="en-GB" w:eastAsia="en-GB"/>
              </w:rPr>
            </w:pP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0BFFEA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099AA6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12.6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22A374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30.9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897C2A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113B0C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B708A0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76CAF1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21.1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F86298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31.2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8F3D28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32.3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CE108D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01C307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47C065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50C31E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44.6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FE2BC1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12.6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856840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6.6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A144AA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29.4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77FB18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21.7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8CAFE0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E805F4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DD3457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9.7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D1C9BA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23.8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D8C431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8F59E2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8.9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1C0C96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27.2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BFB7E1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27.5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A1FF92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16.7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7A59EE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13.3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7CF344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3147E2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4.1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4385E2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16.7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181030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D5D8C2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8D70DB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D34D80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73.1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F505C2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6.9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8EB6B2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A7A991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12.51 ¬± 16.74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C503D6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2.64 ¬± 5.42</w:t>
            </w:r>
          </w:p>
        </w:tc>
      </w:tr>
      <w:tr w:rsidR="00A90D6D" w:rsidRPr="00BD585E" w14:paraId="6DFABD86" w14:textId="77777777" w:rsidTr="00A90D6D">
        <w:trPr>
          <w:trHeight w:val="3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CB37689" w14:textId="77777777" w:rsidR="00A90D6D" w:rsidRPr="00BD585E" w:rsidRDefault="00A90D6D" w:rsidP="00A90D6D">
            <w:pPr>
              <w:spacing w:before="0" w:after="0"/>
              <w:rPr>
                <w:rFonts w:eastAsia="Times New Roman" w:cs="Times New Roman"/>
                <w:szCs w:val="24"/>
                <w:lang w:val="en-GB" w:eastAsia="en-GB"/>
              </w:rPr>
            </w:pP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BD75B2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FD1E5C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9.8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267E24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30.1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660640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AE96CC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7FEF62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B35B9D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20.2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727431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846EA2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27.6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392D27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2A0B3F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A25B07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2EF06D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53.4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6E54E0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5EE3A5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4.3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F408AA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29.4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A14C06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11.7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924FF3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B5EA5E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90EB9F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10.4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50079D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30.1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E50044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18.4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EC0EE5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7.3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A842B3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17.2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B7AABE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32.5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C20BAD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17.9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EACBDB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17.9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3F7201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A973A4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4.6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6A3451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20.2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09DEC3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57B5BD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87FE00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CC1ABC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69.3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CE8DA1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4.3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C02D56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3C0D95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18.73 ¬± 17.36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85F603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2.67 ¬± 4.93</w:t>
            </w:r>
          </w:p>
        </w:tc>
      </w:tr>
      <w:tr w:rsidR="00A90D6D" w:rsidRPr="00BD585E" w14:paraId="0F603FE9" w14:textId="77777777" w:rsidTr="00A90D6D">
        <w:trPr>
          <w:trHeight w:val="3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745A994" w14:textId="77777777" w:rsidR="00A90D6D" w:rsidRPr="00BD585E" w:rsidRDefault="00A90D6D" w:rsidP="00A90D6D">
            <w:pPr>
              <w:spacing w:before="0" w:after="0"/>
              <w:rPr>
                <w:rFonts w:eastAsia="Times New Roman" w:cs="Times New Roman"/>
                <w:szCs w:val="24"/>
                <w:lang w:val="en-GB" w:eastAsia="en-GB"/>
              </w:rPr>
            </w:pP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6875BD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Users of ‘other’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1DA64F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17.5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25F9A1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33.3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8A6453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DB9E39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F5CC97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4.3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5A970C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22.2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0589C5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21.8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272C73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33.8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85079D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260160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B3A2FB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244334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54.7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D70EBF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5.1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0181D4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5.1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828AE8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25.2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BBD04B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20.5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D6A510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2B4035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EEFF89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13.7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721961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22.6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E881F9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17.1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7319E6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596C37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22.8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3D665B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309902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12.3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0ECCEA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19.6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7C0173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F473DD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6.4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B1C6F6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19.7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CEA4D1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39B0A8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DEE800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1B1865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68.8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27BD1F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7.7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33284B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41B243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13.62 ¬± 16.37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04A59B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1.81 ¬± 5.37</w:t>
            </w:r>
          </w:p>
        </w:tc>
      </w:tr>
      <w:tr w:rsidR="00A90D6D" w:rsidRPr="00BD585E" w14:paraId="5DFA76F9" w14:textId="77777777" w:rsidTr="00A90D6D">
        <w:trPr>
          <w:trHeight w:val="3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A80883C" w14:textId="77777777" w:rsidR="00A90D6D" w:rsidRPr="00BD585E" w:rsidRDefault="00A90D6D" w:rsidP="00A90D6D">
            <w:pPr>
              <w:spacing w:before="0" w:after="0"/>
              <w:rPr>
                <w:rFonts w:eastAsia="Times New Roman" w:cs="Times New Roman"/>
                <w:szCs w:val="24"/>
                <w:lang w:val="en-GB" w:eastAsia="en-GB"/>
              </w:rPr>
            </w:pP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FF767A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1501CE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12.9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9719C5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29.8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68787F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877670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7B7FA5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80AC48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02327D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32.2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FBD56E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26.3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DBB9AF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4.1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133937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2AC675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B052FE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52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10A71D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12.9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8BE8AF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4.7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0E7011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32.7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921F93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18.1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762AAC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F3EF23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CDF9C0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9.4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9715CE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25.7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D05279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9CD7FE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7.5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BAFF6B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19.9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899913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33.5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665D68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18.6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BE4058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14.9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5B5225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0F3986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C2AB31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26.3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D251CA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3C8D50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AA2889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85F41D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57.3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96E341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12.3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3D145C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E6E9A9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17.19 ¬± 15.73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42D6EA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2.09 ¬± 4.91</w:t>
            </w:r>
          </w:p>
        </w:tc>
      </w:tr>
      <w:tr w:rsidR="00A90D6D" w:rsidRPr="00BD585E" w14:paraId="54BC7125" w14:textId="77777777" w:rsidTr="00A90D6D">
        <w:trPr>
          <w:trHeight w:val="3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CB30FC9" w14:textId="77777777" w:rsidR="00A90D6D" w:rsidRPr="00BD585E" w:rsidRDefault="00A90D6D" w:rsidP="00A90D6D">
            <w:pPr>
              <w:spacing w:before="0" w:after="0"/>
              <w:rPr>
                <w:rFonts w:eastAsia="Times New Roman" w:cs="Times New Roman"/>
                <w:szCs w:val="24"/>
                <w:lang w:val="en-GB" w:eastAsia="en-GB"/>
              </w:rPr>
            </w:pP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C71905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BBB89C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10.5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4A0D91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22.6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9B59D6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765366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0E555D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91B61C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25.8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A82605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38.7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6B5BB2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35.5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4DA663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8.1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990470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F0121A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975865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31.5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CAED28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17.7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9CF5D9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7.3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346F7F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29.8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4A3DE2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17.7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D8F529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E5F65E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CD652F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5.6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539E96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28.2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9BD0C0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18.5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4837E6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10.5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394F3A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15.8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455583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25.4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92709E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17.5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9B4CD4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17.5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833B9C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5.3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36B5F8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7.9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93CECD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10.5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157381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A10B75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E5608F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5A240A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83.9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C96E92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47AAC7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1375FC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10.17 ¬± 11.97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460E84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1.00 ¬± 3.55</w:t>
            </w:r>
          </w:p>
        </w:tc>
      </w:tr>
      <w:tr w:rsidR="00A90D6D" w:rsidRPr="00BD585E" w14:paraId="58E04428" w14:textId="77777777" w:rsidTr="00A90D6D">
        <w:trPr>
          <w:trHeight w:val="3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C4D6CF6" w14:textId="77777777" w:rsidR="00A90D6D" w:rsidRPr="00BD585E" w:rsidRDefault="00A90D6D" w:rsidP="00A90D6D">
            <w:pPr>
              <w:spacing w:before="0" w:after="0"/>
              <w:rPr>
                <w:rFonts w:eastAsia="Times New Roman" w:cs="Times New Roman"/>
                <w:szCs w:val="24"/>
                <w:lang w:val="en-GB" w:eastAsia="en-GB"/>
              </w:rPr>
            </w:pP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159EF0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233112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18.8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C26789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18.8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AEDD84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18F134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8E4666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6.2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D38AFA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31.2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2B711F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4387C4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604AA4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6.2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C06253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2CE6F4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48F7E3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43.8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FE9B6C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18.8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415F65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6.2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9983FB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56.2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0D1670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C6B95E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6625E2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6C3414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6.2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BAC40B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18.8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A3AC8D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18.8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C37308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13.3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C4D77C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6.7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2F89A6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26.7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648598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33.3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09F707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6.7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FAAC96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5FCEFB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13.3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3846ED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18.8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A9DB6A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F75F30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AF80CE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9140C2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81.2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12409C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E9781D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55DD71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15.94 ¬± 13.32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C10BAE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2.25 ¬± 6.03</w:t>
            </w:r>
          </w:p>
        </w:tc>
      </w:tr>
      <w:tr w:rsidR="00A90D6D" w:rsidRPr="00BD585E" w14:paraId="1D529EB6" w14:textId="77777777" w:rsidTr="00A90D6D">
        <w:trPr>
          <w:trHeight w:val="360"/>
        </w:trPr>
        <w:tc>
          <w:tcPr>
            <w:tcW w:w="0" w:type="auto"/>
            <w:vMerge w:val="restart"/>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EA38A9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Jun-21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307ED49" w14:textId="77777777" w:rsidR="00A90D6D" w:rsidRPr="00BD585E" w:rsidRDefault="00A90D6D" w:rsidP="00A90D6D">
            <w:pPr>
              <w:spacing w:before="0" w:after="0"/>
              <w:jc w:val="both"/>
              <w:rPr>
                <w:rFonts w:eastAsia="Times New Roman" w:cs="Times New Roman"/>
                <w:szCs w:val="24"/>
                <w:lang w:val="en-GB" w:eastAsia="en-GB"/>
              </w:rPr>
            </w:pPr>
            <w:r w:rsidRPr="00BD585E">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226F91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11.3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C2EAC9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59FF06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3D6673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341E9D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2B3CC0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20.8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6A7A90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31.1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90C1BA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28.7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08DC9A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A7E12C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1A2AFC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93E8FE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54.1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023819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D302A2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BCE8E0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25.1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E2CB89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4B1EB8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8A51A9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0F910E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6.7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E0B55A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21.8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3E19D5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15.8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15D085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9.1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916ACC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30.3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5EE413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27.7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0484C1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12.2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09B22C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12.9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A914C9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4.6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334D83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D584E4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16.6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FC0343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B9FF8D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3197E2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408C32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72.9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F32AE9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7.2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660BC6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827DA2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12.18 ¬± 15.11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BE9399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1.21 ¬± 4.31</w:t>
            </w:r>
          </w:p>
        </w:tc>
      </w:tr>
      <w:tr w:rsidR="00A90D6D" w:rsidRPr="00BD585E" w14:paraId="1ACE458B" w14:textId="77777777" w:rsidTr="00A90D6D">
        <w:trPr>
          <w:trHeight w:val="3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59F6B96" w14:textId="77777777" w:rsidR="00A90D6D" w:rsidRPr="00BD585E" w:rsidRDefault="00A90D6D" w:rsidP="00A90D6D">
            <w:pPr>
              <w:spacing w:before="0" w:after="0"/>
              <w:rPr>
                <w:rFonts w:eastAsia="Times New Roman" w:cs="Times New Roman"/>
                <w:szCs w:val="24"/>
                <w:lang w:val="en-GB" w:eastAsia="en-GB"/>
              </w:rPr>
            </w:pP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FEF073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FF401B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9.7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EF2FA0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25.8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A6E1CD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D54E5D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D01D6B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A984A6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32.3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F6B5CB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4D07F5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35.5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DB31D6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6.5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B7BD39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871BD5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E78CEB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41.9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B9F8A8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16.1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292A93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F72C86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35.5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17FB37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B14F37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DCBD84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0358F7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9.7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1CD700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22.6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14F34A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6A4A7E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6.7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5CA986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845331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33.3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1C6798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16.7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63157B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DFF8E8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00CAD7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167537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19.4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3FA070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9EB4DC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313059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BCB0E8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71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7F86D1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9.7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07DD95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708554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12.74 ¬± 12.84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5BC106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1.55 ¬± 4.30</w:t>
            </w:r>
          </w:p>
        </w:tc>
      </w:tr>
      <w:tr w:rsidR="00A90D6D" w:rsidRPr="00BD585E" w14:paraId="391BE7A2" w14:textId="77777777" w:rsidTr="00A90D6D">
        <w:trPr>
          <w:trHeight w:val="3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64E9E37" w14:textId="77777777" w:rsidR="00A90D6D" w:rsidRPr="00BD585E" w:rsidRDefault="00A90D6D" w:rsidP="00A90D6D">
            <w:pPr>
              <w:spacing w:before="0" w:after="0"/>
              <w:rPr>
                <w:rFonts w:eastAsia="Times New Roman" w:cs="Times New Roman"/>
                <w:szCs w:val="24"/>
                <w:lang w:val="en-GB" w:eastAsia="en-GB"/>
              </w:rPr>
            </w:pP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1189114" w14:textId="77777777" w:rsidR="00A90D6D" w:rsidRPr="00BD585E" w:rsidRDefault="00A90D6D" w:rsidP="00A90D6D">
            <w:pPr>
              <w:spacing w:before="0" w:after="0"/>
              <w:jc w:val="both"/>
              <w:rPr>
                <w:rFonts w:eastAsia="Times New Roman" w:cs="Times New Roman"/>
                <w:szCs w:val="24"/>
                <w:lang w:val="en-GB" w:eastAsia="en-GB"/>
              </w:rPr>
            </w:pPr>
            <w:r w:rsidRPr="00BD585E">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68271B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9.1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551AEA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37.1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9A644D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AAABAF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2D3D36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360D97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18.9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582E6D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31.7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9DFC78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27.9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8F6BA6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4.5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C59968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3F15B3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D46200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53.9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647A9D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9.6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64AD21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F6B102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9587B4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34.3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27ECA4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523047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B705BE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6.1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0823F4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FC24D8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15.9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C24F98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6.6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1848BF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38.9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4F9CB3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23.8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DF5999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9.9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21291A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9.9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D69512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8.2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C5B67E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9AE5A9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12.2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0D54F8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257F81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3D6016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400600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81.9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D702CD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4.3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375984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15F1FD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7.91 ¬± 11.24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955BC0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0.39 ¬± 2.56</w:t>
            </w:r>
          </w:p>
        </w:tc>
      </w:tr>
      <w:tr w:rsidR="00A90D6D" w:rsidRPr="00BD585E" w14:paraId="5797AD21" w14:textId="77777777" w:rsidTr="00A90D6D">
        <w:trPr>
          <w:trHeight w:val="3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E92126E" w14:textId="77777777" w:rsidR="00A90D6D" w:rsidRPr="00BD585E" w:rsidRDefault="00A90D6D" w:rsidP="00A90D6D">
            <w:pPr>
              <w:spacing w:before="0" w:after="0"/>
              <w:rPr>
                <w:rFonts w:eastAsia="Times New Roman" w:cs="Times New Roman"/>
                <w:szCs w:val="24"/>
                <w:lang w:val="en-GB" w:eastAsia="en-GB"/>
              </w:rPr>
            </w:pP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4DA0B55" w14:textId="77777777" w:rsidR="00A90D6D" w:rsidRPr="00BD585E" w:rsidRDefault="00A90D6D" w:rsidP="00A90D6D">
            <w:pPr>
              <w:spacing w:before="0" w:after="0"/>
              <w:jc w:val="both"/>
              <w:rPr>
                <w:rFonts w:eastAsia="Times New Roman" w:cs="Times New Roman"/>
                <w:szCs w:val="24"/>
                <w:lang w:val="en-GB" w:eastAsia="en-GB"/>
              </w:rPr>
            </w:pPr>
            <w:r w:rsidRPr="00BD585E">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BF1A20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8.1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FE0F04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36.6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36FC88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26E094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2663E2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76B772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18.2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0C7A98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34.9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6BF720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29.5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985D25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5.4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DE3AAC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21C47B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1F8687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48.7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1CC520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10.7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674BF1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5.7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7D3FE0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24.2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AC4DAC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32.2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D0A2A1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9FE4CE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BD87CB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6.7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B34CFD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21.2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417669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15.2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0C895B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8.6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A23560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31.6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8A93E1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25.4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FC0BA8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13.5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FBFF8D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11.7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2BAFA3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6.1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A1F130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52B0DE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15.9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FC2111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31690F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3C37BD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D72BE7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76.1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601F9D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6.3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4DB0E7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2C7B9A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9.85 ¬± 12.03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3296F1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0.87 ¬± 3.48</w:t>
            </w:r>
          </w:p>
        </w:tc>
      </w:tr>
      <w:tr w:rsidR="00A90D6D" w:rsidRPr="00BD585E" w14:paraId="73BDC7FE" w14:textId="77777777" w:rsidTr="00A90D6D">
        <w:trPr>
          <w:trHeight w:val="3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0D9BAC7" w14:textId="77777777" w:rsidR="00A90D6D" w:rsidRPr="00BD585E" w:rsidRDefault="00A90D6D" w:rsidP="00A90D6D">
            <w:pPr>
              <w:spacing w:before="0" w:after="0"/>
              <w:rPr>
                <w:rFonts w:eastAsia="Times New Roman" w:cs="Times New Roman"/>
                <w:szCs w:val="24"/>
                <w:lang w:val="en-GB" w:eastAsia="en-GB"/>
              </w:rPr>
            </w:pP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BDF64C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42AAD5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12.8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449BF1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30.6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C34F4B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69D6AD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017DFA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EEC73B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19.2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0212AF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32.8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379677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32.5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383537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025D32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622274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748C94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43.9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E5E420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12.8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118820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6.6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4402A5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27.6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CA449F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21.1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5B6F2E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69093B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37F44C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9.8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47F08E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24.1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88426C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16.8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0D0A35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9.4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F1734E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23.9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8550B6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26.5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1A47DD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14.5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E7D474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16.5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72426E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0F5BAB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5.9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E090B4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18.8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C023B8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CB234E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BA48F1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311FA8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71.5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3C6294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42B314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80E8DD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12.27 ¬± 16.55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164668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2.57 ¬± 5.38</w:t>
            </w:r>
          </w:p>
        </w:tc>
      </w:tr>
      <w:tr w:rsidR="00A90D6D" w:rsidRPr="00BD585E" w14:paraId="2E9B6C8D" w14:textId="77777777" w:rsidTr="00A90D6D">
        <w:trPr>
          <w:trHeight w:val="3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2AE46A5" w14:textId="77777777" w:rsidR="00A90D6D" w:rsidRPr="00BD585E" w:rsidRDefault="00A90D6D" w:rsidP="00A90D6D">
            <w:pPr>
              <w:spacing w:before="0" w:after="0"/>
              <w:rPr>
                <w:rFonts w:eastAsia="Times New Roman" w:cs="Times New Roman"/>
                <w:szCs w:val="24"/>
                <w:lang w:val="en-GB" w:eastAsia="en-GB"/>
              </w:rPr>
            </w:pP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2D90D0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BD553E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11.7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201A68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24.7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45D99E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5E6E4A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5DDAB9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40B7A3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22.1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75BA38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38.3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19E852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33.8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967320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6F8643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22826E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96A59B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44.8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000B8D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15.6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6C00E8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5.2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0F97B7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26.6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E02C08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14.9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AA0C04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3FD375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440CC6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8.4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4EDCC6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37.7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1C76E7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12.3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AE5F6B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9.4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337A84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14.8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93E4ED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28.2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66301F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16.8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F4F679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21.5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445FAF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BBA0A9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B35C8B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27.3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962816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30B33B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FCCEC5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394C50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59.1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D56EF7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9.1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B2D66F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7D32D0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19.99 ¬± 19.99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B733A9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2.61 ¬± 5.19</w:t>
            </w:r>
          </w:p>
        </w:tc>
      </w:tr>
      <w:tr w:rsidR="00A90D6D" w:rsidRPr="00BD585E" w14:paraId="20A088E3" w14:textId="77777777" w:rsidTr="00A90D6D">
        <w:trPr>
          <w:trHeight w:val="3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BA031D2" w14:textId="77777777" w:rsidR="00A90D6D" w:rsidRPr="00BD585E" w:rsidRDefault="00A90D6D" w:rsidP="00A90D6D">
            <w:pPr>
              <w:spacing w:before="0" w:after="0"/>
              <w:rPr>
                <w:rFonts w:eastAsia="Times New Roman" w:cs="Times New Roman"/>
                <w:szCs w:val="24"/>
                <w:lang w:val="en-GB" w:eastAsia="en-GB"/>
              </w:rPr>
            </w:pP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BA3FB8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Users of ‘other’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CF5A41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14.3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6A4E0C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35.7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E50AEC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84ECD4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2252E3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76A307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14.3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FD2528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35.7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2B58E5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42.9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A2366E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7.1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B2F224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A41E0F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C605D4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42.9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7E6C50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7.1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B20A65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E99E51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21.4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0F697D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14.3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F2D0AC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E04043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B2245D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7.1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CDE01C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50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BF608E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7.1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8BF695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21.4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238308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7.1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0A983E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21.4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2351F5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14.3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B00F75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21.4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F1DCC8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7.1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53C1DB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7.1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E4C40E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28.6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E61E44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C808C2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A8EA69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D9AB01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71.4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26196F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4E9D90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A36A93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12.71 ¬± 10.22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E06A97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2.71 ¬± 6.39</w:t>
            </w:r>
          </w:p>
        </w:tc>
      </w:tr>
      <w:tr w:rsidR="00A90D6D" w:rsidRPr="00BD585E" w14:paraId="520E4A40" w14:textId="77777777" w:rsidTr="00A90D6D">
        <w:trPr>
          <w:trHeight w:val="3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9B01E97" w14:textId="77777777" w:rsidR="00A90D6D" w:rsidRPr="00BD585E" w:rsidRDefault="00A90D6D" w:rsidP="00A90D6D">
            <w:pPr>
              <w:spacing w:before="0" w:after="0"/>
              <w:rPr>
                <w:rFonts w:eastAsia="Times New Roman" w:cs="Times New Roman"/>
                <w:szCs w:val="24"/>
                <w:lang w:val="en-GB" w:eastAsia="en-GB"/>
              </w:rPr>
            </w:pP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492748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18E1C1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10.8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3D77FA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23.1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D4934D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C7BDA4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671403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1B94BD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24.6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C9EF9B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39.2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9DF3C3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36.9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4152C1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B497E1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D763AF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BC24D5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46.2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81DAA1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8.5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51329F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4.6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B3ED5D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32.3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49F119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17.7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571CDC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9F1216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29BC7B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12.3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D4A442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25.4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52633C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12.3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59C894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11.9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14AF63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19.8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3D4167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27.8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A6D8F9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16.7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82A89F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18.3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2FAC69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9A1087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1CF6C6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18.5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D7E0F0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81312C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EC5101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9076FD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63.1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D596B9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13.1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A8117F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581E4C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13.24 ¬± 14.24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331A18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1.52 ¬± 4.08</w:t>
            </w:r>
          </w:p>
        </w:tc>
      </w:tr>
      <w:tr w:rsidR="00A90D6D" w:rsidRPr="00BD585E" w14:paraId="3843EF91" w14:textId="77777777" w:rsidTr="00A90D6D">
        <w:trPr>
          <w:trHeight w:val="3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943587D" w14:textId="77777777" w:rsidR="00A90D6D" w:rsidRPr="00BD585E" w:rsidRDefault="00A90D6D" w:rsidP="00A90D6D">
            <w:pPr>
              <w:spacing w:before="0" w:after="0"/>
              <w:rPr>
                <w:rFonts w:eastAsia="Times New Roman" w:cs="Times New Roman"/>
                <w:szCs w:val="24"/>
                <w:lang w:val="en-GB" w:eastAsia="en-GB"/>
              </w:rPr>
            </w:pP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7A661B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4FF8D0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9.8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AD361B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27.2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A58D7E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D60007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6FE30D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0A3914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22.8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E0911F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D03A51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33.7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FE08A0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5.4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41C8E0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682828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7D768C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DDADF3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18.5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0B36EF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5.4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EB5F0D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23.9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4E48D5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23.9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F102A5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A35014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E7DF68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4.3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168543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23.9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A72B4E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23.9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D92678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15.9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49B1BB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18.2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D83C5D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23.9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34A0BC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11.4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AB25AC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19.3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75293B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5.7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5FA79B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5.7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51C93A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17.4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45991F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B42575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B1DD34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23E9AC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75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6C41A7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4.3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C38D34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B0D24A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14.80 ¬± 15.27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244E64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2.07 ¬± 5.42</w:t>
            </w:r>
          </w:p>
        </w:tc>
      </w:tr>
      <w:tr w:rsidR="00A90D6D" w:rsidRPr="00BD585E" w14:paraId="03E0676E" w14:textId="77777777" w:rsidTr="00A90D6D">
        <w:trPr>
          <w:trHeight w:val="3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14A4E1E" w14:textId="77777777" w:rsidR="00A90D6D" w:rsidRPr="00BD585E" w:rsidRDefault="00A90D6D" w:rsidP="00A90D6D">
            <w:pPr>
              <w:spacing w:before="0" w:after="0"/>
              <w:rPr>
                <w:rFonts w:eastAsia="Times New Roman" w:cs="Times New Roman"/>
                <w:szCs w:val="24"/>
                <w:lang w:val="en-GB" w:eastAsia="en-GB"/>
              </w:rPr>
            </w:pP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AA3907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FEA0E9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22.2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13E2C7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38.9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93BBB6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5.6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39020E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B4BEFC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B3A6A4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16.7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B0CF0F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16.7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A857AF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27.8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DCB2EE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11.1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6D2E6E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3EFF77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7F667A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38.9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2F2509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22.2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509DD0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6708C1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16.7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6BC0E1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22.2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774CB1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69F0EB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F0342A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5.6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B214D9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33.3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7AAB84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22.2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B6B6F0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16.7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38E479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11.1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45D379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55.6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72B27A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D9CEC2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5.6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81DC1F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8A6A9A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11.1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CC7106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27.8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BCC599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995D57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42B076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1C6E34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61.1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60A598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11.1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61AAE5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89E7BC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15.56 ¬± 12.15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3000C3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6.56 ¬± 12.31</w:t>
            </w:r>
          </w:p>
        </w:tc>
      </w:tr>
      <w:tr w:rsidR="00A90D6D" w:rsidRPr="00BD585E" w14:paraId="4C07834B" w14:textId="77777777" w:rsidTr="00A90D6D">
        <w:trPr>
          <w:trHeight w:val="360"/>
        </w:trPr>
        <w:tc>
          <w:tcPr>
            <w:tcW w:w="0" w:type="auto"/>
            <w:gridSpan w:val="2"/>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2ECA03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Chi2, p</w:t>
            </w:r>
          </w:p>
        </w:tc>
        <w:tc>
          <w:tcPr>
            <w:tcW w:w="0" w:type="auto"/>
            <w:gridSpan w:val="7"/>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ACAE26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chi2=170.6, p&lt;0.001</w:t>
            </w:r>
          </w:p>
        </w:tc>
        <w:tc>
          <w:tcPr>
            <w:tcW w:w="0" w:type="auto"/>
            <w:gridSpan w:val="7"/>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45C586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chi2=189.5, p&lt;0.001</w:t>
            </w:r>
          </w:p>
        </w:tc>
        <w:tc>
          <w:tcPr>
            <w:tcW w:w="0" w:type="auto"/>
            <w:gridSpan w:val="7"/>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5B7DF6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chi2=343, p&lt;0.001</w:t>
            </w:r>
          </w:p>
        </w:tc>
        <w:tc>
          <w:tcPr>
            <w:tcW w:w="0" w:type="auto"/>
            <w:gridSpan w:val="7"/>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A023B8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chi2=725, p&lt;0.001</w:t>
            </w:r>
          </w:p>
        </w:tc>
        <w:tc>
          <w:tcPr>
            <w:tcW w:w="0" w:type="auto"/>
            <w:gridSpan w:val="7"/>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2B34E7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chi2=536.9, p&lt;0.001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3D6E915" w14:textId="77777777" w:rsidR="00A90D6D" w:rsidRPr="00BD585E" w:rsidRDefault="00A90D6D" w:rsidP="00A90D6D">
            <w:pPr>
              <w:spacing w:before="0" w:after="0"/>
              <w:rPr>
                <w:rFonts w:eastAsia="Times New Roman" w:cs="Times New Roman"/>
                <w:szCs w:val="24"/>
                <w:lang w:val="en-GB" w:eastAsia="en-GB"/>
              </w:rPr>
            </w:pP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6B86BAC" w14:textId="77777777" w:rsidR="00A90D6D" w:rsidRPr="00BD585E" w:rsidRDefault="00A90D6D" w:rsidP="00A90D6D">
            <w:pPr>
              <w:spacing w:before="0" w:after="0"/>
              <w:rPr>
                <w:rFonts w:eastAsia="Times New Roman" w:cs="Times New Roman"/>
                <w:szCs w:val="24"/>
                <w:lang w:val="en-GB" w:eastAsia="en-GB"/>
              </w:rPr>
            </w:pPr>
          </w:p>
        </w:tc>
      </w:tr>
    </w:tbl>
    <w:p w14:paraId="5744BDF8" w14:textId="0F37BD3B" w:rsidR="00A90D6D" w:rsidRDefault="00A90D6D" w:rsidP="00284EBC">
      <w:pPr>
        <w:spacing w:before="0" w:after="0"/>
        <w:rPr>
          <w:rFonts w:eastAsia="Times New Roman" w:cs="Times New Roman"/>
          <w:szCs w:val="24"/>
          <w:lang w:val="en-GB" w:eastAsia="en-GB"/>
        </w:rPr>
      </w:pPr>
      <w:r w:rsidRPr="00BD585E">
        <w:rPr>
          <w:rFonts w:eastAsia="Times New Roman" w:cs="Times New Roman"/>
          <w:b/>
          <w:bCs/>
          <w:color w:val="000000"/>
          <w:sz w:val="22"/>
          <w:lang w:val="en-GB" w:eastAsia="en-GB"/>
        </w:rPr>
        <w:t>Supp Table 2. Lifestyle</w:t>
      </w:r>
      <w:r w:rsidRPr="00BD585E">
        <w:rPr>
          <w:rFonts w:eastAsia="Times New Roman" w:cs="Times New Roman"/>
          <w:color w:val="000000"/>
          <w:sz w:val="22"/>
          <w:lang w:val="en-GB" w:eastAsia="en-GB"/>
        </w:rPr>
        <w:t xml:space="preserve"> </w:t>
      </w:r>
      <w:r w:rsidRPr="00BD585E">
        <w:rPr>
          <w:rFonts w:eastAsia="Times New Roman" w:cs="Times New Roman"/>
          <w:b/>
          <w:bCs/>
          <w:color w:val="000000"/>
          <w:sz w:val="22"/>
          <w:lang w:val="en-GB" w:eastAsia="en-GB"/>
        </w:rPr>
        <w:t>characteristics of different clusters of drug use at different timepoints.</w:t>
      </w:r>
      <w:r w:rsidRPr="00BD585E">
        <w:rPr>
          <w:rFonts w:eastAsia="Times New Roman" w:cs="Times New Roman"/>
          <w:b/>
          <w:bCs/>
          <w:color w:val="000000"/>
          <w:sz w:val="22"/>
          <w:lang w:val="en-GB" w:eastAsia="en-GB"/>
        </w:rPr>
        <w:br/>
      </w:r>
    </w:p>
    <w:p w14:paraId="676829F1" w14:textId="343F077A" w:rsidR="00BD585E" w:rsidRDefault="00BD585E" w:rsidP="00284EBC">
      <w:pPr>
        <w:spacing w:before="0" w:after="0"/>
        <w:rPr>
          <w:rFonts w:eastAsia="Times New Roman" w:cs="Times New Roman"/>
          <w:szCs w:val="24"/>
          <w:lang w:val="en-GB" w:eastAsia="en-GB"/>
        </w:rPr>
      </w:pPr>
    </w:p>
    <w:p w14:paraId="68633841" w14:textId="65B2E089" w:rsidR="00BD585E" w:rsidRDefault="00BD585E" w:rsidP="00284EBC">
      <w:pPr>
        <w:spacing w:before="0" w:after="0"/>
        <w:rPr>
          <w:rFonts w:eastAsia="Times New Roman" w:cs="Times New Roman"/>
          <w:szCs w:val="24"/>
          <w:lang w:val="en-GB" w:eastAsia="en-GB"/>
        </w:rPr>
      </w:pPr>
      <w:r>
        <w:rPr>
          <w:rFonts w:eastAsia="Times New Roman" w:cs="Times New Roman"/>
          <w:szCs w:val="24"/>
          <w:lang w:val="en-GB" w:eastAsia="en-GB"/>
        </w:rPr>
        <w:lastRenderedPageBreak/>
        <w:t>Differences in cigarettes per day across clusters&amp;timepoints:</w:t>
      </w:r>
    </w:p>
    <w:p w14:paraId="1A5CD937" w14:textId="77777777" w:rsidR="00BD585E" w:rsidRDefault="00BD585E" w:rsidP="00284EBC">
      <w:pPr>
        <w:spacing w:before="0" w:after="0"/>
        <w:rPr>
          <w:rFonts w:eastAsia="Times New Roman" w:cs="Times New Roman"/>
          <w:szCs w:val="24"/>
          <w:lang w:val="en-GB" w:eastAsia="en-GB"/>
        </w:rPr>
      </w:pPr>
    </w:p>
    <w:p w14:paraId="03ADDFF3" w14:textId="4833783E" w:rsidR="00BD585E" w:rsidRDefault="00BD585E" w:rsidP="00284EBC">
      <w:pPr>
        <w:spacing w:before="0" w:after="0"/>
        <w:rPr>
          <w:rFonts w:eastAsia="Times New Roman" w:cs="Times New Roman"/>
          <w:szCs w:val="24"/>
          <w:lang w:val="en-GB" w:eastAsia="en-GB"/>
        </w:rPr>
      </w:pPr>
      <w:r>
        <w:rPr>
          <w:rFonts w:eastAsia="Times New Roman" w:cs="Times New Roman"/>
          <w:noProof/>
          <w:szCs w:val="24"/>
          <w:lang w:val="en-GB" w:eastAsia="en-GB"/>
        </w:rPr>
        <w:drawing>
          <wp:inline distT="0" distB="0" distL="0" distR="0" wp14:anchorId="7B0769AF" wp14:editId="27AFC082">
            <wp:extent cx="4036291" cy="831323"/>
            <wp:effectExtent l="0" t="0" r="2540" b="0"/>
            <wp:docPr id="2" name="Picture 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pic:cNvPicPr/>
                  </pic:nvPicPr>
                  <pic:blipFill>
                    <a:blip r:embed="rId20">
                      <a:extLst>
                        <a:ext uri="{28A0092B-C50C-407E-A947-70E740481C1C}">
                          <a14:useLocalDpi xmlns:a14="http://schemas.microsoft.com/office/drawing/2010/main" val="0"/>
                        </a:ext>
                      </a:extLst>
                    </a:blip>
                    <a:stretch>
                      <a:fillRect/>
                    </a:stretch>
                  </pic:blipFill>
                  <pic:spPr>
                    <a:xfrm>
                      <a:off x="0" y="0"/>
                      <a:ext cx="4065460" cy="837331"/>
                    </a:xfrm>
                    <a:prstGeom prst="rect">
                      <a:avLst/>
                    </a:prstGeom>
                  </pic:spPr>
                </pic:pic>
              </a:graphicData>
            </a:graphic>
          </wp:inline>
        </w:drawing>
      </w:r>
    </w:p>
    <w:p w14:paraId="7998C0DB" w14:textId="742B85B2" w:rsidR="00BD585E" w:rsidRDefault="00BD585E" w:rsidP="00284EBC">
      <w:pPr>
        <w:spacing w:before="0" w:after="0"/>
        <w:rPr>
          <w:rFonts w:eastAsia="Times New Roman" w:cs="Times New Roman"/>
          <w:szCs w:val="24"/>
          <w:lang w:val="en-GB" w:eastAsia="en-GB"/>
        </w:rPr>
      </w:pPr>
    </w:p>
    <w:p w14:paraId="44B4EC7C" w14:textId="617620D4" w:rsidR="00BD585E" w:rsidRDefault="00BD585E" w:rsidP="00284EBC">
      <w:pPr>
        <w:spacing w:before="0" w:after="0"/>
        <w:rPr>
          <w:rFonts w:eastAsia="Times New Roman" w:cs="Times New Roman"/>
          <w:szCs w:val="24"/>
          <w:lang w:val="en-GB" w:eastAsia="en-GB"/>
        </w:rPr>
      </w:pPr>
      <w:r>
        <w:rPr>
          <w:rFonts w:eastAsia="Times New Roman" w:cs="Times New Roman"/>
          <w:szCs w:val="24"/>
          <w:lang w:val="en-GB" w:eastAsia="en-GB"/>
        </w:rPr>
        <w:t>Differences in alcohol units per week across clusters&amp;timepoints:</w:t>
      </w:r>
    </w:p>
    <w:p w14:paraId="0BD6563C" w14:textId="626E379E" w:rsidR="00BD585E" w:rsidRDefault="00BD585E" w:rsidP="00284EBC">
      <w:pPr>
        <w:spacing w:before="0" w:after="0"/>
        <w:rPr>
          <w:rFonts w:eastAsia="Times New Roman" w:cs="Times New Roman"/>
          <w:szCs w:val="24"/>
          <w:lang w:val="en-GB" w:eastAsia="en-GB"/>
        </w:rPr>
      </w:pPr>
      <w:r>
        <w:rPr>
          <w:rFonts w:eastAsia="Times New Roman" w:cs="Times New Roman"/>
          <w:noProof/>
          <w:szCs w:val="24"/>
          <w:lang w:val="en-GB" w:eastAsia="en-GB"/>
        </w:rPr>
        <w:drawing>
          <wp:inline distT="0" distB="0" distL="0" distR="0" wp14:anchorId="39588490" wp14:editId="48A1589C">
            <wp:extent cx="4137891" cy="787157"/>
            <wp:effectExtent l="0" t="0" r="2540" b="635"/>
            <wp:docPr id="6" name="Picture 6"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Text&#10;&#10;Description automatically generated"/>
                    <pic:cNvPicPr/>
                  </pic:nvPicPr>
                  <pic:blipFill>
                    <a:blip r:embed="rId21">
                      <a:extLst>
                        <a:ext uri="{28A0092B-C50C-407E-A947-70E740481C1C}">
                          <a14:useLocalDpi xmlns:a14="http://schemas.microsoft.com/office/drawing/2010/main" val="0"/>
                        </a:ext>
                      </a:extLst>
                    </a:blip>
                    <a:stretch>
                      <a:fillRect/>
                    </a:stretch>
                  </pic:blipFill>
                  <pic:spPr>
                    <a:xfrm>
                      <a:off x="0" y="0"/>
                      <a:ext cx="4195308" cy="798079"/>
                    </a:xfrm>
                    <a:prstGeom prst="rect">
                      <a:avLst/>
                    </a:prstGeom>
                  </pic:spPr>
                </pic:pic>
              </a:graphicData>
            </a:graphic>
          </wp:inline>
        </w:drawing>
      </w:r>
    </w:p>
    <w:p w14:paraId="69BFFAA7" w14:textId="04FFB5BC" w:rsidR="00BD585E" w:rsidRDefault="00BD585E" w:rsidP="00284EBC">
      <w:pPr>
        <w:spacing w:before="0" w:after="0"/>
        <w:rPr>
          <w:rFonts w:eastAsia="Times New Roman" w:cs="Times New Roman"/>
          <w:szCs w:val="24"/>
          <w:lang w:val="en-GB" w:eastAsia="en-GB"/>
        </w:rPr>
      </w:pPr>
    </w:p>
    <w:p w14:paraId="60EB9156" w14:textId="77777777" w:rsidR="00BD585E" w:rsidRPr="00BD585E" w:rsidRDefault="00BD585E" w:rsidP="00284EBC">
      <w:pPr>
        <w:spacing w:before="0" w:after="0"/>
        <w:rPr>
          <w:rFonts w:eastAsia="Times New Roman" w:cs="Times New Roman"/>
          <w:szCs w:val="24"/>
          <w:lang w:val="en-GB" w:eastAsia="en-GB"/>
        </w:rPr>
      </w:pPr>
    </w:p>
    <w:p w14:paraId="0338B840" w14:textId="3CFE4AB4" w:rsidR="00A90D6D" w:rsidRPr="00BD585E" w:rsidRDefault="00A90D6D" w:rsidP="00A90D6D">
      <w:pPr>
        <w:spacing w:before="0" w:after="0"/>
        <w:jc w:val="both"/>
        <w:rPr>
          <w:rFonts w:eastAsia="Times New Roman" w:cs="Times New Roman"/>
          <w:szCs w:val="24"/>
          <w:lang w:val="en-GB" w:eastAsia="en-GB"/>
        </w:rPr>
      </w:pPr>
      <w:r w:rsidRPr="00BD585E">
        <w:rPr>
          <w:rFonts w:eastAsia="Times New Roman" w:cs="Times New Roman"/>
          <w:b/>
          <w:bCs/>
          <w:color w:val="000000"/>
          <w:sz w:val="22"/>
          <w:bdr w:val="none" w:sz="0" w:space="0" w:color="auto" w:frame="1"/>
          <w:lang w:val="en-GB" w:eastAsia="en-GB"/>
        </w:rPr>
        <w:fldChar w:fldCharType="begin"/>
      </w:r>
      <w:r w:rsidRPr="00BD585E">
        <w:rPr>
          <w:rFonts w:eastAsia="Times New Roman" w:cs="Times New Roman"/>
          <w:b/>
          <w:bCs/>
          <w:color w:val="000000"/>
          <w:sz w:val="22"/>
          <w:bdr w:val="none" w:sz="0" w:space="0" w:color="auto" w:frame="1"/>
          <w:lang w:val="en-GB" w:eastAsia="en-GB"/>
        </w:rPr>
        <w:instrText xml:space="preserve"> INCLUDEPICTURE "https://lh3.googleusercontent.com/Y7gkPQa_fwDFY6x6RX2W7N4Xpgxc54vx62ojOF73BXvLbAElRFXaPeS10Wwz0b1Fxs_paiDILPUsH2fxSBGwO-Myc-Dn7H9jfMY4rfzhFWtlb40YpB37FYVPXXkwGbBvMcmkdAAQZkyGiPrBtFpkBDU" \* MERGEFORMATINET </w:instrText>
      </w:r>
      <w:r w:rsidRPr="00BD585E">
        <w:rPr>
          <w:rFonts w:eastAsia="Times New Roman" w:cs="Times New Roman"/>
          <w:b/>
          <w:bCs/>
          <w:color w:val="000000"/>
          <w:sz w:val="22"/>
          <w:bdr w:val="none" w:sz="0" w:space="0" w:color="auto" w:frame="1"/>
          <w:lang w:val="en-GB" w:eastAsia="en-GB"/>
        </w:rPr>
        <w:fldChar w:fldCharType="separate"/>
      </w:r>
      <w:r w:rsidRPr="00BD585E">
        <w:rPr>
          <w:rFonts w:eastAsia="Times New Roman" w:cs="Times New Roman"/>
          <w:b/>
          <w:bCs/>
          <w:noProof/>
          <w:color w:val="000000"/>
          <w:sz w:val="22"/>
          <w:bdr w:val="none" w:sz="0" w:space="0" w:color="auto" w:frame="1"/>
          <w:lang w:val="en-GB" w:eastAsia="en-GB"/>
        </w:rPr>
        <w:drawing>
          <wp:inline distT="0" distB="0" distL="0" distR="0" wp14:anchorId="156AE35E" wp14:editId="6F7D8258">
            <wp:extent cx="6208395" cy="2729230"/>
            <wp:effectExtent l="0" t="0" r="1905" b="1270"/>
            <wp:docPr id="3" name="Picture 3" descr="A picture containing text, writing implement, stationary, penc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 writing implement, stationary, pencil&#10;&#10;Description automatically generated"/>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208395" cy="2729230"/>
                    </a:xfrm>
                    <a:prstGeom prst="rect">
                      <a:avLst/>
                    </a:prstGeom>
                    <a:noFill/>
                    <a:ln>
                      <a:noFill/>
                    </a:ln>
                  </pic:spPr>
                </pic:pic>
              </a:graphicData>
            </a:graphic>
          </wp:inline>
        </w:drawing>
      </w:r>
      <w:r w:rsidRPr="00BD585E">
        <w:rPr>
          <w:rFonts w:eastAsia="Times New Roman" w:cs="Times New Roman"/>
          <w:b/>
          <w:bCs/>
          <w:color w:val="000000"/>
          <w:sz w:val="22"/>
          <w:bdr w:val="none" w:sz="0" w:space="0" w:color="auto" w:frame="1"/>
          <w:lang w:val="en-GB" w:eastAsia="en-GB"/>
        </w:rPr>
        <w:fldChar w:fldCharType="end"/>
      </w:r>
    </w:p>
    <w:p w14:paraId="32012AF8" w14:textId="44E8F4D9" w:rsidR="00A90D6D" w:rsidRPr="00BD585E" w:rsidRDefault="00A90D6D" w:rsidP="00A90D6D">
      <w:pPr>
        <w:spacing w:before="0" w:after="0"/>
        <w:jc w:val="both"/>
        <w:rPr>
          <w:rFonts w:eastAsia="Times New Roman" w:cs="Times New Roman"/>
          <w:szCs w:val="24"/>
          <w:lang w:val="en-GB" w:eastAsia="en-GB"/>
        </w:rPr>
      </w:pPr>
      <w:r w:rsidRPr="00BD585E">
        <w:rPr>
          <w:rFonts w:eastAsia="Times New Roman" w:cs="Times New Roman"/>
          <w:b/>
          <w:bCs/>
          <w:color w:val="000000"/>
          <w:sz w:val="22"/>
          <w:lang w:val="en-GB" w:eastAsia="en-GB"/>
        </w:rPr>
        <w:t xml:space="preserve">Supp Fig </w:t>
      </w:r>
      <w:r w:rsidR="00C801AB">
        <w:rPr>
          <w:rFonts w:eastAsia="Times New Roman" w:cs="Times New Roman"/>
          <w:b/>
          <w:bCs/>
          <w:color w:val="000000"/>
          <w:sz w:val="22"/>
          <w:lang w:val="en-GB" w:eastAsia="en-GB"/>
        </w:rPr>
        <w:t>8</w:t>
      </w:r>
      <w:r w:rsidRPr="00BD585E">
        <w:rPr>
          <w:rFonts w:eastAsia="Times New Roman" w:cs="Times New Roman"/>
          <w:b/>
          <w:bCs/>
          <w:color w:val="000000"/>
          <w:sz w:val="22"/>
          <w:lang w:val="en-GB" w:eastAsia="en-GB"/>
        </w:rPr>
        <w:t xml:space="preserve">. Personality and compulsivity differences between clusters. </w:t>
      </w:r>
      <w:r w:rsidRPr="00BD585E">
        <w:rPr>
          <w:rFonts w:eastAsia="Times New Roman" w:cs="Times New Roman"/>
          <w:color w:val="000000"/>
          <w:sz w:val="22"/>
          <w:lang w:val="en-GB" w:eastAsia="en-GB"/>
        </w:rPr>
        <w:t xml:space="preserve">Personality factors have been derived from the mini-Big5 and the compulsivity questionnaire (Tiego et al., 2023) using a factor analysis with varimax rotation. The five personality factors emerging from the mini-Big5 questionnaire are openness, extraversion, neuroticism, conscientiousness and agreeableness. The two compulsivity factors emerging from the compulsivity questionnaire are </w:t>
      </w:r>
      <w:r w:rsidRPr="00BD585E">
        <w:rPr>
          <w:rFonts w:eastAsia="Times New Roman" w:cs="Times New Roman"/>
          <w:color w:val="000000"/>
          <w:sz w:val="22"/>
          <w:lang w:val="en-GB" w:eastAsia="en-GB"/>
        </w:rPr>
        <w:lastRenderedPageBreak/>
        <w:t>perfectionism and reward drive.  Residuals resulting from linear regressions where all personality and compulsivity factors have been adjusted to timepoint of collection (but not other variables) are plotted. </w:t>
      </w:r>
    </w:p>
    <w:p w14:paraId="71DA3D04" w14:textId="5AD6FB83" w:rsidR="00A90D6D" w:rsidRPr="00BD585E" w:rsidRDefault="00A90D6D" w:rsidP="00A90D6D">
      <w:pPr>
        <w:spacing w:before="0"/>
        <w:rPr>
          <w:rFonts w:eastAsia="Times New Roman" w:cs="Times New Roman"/>
          <w:szCs w:val="24"/>
          <w:lang w:val="en-GB" w:eastAsia="en-GB"/>
        </w:rPr>
      </w:pPr>
    </w:p>
    <w:p w14:paraId="047BB2C0" w14:textId="18852148" w:rsidR="00284EBC" w:rsidRPr="00BD585E" w:rsidRDefault="00284EBC" w:rsidP="00A90D6D">
      <w:pPr>
        <w:spacing w:before="0"/>
        <w:rPr>
          <w:rFonts w:eastAsia="Times New Roman" w:cs="Times New Roman"/>
          <w:szCs w:val="24"/>
          <w:lang w:val="en-GB" w:eastAsia="en-GB"/>
        </w:rPr>
      </w:pPr>
    </w:p>
    <w:p w14:paraId="68B633A2" w14:textId="77777777" w:rsidR="00284EBC" w:rsidRPr="00BD585E" w:rsidRDefault="00284EBC" w:rsidP="00A90D6D">
      <w:pPr>
        <w:spacing w:before="0"/>
        <w:rPr>
          <w:rFonts w:eastAsia="Times New Roman" w:cs="Times New Roman"/>
          <w:szCs w:val="24"/>
          <w:lang w:val="en-GB" w:eastAsia="en-GB"/>
        </w:rPr>
      </w:pPr>
    </w:p>
    <w:tbl>
      <w:tblPr>
        <w:tblW w:w="0" w:type="auto"/>
        <w:tblCellMar>
          <w:top w:w="15" w:type="dxa"/>
          <w:left w:w="15" w:type="dxa"/>
          <w:bottom w:w="15" w:type="dxa"/>
          <w:right w:w="15" w:type="dxa"/>
        </w:tblCellMar>
        <w:tblLook w:val="04A0" w:firstRow="1" w:lastRow="0" w:firstColumn="1" w:lastColumn="0" w:noHBand="0" w:noVBand="1"/>
      </w:tblPr>
      <w:tblGrid>
        <w:gridCol w:w="620"/>
        <w:gridCol w:w="620"/>
        <w:gridCol w:w="546"/>
        <w:gridCol w:w="425"/>
        <w:gridCol w:w="472"/>
        <w:gridCol w:w="472"/>
        <w:gridCol w:w="468"/>
        <w:gridCol w:w="1440"/>
        <w:gridCol w:w="795"/>
      </w:tblGrid>
      <w:tr w:rsidR="00A90D6D" w:rsidRPr="00BD585E" w14:paraId="0D0EF8FE"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C63B9E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group1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8DF27F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group2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40DC55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meandiff</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F57751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933C3D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lower</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1EC790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upper</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7EADEC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sig</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872243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variable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DE4C96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sig_corrected</w:t>
            </w:r>
          </w:p>
        </w:tc>
      </w:tr>
      <w:tr w:rsidR="00A90D6D" w:rsidRPr="00BD585E" w14:paraId="58CE0DDD"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272DED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BDB011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10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BC6CC2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0.0777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4925EA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0.9993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E4674A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-0.2558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FF5FCC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0.4112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AEFAE3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7FB764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openness_adj_z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4F57D2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19FF1386"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3F6BDE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BE1742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332FA6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-0.2395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5BC23C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DB50FD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-0.2846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62C70D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-0.1943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1F1862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9B459C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openness_adj_z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6E5692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77FDBFED"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99CAAC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A51AAB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A0E9D9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-0.1453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DC1BB9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C479AF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-0.1992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210547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-0.0915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7851A3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84AB62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openness_adj_z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53AB34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600C4CB8"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CB8EC5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D4EDE2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5AC77C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0.1534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47AB97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32A1DB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0.0638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1C1D4C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0.2429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40BFEE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B3FABE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openness_adj_z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4B1B22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79CCA43F"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2E824D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EDAC29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969182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0.1144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FD0EB4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0.5989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CDE215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-0.0665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0B0C7E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0.2953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8F22B4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D7349B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openness_adj_z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AE0B6A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2FE6F3FD"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AC5F4D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74E513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28F846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0.0407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6D724D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0.9998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6ACC8E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-0.1628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DA3673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0.2441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0BB45A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B6CED7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openness_adj_z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CDFC71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4DE4D3F2"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A2AF0F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C6B65E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F31733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-0.0652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71EABA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0.9836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EACCE7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-0.2506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6794AB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0.1203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63399F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4A6192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openness_adj_z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320D6F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0226CACF"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EA3C68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C04EEA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44572C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0.3895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751603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7E5C81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0.172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53B1D6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0.6069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7E512F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A14D62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openness_adj_z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C67B8B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0286AD32"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53F17C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07F159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66B2CF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8A9295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0.4797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CA4E97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-0.1702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D9DEC5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0.9102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E80016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FC35AD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openness_adj_z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4808BF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1AF4B59E"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3AF13A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10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E90F7B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A7CB58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-0.3172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D4C459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0.075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215C9D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-0.6489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8EDABE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0.0146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0E8927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54889A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openness_adj_z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AD6512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448BBF00"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8E81D7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10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BBEC7A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0FF1E3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-0.223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636690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0.514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06773C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-0.5561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BD265E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19C0E0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AD23A5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openness_adj_z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E141C3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52507495"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02B4C5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10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81CDB0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60AAC0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0.0757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2773DC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0.9995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389A09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-0.265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1E345A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0.4163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6F5094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172370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openness_adj_z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5B4C0A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237392CB"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3955E5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lastRenderedPageBreak/>
              <w:t>Cluster 10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4516B6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291233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0.0367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500803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F43C7A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-0.3385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64E297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0.4118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F99294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1D220A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openness_adj_z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53B6A8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168C1A7E"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3D33AF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10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98A82B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1C607B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-0.037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522D1E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3DC076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-0.4236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B15BF6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0.3495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C5BE3D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C3FEB9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openness_adj_z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B3E0D2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2D312584"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7E10E9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10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FF9A74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792076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-0.1429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83313B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0.9729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A886C1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-0.5202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EA8481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0.2345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8E24CA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CA2B81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openness_adj_z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97E4BD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429C32ED"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17916B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10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D6840B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386AF9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0.3118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10A7C1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0.2667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A48129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-0.0823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9FF061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0.7059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798D64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D603CC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openness_adj_z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0095F5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0B9A3704"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D5A742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10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226F60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BB8455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0.2923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7486D7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0.9068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09D942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8496F0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0.9246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435A86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98B369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openness_adj_z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CBAF6C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5CDC9B7C"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63D5E8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B61601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1AFA7B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0.0941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AC2309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6CDBB5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0.0525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D97ABF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0.1358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EAD6D5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E485C1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openness_adj_z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9012B0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320D96D8"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645CC2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EB4A69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366D25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0.3928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A9FCF8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FEA822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28F1C6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0.4756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740A0C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564256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openness_adj_z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DFC45C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0CF97CB5"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E60B51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F10C87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1E665A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0.3538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ED67FF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5F8583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0.1762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35DDB6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0.5315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2B6BD9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793DBB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openness_adj_z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E5FD19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53729271"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A31EB3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819976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8D28FB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0.2801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0DFD03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0.0004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542E5E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0.0796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27AC3A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0.4807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AB0DDB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E36C60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openness_adj_z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657700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308EFC06"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D68CC3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86F720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675A5B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0.1743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A6277E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0.0748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E9DC0E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-0.008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4FDAF9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0.3565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346EA4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296BA9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openness_adj_z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B8175B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6E0E38D5"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86751B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EB6A3A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FB15DA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0.6289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2622ED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BAC259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0.4142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62B7EE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0.8437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DB13F3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3D2D0C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openness_adj_z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9A084A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5E264B2D"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2A743B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5DE3C9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9C8518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0.6095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4EBFFC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0.0129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CC16D4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0.0704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38A4F2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1.1486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C0A750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837CDA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openness_adj_z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FD875A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3E35DFCD"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E1EF08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3FDB26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6B1C09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0.2987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C36D41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E72A79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0.2109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F94C2D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0.3865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902C02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991F45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openness_adj_z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F58014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295D7ADD"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3D7A19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25F5A8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F20AEC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0.2597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3DD077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0.0002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1753D6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0.0796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9C1369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0.4398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459069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65EBBB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openness_adj_z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B54A57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7C33AC4B"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23F2AA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C54359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599A5E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0.186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27F301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0.1045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463D42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-0.0167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4CE4C5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0.3887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95449C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19E2CE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openness_adj_z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C2D982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284A9A62"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565B10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946510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99E9B4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0.0802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4B8060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0.9353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2CC117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-0.1044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9C6AA5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0.2648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580C61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83BF99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openness_adj_z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FE3915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00BBF76E"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1115FC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294BF7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F8143F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0.5348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D1851F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90E1DC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0.3181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D99C82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0.7516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F9FED4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55EEC0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openness_adj_z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592831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532E1869"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60FE3E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lastRenderedPageBreak/>
              <w:t>Cluster 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AA7879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80A5DC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0.5154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0BCDA5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0.076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811DC4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-0.0246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03D70D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1.0553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01F62A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F18FD2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openness_adj_z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CB5BD5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230272F1"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A6B518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222A82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699449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-0.039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0E95B0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0.9998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356E7C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-0.2327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8067FE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0.1548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C65AD1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3AF167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openness_adj_z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EFDA07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1291F96A"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0003C6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4190AE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FC3826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-0.1127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A6E7E6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0.8186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BF3750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-0.3276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5DE72C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0.1023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1E6FEB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5C656A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openness_adj_z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4F7D42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61B64102"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51A21E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693CFA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F91CB4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-0.2185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730309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0.0173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EC4197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-0.4165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412E96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-0.0205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4915DE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7CC2AF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openness_adj_z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E98A9C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26BB4885"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7E8E46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C8E6AB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EA052D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0.2361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7968E3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0.0357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5DBCAD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0.0079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C01B70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0.4644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8D688D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94C740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openness_adj_z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50BF4C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2A048408"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9D9ED4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871C51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FA3EC6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0.2167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EB244A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0.9625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8017F7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-0.328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C847B5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0.7613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17C4A1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8322E0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openness_adj_z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81C200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340FA202"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A49ED3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11D32D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833306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-0.0737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ED3B26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0.9972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A70305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CFAB33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0.1926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8BB629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7C1E12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openness_adj_z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3E71B4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0C49A18B"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6C6E75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7A4D7E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9FCA69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-0.1795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C8EF21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0.4243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2EA98C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-0.4323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CF4C3B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0.0733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5053C1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4E00F5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openness_adj_z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2B81D5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1450FB42"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FC7014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089BC7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F1004D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0.2751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495626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0.0536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1ECBDC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-0.002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239ED6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0.5522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354C43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5F9006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openness_adj_z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C91114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637163C8"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1C3CF7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FFA124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79CA4D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0.2556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F6C6B3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0.9191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D596BF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-0.3112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A90379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0.8225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9B1EA5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97895F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openness_adj_z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21E676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25D9A7D8"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00DE48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005A72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3E94F6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-0.1058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89878B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0.9654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C5BD8C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-0.3752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A980B0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0.1635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5EC095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B2F743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openness_adj_z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6898C5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012D81AA"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A08D2D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F8CBBD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50E58F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0.3488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277778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0.0062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C31960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0.0565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554E9B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0.6411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59748F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7D798C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openness_adj_z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50DE59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6422A85F"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9D405E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5F2B8F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BAEEFC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0.3293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131EF3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0.7266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3B34B8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-0.2451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066452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0.9038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E77B65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19B2B4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openness_adj_z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8D73BE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7C0F7E46"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0A223F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74ACAA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B4DD95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0.4546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497A29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84464D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0.1745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2DDC04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0.7347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0276A9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3321A0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openness_adj_z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41D1DD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7B0117B9"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96C3F3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8C1D72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F67D99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0.4352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E1381A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0.3121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D627B1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-0.1331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6186EB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1.0035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25BD15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77A202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openness_adj_z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32FC76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4A23BB8E"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3F8109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EA1386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9FDFFF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-0.0195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0518F2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3EEB97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-0.599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84EF23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0.5601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7ADF46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784F80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openness_adj_z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32B95E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4674713E"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7DF063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1FF08D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10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003AA5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-0.0163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7AA1A2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3BA288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-0.3512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7B0AAA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0.3187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F8F1DE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07A4BC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extraversion_adj_z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EBAFC7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3D15FAA9"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C2935B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lastRenderedPageBreak/>
              <w:t>Cluster 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3FE46F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CF4F58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-0.1107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C7D062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362D20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-0.156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1201CA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-0.0654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7F8F34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49A1A9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extraversion_adj_z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6FA583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6A53646B"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F3DFB5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7DFF93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667BCA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-0.0616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4BDCD3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0.0117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077137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-0.1157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333B86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-0.0075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236AD1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69A815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extraversion_adj_z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06052B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37E4F159"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C40407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7F564F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C2FA58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0.1252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AEF378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0.0004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631914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0.0353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69E3D5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0.2152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FA3D41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B0CA45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extraversion_adj_z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F096E9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33627177"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50BB04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C76A8E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F3A6B3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0.3554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F306A9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F75C02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0.1737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35972D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0.5371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99726F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6BF173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extraversion_adj_z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BEB77D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4852FF26"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2A7B8B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765760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A6DE3E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0.0583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4CDDED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0.9964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8EA3BC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-0.146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D0486E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0.2626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1B73F0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DFAC35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extraversion_adj_z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824D6D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694D689C"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313371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336130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C83BB1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0.2892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4AC73B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6E0EE1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0.103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E1B508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0.4754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8EE541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A1DD86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extraversion_adj_z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60357D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52B82AB2"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9B3078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434C49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766F36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0.1293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3949DC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0.6868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7746E5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-0.089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8BAFF0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0.3477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8D6017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502F0D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extraversion_adj_z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CDF6F2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41C9138B"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E4ACE7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6E0C43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7D34E9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0.2366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079BE1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0.9336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97E085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-0.3059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311D95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0.7791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ECC27F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924FEA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extraversion_adj_z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B4A05B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3EF3492D"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9FF96D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10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D4A535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76B913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-0.0944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4AE9A5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0.9966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963A74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-0.4276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F1597C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0.2388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A6B80B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93679E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extraversion_adj_z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9F0337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162E0E28"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64B213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10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B46C52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5053DA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-0.0453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51B387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052E0D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-0.3798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687577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0.2892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1334A2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7B0461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extraversion_adj_z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07D68E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3B30BFA1"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FE1DCD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10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6E1E27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2B90E0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0.1415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05CCC0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0.952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30B471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-0.2006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2B1FE9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0.4836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180AF2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0CC9C9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extraversion_adj_z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4A0783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62AE25A9"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83461A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10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C93E9A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178D57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0.3717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3A2DA1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0.0569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994F78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-0.0051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2E9A9B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0.7484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9217AC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470B45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extraversion_adj_z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2C3F58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43D3DC57"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DE7AF7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10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C4357B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E8938D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0.0746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156416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0.9999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518208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-0.3136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9A59F0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0.4628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1D2EB1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391D4D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extraversion_adj_z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C9FA6E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509806B7"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1B8D46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10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AB8D18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F4BE42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0.3055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D7D063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0.242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0640F2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-0.0735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9A4F95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0.6845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8FF749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B27F4A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extraversion_adj_z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6E2A9C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0914AE23"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34688F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10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4029BC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31E953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0.1456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74FC8F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0.9776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ADE292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-0.2502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7DD096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0.5414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5BE2DE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BF3B1F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extraversion_adj_z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EFF094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7C2A9749"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9691C0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10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066066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511460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0.2529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2B98BB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0.9623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3318C1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-0.3822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ED78F4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0.8879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E9FFFC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B24CB5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extraversion_adj_z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D9A869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6B05EA81"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8FAC77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7C2716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985421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0.0491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845B67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0.0078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574BC1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0.0073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A61345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0.0909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E21FA5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88CFA4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extraversion_adj_z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36A2B2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7EA595D9"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D023C5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lastRenderedPageBreak/>
              <w:t>Cluster 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9D0C72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9758B0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0.2359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D62325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B31844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0.1528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5AB6CE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0.3191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C7CE79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ECCEB9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extraversion_adj_z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675C22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6C8648F1"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1729D9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513A7B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E15910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0.4661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C69EEA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6F50AC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0.2877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1AA6DA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0.6445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23D437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352BF2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extraversion_adj_z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87BB2C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5E2B2C38"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6A93EC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5DA7AF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9AC166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0.169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9E3F12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0.1925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8A7B53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-0.0324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4E0F55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0.3704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53036E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5B7669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extraversion_adj_z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7E8199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5AC81F14"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94C432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DB9DF3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EB591A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0.3999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6A1AED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3BDAC5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0.2169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E89B34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0.5829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3AFF98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10442C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extraversion_adj_z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B828F8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5EA96E79"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A5D2C9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3846D0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A578D0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BC9CCD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0.0156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7C312C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0.0244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1B4B74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0.4557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CE9291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7D9431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extraversion_adj_z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4EEF7E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27435C4E"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500071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D1C4C0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19E7AF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0.3473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7E14E2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0.578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980B70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-0.1941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9FAD84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0.8887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748910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5F0CD4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extraversion_adj_z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200E44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6936418C"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E38D96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5F91FA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141393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0.1868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E3BE49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ABE56B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0.0986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312980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0.275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B60338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4A628E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extraversion_adj_z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57BCB6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407576D3"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17D749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4EFCCA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E8B1B2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0.417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99D840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ADDF63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0.2362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03BDD1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0.5978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39CD8C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334161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extraversion_adj_z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0405E7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44F84009"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55C4D0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103D32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AC8F95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0.1199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B12DEB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0.6938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DF6F75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-0.0837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67B647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0.3235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6C9712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907F70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extraversion_adj_z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19BE6F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53AF4E70"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2BD7CD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A6B7A0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8355FA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0.3508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2A32C8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8EF62D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0.1654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2AF0C3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0.5362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073C84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4D858F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extraversion_adj_z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ADAB71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0138AC61"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761116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1E579C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B7DAD9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0.1909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F78918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0.1448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F74D46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-0.0267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005F2E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0.4086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F4530B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C6A7BF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extraversion_adj_z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C220C2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6599EED0"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639BCE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0110EE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975E4F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0.2982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ADE069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0.7726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2B08CE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-0.244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A1B3C6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0.8404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1E9599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01EE0B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extraversion_adj_z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B9F33F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66BBF103"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D6B867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1135CF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EE1B39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0.2302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3B27AA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0.007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1170CD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0.0356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C5551B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0.4247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02D256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F01FD7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extraversion_adj_z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A66D9B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290BEAFD"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319F99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68A3A6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FF0567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-0.0669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232F30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0.9933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7A1D91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-0.2828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7120BC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0.1489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A5A31D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1363A6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extraversion_adj_z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86B579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54DF63D2"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942A90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D5C39F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628247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0.164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D0D1AB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0.2131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AC5CA3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-0.0349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0EACE8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0.3628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B0226A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C928A9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extraversion_adj_z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CDAE71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6F049F71"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90557A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D00EF9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7F3939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0.0041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67138A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0975F1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-0.2251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A28024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0.2333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BECEAA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AF24A0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extraversion_adj_z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C0ECE1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343EF993"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F65AB8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A71850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00824A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0.1114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371B68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0.9998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C7395C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-0.4356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94508F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0.6583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875F59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05BD0C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extraversion_adj_z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D669A6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7134C795"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EF95C2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lastRenderedPageBreak/>
              <w:t>Cluster 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F516FF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241B6F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-0.2971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E15FAC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0.016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C42693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-0.5645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ACBB41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-0.0296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3C9481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BDED9B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extraversion_adj_z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F523E8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10EDADD0"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0D98E7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53B8EC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8E215F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-0.0662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471166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0.9982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175EC7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-0.3201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3FDC37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0.1877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9414A9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8D7FEF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extraversion_adj_z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15E123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5DEC74BB"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931B24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290DEC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ABED14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-0.226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570025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0.2322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51774A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-0.5044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FE27CA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0.0523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ED54B5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7B9253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extraversion_adj_z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4D6C26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4312A878"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347142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8DE184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B56476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-0.1188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7FD9AE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0.9997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72B4B2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-0.6881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2EF17D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0.4505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971A86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85684C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extraversion_adj_z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A31C9A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0237CD58"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DD5ED6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301017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8A176B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0.2309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55501F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0.1734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938F0E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-0.0396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87F23D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0.5014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08EB90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E5E590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extraversion_adj_z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4894C0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2AB7F8D4"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1CD600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EEA4CE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D943E2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0.071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B209BD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0.999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D0803F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-0.2226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78DDC4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0.3646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84746D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175537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extraversion_adj_z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D0EC56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6B659D6F"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ED1B2E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DC8681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C4DE1B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0.1783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2D82B1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0.9935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9F967B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-0.3986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00BF1C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0.7552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548330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DDA0FB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extraversion_adj_z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199FC0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70611F93"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4559AD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321288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A1DA74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-0.1598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EA6300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0.7369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88D0DA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-0.4412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6509CD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0.1215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D9E15F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4BE46A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extraversion_adj_z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2A85F6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0B94653E"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90541D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9BB9D4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D8CEA1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-0.0526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1FDF4A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6A0C68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-0.6234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0EDD50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0.5182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F135F0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530E9A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extraversion_adj_z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07FA2C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57A6AA66"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6FCB0C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717619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706E14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0.1073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DFC2B7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0.9999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E1C5E8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-0.4748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1643DD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0.6893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DA502D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E6A287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extraversion_adj_z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99EAED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4608AF74"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FE3F6B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77D181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10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511C7A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0.0842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6252C5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0.9987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B228AA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-0.2516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72CFC7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3DEEB2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9F0034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neuroticism_adj_z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7BB431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2EFC1942"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63FCB8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8700AC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D5B57F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0.0035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44AF52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AAC93A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-0.042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9A8E1A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0.0489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EE6A7A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1BA8A9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neuroticism_adj_z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C644D7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61212F24"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861C2C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97A494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359DB5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0.0759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941965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0.0004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432593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0.0217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A96186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0.1301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B331DC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30B416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neuroticism_adj_z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1D7DC0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5B7688F1"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11A6B2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D8E2A7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1FFC28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0.054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BD701A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0.6713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267FFA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-0.0361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AC746D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0.1442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9F48CA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5C4BC8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neuroticism_adj_z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78098E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0B801B27"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D707A2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F0A82D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149F16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0.0839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CBFF0D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0.9086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A862BF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-0.0982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851526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0.2661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2D2678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CDA451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neuroticism_adj_z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C98584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77376747"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C9E5BD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2363B8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59727A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0.1519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2D9EC2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0.3587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D45082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-0.0529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C57A42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0.3567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941451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8050DF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neuroticism_adj_z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4F507C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1F096905"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3820BD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F0D63D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FBB168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0.0768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75CFFF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0.9535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5D4209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-0.1099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5F2F86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0.2635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52F6B9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73E7AB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neuroticism_adj_z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2F6543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4F9512B6"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70EB0A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lastRenderedPageBreak/>
              <w:t>Cluster 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99B7CE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D12ED3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0.0135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A239EF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3963BE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-0.2055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585D6E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0.2324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A9233A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5D4A8C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neuroticism_adj_z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A5B674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14147B28"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4FBB1C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6DEE03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F4CE3D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0.1027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3CE8A7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0.9999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5A3211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-0.4412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E39671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0.6466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B34C16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1EBB93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neuroticism_adj_z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B2E8E4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0A0DF0A2"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0C566B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10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001D19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0D1A14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-0.0807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5253FC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0.999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10D132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-0.4148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DA4B92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0.2533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35FDBE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F849C8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neuroticism_adj_z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D762FA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231B5504"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3D532B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10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5079BB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FED209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-0.0083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707C5F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041E29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-0.3436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A9F1A4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0.327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4C07BB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75839A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neuroticism_adj_z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EA9CC9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28BD2B72"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A9933D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10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266EAE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14F001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-0.0302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EC3D14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940062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-0.3731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838E7F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0.3128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A2730B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C83C0D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neuroticism_adj_z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58A612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65F3F95C"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C3882F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10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F0418D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B38C57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-0.0003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BFD5C1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1C3FA1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-0.378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65DFC4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0.3774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EA3106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0B9CBA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neuroticism_adj_z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2C6F6B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5C2C6E33"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BB23CA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10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FCE952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33D175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0.0677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9B54F7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0.9999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BB5EFB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-0.3215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DBAA38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0.4569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C21A1D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14B209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neuroticism_adj_z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A2EB04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2DC1CA59"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F8C8A6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10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DA625C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A04EC8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-0.0074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9F30D0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C4877E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-0.3873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32D8E8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0.3726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5C172D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95F528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neuroticism_adj_z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8ED2C1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567428AC"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E7C773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10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7F5A23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55CE4E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-0.0707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7C76D3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0.9999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8B54FB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-0.4675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EBFE19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0.326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23D597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69DB8E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neuroticism_adj_z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BCBD9E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28AC4026"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14924B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10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E12D00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2C3A24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0.0185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635D37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9FF3DC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-0.6181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FF0B25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0.6552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FF660E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9F1ACF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neuroticism_adj_z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785F24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6613EE68"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325A7A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69E88B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AEEB70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0.0724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2F17C3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537F61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0.0305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EE7D61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0.1144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F0C76F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C3C33F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neuroticism_adj_z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CA1CBC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7EC07104"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5ADE68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B7154E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5D2306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0.0506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B97B22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0.6554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599D6F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-0.0328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9D7701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0.1339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8F3A6A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64C2F8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neuroticism_adj_z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3C81AF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5A176E73"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7BC922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83EB03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7FAF89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0.0804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2204F3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0.9205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C8BC30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-0.0984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8C5B97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0.2593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469B0F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5B816A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neuroticism_adj_z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249F3B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184D46DF"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FF509B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683A14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2CFFAA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0.1484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FD0109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0.372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C1A547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-0.0535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9274CB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0.3504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3B61F0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CD2467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neuroticism_adj_z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9E6DA3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659CA305"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7A48DE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EE506A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33BFFF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0.0733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FD695E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0.9614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64147C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-0.1102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16AC7F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0.2568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885937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776FC1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neuroticism_adj_z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AB10F1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03B251E9"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526E37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FF10E3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DBC3B5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93D31C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BAB697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-0.2062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9FA1A0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0.2262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AC64F6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4E1AEE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neuroticism_adj_z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0FF0D6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12D4EC0C"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AFD065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7E87E3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D3EB25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0.0992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94D5DF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0.9999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81AD85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-0.4435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8E9AAD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0.642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74BC6E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11A931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neuroticism_adj_z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389A6E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664E378B"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D70531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lastRenderedPageBreak/>
              <w:t>Cluster 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92F6A5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B0EC00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-0.0219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FE8B5A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0.9988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D8D0EC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-0.1103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77D871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0.0666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5B5700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C97862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neuroticism_adj_z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C013B5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23B38064"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1B5BF8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480F3A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20F6F0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0.008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523764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C7E2D2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-0.1733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F963DE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0.1893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1D29F5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8388CB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neuroticism_adj_z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C7A87A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5D4E205C"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8514AE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1B454B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E21E80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0.076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5CF840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0.9757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508C37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-0.1281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C3F1AD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0.2801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BF5CB4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F84317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neuroticism_adj_z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D6A97C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5028489D"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93C4C8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951A2F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BE61DE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0.0009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616BD0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15F7F2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-0.185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79DD66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0.1868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D381CF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CBB2CD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neuroticism_adj_z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3B3B4B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0BFB6904"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476862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2064FB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72C80B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-0.0624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151A0A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0.9963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38DE44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-0.2807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57BC3C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0.1558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811608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DB2368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neuroticism_adj_z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8E3889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0C61EA14"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6F86A5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315363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FCCEFC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0.0268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417C0C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E4B1BB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-0.5168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273D0C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0.5704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01DB8F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F4D9E9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neuroticism_adj_z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FC8FB6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6C58FD2F"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35DA95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B36C25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ECADCA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0.0299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780947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ACD6FB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-0.1652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644172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0.2249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D37F75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717F6A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neuroticism_adj_z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D5F4EA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3B13F842"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CF5EDD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1B1E4A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09E10E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0.0979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AFAF17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0.9178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80D442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-0.1185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FFB9C2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0.3143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2A248C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6CFC90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neuroticism_adj_z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C5EC76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7C8E616D"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827C6E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9067E5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9296AB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0.0228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4F0587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37F4AA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-0.1766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55F34E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0.2221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07CFB5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5C2799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neuroticism_adj_z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0BF78E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333CA930"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D3C8A4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690E2F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F5FE13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-0.0406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C50D44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0.9999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3EB751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-0.2704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AF7C50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0.1892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E4E76E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3357D1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neuroticism_adj_z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60E075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5C33628F"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93377B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683B8A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65012C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0.0487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8EDE90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A12D33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-0.4997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F3CEA7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0.597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EFBFE7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45E2B9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neuroticism_adj_z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BBC270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267501AC"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A58E84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FD4E8C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5F3F2F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0.068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ABCB63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0.9986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4A61BB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-0.2001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38211E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0.3361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FF4826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23BCD4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neuroticism_adj_z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B3F4CE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1AFEA425"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1CDE43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2B9362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65F28B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-0.0071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BAAF22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81930B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-0.2616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96FA9B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0.2474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BCD956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8E9BA2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neuroticism_adj_z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9966DC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72ED940B"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5EBD71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3A84BC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A70D04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-0.0705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4F27D8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0.9986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5C72A3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-0.3495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4AB6F5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0.2086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FDA99D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04CD36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neuroticism_adj_z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E55F6E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2EE4AE34"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F5556B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7EC99E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AD8EA3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0.0188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E9E1BC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29C1B9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-0.5519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9DB9DE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0.5895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945F1F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B60D7B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neuroticism_adj_z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D41584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264EA292"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5FBD7E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995CE8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320A0D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-0.0751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5C7B1A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0.9972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8F6063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-0.3463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1595A9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0.1961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BF4972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156FC7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neuroticism_adj_z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1207C5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0FEB2373"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1BF7EC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A6F539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BE588C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-0.1385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FBD802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0.8972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3EB338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-0.4328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124EBE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0.1559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07AF4A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8088E8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neuroticism_adj_z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B517B1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09E914BB"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ABBBF3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lastRenderedPageBreak/>
              <w:t>Cluster 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FA3123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DFED08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-0.0492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391966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34356A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-0.6276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95FA30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0.5292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4FE080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086CF2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neuroticism_adj_z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EC515F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0D0A39C5"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DCCF58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AF4A46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6539AC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-0.0634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066515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0.9995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04C1AA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-0.3454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2A83A3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0.2187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ACD070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69344E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neuroticism_adj_z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AC61B1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69825E4B"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C56EA1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D5E948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074A64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0.0259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61CDF1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CA67C1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-0.5463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9F49AA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0.5981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7DDAB6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E051A6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neuroticism_adj_z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4D2E40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40DA767C"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968523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226E23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8C0665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0.0893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821F63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9EF45B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-0.4942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B525DF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0.6728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1EC8AF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A9B768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neuroticism_adj_z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91EE23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2FC91A1E"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800469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DA0FD0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10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416C34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-0.2786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84EC30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0.1975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09BBE0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-0.612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1D5E31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0.0548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575CD5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35240E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conscienciousness_adj_z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5913C7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488010DF"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0FBB18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2D755C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A03D7C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0.2171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07A485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E34D62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0.172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C07FBF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0.2622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959424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04FEBF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conscienciousness_adj_z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51C449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2061DBE6"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41427C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448002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93A847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4F8170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C984CE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0.0362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9CBCA6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0.1439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A21CFE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E329B8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conscienciousness_adj_z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68466A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62AF5026"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53DBCE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C83D1A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80F3D0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-0.1208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BA4057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0.0008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E725F4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-0.2103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4BCFCD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-0.0313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13D38E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4BC932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conscienciousness_adj_z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1659FC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4482F932"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AA2A28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C424EB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6D2A08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-0.3008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964C03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92EFD2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-0.4817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AB1E4A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59CE82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F83F19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conscienciousness_adj_z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3D7451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5B8D0CE6"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F9ECB9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9F4D37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06263D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-0.2401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99BF0A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0.0072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E6B816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-0.4435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D4FE24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-0.0367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CA958F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7C625D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conscienciousness_adj_z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7A762F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0DAADC19"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D34CBF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D81989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FC8059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-0.1356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78A596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0.3797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1939FA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-0.3209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760931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0.0498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EF8003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B2D51E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conscienciousness_adj_z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4AB60B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2025FE5F"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ECA6FB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72CA80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736173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-0.4027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1246AB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D1E1BD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-0.6201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71EAD2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-0.1853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EE62EF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FA4026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conscienciousness_adj_z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1FE343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4D9DEEEA"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C9C349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F995F0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9DFDDA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-0.6327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C47DD9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0.008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C0B9B4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-1.1727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450D4F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-0.0927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C06462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7BEBBE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conscienciousness_adj_z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B3C914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684E7363"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EE3619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10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423F53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282EF2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0.4957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41DC9D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0.0001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5D6188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0.164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17896F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0.8273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A444EF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996D77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conscienciousness_adj_z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AD3BEE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094432D4"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4AD78E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10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E040AE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C227F8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0.3686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284434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0.0167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716BD3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0.0357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E658B1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0.7016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8961DB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1FDE07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conscienciousness_adj_z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3986AC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48660C35"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85EA8C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10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27DA69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96D196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0.1578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973FB0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0.9055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1731DE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-0.1827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84E19C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0.4984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73ED2D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02C224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conscienciousness_adj_z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82BEE6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5F571B49"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DEF33F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10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CA9FF2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0AE1BE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-0.0223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271A1F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C5E94C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-0.3973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37DBA2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0.3528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95A8B2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199717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conscienciousness_adj_z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6A1FC4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760B0BBE"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BBE98E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lastRenderedPageBreak/>
              <w:t>Cluster 10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9FCF0D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7B166C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0.0385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BC0392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85E7A9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-0.348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B91EDB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0.4249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85A414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988186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conscienciousness_adj_z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51D748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6313B7A5"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0CE6F8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10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A99A9D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414A8F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0.143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7A2F71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0.9727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1EE857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-0.2343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68260E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0.5203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2CD16E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0F4553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conscienciousness_adj_z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876DD4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2BC442F6"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679206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10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FDC61E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4A6043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-0.1241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FFC652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0.9925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0C18BC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-0.5181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C1BCF0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0.2699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1E2C7F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41E28F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conscienciousness_adj_z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4159A1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50A7A553"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349A77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10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BAA60B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24E0AB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-0.3541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6FD5F4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0.7528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13CEFF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-0.9862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9CFF54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0.278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A02B24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47E8B8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conscienciousness_adj_z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5BAF72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62D7554A"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A7E300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60646D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9D8004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-0.127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E8F14F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223D63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-0.1687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3DCF1D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-0.0854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E35947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88EC77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conscienciousness_adj_z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8871FA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28D4268D"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9EFD41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0A973B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FCA08C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-0.3379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4BFA27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6C7C0D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-0.4206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83EA2C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-0.2551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5F73A2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87EDB3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conscienciousness_adj_z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5AD6A4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7A8D0F73"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DD7BE7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8B3EEB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9D9E7E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-0.5179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7A35C3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114AFA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-0.6955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1A24F3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-0.3403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AC5AC6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C73A07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conscienciousness_adj_z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ADFE62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47C937AA"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096B24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0421F3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3B5520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-0.4572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E17F15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791896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-0.6577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551FBD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-0.2567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537D18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96F1BF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conscienciousness_adj_z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69185D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43973F7B"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D69609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EAAF63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FB47DC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-0.3527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A497D4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056F12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-0.5349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26ECE3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-0.1705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FE92A4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F06F48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conscienciousness_adj_z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8DEBA2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1239B931"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C6B341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7B9369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770CE9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-0.6198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DB37C5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9B5A95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-0.8344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92D332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-0.4051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60F8DB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DBCBB0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conscienciousness_adj_z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C60376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4A1A710F"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B8259C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2BA097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60B127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-0.8498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1CF79E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F85631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-1.3887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B3876E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-0.3108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03733B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0C7061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conscienciousness_adj_z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E414C5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76B7B256"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37022E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FF85C6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5FCA1F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-0.2108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7DE91C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08BE56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-0.2986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1EC4CE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-0.123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14FF5E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39904D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conscienciousness_adj_z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05BA43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43215D1B"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0417DB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B807B5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B07C83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-0.3909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498BC8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28532A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-0.5709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AF4FF9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-0.2109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3FD41C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5D162E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conscienciousness_adj_z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CCC428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41E50C44"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1FDBED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E8ECC0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73693B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-0.3301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3CEC06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DB739B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-0.5328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92DA0E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-0.1275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681C68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BAB283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conscienciousness_adj_z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0330F7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31F3869E"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B1463D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847473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183B21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-0.2256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454F80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0.0043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ABBD0D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-0.4102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24715E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-0.0411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C20244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81D483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conscienciousness_adj_z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668EA5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5187E920"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680220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CA757F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AE57EC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-0.4927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13CB9E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1B3F20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-0.7094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F59228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-0.276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98D838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4FBDBF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conscienciousness_adj_z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D333BC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7DA8C4B2"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607493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08FAB1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2A3D72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-0.7227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282547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0.0009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CEFAD9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-1.2625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1E2D7C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-0.183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67C3B3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6F9867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conscienciousness_adj_z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DA8BEB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1C62D3A1"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E8EE19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lastRenderedPageBreak/>
              <w:t>Cluster 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A72351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A6C03F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-0.1801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CE09BD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0.0944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FC7EFD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-0.3738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4489EF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0.0136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107226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9BEA30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conscienciousness_adj_z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18026F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0D4C8C4D"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65D866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CFAF39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260BD1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-0.1193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442897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0.7622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79FCAC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-0.3342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8342C5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0.0955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496921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F6EB5C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conscienciousness_adj_z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54042B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3F7FDF49"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CAF185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445046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6C63AC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-0.0148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DCADFF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AFE7BC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-0.2127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FDFE0A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0.1831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ABA52A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9012D9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conscienciousness_adj_z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D3F467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18F37D24"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7A5BE0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C76CE9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4E0EA8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-0.2819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391E4D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0.0037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F04842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-0.5101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B4F0F5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-0.0537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30CF69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35BF0B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conscienciousness_adj_z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92E86B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012433B0"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014935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064379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FB6237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-0.5119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97AF36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0.0862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CD9981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-1.0564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2AC1E4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0.0325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012F3B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21CB6D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conscienciousness_adj_z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29ECCD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4AB5B1F8"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4DF9E8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1D1BF1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69BD78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0.0607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3A9171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0.9994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8E873A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-0.2055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8AA79E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0.3269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F138CC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C0B88E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conscienciousness_adj_z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190CA8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7DF2DE54"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77961A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6A3B5A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17CC92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0.1653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B3D657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0.5495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D6B261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-0.0874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2A1AE8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0.418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FB241D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494E78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conscienciousness_adj_z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F8289F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3B9EE16F"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9483F6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3B5ABF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B91D54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-0.1018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4AFDC6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0.9778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9A6826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-0.3789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3E58B5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0.1752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81FBEA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4E301E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conscienciousness_adj_z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3CC31C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2C43E712"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93B2B0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DED8A5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CE2438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-0.3318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F44F31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0.7011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32EDF4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-0.8985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83753B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0.2348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D939FE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369FD2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conscienciousness_adj_z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422207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2F410070"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4046AB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87ECBC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35BFD8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0.1045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B19663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0.968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8739E8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-0.1648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6958AC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0.3738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1F9665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7D8932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conscienciousness_adj_z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A919D0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3ACE0E36"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BBA90B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F4DC57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59E61E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-0.1626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81E500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0.7604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DF1F5F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-0.4548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675C64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0.1297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F45029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58212E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conscienciousness_adj_z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A1D22D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78292BC7"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E03F66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90F82A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31479A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-0.3926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38C5AA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0.4827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A7EA81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-0.9668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80331B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0.1817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D978F5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A624C6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conscienciousness_adj_z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81AD34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4736F072"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E81665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53F9A3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40C8AA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-0.2671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02ED0A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0.0765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F0756C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-0.5471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79A094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0.0129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B61FC7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91E889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conscienciousness_adj_z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36AE74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7B254D6D"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1B32FF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243D57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F60518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-0.4971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D247D1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0.1473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BDF950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-1.0653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B65E85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0.071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F8E480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06E6E9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conscienciousness_adj_z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795713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58C8EF83"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11857D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DEFB07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F52D19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73FD64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0.963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70CAA8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-0.8094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BF6C81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0.3494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568274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7B6A1D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conscienciousness_adj_z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46C461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593EA5BB"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F995FA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9F7C5E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10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16F7A1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0.1538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CABC26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0.9113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44D175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-0.1818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C86755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0.4895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D4FB48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5CCEAB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agreeableness_adj_z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1565D1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15E6DF59"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368D75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81B023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F310CB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0.0953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7C1916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7F352B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0.0499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CB80DF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0.1407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BFCA96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6FAB03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agreeableness_adj_z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A48621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578C6FF3"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513238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lastRenderedPageBreak/>
              <w:t>Cluster 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A462BA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106C34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0.0682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B7E211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0.0027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0C7F58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0.014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222054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0.1224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E31E74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B81D29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agreeableness_adj_z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E78B38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321AA9A0"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1AFADA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BA664A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96FDA8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0.0951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31EEC3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0.0289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458FA4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0.005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4858E9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0.1852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2BD18B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B6B069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agreeableness_adj_z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3E8B95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3095EFEB"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3EA3E5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C67241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BE069E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0.2988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B4CDF0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F14C3E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0.1167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AACE6F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0.4808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62453A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AA974D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agreeableness_adj_z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1F574F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39D9EDAD"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321D45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3DB58B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0E6E87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-0.0467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5708CA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0.9994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9D176D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-0.2514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3C9774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0.158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2F13F0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C0BA26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agreeableness_adj_z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562C98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6AD863B8"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87FD11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A84ADD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F0D757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0.1184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25FE25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0.5942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37C1A5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-0.0682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B0AA46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0.305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25159B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5EA61D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agreeableness_adj_z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BB7879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32A2C020"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A7683D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FAC2AC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AF1776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0.2252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C7D4D2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0.0377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E05C29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0.0064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E07B4C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0.444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8B056B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FFCA64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agreeableness_adj_z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A845AF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46410FB3"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8B151E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5A019A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A051CD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-0.3987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1306A0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0.3756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95F728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-0.9423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DBA119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0.1449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641B88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251EC3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agreeableness_adj_z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BE0B30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70A5EAD8"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9041F0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10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E27BAB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533EB6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-0.0585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3D9D8B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0.9999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75B63E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-0.3924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8139D8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0.2754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390433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06FDE7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agreeableness_adj_z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EB63F4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19183795"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82F43D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10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849CA1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1DAEFC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-0.0856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72CB4A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0.9985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91C2A7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-0.4208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895EB0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0.2496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A653BA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8AF9CD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agreeableness_adj_z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421A08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192C05C1"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1190F1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10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965D06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1F81B5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-0.0587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63CB27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0.9999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1984AD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-0.4016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A7CD7E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0.2841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272932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085074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agreeableness_adj_z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A75182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5897C9B7"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8E58D7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10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96FD0B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1A7AE5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0.145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8D8049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0.9703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235E00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-0.2326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7E0B3C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0.5225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25DB28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F96F20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agreeableness_adj_z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CD0FD7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46458036"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222606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10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BD8162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BD5758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-0.2005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70ACD2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0.8333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46E316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-0.5895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26A388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0.1885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006588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E7FC8B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agreeableness_adj_z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744678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1F9B1F65"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354785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10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A99DB4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B7E10D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-0.0355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E586D4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1653BF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-0.4152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3B9962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0.3443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1C0E9A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0CF41B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agreeableness_adj_z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A19ECB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6C2FA997"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D10234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10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F2666D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F43E5E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0.0714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AD69CC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0.9999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64ABA9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-0.3252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BE61E5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0.468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626820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E57875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agreeableness_adj_z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EEFAF9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1F3AE798"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B89E41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10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40119D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949C0F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-0.5525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D7DD9C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0.1552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01819F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-1.1888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7A8991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0.0838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A06773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517C9E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agreeableness_adj_z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CAA603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762ED99F"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1D3671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627CCE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FEBAB8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-0.0271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F213BE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0.5692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904EF0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-0.069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D52CA0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0.0149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C1CD99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9D3488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agreeableness_adj_z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992F78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7B1DCBC5"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E5F91F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36F651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386957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-0.0002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D20320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72CC4F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-0.0835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B8CD9A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0.0831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587803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A4D901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agreeableness_adj_z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C9CEC3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13ED13ED"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11F38B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lastRenderedPageBreak/>
              <w:t>Cluster 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5CF403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ADF23E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0.2035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D70DE9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0.0118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E17E48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0.0247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5A6E62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0.3823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ED97C6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8875C4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agreeableness_adj_z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BEB10B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0D562847"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9221D9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CD660C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74AB4B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-0.142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80399D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0.4388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D3179E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-0.3438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E1ED14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0.0598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F50B29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5E0447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agreeableness_adj_z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7AF5B8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351705E9"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D53D90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4BA967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52B762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0.0231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F5F7F1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D9C856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-0.1603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8B6A2A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0.2065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18A992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D22B87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agreeableness_adj_z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80AE59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7D7EA225"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F4A81A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85BC9F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460DA3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0.1299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2A0014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0.6681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F5E4C3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-0.0862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F9F067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0.346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2C7E25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942042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agreeableness_adj_z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4A65E5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5E1909EC"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E1F648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5601E8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380F82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-0.494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5BC4CA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0.1109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3D578C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-1.0365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F869F5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0.0486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A9C9A6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4DC901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agreeableness_adj_z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C90124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12FECB1F"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19E996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C70934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5CF233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0.0268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6862C0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0.9943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452D8F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-0.0616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95B255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0.1152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8B48D1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195895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agreeableness_adj_z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0C1B9B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1C74BD2B"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3C320B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FCB6FC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A8D5C2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0.2305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C14F2B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0.0023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AAF8F2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0.0493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C1381A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0.4117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3614C7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6BE590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agreeableness_adj_z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F6B24F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4CD42B59"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589D40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3977C8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59180D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-0.1149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A098A1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0.7464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B04165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-0.3189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6D9A3A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0.089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6672EC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F7A799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agreeableness_adj_z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8973B8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4A8322C5"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28FC5B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0A16CF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BDD943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0.0501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E8B44E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0.9977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FDF9D6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-0.1357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0A71EF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0.2359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65B9E6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3D8C9E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agreeableness_adj_z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EC79A9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49E43E57"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3D9C02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3AD50D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B0221B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0.1569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BD34CF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0.4045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43C1BA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-0.0612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0FEE9E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0.3751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E60415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DB6D10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agreeableness_adj_z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97E35D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0E2AC98E"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438632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24096F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2EBC29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-0.4669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99409C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0.1659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F4897C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-1.0103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EF3576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0.0764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86CE78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4FC03F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agreeableness_adj_z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330B20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3800A816"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A830E9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0D3DE6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B07A83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0.2037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FCD833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0.0322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A31015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0.0087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50D77B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0.3987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0B787A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BDB93B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agreeableness_adj_z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1BDC37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51DD3702"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C3D378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386E55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91A260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-0.1418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B30F2E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0.5463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FE3F33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-0.3581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6F5862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0.0745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42765F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67FCDF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agreeableness_adj_z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00D1B4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5656EA5D"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E941FF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39C2C1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953450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0.0233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A8B972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833625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-0.176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650073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0.2225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7315C2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BA97DE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agreeableness_adj_z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0505EE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3E65AC8F"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F69CF3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93F849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4CE684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0.1301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D823F8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0.7405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8CC2DE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-0.0996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C09ED8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0.3598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3EA427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D05855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agreeableness_adj_z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7D9ECF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6EA35AB7"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D99AD1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B91F53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97A139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-0.4938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B4EF14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E8A438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-1.0419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94E322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0.0543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7E6789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FAC960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agreeableness_adj_z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B03DF8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1453E833"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BDC176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57B1DF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F3877A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-0.3455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451FD2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0.0019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868CA2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-0.6134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72135D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-0.0775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01AEE3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4328D6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agreeableness_adj_z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26769D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72F93994"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1FF9B8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lastRenderedPageBreak/>
              <w:t>Cluster 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5FD9FC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DE8195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-0.1804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C22174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0.4266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2E3900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-0.4348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F192DF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0.074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4062DD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C1925F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agreeableness_adj_z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BD12EB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529A457C"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E22D79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9B5297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605DA1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-0.0736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98C35A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0.998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2F3930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-0.3525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55C25F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0.2053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B297E4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1DF165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agreeableness_adj_z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66883E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33AA35A0"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36898D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EBC2E1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4404AB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-0.6975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17E668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0.0043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93131F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-1.2679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F56F5D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-0.127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62352B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429F7B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agreeableness_adj_z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9105C1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75182567"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3D80F5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2D1831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A9F580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0.165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E001D3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0.651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56DB4A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-0.106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CB927B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0.4361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63478C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60A759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agreeableness_adj_z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A4DC8A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5CC7853B"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A5FE61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C0ADBF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7A67EB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0.2719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958B58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0.099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B38137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-0.0223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14EC06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0.5661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536F30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816FAD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agreeableness_adj_z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4A1C32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3DD95449"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D4F03C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B50868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B4549C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-0.352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C2CFAC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0.6509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49CFB0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-0.9301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556525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0.2261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BA1D2E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A24FF6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agreeableness_adj_z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867B6B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29478300"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5834B3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8E9368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5DD9FB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0.1068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2447AE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0.9727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82AF64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-0.1751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338162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0.3887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9B7C89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A980A1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agreeableness_adj_z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5C748F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140F01C9"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7796B3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813237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144DAE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-0.517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98DE89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0.117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420D68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-1.089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AD3B61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0.0549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6FC71A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DA11EF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agreeableness_adj_z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92D908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5A7F3C64"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EC434F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830C35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1C3CC9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-0.6239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F8D3FE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0.0249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8D8985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-1.2071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85845C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-0.0406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D78A6E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8A8933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agreeableness_adj_z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624528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66C20311"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E3CB46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9E09DD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10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915231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-0.0566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AEF1FB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0.9999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2A06F7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-0.3921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FE12D1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0.2789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C8B33F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355E44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perfectionism_adj_z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1222A6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64A22DFA"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BFC85D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1A804D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5CF781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0.0776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33FC49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066408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0.0322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DC578A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0.123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BB326D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2E6D7F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perfectionism_adj_z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CF7AC8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69909DA0"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CCAAA7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5FB28A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F53145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0.0124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141062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0.9994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69511B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-0.0418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FD6026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0.0665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0282B8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01A8D4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perfectionism_adj_z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5AB596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5D4936B5"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BFC04F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E57046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B5064F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-0.0147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63F36F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22D9C7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-0.1048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AD96F0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0.0754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28556E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063DA5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perfectionism_adj_z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1BB661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05729327"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CC4B39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12ACB9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1D09BD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-0.2199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AF6A3D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0.0052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2F7C77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-0.4019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6AC1D0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-0.0379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3E3B9D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25C70F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perfectionism_adj_z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F65F4F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6D5080A7"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783EB4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AE6C24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1B8582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-0.041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81A2CF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0.9998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F3B583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-0.2457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2B526E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0.1636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AA33B3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323CD7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perfectionism_adj_z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F8E9E0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1D9E4EE2"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46473E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CBFAB8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0252E5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-0.0601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D70A66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0.9912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5ADEBC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-0.2467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C3C24D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0.1264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A5F02C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9F9A97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perfectionism_adj_z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9E6FDA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679E3258"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D44EBB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813035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C73641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-0.3033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1D29CA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0.0005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7D02FD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-0.5221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8C768E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-0.0846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50F452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5DE1B9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perfectionism_adj_z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4D5C2C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629AA099"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AFE42F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lastRenderedPageBreak/>
              <w:t>Cluster 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75B03B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9AB9B5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-0.0462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7723F9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4FED43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-0.5897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F20BAB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0.4972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5A8E6A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BA5C0D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perfectionism_adj_z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0E454E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3D53C408"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10FF6A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10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C7571A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095F47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0.1342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3D0B9E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0.9598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97779C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-0.1995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7879D8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0.468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8B1FD5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F508AC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perfectionism_adj_z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FE9F47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6DDCBA7E"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194421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10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FB86EB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17CD7D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0.069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D725AF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0.9997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719284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-0.2661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B2ADE2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0.404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6990DA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8AE96B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perfectionism_adj_z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CD7CCE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7BE90194"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7EB684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10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D0CA3B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8F2871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0.0419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B3559B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8C0A67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-0.3008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1BDFD6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0.3846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0AFA68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D9516F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perfectionism_adj_z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B9DB30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703F6D80"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4EE914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10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F4792F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7DE604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-0.1632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9206D5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0.9368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C10865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-0.5407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0FF881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0.2142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6156A5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E9D997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perfectionism_adj_z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F147E5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77CB43B3"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C58B38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10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1ECD90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64DB85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0.0156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EA64F5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D3F2DC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-0.3733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BCCDFD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0.4045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DB461A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C13D52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perfectionism_adj_z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FE5391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6E3FBB7A"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BF113E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10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A9551B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D6CE0A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-0.0035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4F3343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127221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-0.3831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55456E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0.3761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F95ACE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C164E5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perfectionism_adj_z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EC748C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6C74AE82"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E0838B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10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C74DF5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AA9913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-0.2467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6346E5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0.6211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47A533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-0.6432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3D6C9E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0.1497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20D99B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ECEA45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perfectionism_adj_z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882C96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139DE49D"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3579F5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10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389D9F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A7B225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0.0104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0E0F5A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13D4BF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-0.6257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798B22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0.6465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7F65CA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14D432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perfectionism_adj_z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C15991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762FD6CB"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B5820C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EEEE9B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E88960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-0.0653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8F14DB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C3F028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-0.1072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851C75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-0.0234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45958E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2B573C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perfectionism_adj_z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626B66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3BB7A29C"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45019F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001DCA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27A88B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-0.0923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1DAFDF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0.0164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94CC1E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-0.1756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0B742A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-0.0091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18435E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8143B0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perfectionism_adj_z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B29553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601086E2"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EE5FCE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824400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1B8132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-0.2975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DC44A4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E62C16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-0.4762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DA2D2C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-0.1188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A7C086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35A825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perfectionism_adj_z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248707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70BB40CA"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51388B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970643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7C1718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-0.1187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32C9F2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0.6958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1E1AE7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-0.3204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9EE361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0.0831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29EC33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FB2DB4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perfectionism_adj_z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B943B7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4F2B81A5"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AB1746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4CC5AE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EC9346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-0.1378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7ED1CE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0.3396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E79B11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-0.3211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D8A9E0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0.0456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9DD965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4DD3DA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perfectionism_adj_z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69221E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6CFA2176"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31971E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233986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069F64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-0.381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C19628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4E6788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-0.597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8AA29C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-0.1649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310CE1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6BF47A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perfectionism_adj_z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32CE92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6368C8FB"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2E29BF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A86131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4975AA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-0.1239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D7EB2A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0.9994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099A58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-0.6662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16F666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0.4185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9B993F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F6ECDF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perfectionism_adj_z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8E1398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7F0E8CBB"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5F3365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E77F2A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AA3FA9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-0.0271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FD0F5C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0.9939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E71B06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-0.1154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A8A3D6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0.0613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462A9A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812601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perfectionism_adj_z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3FCA9E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1AAF3E84"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C39DA4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lastRenderedPageBreak/>
              <w:t>Cluster 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277581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77C42A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-0.2322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515CCA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0.002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058CDD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-0.4134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9DD097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-0.0511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FC1170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D9E8BD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perfectionism_adj_z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666A40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301A0332"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FFE1A9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24F7F2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ECEDD8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-0.0534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11476E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0.9982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921677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-0.2573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18BE06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0.1505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E2CCB6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7836FC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perfectionism_adj_z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86404D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61749A10"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0F9686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B27566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F2B0B6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-0.0725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1625C8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0.9669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58420D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-0.2582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8EC159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0.1132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404507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490AC2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perfectionism_adj_z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D28CE0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6AAB382A"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147488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6B55DE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6DFFCA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-0.3157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9EC39B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0.0002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66EA09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-0.5337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D13471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-0.0976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79A80A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D46CEA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perfectionism_adj_z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072AED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61822CC8"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59681F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A04D15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5E01D6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-0.0586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1D4924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2FC2E1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-0.6017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F811E1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0.4846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76B59B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C5E0F7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perfectionism_adj_z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F83E20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0E7D9FB1"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9FCEE7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756189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CFA10E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-0.2052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06742A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0.0297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47537F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-0.4001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FEFFDA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-0.0102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4E1E49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90BBCF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perfectionism_adj_z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25E15F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20987770"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463FF8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B4F8B2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59B3E1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-0.0263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FA93AF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A48DED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-0.2426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898C8C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0.1899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85B2D6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CE950E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perfectionism_adj_z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DD0DC1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59C98CE6"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42ABAB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648B1D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DDBCFB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-0.0454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4BC58F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0.9994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8AD486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-0.2446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ABF875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0.1537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0B8BC8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A24397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perfectionism_adj_z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ABC6DB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7F46C961"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42F2CB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0D36E8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A44092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-0.2886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F2034B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0.0028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1946ED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-0.5182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66CCD7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-0.059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714857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950D15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perfectionism_adj_z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C7AD4E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75BB315D"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9A88D2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23C791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4FD883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-0.0315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D5ECC2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8CA631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-0.5794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7480CF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0.5164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225847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457C04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perfectionism_adj_z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578C8C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2593CE70"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961AA0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2C4C87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24AD1E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0.1788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B64250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0.5187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BED2C6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-0.0891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4CC268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0.4467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6EE159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6BEAC2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perfectionism_adj_z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BDE2DE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77644937"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263582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839DC9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ED0291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0.1597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2C5B6A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0.6081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5FC968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-0.0946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626C66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0.4141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8963AB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656EAB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perfectionism_adj_z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F76B0A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172D38DA"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D59AC8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43D9AE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A6B74A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-0.0835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767902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0.9949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B12CFD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-0.3623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BBC152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0.1953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983DC1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29F72A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perfectionism_adj_z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9FDC2F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20AB0BAE"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CEAC2C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540613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1DDF83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0.1736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B87EDC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0.9942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8BAEEE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-0.3966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66BB91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0.7439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DA8381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97BAB0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perfectionism_adj_z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85E31D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3CC702C3"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CEBCE6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D59339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21DAF6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-0.0191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7DDEF9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83C1A3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-0.2901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4C58A1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0.2519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94F685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6630FE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perfectionism_adj_z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166B8A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14845523"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9C1C4B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9A54E9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5C4DF1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-0.2623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CAEF58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0.129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F0D3DA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-0.5564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A02860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0.0318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DDBD4D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5820FE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perfectionism_adj_z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9A9072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01002713"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3C2DDC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5C21E3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30EDDE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-0.0052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C64D02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2920FB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-0.5831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8724F2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0.5727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4544DD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139F49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perfectionism_adj_z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768F80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4F746909"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DE7AC8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lastRenderedPageBreak/>
              <w:t>Cluster 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BD3789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AC66B6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-0.2432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9136F3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0.1613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99E632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-0.525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C4F992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0.0386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4B344E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C676D0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perfectionism_adj_z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6CE328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5A995083"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FEE66D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7ED425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417E35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0.0139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3788C1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2A33D4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-0.5578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B71937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0.5856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F34416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2BE348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perfectionism_adj_z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5F31C8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4A3B11D4"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6B28EA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B17671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BDA058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0.2571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6135D7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0.9291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FF5925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-0.3259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AFD0ED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0.8401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92E4CA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03E9B2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perfectionism_adj_z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CD1DDE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07C67D9B"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727D84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EA18CC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10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6A1F4A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0.2775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E34508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0.1941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80280B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-0.0537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311E53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0.6088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0937A4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4C69C9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reward_drive_adj_z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272C39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6FF696CE"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4CD5F8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5D7968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AB7972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-0.3222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02FB87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1C5B27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-0.367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85D0A6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-0.2774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465C71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F93D93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reward_drive_adj_z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60098E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1568A62A"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204423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86D08A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9F2C6B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-0.161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1BF1E1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BF26BF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-0.2145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E24B62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-0.1075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16BC9D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F2AD2E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reward_drive_adj_z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8EA090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0D42B79D"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ABB463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D81853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CE09BF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0.1256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FCD59A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0.0003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3F4671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0.0367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223523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0.2145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014F93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FAA986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reward_drive_adj_z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EA50F2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6CE8706D"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38ACC3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EC92D1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6D31C9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0.4356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BFD0C9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5D91C7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0.256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525641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0.6153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67D609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2EEFDA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reward_drive_adj_z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58510F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04BBA89E"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C2DF53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A2617D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26EC9B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0.2633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F3E17B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0.0015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C20F9A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0.0612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8169FF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0.4653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7046D5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FE3D14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reward_drive_adj_z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1DFE0B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0CB46694"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E405F5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697327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177D8F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0.3115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DCB097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136171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0.1274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321459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0.4957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E77A97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FAC29F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reward_drive_adj_z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AD3DC3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723ADCBA"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FCFF68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830C2A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1A84A0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0.1377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02C9B5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0.5864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A5096F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-0.0782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0BDA38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0.3537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6376BA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729B7F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reward_drive_adj_z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6825D1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4A3533EE"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732B87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FDA9E0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0EDE16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0.8226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0ED7C0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0.0001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1BC985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0.2862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B2D6CD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1.3591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8B469A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C458FA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reward_drive_adj_z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3A4895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325B8C1E"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616182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10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8AAC46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A3D6AA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-0.5998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1323EB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F9D0AC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-0.9292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6B48B9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-0.2703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75C879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3CB3E6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reward_drive_adj_z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725708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4B460CDD"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D1B2BE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10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66FD79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BAEAF2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-0.4385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782F35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0.0011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5BF227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-0.7693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099BD0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-0.1078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4F52C7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CB81EF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reward_drive_adj_z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E897B2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1B8688C3"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9684CA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10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150AE3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F38DCE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-0.1519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3808BF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0.921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585BBE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-0.4903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68733F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0.1864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BE22FE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F5567B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reward_drive_adj_z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A78E8C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02C2E2E0"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339675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10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C3E984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8639DB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0.1581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0A5BCB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0.9438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1446B8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-0.2145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8DEE23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0.5307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999BB6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9B6A99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reward_drive_adj_z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F9503E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7DE29C9B"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98662D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10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389FC0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F95FB3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-0.0143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7D41CE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F663A7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-0.3981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FDCB71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0.3696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1682C5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479062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reward_drive_adj_z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1EDE12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3911A7AC"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99EDC8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lastRenderedPageBreak/>
              <w:t>Cluster 10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E7FB29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3F3FD1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0.034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2411CD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6FC5AD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-0.3408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A36CCA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0.4088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35683A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9066F9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reward_drive_adj_z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6F3FBD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3C3538A7"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55A444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10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2FA4CF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768165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-0.1398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F2D192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0.9817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02B1DE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-0.5312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127D37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0.2516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FE7F87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13483B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reward_drive_adj_z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6AED52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000AF8AF"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0CB2A9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10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D2CFCF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1F0F54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0.5451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3FEA08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0.1554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A60242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-0.0829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5576A8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1.1731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59E4A4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495720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reward_drive_adj_z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44401E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29673457"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FF2F04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5F9593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9E0970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0.1612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80DDD2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6E9E83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0.1198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67DCDD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0.2026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34F48E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3AC0FB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reward_drive_adj_z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AE4DFB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5BE2F839"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74FC4A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A38D6D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198018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0.4478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F7E793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1FC4A0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0.3656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6B001A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93D005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44225B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reward_drive_adj_z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8AE258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49E649E7"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D597B6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CE0BA7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45E7E7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0.7578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825574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B92B27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0.5814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5D5270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0.9343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D46AF9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BCB770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reward_drive_adj_z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7A2C18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3803DB85"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2AE0D2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A3BF3D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905D14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0.5855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F3957C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5E9F4E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0.3863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B64A91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0.7847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FB8B90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C9EB57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reward_drive_adj_z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FA5002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4C6DD10F"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70940C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905F1E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41CD5F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0.6338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14982C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C2A030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0.4528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2C2E00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0.8148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9189CF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04AB3A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reward_drive_adj_z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CDBEF0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0AA2B052"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BFA0D7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2E40A2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165D47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0.4599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A953E8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A8BFA8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0.2467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717368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0.6732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093D47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24A1FD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reward_drive_adj_z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0B4295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76587DD1"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E52F8B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01CE79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FED548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1.1448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ED0ED1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024D66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0.6094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0425D9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1.6802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D0CABA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A227BB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reward_drive_adj_z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7F1E7D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07C86230"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BDFC32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24E44F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FB8D8D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0.2866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16304B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EB9008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0.1994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A56144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0.3738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354F4C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D407D5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reward_drive_adj_z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E15722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44C3BEB4"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D6B8B2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1C5339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55960C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0.5966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0E2973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FD032E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0.4178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13CE56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0.7755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838E65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9E9C6E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reward_drive_adj_z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881C08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14D937B8"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477DA0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4F51CA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A5A37F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0.4243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22303F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45CA5E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0.223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156449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0.6256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59270B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DFAA26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reward_drive_adj_z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3350A4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54505829"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C3B381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6E4285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9ED7FC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0.4726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74BE92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63B902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0.2892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615D0A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0.6559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DF18DA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6D3048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reward_drive_adj_z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860600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34984F6E"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9530D8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23A34A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E02D13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0.2987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D222AF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0.0005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2D8023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0.0835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3DA4E8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0.514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9025FD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B237EB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reward_drive_adj_z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BC0200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7E1F0FD9"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22C07F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E3AD39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1D3420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0.9836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0991D8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D0E77B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0.4474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F149A9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1.5198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47BD2F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D5969C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reward_drive_adj_z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A3CEB6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438CC56A"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8B004B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3B10D1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A4FD87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4300E0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2979A6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0.1176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D0B5C8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0.5024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7E96B3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0C3752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reward_drive_adj_z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5720DE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128D3CBF"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A7E539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lastRenderedPageBreak/>
              <w:t>Cluster 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B58B64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55551A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0.1377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52B472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0.5699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85616F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-0.0758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9BC9DA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0.3511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3F832C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3C00D5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reward_drive_adj_z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9CC029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34AF177D"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F601A9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4E8FD5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94B5DA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0.186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B53A25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0.0821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288781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-0.0107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873EDE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0.3826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27BD30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35B67E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reward_drive_adj_z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4AE7AF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65264312"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C24E92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F10853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7D3238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0.0121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A0629B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97C06A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-0.2145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6175FE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0.2388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9C7D03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18C25B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reward_drive_adj_z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88F1BB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10129871"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7E7E75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6A32B0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CB79D3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0.697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B180F3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0.0019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50D8E7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0.1562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41E8BD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1.2379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2E7D4F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2E2702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reward_drive_adj_z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3F5999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2447D589"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46EE55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D602C1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D885C2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-0.1723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343156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0.5548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F9A2D0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-0.4368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8BF0A8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0.0921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40325D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7CEC82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reward_drive_adj_z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2E131F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29DB2C0A"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2D7B0B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7A2AB4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690A99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-0.1241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6C5E80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0.8657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1644CC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-0.3751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FE188F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0.127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A513BE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9751A9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reward_drive_adj_z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C88DEE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666D3DF5"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8354E6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00EA0C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C3B1C2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-0.2979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2B3FBE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0.0218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DD3B0C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-0.5731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D3260D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-0.0227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0B9228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96F08A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reward_drive_adj_z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3AB1C6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0728F2B0"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7EED61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098146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552E04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0.387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771B96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0.4742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0E2D9E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-0.176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9CDFD7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E8248F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7366AD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reward_drive_adj_z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DAED4D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7ECB9563"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8F2F99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C5E03C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DC3AEA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0.0483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711045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0.9999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2DFF06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-0.2193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41713E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0.3158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4639FC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CF619E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reward_drive_adj_z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84C364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4CAC26EE"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32EF55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B88017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BAD4F2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-0.1256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2C18C7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0.9369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636852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-0.4159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49EED6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0.1648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0075AA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52D42E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reward_drive_adj_z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46DA05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72E388E3"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35E5AB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5CA172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4E7581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0.5593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A2B15D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0.0601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1F0B3E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-0.0111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A31F7E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1.1298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9FF92F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CB4C1F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reward_drive_adj_z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D83586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3477C23F"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E07570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AA1F35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200537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-0.1738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18F3C1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0.6153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F02521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-0.452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7134A1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0.1043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A0E2E1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D0C25F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reward_drive_adj_z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619525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4C9A2702"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163B60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94B7E9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044427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0.5111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5B7BB3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0.1156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496B00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-0.0533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3EB225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1.0755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E90D60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570428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reward_drive_adj_z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EB6244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5E6B1CE6"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0D75D8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12CE4A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Cluster 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24CD33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0.6849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8503BF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0.0064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918B7F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0.1093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4572F2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1.2605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FB9386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FB5683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reward_drive_adj_z</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D6CB51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bl>
    <w:p w14:paraId="4E408795" w14:textId="77777777" w:rsidR="00A90D6D" w:rsidRPr="00BD585E" w:rsidRDefault="00A90D6D" w:rsidP="00A90D6D">
      <w:pPr>
        <w:spacing w:before="0" w:after="0"/>
        <w:rPr>
          <w:rFonts w:eastAsia="Times New Roman" w:cs="Times New Roman"/>
          <w:szCs w:val="24"/>
          <w:lang w:val="en-GB" w:eastAsia="en-GB"/>
        </w:rPr>
      </w:pPr>
    </w:p>
    <w:p w14:paraId="1C9E4BC7" w14:textId="77777777" w:rsidR="00A90D6D" w:rsidRPr="00BD585E" w:rsidRDefault="00A90D6D" w:rsidP="00A90D6D">
      <w:pPr>
        <w:spacing w:before="0" w:after="0"/>
        <w:jc w:val="both"/>
        <w:rPr>
          <w:rFonts w:eastAsia="Times New Roman" w:cs="Times New Roman"/>
          <w:szCs w:val="24"/>
          <w:lang w:val="en-GB" w:eastAsia="en-GB"/>
        </w:rPr>
      </w:pPr>
      <w:r w:rsidRPr="00BD585E">
        <w:rPr>
          <w:rFonts w:eastAsia="Times New Roman" w:cs="Times New Roman"/>
          <w:b/>
          <w:bCs/>
          <w:color w:val="000000"/>
          <w:sz w:val="22"/>
          <w:lang w:val="en-GB" w:eastAsia="en-GB"/>
        </w:rPr>
        <w:t>Supp Table 4. Personality and compulsivity post-hoc</w:t>
      </w:r>
    </w:p>
    <w:p w14:paraId="7FCDD34D" w14:textId="77777777" w:rsidR="00A90D6D" w:rsidRPr="00BD585E" w:rsidRDefault="00A90D6D" w:rsidP="00A90D6D">
      <w:pPr>
        <w:spacing w:before="0" w:after="0"/>
        <w:rPr>
          <w:rFonts w:eastAsia="Times New Roman" w:cs="Times New Roman"/>
          <w:szCs w:val="24"/>
          <w:lang w:val="en-GB" w:eastAsia="en-GB"/>
        </w:rPr>
      </w:pPr>
    </w:p>
    <w:p w14:paraId="0627585F" w14:textId="77777777" w:rsidR="00284EBC" w:rsidRPr="00BD585E" w:rsidRDefault="00284EBC">
      <w:pPr>
        <w:spacing w:before="0" w:after="200" w:line="276" w:lineRule="auto"/>
        <w:rPr>
          <w:rFonts w:eastAsia="Times New Roman" w:cs="Times New Roman"/>
          <w:b/>
          <w:bCs/>
          <w:color w:val="000000"/>
          <w:sz w:val="22"/>
          <w:lang w:val="en-GB" w:eastAsia="en-GB"/>
        </w:rPr>
      </w:pPr>
      <w:r w:rsidRPr="00BD585E">
        <w:rPr>
          <w:rFonts w:eastAsia="Times New Roman" w:cs="Times New Roman"/>
          <w:b/>
          <w:bCs/>
          <w:color w:val="000000"/>
          <w:sz w:val="22"/>
          <w:lang w:val="en-GB" w:eastAsia="en-GB"/>
        </w:rPr>
        <w:br w:type="page"/>
      </w:r>
    </w:p>
    <w:p w14:paraId="16303227" w14:textId="533C2FD6" w:rsidR="00A90D6D" w:rsidRPr="00BD585E" w:rsidRDefault="00A90D6D" w:rsidP="00A90D6D">
      <w:pPr>
        <w:spacing w:before="0" w:after="0"/>
        <w:jc w:val="both"/>
        <w:rPr>
          <w:rFonts w:eastAsia="Times New Roman" w:cs="Times New Roman"/>
          <w:szCs w:val="24"/>
          <w:lang w:val="en-GB" w:eastAsia="en-GB"/>
        </w:rPr>
      </w:pPr>
      <w:r w:rsidRPr="00BD585E">
        <w:rPr>
          <w:rFonts w:eastAsia="Times New Roman" w:cs="Times New Roman"/>
          <w:b/>
          <w:bCs/>
          <w:color w:val="000000"/>
          <w:sz w:val="22"/>
          <w:lang w:val="en-GB" w:eastAsia="en-GB"/>
        </w:rPr>
        <w:lastRenderedPageBreak/>
        <w:t xml:space="preserve">Part </w:t>
      </w:r>
      <w:r w:rsidR="00C801AB">
        <w:rPr>
          <w:rFonts w:eastAsia="Times New Roman" w:cs="Times New Roman"/>
          <w:b/>
          <w:bCs/>
          <w:color w:val="000000"/>
          <w:sz w:val="22"/>
          <w:lang w:val="en-GB" w:eastAsia="en-GB"/>
        </w:rPr>
        <w:t>IV</w:t>
      </w:r>
      <w:r w:rsidR="00C801AB" w:rsidRPr="00BD585E">
        <w:rPr>
          <w:rFonts w:eastAsia="Times New Roman" w:cs="Times New Roman"/>
          <w:b/>
          <w:bCs/>
          <w:color w:val="000000"/>
          <w:sz w:val="22"/>
          <w:lang w:val="en-GB" w:eastAsia="en-GB"/>
        </w:rPr>
        <w:t xml:space="preserve"> </w:t>
      </w:r>
      <w:r w:rsidRPr="00BD585E">
        <w:rPr>
          <w:rFonts w:eastAsia="Times New Roman" w:cs="Times New Roman"/>
          <w:b/>
          <w:bCs/>
          <w:color w:val="000000"/>
          <w:sz w:val="22"/>
          <w:lang w:val="en-GB" w:eastAsia="en-GB"/>
        </w:rPr>
        <w:t>- Post-hoc analysis of main results</w:t>
      </w:r>
    </w:p>
    <w:p w14:paraId="5200BB56" w14:textId="77777777" w:rsidR="00A90D6D" w:rsidRPr="00BD585E" w:rsidRDefault="00A90D6D" w:rsidP="00A90D6D">
      <w:pPr>
        <w:spacing w:before="0"/>
        <w:rPr>
          <w:rFonts w:eastAsia="Times New Roman" w:cs="Times New Roman"/>
          <w:szCs w:val="24"/>
          <w:lang w:val="en-GB" w:eastAsia="en-GB"/>
        </w:rPr>
      </w:pPr>
    </w:p>
    <w:tbl>
      <w:tblPr>
        <w:tblW w:w="0" w:type="auto"/>
        <w:tblCellMar>
          <w:top w:w="15" w:type="dxa"/>
          <w:left w:w="15" w:type="dxa"/>
          <w:bottom w:w="15" w:type="dxa"/>
          <w:right w:w="15" w:type="dxa"/>
        </w:tblCellMar>
        <w:tblLook w:val="04A0" w:firstRow="1" w:lastRow="0" w:firstColumn="1" w:lastColumn="0" w:noHBand="0" w:noVBand="1"/>
      </w:tblPr>
      <w:tblGrid>
        <w:gridCol w:w="2163"/>
        <w:gridCol w:w="2163"/>
        <w:gridCol w:w="546"/>
        <w:gridCol w:w="425"/>
        <w:gridCol w:w="472"/>
        <w:gridCol w:w="472"/>
        <w:gridCol w:w="468"/>
        <w:gridCol w:w="1623"/>
        <w:gridCol w:w="795"/>
      </w:tblGrid>
      <w:tr w:rsidR="00A90D6D" w:rsidRPr="00BD585E" w14:paraId="2AF6AEB0"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11FC2C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group1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A806C1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group2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BC07F3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meandiff</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2DDF8E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8A2F3D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lower</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E722A5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upper</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CD0441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sig</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CD2294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variable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586AF0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sig_corrected</w:t>
            </w:r>
          </w:p>
        </w:tc>
      </w:tr>
      <w:tr w:rsidR="00A90D6D" w:rsidRPr="00BD585E" w14:paraId="39B55389"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498606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4B7B17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6206F8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-0.0586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563A8E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0.9958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B542A8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-0.2596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6F0006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0.1424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04CC30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BE2487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anxiety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303F40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42C97EB0"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C5281F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44FC5D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3662B2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-0.0876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192C47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0.9882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688241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-0.349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FDE0AF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0.1737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45734A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08B570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anxiety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C96DDD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7837E763"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70DF57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D8D98C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C2C363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-0.0992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728769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0.8105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659F81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-0.2868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4903D0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0.0883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C826D9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2B231B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anxiety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929EB6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65CA564D"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3B4CA8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9CAB02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FD3AAF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0.139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652C2C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0.9991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00778E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-0.4412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9B7091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0.7191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DE5A8D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E8A9A3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anxiety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64A271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0AF930E7"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E5DA39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95A772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E99168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-0.4142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203698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0.0212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7F44A5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-0.7962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1D5C85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-0.0323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172F04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17851E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anxiety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FEB8FD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7D765ED8"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4D5C33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7AE0E4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B65E38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-0.0961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ED76F7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0.823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9DB060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-0.2802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282714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0.0881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13FFED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F1F6BD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anxiety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3793F1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5C30580C"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121909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FB497B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E2E384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0.0712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E31D6F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0.9988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911373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-0.2173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47F551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0.3597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3F09B7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089EA7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anxiety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5F4D23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0959BBED"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5AEBD2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B9B06C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5603EC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-0.1323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8548E5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0.4278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EE56EB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-0.3189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2D5CE9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0.0544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F62EB0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0DEDDD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anxiety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0F1050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59FA974A"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28B2E4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07BB9C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Users of other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591F80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-0.0114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BE5195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F0A98B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-0.2881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4918A7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0.2653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E798C8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810478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anxiety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395842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62EF1C8A"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D8ADFA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3B2E77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1671D0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-0.029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BD2142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55BD7E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-0.2334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F75F06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0.1754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A93E66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6FAA82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anxiety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910C20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14032C7E"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A26D03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E0ED86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A8FA12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-0.0406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32663E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0.9333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2D3961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-0.1337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A31F64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0.0524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9C0E5C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83C6FD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anxiety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19B75C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01F15B1B"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8CE8A4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69BC1F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06C604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0.1976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8B6EEF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0.9825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CFB66A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-0.3593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39D1F1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0.7544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DBF28D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98FD9B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anxiety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EA102B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2328B28C"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340D8C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9C9061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FFB68E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-0.3556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AF39FB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0.0375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F42DB7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-0.7011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2EA2FA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-0.0102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D34230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43127F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anxiety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CD85B0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18C641A2"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B5675A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EEB9A5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F8D21B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-0.0375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453848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0.9341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30F41F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-0.1234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B61CF2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0.0485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2542C9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2402DA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anxiety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324E08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6CF8D4A4"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8D0AC3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86C3F1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BBDC95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0.1298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AE138D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0.7816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D4D5E4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-0.1083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C27888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0.3679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3ADE49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12708C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anxiety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188ED0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5F00858F"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10287E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lastRenderedPageBreak/>
              <w:t>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92440D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ED78FF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-0.0736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EBA719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0.2393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1A366C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-0.1648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4AA7C0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0.0175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B64873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AA4E43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anxiety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2D3B62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1C30EF8A"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210950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132958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Users of other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C9EF6F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0.0472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9745D6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0.9997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030412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-0.1765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640AEB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0.271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A7A8C3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A6345D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anxiety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D7A699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695797AE"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C62516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2D8E4B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5C9DD5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-0.0116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C3E708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26F2AC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-0.2028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DC80DC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0.1797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EC6233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24232E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anxiety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0A8732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4A900C28"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062E49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CE89B1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293D06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0.2266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BAFA91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0.9672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CF763E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-0.3548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9C0486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0.808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0A61C5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F9AF52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anxiety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6BC8D9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2027CE05"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32F268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2E52A1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C8D48B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-0.3266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32A83F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0.1764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114A61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-0.7103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033BB2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0.0571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B9EE2D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97123A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anxiety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470A2F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0466FB8E"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21760F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5EFEB0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0192D3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-0.0084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0E8422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93E2A8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-0.1963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0F279E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0.1795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13A5CD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708957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anxiety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F5B15F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2754F75A"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DCD20F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177A92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6A056B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0.1588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02C853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0.78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700B40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-0.1321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106566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0.4497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B2E087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00661C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anxiety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FE1751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7B85E456"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1A1F9F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DFE0F2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6992AE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-0.0446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D0EF6D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0.9992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221898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-0.235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BA5C29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0.1457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1268CF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EFBD56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anxiety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E367DD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620697BF"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A95AB8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AE256A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Users of other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822FAC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0.0763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0FB109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0.9974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AB82D1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-0.203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6A6F36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0.3555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DD539D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81800F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anxiety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BEA994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057A6316"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1F8769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3EB6B6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9835C3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0.2382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F75FDC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0.9378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C968E6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-0.314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6E27CC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0.7903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9D8E8C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16807D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anxiety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F02B22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7E29A237"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337E45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23F8A9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AB38F8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-0.315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596FAE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0.0922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C23376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-0.6528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E1002B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0.0228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745F49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1C4F5D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anxiety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C18CAD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3BBE4CB4"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E41269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4717BF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0AE87A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0.0032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296FD5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581CD1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-0.0436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FA6E1E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0.0499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035F56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1141BA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anxiety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B75A81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734084BA"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E9160C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A3A351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6129C4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0.1704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303089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0.3403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66E7CA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-0.0565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7B0D1A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0.3973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568F73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6E0241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anxiety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FD5418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2D857605"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D30D0D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4C909A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F83DF9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-0.033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125D69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0.6861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3A50DF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-0.0888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E1539F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0.0227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F5D50A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9EB2E8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anxiety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E646BB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32813CEE"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40D612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055E08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Users of other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99270B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0.0878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1FB94C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0.9511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B8807E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-0.1239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CA5540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0.2996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D94B80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D65B71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anxiety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22CFA0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2C75FCE6"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30B547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4B5646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DD99C3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-0.5532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04A807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0.1674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52EF53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-1.1978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5827B0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0.0914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9B7786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E935A6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anxiety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600818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245E6BB5"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573C9C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6101F4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38B92D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-0.235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C8C617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0.9419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083467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-0.786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7339E0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0.316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2420EA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B38934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anxiety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477D62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5AE7795E"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556CFA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lastRenderedPageBreak/>
              <w:t>Extreme polydrug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E6A004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3999B3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-0.0678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6E4EE9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7A1ED9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-0.6618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A25D3C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0.5263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83ABCD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06BFA8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anxiety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977904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5E8BB76F"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D27E91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F26A87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919E09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-0.2712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0C977A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0.8695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BFF9B4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-0.8231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7F5D92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0.2806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D99650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0C54A3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anxiety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BBCA17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185023A5"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1090FA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3AACDA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Users of other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A9FE11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-0.1503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28B51B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0.9985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5CB17A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-0.7388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B57154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0.4381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6D8BDD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3F84BB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anxiety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77D2DB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282084FC"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5743A2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6E7890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B81182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0.3182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289647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0.0812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BE1100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-0.0178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4320AE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0.6541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EDA4A9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76B6B0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anxiety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EF6AB9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54731A48"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29A90F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EB7156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0BD4F4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0.4854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996A05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0.0053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291419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0.0827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98EACA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0.8881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182585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082C02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anxiety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311FF1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37844A6E"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EC42B5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6BE747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387530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0.282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989CE5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0.1968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6BD0D6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-0.0553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DB8450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0.6193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13C9C6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D49994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anxiety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B89FB8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25EECDED"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928419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86A143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Users of other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895E58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0.4029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992852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0.0406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50B8D6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0.0085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73C668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0.7972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3365F7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7FA812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anxiety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0396BF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1ACFDC29"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55EBA9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E29F7B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B1224A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0.1673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21481A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0.3495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7BE572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-0.0569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C22668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0.3914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EC54B4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1E68A2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anxiety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44F21C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7B22B4F6"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33DD6F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66C221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D65735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-0.0362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806FBB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0.1867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EF47CC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-0.0791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46355C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0.0067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1DD8BD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B4A1F2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anxiety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5990A0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284B7290"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D853C5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B6818D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Users of other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38DBE1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0.0847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FC2EF1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0.9575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45B4B0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-0.1241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D5A272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0.2934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69DEF2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3ED2E3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anxiety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D120B6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615F258F"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176CE7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5DC528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056B2A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-0.2035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911622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0.1213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AEF3AB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-0.4296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6ABB84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0.0227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4C927C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407C8B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anxiety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9AD1DD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639213A8"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A30D85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EE8189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Users of other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904E97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-0.0826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C7C8CE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0.9976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1369FF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-0.3874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7A3679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0.2222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2CB351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8BFEC7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anxiety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5DFBE3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445DF2F7"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6090AA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3EA240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Users of other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874CA2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0.1209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37B269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0.7272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6831C3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-0.0901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EDEECE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0.3318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9345D1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8E369F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anxiety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765B85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78F49814"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33ED64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CAE645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94D1B1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-0.0099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E14994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748BF1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-0.2109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CD792B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0.1911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52493F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74DD6D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unable to stop worrying</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0376A4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0081F7C1"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A7B2E4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2AA382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739D18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0.0121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028880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DF6654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-0.2493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098499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0.2735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D4C9FF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FA1ACB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unable to stop worrying</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86B895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710205ED"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50A4C5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71FFD1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13D9CB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-0.0304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3B1AE3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2751B0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-0.218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19A5AA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0.1572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9943EE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73D673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unable to stop worrying</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9ADF0F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42A6A804"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5AA38E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E55CDA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CBF9AD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-0.1352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DA4312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0.9993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EFD7E9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-0.7154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DEEBBF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0.4449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AAD499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4ED30C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unable to stop worrying</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A74ECA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6828F7F0"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E887EE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lastRenderedPageBreak/>
              <w:t>Cannabis and 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578B7B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32C948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-0.2934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04A45C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0.3073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C6485A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-0.6753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767B8F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0.0885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12F185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6C6C31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unable to stop worrying</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237F7C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412E1F09"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6BC950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BADAAB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07A4C4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-0.0107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ECC081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45E65B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-0.1949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470184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0.1734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B5F777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876E1D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unable to stop worrying</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3C2547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40A2BB80"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16967A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3BA1AC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5A31FF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0.0939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E0DF30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0.9905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830A16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-0.1945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CAD4BD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0.3824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F43DD0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98473C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unable to stop worrying</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959446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6833FD8A"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DFFF64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F98581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27830B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-0.0427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7F1A57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0.9994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C65769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-0.2293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B822BD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0.144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BD95D9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CE7DBB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unable to stop worrying</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5E408D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77EC784B"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D92846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8ED50A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Users of other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33B370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0.1151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1BC1CF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0.9502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8B09DA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-0.1616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A9BF82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0.3918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C8C327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9788C1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unable to stop worrying</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0A43E0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50F0D2C0"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5CFC8B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F53C48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BA699A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0.022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160664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A40221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-0.1824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9676DB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0.2264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FE9F91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E07181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unable to stop worrying</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1331D1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5CAC8B9A"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1D1FB4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FA1790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0AC0DA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-0.0205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393B36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0.9995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4564F1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-0.1135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E23C7B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0.0726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DB1AC7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43159A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unable to stop worrying</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448ECA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584091CE"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2747C3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9CE520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B2E912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-0.1253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483ED4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0.9994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4334BF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-0.6821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EF5DDA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0.4315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9444B5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C0B515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unable to stop worrying</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93CB03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5F833D4B"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02680A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02240F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D23035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-0.2835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34428F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0.219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8E4C8C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-0.6289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BF7387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0.0619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63EBDB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00213E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unable to stop worrying</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AC2D57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099AB21A"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8D3600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016E69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998519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-0.0008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37E227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8FDBDB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-0.0868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964316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0.0851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3C83C6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3C1D1D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unable to stop worrying</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D9B4B0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676117DF"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EAF3F6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4200F7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CFEE35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0.1038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96330D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0.9336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D551AC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-0.1343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4F0C4A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0.342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3B5AA7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B586E1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unable to stop worrying</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A85502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5A63182C"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2DDC44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0BF410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42E07E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-0.0328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4F1ED6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0.9809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02D630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-0.1239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83C0E5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0.0584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2FF8F9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134D8E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unable to stop worrying</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3727E4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4E6726DE"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6A33A8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F09587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Users of other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494682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0.125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C6CC1F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0.7553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358F44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-0.0987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69EE97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0.3488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96FF04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6625A9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unable to stop worrying</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639470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79D33BA9"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64B037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6D1C16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7F4807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-0.0425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9F0B04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0.9995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1A7F20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-0.2338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2FCED0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0.1488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C1D1FE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45C860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unable to stop worrying</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C8F8AF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08528AA6"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7A4ADF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3B3BCD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15F8C1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-0.1473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98D68D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0.9986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0FB622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-0.7287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6F0996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0.434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738EEB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E2A991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unable to stop worrying</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340643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7CD0521B"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19DB9F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AF4841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17C18C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-0.3055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0CF93E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0.258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66B2B8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-0.6892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8712BD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0.0782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8AAA1A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50779D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unable to stop worrying</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ADB5EC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217EC9DB"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EEAD73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24F00C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BDD4A5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-0.0228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37A2EF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167C20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-0.2108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48A236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0.1651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27E445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10FE65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unable to stop worrying</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A0373C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425323D1"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812A17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lastRenderedPageBreak/>
              <w:t>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DCA047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A1A0AB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0.0818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41A053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0.9968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547F18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-0.2091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40A290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0.3727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4D5C38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7BB93F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unable to stop worrying</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2278CD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5ED22871"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A91F19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BEE884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8EEAB6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-0.0548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732CE0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0.9962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3160E0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-0.2451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024DA3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0.1356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0D4483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AE471A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unable to stop worrying</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8E9DD0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7F517071"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F66666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673076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Users of other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5EF1A8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0.103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0D8DA4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0.9772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A3987B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-0.1762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C194A3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0.3823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1419AD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CDE090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unable to stop worrying</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D0DA3C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1DF3204A"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253AD1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F251A5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D7119C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-0.1048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6F5F54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0.9999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4CE86E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-0.657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21ACA1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0.4473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8C7198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92B866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unable to stop worrying</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5D0950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6BA96C76"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32A876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19A6AE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C0478A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-0.263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296BE1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0.2885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C0692F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-0.6008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34163E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0.0748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EA1675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10520D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unable to stop worrying</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CCA65A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77D25DCD"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DB2D3B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0700BA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57B39F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0.0197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36C8D9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0.9469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6804B7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-0.0271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2DC193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0.0664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0C0AFB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B22040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unable to stop worrying</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30166D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36E929FB"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C6587A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E12914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95B0DD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0.1243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52E661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0.7764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00F65A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-0.1026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9BBCE0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0.3512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4DC916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CC2FD9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unable to stop worrying</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F87C6F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0C10C3AA"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9FC4EC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F665AB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4B404F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-0.0123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92E43D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0.9995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EECF14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-0.068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2F14C1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0.0435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E02099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F35E46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unable to stop worrying</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1873BE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057165C6"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A2F089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968FBF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Users of other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B9729A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0.1455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1255C9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0.4747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15E92F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-0.0662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438830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0.3573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70716C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6014B6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unable to stop worrying</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AB74F7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13519888"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A5A1DF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E3C800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20914B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-0.1582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16D825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0.9989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12DD16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-0.8028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5C6D35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0.4864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7A709D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E30AD3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unable to stop worrying</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C72988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0F66531F"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C55631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2C6257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69933F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0.1245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E6B080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0.9994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B20066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-0.4265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6A3769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0.6755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80A37E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B0F951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unable to stop worrying</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FD6D2E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5D984CB5"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38F864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41E5C1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BBF5DC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0.2292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77CA3E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0.9693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3A9D42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-0.3649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53D9FB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0.8232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824C92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646CF2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unable to stop worrying</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58655D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2ED87BA8"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6C3A4A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A907FE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4875D3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0.0925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810E05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A7AB0F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-0.4593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FE39AE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0.6444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9BB033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677004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unable to stop worrying</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E52F04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7ECF2156"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20CA7C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A8D95F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Users of other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4C0388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0.2504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D451AE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0.9428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F26394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-0.3381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86F5FE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0.8388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3C02E3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EB8C38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unable to stop worrying</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131CE9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050D0630"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B3EE01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626E7E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D9A9EB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0.2827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FC8D07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0.1892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5F23F5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-0.0533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975E6B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0.6186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B20039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635C7D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unable to stop worrying</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84047B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35365369"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FB321D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62572F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5B778D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0.3873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AA3C28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0.0712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76A502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-0.0153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492520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0.79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C615FD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EA65C4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unable to stop worrying</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F2FBB6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2B379DE8"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02AC4E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3D1938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A14D32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0.2507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BF5106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0.3553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38286B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-0.0866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177B78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0.588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8C93E9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B73F54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unable to stop worrying</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A94D83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11E9B538"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FB1A4A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lastRenderedPageBreak/>
              <w:t>MDMA/ecstasy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D06463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Users of other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4C000D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0.4085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4EC608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0.0352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B3F74D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0.0142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C71D0C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0.8029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563C54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F93096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unable to stop worrying</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6DDB15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766790C0"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DD9F1E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D22B6A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7C5652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0.1047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AC57BA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0.9012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524A4D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-0.1194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9D4550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0.3288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1CE924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CCDC7F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unable to stop worrying</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D7D2E5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1D64BA62"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E290B2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79E160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6BF3D2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-0.0319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19975E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0.354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74DFBD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-0.0748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5C3FCF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0.011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ACB7CA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B79B0A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unable to stop worrying</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67A503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438805FC"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C4EF80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C8CECE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Users of other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568DF5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0.1259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34BDCE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0.6638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0663F6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-0.0829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D9BB9D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0.3346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A367D3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76ECC0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unable to stop worrying</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096C81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6B6155C9"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45A5B4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96C9E9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70DD57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-0.1366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8C3D7D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0.6615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C3BBB6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-0.3628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A92358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0.0896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61BD88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54E892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unable to stop worrying</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0EFD23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52AD17DF"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024E1E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1FA30E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Users of other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63308A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0.0212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EDFB68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76A13F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-0.2836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B8BAF2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0.326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8CC857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929664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unable to stop worrying</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44553C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33551258"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579A08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6101EB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Users of other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376BA0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0.1578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CCC7CA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0.346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BD817F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-0.0531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C1D63F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0.3687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E9185F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FCE847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unable to stop worrying</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0BCBAC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64ECD943"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1AD957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B4B7B0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9BB86F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-0.0185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A36BB1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0B4C5F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-0.2194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21B4F5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0.1825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CBEFEA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63BAB1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worrying about many things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A1FE6F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67BC8500"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D57D46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D7B5C7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0960E6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0.018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7B262F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18BCC1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-0.2434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B215BE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0.2793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9CFAD0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F2E700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worrying about many things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38DF35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1C95EAC6"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64746A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76DBBC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7CA601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-0.0183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9D6450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C22E72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-0.2058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209787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0.1693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060204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2C3784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worrying about many things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FEAC50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1EAD8507"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E5C753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C08824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D7C02A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0.0743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97F183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BD1A5F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-0.5058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4D8CB5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0.6544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BFDEE4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7AABE3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worrying about many things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C4FDBB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5FBEE0CF"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1D52D3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A338DD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6D621B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-0.1338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FD75BF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0.984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3EF01D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-0.5157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325A40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0.2481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612E9C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EA0331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worrying about many things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2D5D0F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0A54211A"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8C344D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633A15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5C1BF9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0.0091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4E062D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F3CC18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-0.175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8D90F5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0.1933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A2E586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F01E1B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worrying about many things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63D578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7C99A9FE"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8869F5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F9C801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1EB9D6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0.1599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70202C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0.7646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330A90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-0.1286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CD0BE8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0.4483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F29B36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DD4745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worrying about many things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A81475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07701323"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E1B5EA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B09E29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54672C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-0.0166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AAD1D1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E4115F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-0.2032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1F4FAE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0.1701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E49422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B7BF01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worrying about many things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CB784D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76299561"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19ACFD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B23AEA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Users of other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2EF8D1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0.1289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B04781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0.9027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57F977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-0.1478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AE2BF4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0.4056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7D08A6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659ED6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worrying about many things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2F46DE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10C371EB"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4548F3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B0828B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30FFE7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0.0365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7A1848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0.9999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A66078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-0.168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73BDA1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0.2409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E2AEE4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004545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worrying about many things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125589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22A2F5D8"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4F6038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lastRenderedPageBreak/>
              <w:t>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CF288D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F781E5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0.0002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E30F8B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7C2BA7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-0.0928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478E26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0.0933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C91EAC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4E87C9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worrying about many things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601158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079F0FF3"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0BE1C3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84E0F8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5B7615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0.0928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71D838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24C55E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-0.464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588095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0.6496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EDAE53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E99031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worrying about many things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F18707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2111CFD3"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C338FC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11FAF7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79B50E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-0.1153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C7BA49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0.9886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E669D5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-0.4608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1AF9E1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0.2301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951109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5F6D6F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worrying about many things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9A16E5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34A417FA"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35EA68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1281AF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A9FEC0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0.0276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42E57A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0.9914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0E67C3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-0.0584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53800D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0.1136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0849D5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A95975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worrying about many things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7DAEC3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6EBE8B7A"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638952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3BFEAD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4A2025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0.1783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641A11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0.3444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ECD0FF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-0.0598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BEA948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0.4164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150ED9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8B6841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worrying about many things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CF5DA2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039CC5C0"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EF9BB3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D8F56B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EFF67E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0.0019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740E6B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FDF313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-0.0893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06F590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0.0931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AB64F4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F0C67C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worrying about many things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9F6295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71137647"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05B13B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111345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Users of other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C10EE8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0.1474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09B887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0.5389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9CFD5F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-0.0764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55115B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0.3711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2B9E56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0A3039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worrying about many things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8CDFA9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6BBC71EB"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2AD729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310C00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4A38B7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-0.0362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12ADDB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0.9999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4880B1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-0.2275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21D92B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0.155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3928D3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841225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worrying about many things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5CE707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11C6DCBB"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76B408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897542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083751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0.0563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E2EE96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8BD51F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-0.525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1FF1F8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0.6377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368E52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A2C70C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worrying about many things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5EF20B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22AC7A13"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50EBA0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102FB4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A6DB14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-0.1518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D35A66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0.9639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E3DF2E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-0.5355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99C12A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0.2319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383A9B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D12BBC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worrying about many things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2BB9E1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24CA06B2"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DD3FAD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84B4FC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C3FF27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-0.0089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C46688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425931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-0.1968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089614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0.1791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164CA6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2B6092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worrying about many things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C89929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5F365164"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56FB1F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90ACEE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EB172E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0.1419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890E33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0.8748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969F87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-0.149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16DE99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0.4328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0A7F39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638D3A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worrying about many things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D1D7C4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0176BEDD"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1DD44B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0A2F79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700B85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-0.0346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1ACB7B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0.9999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A101C8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-0.2249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72434D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0.1558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30C4AC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99D043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worrying about many things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7B68E1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77E4C819"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384CCF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8B8382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Users of other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E4E673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0.1109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0D9796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0.9629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2140E0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-0.1683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66B350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0.3901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9DE2B8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B37DC2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worrying about many things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9060B1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43C7AC55"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EDD576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C6EC8A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115B93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0.0926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97046E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35DF64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-0.4596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6BD9EC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0.6447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381908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C92B9D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worrying about many things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3F0B11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28BA24C5"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E2B09F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4299DA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B91B22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-0.1155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F6BB17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0.9865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18430B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-0.4534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74ED54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0.2223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6598A2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415767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worrying about many things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66FC3E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24594143"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8215C7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2E5960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CB95EF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0.0274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E7DDE9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0.7011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DD106B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-0.0194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6FAAB3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0.0741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9871A9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F1338B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worrying about many things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F73B0F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6A920333"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F29640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lastRenderedPageBreak/>
              <w:t>Drug use history but no pandemic use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1EF65B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81D088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0.1781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CDCD2A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0.2774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E8904B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-0.0488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986A9F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0.405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E3409A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D63351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worrying about many things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1F8A2F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2E8ACD61"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E91B16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64F187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369ECC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0.0017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1ADC24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202B67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-0.0541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D1E040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0.0574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38DB83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EE0115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worrying about many things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506BCE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3AB204FB"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DF5D0B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A53D09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Users of other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C763D3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0.1471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F16893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0.4578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E9C06E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-0.0646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2C0F38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0.3589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F4A68D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4A3E24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worrying about many things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E2DB62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095B7DE4"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A75F31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9FC88E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81C2EC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-0.2081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C3B58B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0.9911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BC6545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-0.8527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29D955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0.4365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2773CB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3611A1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worrying about many things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F33980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2E62C5F9"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5F93C4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58AC00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6F5513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-0.0652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C38825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EEC3C2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-0.6162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7CBD4F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0.4858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1B6083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F66AD0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worrying about many things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109C1F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7CF69468"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E519F8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C60B44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4F0421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0.0856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02508D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7D1ADD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-0.5085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207341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0.6796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965995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9B9642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worrying about many things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844A83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40CC5DCD"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AA843C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43E109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C0EAFF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-0.0909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A818B6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6CD746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-0.6427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2F7CE5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0.4609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7B4A70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87921F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worrying about many things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A19F4A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75A9A246"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B3749D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3191BD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Users of other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54EEE3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0.0546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01664C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6256FE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-0.5338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543A91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0.643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FB9F43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BDB22F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worrying about many things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0DA66E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61846A3A"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7C33DC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826004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4E6008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0.1429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6AF3F9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0.9428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C276A0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-0.193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F1C920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0.4789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619C79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60AD18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worrying about many things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8153AF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60304AC6"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FEC120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E7B8F8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53DD56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0.2937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02FD1F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0.3841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595CD0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-0.109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EE6CA5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0.6963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6EDA58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5F3124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worrying about many things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911853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3DE00AE0"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7B165D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B9C059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B8FB66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0.1172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355052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0.9849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FB469F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-0.2201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750E6E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0.4545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5B6965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8B2557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worrying about many things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C8538C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6BB16D47"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70E126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1E41FB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Users of other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7A2128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0.2627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FAD13A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0.522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DD8461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-0.1317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D049D7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0.657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519CD4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9E4D79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worrying about many things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B306C2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1A227F1C"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0BA329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233464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41C354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0.1507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935186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0.5075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4F5C39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-0.0734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35D5D1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0.3748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FC8D7A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706FB0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worrying about many things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1D882E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63AC7DE0"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87308A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01F99F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762E53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-0.0257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80016D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0.673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679283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-0.0686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108DEB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0.0172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C53C09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410DCC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worrying about many things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5F218C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1CBE3049"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B65EB9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00BEB4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Users of other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44ED51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0.1198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F51D7A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0.7258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1CBFF8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-0.089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A15FB3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0.3285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853306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A75559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worrying about many things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262A0C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7B0DB1F0"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74F130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F99A7F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4CE9AD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-0.1764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515C16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0.2858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EA8795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-0.4026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0439C9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0.0497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CDAA66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B2F29B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worrying about many things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B6133D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7F79C775"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7703C4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7C6100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Users of other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462471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-0.031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94D458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471D4B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-0.3357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DF9530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0.2738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0F4283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1B8721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worrying about many things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BFCE21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69B4C903"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DE5BFC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lastRenderedPageBreak/>
              <w:t>Unknown/Unwilling to disclose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1FC6AC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Users of other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B9A050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0.1455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EBFAD3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0.4695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A640DE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-0.0655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B77818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0.3564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2B22EF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8C1198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worrying about many things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2FDB27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4B0E2C2D"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79057F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78CBEA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D7B17E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0.0037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65025A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BC218E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-0.1973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041C1C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0.2046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5B3350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7050ED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unable to relax</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817907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38FDF9D7"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9C1995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3251E3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203E11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0.0081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9DF1E6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F9E103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-0.2533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DE1BE3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0.2695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84A22F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F2C03F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unable to relax</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6A026D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495873F7"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26685C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225C5A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E1C8CA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0.0083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84C021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6F8DAB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-0.1793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3EC48D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0.1959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AB36BB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03774B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unable to relax</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A855D4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1F6D6200"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165984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18FDBE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6F4B77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0.0283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52E213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5BC6F6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-0.5519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909AB8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0.6084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305A12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A04F3F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unable to relax</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B113D6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7F71E162"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2555BB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FAC3A6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D4A0AE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-0.2679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C90958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0.4433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1C47D8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-0.6498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A11AEE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0.114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3702A4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113263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unable to relax</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6ADAA7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3AF04C0C"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EE06F8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32267E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9F9D48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0.0102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05BFCD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3FE9E5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-0.174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A0E37B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0.1944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E7C50D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235BDB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unable to relax</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2BAFFB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74322166"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FA246E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F87880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D7B3D0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0.0851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BE11B5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0.9954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5E3DF9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-0.2034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205295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0.3735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B0F38F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208E6C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unable to relax</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A88FBD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1E9223AD"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2382C2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003D0B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D6B5E9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-0.0384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B198E3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0.9997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E71D23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-0.225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F99B42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0.1483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6A1E2B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B833B1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unable to relax</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47E5BB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33DF561D"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76F584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59B3B2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Users of other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F38C49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0.1142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FDBDAD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0.9528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067EE4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-0.1626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E2C26A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0.3909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ED2C15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650BC5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unable to relax</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25722D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015AC310"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9F7542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063354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900B77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0.0044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B8B510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AB082F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09CF64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0.2089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0A1C72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961310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unable to relax</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0A3A76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2886887B"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1F9F4B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D2DB0E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CE94C0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0.0046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D16751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197F22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-0.0884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D320F2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0.0977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47CE39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635466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unable to relax</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4DA5F4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7B08AB6A"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C2E8E0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10C91D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A43CE6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0.0246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65140F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635585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-0.5322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78B901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0.5814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023DE4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B1349C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unable to relax</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E01EDB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5F703764"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6A4F4F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156CAD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9B0D13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-0.2716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F579B9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0.2753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EF839C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-0.617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3CC9BC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0.0739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B80BBA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4AC669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unable to relax</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4E77B4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14C0418D"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F09DBC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8425DE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51A431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0.0065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B8D663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A97D63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-0.0794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E014A9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0.0925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297DB4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6C2EFE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unable to relax</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F7A5FF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56CCA213"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E9F885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93DCAA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293E46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0.0814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EADE95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0.9865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0DD384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-0.1567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1C4997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0.3195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E40416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218C85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unable to relax</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BCA312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2162AE45"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37284E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B60544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98DE58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-0.042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3AB860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0.9083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641521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-0.1332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2F657E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0.0492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F96165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BE341D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unable to relax</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861F78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5D94FEC2"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1C462E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lastRenderedPageBreak/>
              <w:t>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6144AC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Users of other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386B4D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0.1105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1D3E36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0.8661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8C7138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-0.1132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845BFB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0.3342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6D9CCB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C8F698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unable to relax</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4CFA90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12DF3895"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7FE4AB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18634F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4A9B3D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0.0002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D64A14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88C3C1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-0.1911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6EB399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0.1915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90C546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90DEBE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unable to relax</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61EB3A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542BEC0A"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88A6C0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15FB98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05CB66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0.0201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FCF334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AEF607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-0.5612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C55ADF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0.6015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DFFE80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D74FB6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unable to relax</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BDE8F4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479F7D59"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40B13A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7FE97B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D0FD08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-0.276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2BEAA1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0.405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79054A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-0.6597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70B6C4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0.1077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C456D5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E81112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unable to relax</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87CD25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182BC80E"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C989C5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5B1B93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E1BABD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0.0021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69BC1F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06D651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-0.1858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FCD0CC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871440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C4BBC6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unable to relax</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08778A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5B1854B1"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2A6757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6F5086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15158A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0.0769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8C1C4D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0.998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CA980B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-0.214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DBAC13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0.3678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0926C2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C4C484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unable to relax</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57E589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381CF38F"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F75F5F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B6A2BF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325B31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-0.0465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85560A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0.9989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E6925C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-0.2368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2DB37F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0.1439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EFE84B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5369B6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unable to relax</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AF585D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3CDC686C"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9B8761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49617B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Users of other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D194B8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0.106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E7472A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0.9723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45E87D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-0.1732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98E3EE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0.3853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10F670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6EF515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unable to relax</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610C82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0DEC5C24"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E9EDDA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FAA81D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B44399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3618AC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015CDF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-0.5322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F8C005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0.5721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8F68BA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558A96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unable to relax</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567106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74A68DE1"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F97912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4A7F78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ACFF40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-0.2762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6D0647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0.2238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3A9FE9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-0.614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B99DCC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0.0616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8B6741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A8F5A2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unable to relax</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881BFC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31A7DA0B"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49DDC1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712034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913895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0.0019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D8989D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0796A2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-0.0448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CEA0F7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0.0487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A5F418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36101F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unable to relax</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B94AC6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7B662D97"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F64A8E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3B11FC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D1DF2E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0.0768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0FC9CA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0.9875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6127B7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-0.1502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E18A64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0.3037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2AEF3C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CCA6C1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unable to relax</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CA25A1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56ABC485"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9EFFDF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6EE5C7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15E57D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-0.0467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B5C8A5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0.1952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8338D5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-0.1024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CC1E76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0.0091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5D6EEA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18E31C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unable to relax</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7190A4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262DC9AA"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69EF8C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BBB020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Users of other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049733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0.1059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CD54F4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0.8574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E4E67C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-0.1059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0EF11A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0.3176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E84485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3D93A2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unable to relax</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F98DB9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09CDCB3D"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59E381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1DA2F6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A588D7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-0.2962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237869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733147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-0.9408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DA4E94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0.3485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A95532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DA3F8C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unable to relax</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68BBC9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4A99D28B"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6FA9E5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799CF9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2BCC49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-0.018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ECEC9A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E1B85D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-0.5691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0EAE92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0.533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EFEE81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41B78C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unable to relax</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CF6294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690FEE79"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A2F0B3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9CE2C5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58742D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0.0568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11C386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2ABA7E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-0.5373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E54E10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0.6509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94A4F9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2DB4F1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unable to relax</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275B79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0D7CF0A6"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33C7CA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lastRenderedPageBreak/>
              <w:t>Extreme polydrug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2873E0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9637C3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-0.0666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8A041F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71046D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-0.6185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679E43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0.4852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D36055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C77231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unable to relax</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189C5F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67C67C1E"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D28C83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09539B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Users of other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7D3547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0.0859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15BCA7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9733FB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-0.5025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56180C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0.6743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896AFA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7DCA30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unable to relax</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6683BB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1CBEB452"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494790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EF4754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34446A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0.2781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D56C23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0.2085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466950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-0.0578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E6ED7C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0.6141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D58984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AD7A60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unable to relax</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E083AA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4BFDCB93"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B18625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1807D9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95DE9B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0.3529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2DCA4C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0.1457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5A9DA6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-0.0498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02B99A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0.7557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3B24A0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9CF98F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unable to relax</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C2CC13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298D8020"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277A9C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3B84BC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03FABA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0.2295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5A9969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0.4898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601EB4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-0.1078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2AAE76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0.5668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17BCBC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5468E0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unable to relax</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EC292F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484DBC39"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479166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45D51E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Users of other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B1BAE4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0.3821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FF9F62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0.0669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365ACA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-0.0123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E9E7FF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0.7764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1A081D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5A1339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unable to relax</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4464EE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06F84673"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93ABB7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D3769A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1DCEAD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0.0748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329CBF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0.9886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58198D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-0.1493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7D25EF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0.299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C919C7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92C7BA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unable to relax</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A90FAF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1BE5036A"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DB35B2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4BCDBE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C4D2D1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-0.0486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7C8CFE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0.0127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DDDDD3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-0.0915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37C554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-0.0057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3E07DF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64CC88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unable to relax</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AB63A3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021471CF"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BC0B76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B489F3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Users of other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C11E98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0.1039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63908B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0.8603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50FDCB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-0.1048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C937E4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0.3127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161025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1A3066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unable to relax</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638F4C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1653CB64"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55EC61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FE38EB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7E80D0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-0.1234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C4999A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0.7805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E98145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-0.3496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B5095C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0.1027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D8F0D7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40593E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unable to relax</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50906B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5A0CB77A"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7AE693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906103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Users of other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8A89CD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0.0291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794D66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3F28E3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-0.2757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B4637B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0.3339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FD4EEC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6D92D1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unable to relax</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4A2F13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562E3763"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4E79DC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49BFE8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Users of other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F80863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0.1525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0A8D70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0.3971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84DD71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-0.0584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D42A73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0.3635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115B27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86D203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unable to relax</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D7A417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11056B01"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60FC3F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5DE470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B58B9E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-0.1905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5DFC5C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0.0807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4B24ED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-0.3915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7882E4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0.0105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E644A4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881B87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restlessness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38E9C0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57847FC9"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7E6B56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8C9A7B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B3461B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-0.1766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395667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0.5003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589044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-0.438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474F25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0.0847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5823E2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0969D9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restlessness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D2820F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47836A53"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12731B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7ABF2D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A8FA0A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-0.2086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314221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0.0158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66D390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-0.3962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732A05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-0.0211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C3EADF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BA557B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restlessness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123DA8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5AE81797"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792C09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3F3B49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7645DE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0.1269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07408D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0.9996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E830AD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-0.4533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444074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0.7071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0D78CC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840764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restlessness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C0730C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79B69A21"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4DDE40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F80E6A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F1CC0C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-0.3693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D1B4EC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0.0681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BAB128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-0.7512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CF16E1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0.0127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518A3D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D537B1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restlessness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6A66D2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2FEF9F81"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D43D4D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lastRenderedPageBreak/>
              <w:t>Cannabis and 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E48B82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6CCD89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-0.2016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B9D72A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0.0191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243E55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-0.3858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1C29D7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-0.0174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2209E8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86F656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restlessness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491FEF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46ED87E1"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6C6D3C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4B86BA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2072CD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-0.1887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84F933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0.5491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FCF626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-0.4772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1FFA0F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0.0998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6CF653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D6A08D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restlessness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7E27D4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2AB02341"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182904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8E640A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44AEB0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-0.2377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926893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0.0023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66BB70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-0.4244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D58BD5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-0.051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065795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FEDEA3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restlessness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53FC68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7B5A9EAF"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24531F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39B3AF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Users of other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5319B8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-0.2101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B2756E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0.3244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F3D370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-0.4869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A75DFD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0.0666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719071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631918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restlessness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6A8233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45F6CC38"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E868CE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AD807A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CA98E8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0.0139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FCE496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7E3E03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-0.1906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C1CB2D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0.2183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405791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103F80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restlessness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04EB15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555DF384"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8056A3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2C8B31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88A936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-0.0181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744C1F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0.9998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3D2C0E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-0.1112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73F4E6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0.0749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2AEF81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D70792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restlessness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EE57FA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19DFB6EF"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053F95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091C8D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3D29D1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0.3174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1E19C6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0.7334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739019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-0.2395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0FEDB4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0.8743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C2F933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82F0C4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restlessness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FF5F5B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3B9806A9"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679BFA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7BB02F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C6CF97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-0.1788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BAB5EA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0.8301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85B731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-0.5242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75A9F8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0.1667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AA5FE8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D21E1F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restlessness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7E5F29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50B03723"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24454A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26FE9D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A6B149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-0.0111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90251E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90DE63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-0.0971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5457BC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0.0749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5AAA38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E4FBC1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restlessness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3EFC6F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451FC2BE"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340120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C0182D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105778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0.0018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9C8495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3B1944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-0.2364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E9128C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0.2399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1D71A3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416610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restlessness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9949B8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164D250C"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E7EC30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00D7CE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07D5FC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-0.0472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4D0B93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0.8301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65EAED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-0.1384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965BCC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0.044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F08F0B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50894E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restlessness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545EAC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48995A8E"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892F2E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87E8FC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Users of other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A5F37D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-0.0196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1EDE57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E8895B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-0.2433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8E5648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0.2041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34D717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D06E2C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restlessness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C37ED5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7A6E3DD3"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E33D0A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4D8730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EC2B88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-0.032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F2CED3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995A50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-0.2233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CE9118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0.1593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45237E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137FE2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restlessness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C1CDD9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5AEC3C75"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246C29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FA4B75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D1B126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0.3035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29E967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0.8224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8FE6BC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-0.2779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378AAD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0.8849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7400C3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F22A18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restlessness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E9CA82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66DF6BC1"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3D82F3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799361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BBCDEA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-0.1926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7B6A5C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0.8544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501A4F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-0.5764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B229F5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0.1912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A4810D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9BAFD7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restlessness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599C32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09F864AF"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435AFB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AA3E3B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C62C4B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-0.025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421319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8774B0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-0.2129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3867D6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0.163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9867A7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715061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restlessness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C97788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5F879599"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93B4E8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340CA1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796AD6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-0.0121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A870D5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A1813B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-0.303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8B9C53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0.2788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9CF0E5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7651CA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restlessness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D08393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636AEB41"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F82E54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lastRenderedPageBreak/>
              <w:t>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BA28E5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63B664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-0.061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FCEFD3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0.9915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2D42D8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-0.2514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0E336A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0.1293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7B4C81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D6CD3E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restlessness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30A0B9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5757D31E"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7D0095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302F13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Users of other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2ECEE6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-0.0335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6829EF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C19306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-0.3127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D622AD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0.2458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A11808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C7B698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restlessness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58CD86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2A96D1BA"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F4B19F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F2FDA1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9CDA70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0.3355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18C894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0.6537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77A962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-0.2167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4DEFC4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0.8877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98227A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1374FE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restlessness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2008FB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7E53BDEF"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6F894E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9743A1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AE4EFE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-0.1606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BD4343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0.891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6E38D1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-0.4985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2A7F82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0.1772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0E8D43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F2294E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restlessness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CB7480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4C8C3E83"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DAA884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23A57B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343FE8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0.007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288E60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8ED519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-0.0397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360E15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0.0538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6B23A6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E781D5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restlessness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109B5B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35925929"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B47010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E004B4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C54D0C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0.0199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CDAA1B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A7B86A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-0.207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FE9C14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0.2468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5A9CB3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DE5DCC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restlessness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654FD9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11449D87"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A734DB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47A2F5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E76003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-0.029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FF3AE0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0.824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26901A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-0.0848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171A18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0.0267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F4EE93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15705F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restlessness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28D495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03C4EFD3"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05BF99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383F75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Users of other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8B5AA3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-0.0015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C50BEE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0B7739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-0.2133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8DB188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0.2103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848489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814703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restlessness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322A94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1D01365E"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5311BC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802E4D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2115C7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-0.4961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F1493E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0.3049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37ABC8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-1.1408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69EE53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0.1485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8CDA52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445F8B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restlessness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B63C17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0D0469F4"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28F629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1C69F7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BE052D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-0.3285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7D6442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0.6786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200EA9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-0.8796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834E16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0.2225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FB7DC8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B93CBA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restlessness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FF9CB9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24ACDFDF"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D61600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BAEA53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6052EB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-0.3156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FDEB08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0.8066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D26D06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-0.9097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516FE4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0.2785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E26B10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D6155D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restlessness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A2626D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049884F0"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71538D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43361B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2392EE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-0.3646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6C94A4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0.5345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3346BE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-0.9165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D1B4C8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0.1873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B540DA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29C3FB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restlessness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F463CD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3CA10B1E"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A308F3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3F38C1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Users of other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1516CE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-0.337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BCA9B2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0.7279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6AEEF7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-0.9255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025D9B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0.2515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71EE6E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78CEB1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restlessness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423633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3CA9A5AF"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934603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95B90B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8CBB6E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0.1676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A35013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0.8588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E7C0BB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-0.1683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7D9836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0.5036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E92FB2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7BA073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restlessness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6B3D97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6750A1FD"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345F80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E49DD8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2C4062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0.1805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52C703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0.9219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4D9BF5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-0.2222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08EC39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0.5833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FF1BD1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7F0CBC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restlessness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BC6DE7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580E508A"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B635A4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D8C0B5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09B305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0.1316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C9A547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0.967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7A84C4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-0.2058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E8305D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0.4689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3844FA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5F113E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restlessness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C96963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09F55F39"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834A8A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738004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Users of other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A6FF20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0.1591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3A398A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0.9589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6252B4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-0.2352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AF9CAA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0.5535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BE0920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14E1DA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restlessness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CD59D0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77039036"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552CD1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lastRenderedPageBreak/>
              <w:t>Never used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493052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73AB26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0.0129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1DA89C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7E3B2B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-0.2112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54CDFA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0.237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12C6E6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093EE0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restlessness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61FA4D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447E4D42"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EC06C1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6FF8D9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4E7AE8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-0.0361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71F2E4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0.191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23E832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-0.079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33B301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0.0069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0B094A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142E01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restlessness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D9CD40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10613486"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C66B27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AD9891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Users of other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66D665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-0.0085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DFAE9E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DECDAE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-0.2173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29787F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0.2003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A49099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F00E7E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restlessness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0CD55C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7C9D78DE"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C28C22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2AE662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792DC2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-0.0489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813F3F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0.9996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08449D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-0.2751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E118C8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0.1772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249059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6673C2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restlessness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17B920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301B7EE7"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032DF8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AB6EFD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Users of other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71B560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-0.0214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EC1403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6C92B6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-0.3262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E9251A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0.2834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E53419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B083A7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restlessness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5B79D5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645F6F85"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9E0202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63EA03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Users of other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B95E16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0.0276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FF4404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853796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-0.1834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5653D6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0.2385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7F29D1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1809BE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restlessness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DE990A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60ADBC7A"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C46302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BB17AF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2C838A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-0.107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632BC3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0.8041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36C018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-0.3079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18410B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0.0939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282AA9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9D7B98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irritability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3F532E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60CD9CB5"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4246CE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4720EC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6AD47E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-0.0391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0AD16F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B566FE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-0.3004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E0F9B8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0.2222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7CF57B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864420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irritability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945AB6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5071145B"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B01A31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8DBAE2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EB522D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-0.0285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605E0E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A90E49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-0.216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39F42C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0.159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FD2EEF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A27606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irritability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3AA89B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410B2181"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D26C4B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355A2A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74CE7E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0.2532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C68AA7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0.9332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65F3C4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-0.3268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E98C62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0.8332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5F706A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0C74D3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irritability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8EA56A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50A2AB03"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3112DB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514069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C4CEC4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-0.0705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E102B9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0.9999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D651F9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-0.4523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B7AA94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0.3113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BBC90B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C095FE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irritability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EAFFDA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3BDA35CE"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B87668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475647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69B389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-0.1012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BD7B8A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0.7733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DD39B6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-0.2853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9FED71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0.0829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08DE78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EF7973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irritability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B70A79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06BA36E9"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D4EF38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8E17E2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DB063A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0.1941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2EC935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0.5063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8DDC3A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-0.0943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EA8B7D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0.4825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9A16D7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0F1A7E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irritability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1C326F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57CC0650"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0D93B1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8BC04B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00ED9C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-0.0977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4C43D5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0.8197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77315D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-0.2843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519C6A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0.0889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8E6BD9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703802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irritability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C572FA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015BFBEC"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91B137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EC58A8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Users of other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B5F300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0.0187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DC2937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C9F760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-0.2579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C7F967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0.2954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5BBA4B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AAA489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irritability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1AF690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7F0583CB"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0DC34D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AE33CF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AA6015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0.068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D8EDA0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0.9889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C4FDDF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-0.1364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F03443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0.2723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B5DCD8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8A16C5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irritability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3C6DC7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589060C1"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19E018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5AD586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62568B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0.0785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4302EA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0.1856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77A3FD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-0.0145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7EF008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0.1715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6F41F7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E67418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irritability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A4A1EE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320ECDA7"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5DCA7F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lastRenderedPageBreak/>
              <w:t>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D24EFD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D11288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0.3603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64B8ED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0.565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BB3ADD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-0.1964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721D65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0.9169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829C13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4E7535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irritability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9753F6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6EC0AC0E"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CF45B1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556FF2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5887DB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0.0365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04BFF4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E8CC47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-0.3089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95A179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0.3818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048008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54A155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irritability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622591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2DD9DAF5"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0959A1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645015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051BEE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0.0058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B164CC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18C87D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-0.0801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743641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0.0918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F63E0A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5AD809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irritability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C2BF81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33F3E8AA"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9B1B6D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1C0BED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A65D1F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0.3011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F34A96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0.0025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252AE0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0.0631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8EA25F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0.5392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9BE76A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AD9D46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irritability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1B766E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5C7657CA"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F318A7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A98CBD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2D1F40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0.0093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B8C0F2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72E3E2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-0.0818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414640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0.1005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D4DF09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21332A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irritability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58B4F8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2418F1A1"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312BC3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0CC8AE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Users of other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1F903A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0.1257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90EDC3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0.749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A21FD3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-0.0979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4FB5D4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0.3494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A35444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889447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irritability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513651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7BE1914B"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BFA66A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0412B9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F3179A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0.0106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814A79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B6DAB9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-0.1806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95B822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0.2018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69C55D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6965D9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irritability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190678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1C8FD9BE"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78FDAD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4CC2A6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7845EC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0.2923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C34E79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0.8529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4A44F0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-0.2889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E78F04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0.8735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0A7804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4F025F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irritability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BEE35B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4588C2F7"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5A1183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02A55F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3318F3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-0.0315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F51308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8BFF10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-0.4151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68D894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0.3521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ED95C4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3B64C6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irritability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39D531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7BE3CE10"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AAC470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E2D0A4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0F0AEA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-0.0621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C69C4A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0.9894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0A99E5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62C7D0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0.1258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3C4131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41E01A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irritability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E32549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4C1A4CC5"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D65384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F2C7DA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8DDD16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0.2332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0B8274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0.2487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3C8939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-0.0576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0D38AF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0.524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E86C2B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2E7CEC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irritability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1F4EC4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1BCBA5BE"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7FFF2A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10C459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ED6545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-0.0586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F6DBCE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0.9936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FF4F88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-0.249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3EE601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0.1317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AE9AD3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1A72D2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irritability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57B71D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5E154528"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EA2331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F8E63E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Users of other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49C570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0.0578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CC3C93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0.9997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E0C026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-0.2214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DC4E9B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0.3369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64698E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D6488B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irritability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4DDDA8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0B00C989"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10B00B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E288AD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462F98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0.2817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40A817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0.8413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2155D2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-0.2703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8A3F12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0.8337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467E17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041000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irritability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8AA5EB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32D8F1FB"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840369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27AB33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83B257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-0.0421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0184AA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EF5948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-0.3798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E4FFC6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0.2957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D92AA7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EA2C07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irritability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4BF883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14CE0266"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7C801C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EF8EFB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F11BAD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-0.0727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63A99A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124C48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-0.1194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A943F5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-0.026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44FC83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3C023D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irritability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D2AFA3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068491FD"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E3EC48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906D8E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6BB9F3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0.2226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6D7A22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0.0596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9755DB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-0.0042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699B06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0.4495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111B86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FDC6F2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irritability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6A22C2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7469673A"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6E144C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lastRenderedPageBreak/>
              <w:t>Drug use history but no pandemic use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B17F35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0DF05C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-0.0692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6EE885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0.0034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7F0C5D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-0.1249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AE2ECA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-0.0135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E9E705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F482B4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irritability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EB1C1E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7941D03C"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AAA1CE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B227A2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Users of other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4B49CD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0.0472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FF1647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0.9995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AA8990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-0.1645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102786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0.2589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6D2EF3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53040D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irritability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734378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4ACECD54"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CDE8A7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0734DC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27A9A1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-0.3238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47627F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0.8536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3E71C4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-0.9682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433729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0.3207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4C0765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68956E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irritability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DD8A21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47B8BEFC"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AA7F73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8C3E1C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DBA7A2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-0.3544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5EDB7C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0.5735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BAF7C2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-0.9053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63A7C2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0.1964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CB9761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1F3A08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irritability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A631F6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26DAE1EE"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583B12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830C6D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249087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-0.0591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6D769E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107334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-0.653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C47835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0.5348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E8651D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1FE3F2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irritability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1CAA9A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21C257F3"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61A40C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833D98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82DC61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-0.3509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F1578A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5C3B5F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-0.9026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02920F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0.2007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4E1B7A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250914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irritability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7E1854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3402E408"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7B4BB7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B88112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Users of other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E05FD7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-0.2345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6D9E6A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0.962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073148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-0.8228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9E8244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0.3537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9C5E8A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87B357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irritability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9BF1E8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44A72545"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DF2C95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623F96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D23F81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-0.0306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7F1D7C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3F0FC7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-0.3665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F111F2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0.3052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EE57D3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501F44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irritability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70562A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30824D28"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B4D982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AD363C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AA72E3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0.2647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AA5EAC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0.5418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A2C772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-0.1379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6E33EF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0.6673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6F2C3D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A4F3D6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irritability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CF4A59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64CD2C42"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1D6B83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56526A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488183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-0.0272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415466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F3AAA2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-0.3644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89E274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0.3101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655C6D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3B98C8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irritability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051FFC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2997AD20"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E27D31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8D91B6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Users of other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BFD0B4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0.0893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5A7240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0.9994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81DC39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-0.305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8E611C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0.4835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D461FB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63CAB4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irritability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0842BF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45AD44B3"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AD96AE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1E72EA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CF5BDD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0.2953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A80E70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0.0013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E2ADB8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0.0712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D35369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0.5194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D7C298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F52F93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irritability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D306C0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06327453"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331601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841379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8FF5E4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0.0035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7D06DE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2154C4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-0.0394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61B0D7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0.0464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6E05C6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844E06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irritability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561061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690A923F"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8A545D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774C04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Users of other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500B9E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0.1199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7E8E4E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0.7242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CA15F4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-0.0888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5D13B6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0.3286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6DFB32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EE7F05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irritability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2FC6DB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1C265E88"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59969A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976312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648CC6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-0.2918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1D69BC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0.0018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124088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-0.5179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E66E83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-0.0657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CE8993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24BD02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irritability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17CCF3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50F3BAD3"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70540F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F99974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Users of other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24E237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-0.1754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AB3529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0.7217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C7433E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-0.4801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0F84F4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0.1293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1073F2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E0D75A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irritability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5678F5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673D7338"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1531AE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C3BD91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Users of other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F0565D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0.1164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D217C7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0.7686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8B0CF7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-0.0945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213500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0.3273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9F23A4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CB22A1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irritability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A061AC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26306396"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B7A170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lastRenderedPageBreak/>
              <w:t>Cannabis and 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5D1CEF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CFDC3C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0.0141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E4B9DC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5F0AD0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-0.1869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D2B38F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0.2151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E36326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0377F5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negative premonition</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C1E019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6AE27042"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969480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6FD533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F6F406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0.1357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A07535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0.8273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614FDD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-0.1257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E5B9ED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0.3971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BE86CB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EA0DDC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negative premonition</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C685DC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557B7E9F"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BF9936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099BBC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4C497F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0.0384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506585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0.9997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F78BC4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-0.1492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5DB620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0.226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C4D206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5E1ED0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negative premonition</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74F3A4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1F6F67D0"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DB588E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85107E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7A87BE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0.0805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5A586F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A36660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-0.4997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3F3EC6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0.6607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FC14CE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5AF8B0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negative premonition</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A74D72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748EE58C"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FEE4C3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3EE8F8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2060F8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-0.287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D8F93A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0.3393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8212C8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-0.669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BB76C8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0.0949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6CC27C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11ECCD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negative premonition</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5A636B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5131425A"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909137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C3D5DF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94B292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0.0417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3773F4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0.9994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0C416E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-0.1425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DB09DD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0.2258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BA5660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348EC1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negative premonition</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F9639B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36607E08"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9CB4FD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7C38A9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3A9346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0.0483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D4D047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EB09B3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-0.2402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83FC5D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0.3368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19533F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3F7CF1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negative premonition</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4D18EC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3D4D82AD"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ECFC2C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370769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C82ED2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0.0351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5CFD62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0.9999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157040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-0.1516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242A8C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0.2217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250EBF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57A877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negative premonition</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8AB439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38342F01"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19AF9D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1709D6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Users of other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852630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0.1514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BAD3C9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0.7777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FFA1FC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-0.1253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9A30F7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0.4282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F94CB6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A4B13F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negative premonition</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D4AC35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785F8A1D"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4FC09E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415139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79DBA4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0.1216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8FF627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0.6815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871966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-0.0828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8A383C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0.326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402152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EF30A3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negative premonition</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CDB693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65D2335B"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4426A6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2F8D29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EB427F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0.0243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06E66F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0.9982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6718EC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-0.0687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D7EB80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0.1174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1673DE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0BD7B5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negative premonition</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0317E9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61AB29BB"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C09155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385221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579CAF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0.0665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C6CFE5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C660C8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-0.4904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1FB3E0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0.6233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E86979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C722C8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negative premonition</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324465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06A85044"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E6CD8A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0BF6F5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B1ED77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-0.3011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93BA91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0.1512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0D1F90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-0.6466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24B1AB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0.0444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64CDFE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E35AF2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negative premonition</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C8E358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40B55540"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21BFA7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664CF8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479F9C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0.0276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671588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0.9915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55DF18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-0.0584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007DAF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0.1136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8688A3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D8BB20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negative premonition</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338AF9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6FEF6D85"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7945BD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193BD3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BCEC1B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0.0342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5EA886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17FF29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-0.2039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48A91E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0.2724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30B245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D7E72B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negative premonition</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7032D5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25DD3C9F"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F497E6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1821AD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74C8E8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0.021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F03FA5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0.9993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6A8227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-0.0702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B3F0BE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0.1122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CB9045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0E98DB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negative premonition</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AEECA8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676B1ABD"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36B587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82E53C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Users of other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450E51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0.1374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E7271F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0.6398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78BB25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-0.0864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5451BE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0.3611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74D440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A371D0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negative premonition</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F616BA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362CAD3C"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2EDAC4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lastRenderedPageBreak/>
              <w:t>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2F74E6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4869B4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-0.0973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AFEF96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0.8441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2B3011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-0.2886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83DC84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0.094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5399F2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E9C0EC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negative premonition</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3EF160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60613EE8"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AFEB48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860A82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F20165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-0.0551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D05111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66CABB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-0.6366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205677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0.5263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45E6EE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5D29D9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negative premonition</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BF490B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7AED1049"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DB7367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8B1CB4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7CF236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-0.4227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08EE9E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0.0177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5AF626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-0.8065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45F31C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-0.0389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305A51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A9C331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negative premonition</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561906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09F7765B"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396B70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7F97BB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90BD70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-0.094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645D0C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0.8568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F67784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-0.282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F7EEE2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0.0939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38403C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A918B1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negative premonition</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C91A1C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26384C35"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584439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E22037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9EB158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-0.0874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AA622F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0.9947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298B47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-0.3783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750762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0.2036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4D0803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DD4A37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negative premonition</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18FD70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2015E4D6"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8D056F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BA5D13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357483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-0.1006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67AA37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0.8113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9DE40F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-0.291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E6ED55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0.0898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CFB386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CAED00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negative premonition</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9709BC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0E4E4B3B"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2F8A5A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7F7F58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Users of other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E93DBB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0.0158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960125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5AD0CF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-0.2635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AD74CC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0.295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0A8469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2A96E8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negative premonition</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9019F7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7A90EDEC"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CA8E21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5F7378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81AB49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0.0421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38E468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4340B0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B96B8B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0.5943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038594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CC5159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negative premonition</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FDA08D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7459C412"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504793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7A9E30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B7867E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-0.3254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536DE4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0.0703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4F985E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-0.6633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392FFC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0.0124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96A6D3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2ED02F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negative premonition</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996AC3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4D49D564"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2C3DDA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F1C087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17EB10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0.0033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45A188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F6CF69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-0.0435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23C29F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922A3E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0F7819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negative premonition</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233EE4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24588DCA"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48C39D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294B9A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EA280B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0.0099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B302EB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27DEF1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-0.217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44A047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0.2369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699610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52B4A2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negative premonition</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8C90F3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2D8E3363"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44440B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972BCF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1C904F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-0.0033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7D01D1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5F9FA3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-0.0591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201D70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0.0524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BA3958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DABBE9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negative premonition</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0BBBEA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249EF476"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356163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89EE6C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Users of other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307BC2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0.113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ACAF56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0.8022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735F95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-0.0987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CAC496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0.3248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8893F2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44968C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negative premonition</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F4491E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0D624C46"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11511A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0533C1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435F57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-0.3676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516757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0.733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9A4296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-1.0122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9D5699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0.2771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B3F954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14EFD1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negative premonition</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E513B7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1167B8BE"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F14D46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D25250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50A141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-0.0389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EB1D06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695110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-0.5899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FBA2A8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0.5122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3FD7A3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E468AA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negative premonition</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341766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7DF536D8"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326FF6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A20FCF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E9574C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-0.0322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6AF045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345461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-0.6263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39F59D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0.5619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3476E3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65D1D2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negative premonition</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D338EA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73A23363"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345FEE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F51605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FEA348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-0.0455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6ED5AE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AC6586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-0.5973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639DEF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0.5064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52AFC5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D1ED34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negative premonition</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29CC79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56B7034D"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09A520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lastRenderedPageBreak/>
              <w:t>Extreme polydrug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B48BFB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Users of other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0EF90A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0.0709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18DCB0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7B1F23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-0.5176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0A6877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0.6594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FA8C03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7E3F1B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negative premonition</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EBC3E8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31D2F88B"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606876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385398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8FC07D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0.3287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7C4C3B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0.0613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295988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-0.0073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0084FD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0.6647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9EC208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2A8028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negative premonition</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276C79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2DA96408"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595B16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AC4A6F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5475CE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0.3353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DC3E2B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0.2015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EDD1CF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-0.0674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3ACCFB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0.7381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7A9DB8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A5886E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negative premonition</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13C9EE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2550C09E"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66F456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5C6204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CD08BC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0.3221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78DFD5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0.0759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D3C11F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-0.0153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48964F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0.6594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5F3B29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117610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negative premonition</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8F18A3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4EC057D5"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5FA364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B021E1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Users of other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B48097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0.4385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5A079F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0.0158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873E14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0.0441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095635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0.8328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E11BE1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9B5D03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negative premonition</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F00DA3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4B66C37D"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3F656C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C6BE64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26F529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0.0066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3C1632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D0563E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-0.2175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2D73AB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0.2308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5F43A2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566A79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negative premonition</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E37BD5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499C196B"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0665DF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22E9DA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161CA0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-0.0066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F8F821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F7FBF7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-0.0495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2E1412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0.0363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68C3CF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D0CCA5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negative premonition</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EBB7C4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0C40773A"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488055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141FB4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Users of other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B50B0E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0.1098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19E472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0.8161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01BC15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-0.099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3D3EB5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0.3185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3F9055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34E70B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negative premonition</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346BFF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4E2DF275"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02A9A8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D76F83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81C771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-0.0133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712BBB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4B9865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-0.2394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C63D6D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0.2129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D355C5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323F02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negative premonition</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4C03E9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2B0ACAE2"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3BB56E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501EB6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Users of other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5B0C88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0.1031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A0AA5E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0.9875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58BA99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-0.2017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9F51C4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0.4079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B4AD2B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081B6A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negative premonition</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B49032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5C1053CF"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816002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F1130B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Users of other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1868DB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0.1164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1F73F8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0.7694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54E0C8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-0.0946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E430D4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0.3273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D622BA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A314FA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negative premonition</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0C8A28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4426D158"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96C17B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2D6E0C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87A4B1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-0.0234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69ED96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706A1B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-0.2242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477329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0.1775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BDC926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7E9B1E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apathy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B5A597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65AD14F3"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039EFC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9B0010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02446A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-0.0973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AB8529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0.9756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C45020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-0.3585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E6AE56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0.1639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5F0C3F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099CEB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apathy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79B237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1411BA8F"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C09A45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8F367D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CE2833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-0.0969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8D070A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0.8306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F7DAB4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-0.2844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321888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0.0905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87EAD6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ECF41E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apathy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01F191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700A60AF"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72EAC7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49ADA4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3B56E9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0.5487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261C1D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0.0817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B57685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-0.0311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34BCE9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1.1285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E424F8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0F1B68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apathy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3F318C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64E8A47F"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92C03F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8A13E9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CEB56F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-0.2376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B73097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0.6205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73F9AC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-0.6193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E21E87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0.1441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5DFCFB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631231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apathy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61CAB6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10AC8D0D"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BFB95A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DA9B2C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23CB7E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-0.1381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E685F4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0.3414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51B12E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-0.3222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AB052E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0.0459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9682F1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CE29B4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apathy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C6B050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116917A4"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6ABE55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lastRenderedPageBreak/>
              <w:t>Cannabis and 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B8A2E9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F2A5DF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0.1407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763203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0.8742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0D8089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-0.1476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ACE798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0.4291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E19D0E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F6F9D4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apathy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7F1C6E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5C436CD4"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7BCA23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AA7847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792F3A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-0.1729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B99F64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0.0967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C89ECD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-0.3594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250C9C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0.0136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059BBE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D8B246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apathy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E004AD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16939E2B"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1B2EDD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85A148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Users of other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2D1B82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0.0818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292DD2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0.9953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73BF0D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-0.1947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193851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0.3584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3653EC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E267BC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apathy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567B4E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2AD0897C"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8279D7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2D0501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C9C8FB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-0.0739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D423CC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1220A9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-0.2782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1FCFF1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0.1304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1D33D6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FE8275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apathy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839572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57EF1AE4"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D3718D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5C0ABD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B8C8E9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-0.0735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A467DD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0.267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D564BD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-0.1665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2A758E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0.0194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90B91A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BDFA2C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apathy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D74E12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1CAD0FF7"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AE788B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F75109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90BA7C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0.5721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F30A5F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0.0381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85B7D0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0.0156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8D9156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1.1286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B177E7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F5B77D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apathy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311606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38CE3630"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64A2C7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698410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A043A3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-0.2142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F39DCB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0.625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9D5540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-0.5595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805CB5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0.131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1569BE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2A8AC5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apathy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BE845E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57E69997"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A01B1A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E09CBF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8E3346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-0.1147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F5D18B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0.001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1894BF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-0.2006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B35154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-0.0288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E7D517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8ABA09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apathy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B3DAB7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3F3B7FEF"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49F0EA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501B32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D427F2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0.1641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B15373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0.4692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7F4F5D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-0.0738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B888C1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0.4021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073AE7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0F8F01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apathy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91F423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605B0103"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8A7D2C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94D3BA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2F5A9E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-0.1495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5845DB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20BD19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-0.2406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A73F90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-0.0584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E25485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755711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apathy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3E1969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2158E9E3"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E42A7F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E33247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Users of other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B0BED9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0.1052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3A6580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0.8969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F8CCC4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-0.1184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785ACA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0.3288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E3DCCC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3E4B72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apathy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853C92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60EAD9A3"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B11619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4D9933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9F1185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0.0004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13EC0E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F7A4F7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-0.1907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247F01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0.1915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CD1492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3EFADD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apathy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CEBE63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0714A047"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CAC3B6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66EA0B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D17D02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0.646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599ACA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0.0158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380805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0.065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3C974D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1.2271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294E62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54F267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apathy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884509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1F9FB27F"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D557B2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362DD0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2C5A55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-0.1403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365C27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0.9785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1E3303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-0.5238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3BDA30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0.2432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D23C62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07620C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apathy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ED5801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007DE0A6"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C8F783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702E9A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5C9D30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-0.0408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AB191F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0.9996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939126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-0.2286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D83242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0.147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B0EAB0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CC43AF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apathy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F1695C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4FC2E5D4"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81FE77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B00A68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301D26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0.2381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7F0896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0.2218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1D4677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-0.0527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C9351A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0.5288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AAF1C7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AE4346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apathy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FBA790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00CBD573"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2F7C46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6360A0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22B258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-0.0756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C4C8AE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0.9629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F7ABE3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-0.2658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2DFA06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0.1147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818EB7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F0D93C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apathy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6EB6D4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6EF46DB6"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6C8470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lastRenderedPageBreak/>
              <w:t>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C5A0F3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Users of other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605B7D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0.1792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46B481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0.5766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2BA6E8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-0.0999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52F23C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0.4582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C7BA6D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EBC460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apathy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7D7055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6EA76998"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221C52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495EBB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681D22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0.6456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D68253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0.0082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F68A34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0.0938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C4C645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1.1974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9B1073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76F6F2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apathy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907E34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67FA07AA"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78AD2A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3BFE97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46C7F2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-0.1407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156DDD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0.9497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C89B02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-0.4783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937148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0.1969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11BEC9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74F48E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apathy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7AB76D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434848FA"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E04F97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FE456D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5E3C6D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-0.0412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E4F754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0.1402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95207F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-0.0879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B08884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0.0055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160640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9E9694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apathy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A77DC3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058759DE"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724899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FBF5FD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BCC89D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0.2377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0D16CB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0.0311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D44F10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0.0109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8E0D65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0.4645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48ACF3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C3B8EF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apathy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3E8D02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622EDCA8"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48F555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9CAC81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36A3AF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-0.076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D65339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0.0007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E79905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-0.1317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8A3E51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-0.0203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298DB7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D27D62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apathy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C4F1D9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65B260CC"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AD3F8B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0F95C9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Users of other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962247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0.1788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51CA1D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0.1848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679CE6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-0.0329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9F05E0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0.3904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554CC4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12D721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apathy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77DF1C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4338F204"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73860B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8E2B72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C98296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-0.7863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478578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0.0044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7C21E4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-1.4306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D111E0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-0.1421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4BACDC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D74810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apathy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987364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58E0E5B4"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AA9693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035E35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E5FF07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-0.6868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198562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0.0032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C2ED37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-1.2375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B7445C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-0.1361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6A54FF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EF96F7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apathy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2357BF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71FCD3F9"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6D90EB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016A20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F51CF3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-0.408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086419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0.4748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98E75C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-1.0017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94910C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0.1857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316B3E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900BBE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apathy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C35409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2E6DDFE3"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B5CEAD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6AA562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FB90A4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-0.7216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8CB873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0.0014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30FA29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-1.2731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9DCA77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-0.1701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1112D5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B053A6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apathy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29EBAB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7F86AB4B"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832E66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3BDB63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Users of other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00429A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-0.4669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ABFDFE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0.2619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DFDD67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-1.0549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E19A5B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0.1212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8F73B8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FB30F3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apathy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35BB04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1B1F5F77"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C66671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F8DA72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852A69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0.0995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5CDA86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0.9952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DC23E1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-0.2362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FD443C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0.4353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D382FD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F8FEDB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apathy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F9FA8E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6C90FDD5"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D9E1EE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613CF5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10542F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0.3784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1E8120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0.0863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F090EE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-0.0241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98E9F9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0.7808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F8E647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4B0EA9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apathy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223A58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1E31CC7D"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166C88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F275EC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46B9E3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0.0647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FA12DA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0.9999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560FD5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-0.2724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4E3C9B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0.4018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1BF87B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BC7585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apathy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994028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55E9EF7F"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77E89E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C7D99D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Users of other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982CF9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0.3195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A63174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0.2346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680811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-0.0746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AE627A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0.7136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A8BFDA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78E83D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apathy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1640A3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5425CE5A"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A95C87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F380AD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405C2B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0.2789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C0C893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0.0033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7F860B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0.0549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EA40C2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0.5028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671FCD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DFCCBE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apathy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627E91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2A31DA02"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96A38F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lastRenderedPageBreak/>
              <w:t>Never used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B187FF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5F2534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-0.0348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C7223E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0.2336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1D970C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-0.0777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DC92E6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0.0081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A052B2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354A6C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apathy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18EB13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05FCC0BB"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58553B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6E8ACC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Users of other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73840D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41BE14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0.0292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C9D451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0.0113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870725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0.4286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CDEB45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6BA484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apathy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37476C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435C66F5"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C7A67A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EE7417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8C75D3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-0.3136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350629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0.0005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DE349F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-0.5397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399868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-0.0876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3CB0EB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00026E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apathy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0E103D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471BA732"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AE68C6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9A575F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Users of other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BAAFB5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-0.0589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97A03F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0.9998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8F5F04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-0.3635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E0F57F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0.2457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DAF655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CCFB20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apathy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6EE180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25D41F24"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AE9F1E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BF2AC8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Users of other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7D1569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0.2547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4F3A46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0.0052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1F6596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0.0439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2CFE25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0.4656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C2AE00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3E022E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apathy</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8A8265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283FECA4"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5BB76C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3C7995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B516BA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-0.1361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D9CAEF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0.4959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EF192A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-0.337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493BE6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0.0647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2FB3B3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B1BC51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depression</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364ACA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2674D245"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76619F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2FF9A2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2CADB6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-0.0953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B5018E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0.9789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AD8DE0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-0.3565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CCB215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0.166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7CADC2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C6D6E7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depression</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D335C9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25B80ECD"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AB375B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1B890E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09ACA9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-0.1902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D5A442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0.0435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AF508A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-0.3777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5598D9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-0.0027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79A9A8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127D6E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depression</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06B76C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0EE23395"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11CA0E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255438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C0CD08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0.1169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2A8011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0.9998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23E9E8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-0.463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755873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0.6968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73092A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D771CC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depression</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D98181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535D1295"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6E1983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798916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30FE59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-0.3745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3E7369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0.0597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825C77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-0.7563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C62429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0.0072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0A1D90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C0F952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depression</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CDA723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36017B26"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49EAD1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663A98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86B1C7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-0.2231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02F260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0.0049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BD34BB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-0.4072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40D600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-0.039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02A131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92BEAD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depression</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4DD39D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3416BFD0"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1DE2C8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36035E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D01A62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-0.0364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34F228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DEC1CB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-0.3248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61553A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0.252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B36B44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CAE479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depression</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4FCDF7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2C541055"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7C95CA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2F3BD6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BB59FE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-0.2517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1C48DC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0.0008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C7FE6D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-0.4383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1C8380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-0.0651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91B120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E9079E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depression</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7A266F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7ABBFC39"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0034C3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98EE04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Users of other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93F9E0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-0.0097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89F156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A05624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-0.2863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B98A87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0.2669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A83D98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F3D43B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depression</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C5BD9B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2488F1B8"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8C8002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BB9E1B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514AFE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0.0409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5ADE26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0.9998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AD351F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-0.1635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7FBAA8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0.2452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CC9A8F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F635D0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depression</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1F58F5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4B0403D4"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4ADF60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0C3A69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CDA85A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-0.0541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6457A1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0.7104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269567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-0.1471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E27D19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0.039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8A0D2C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CC2908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depression</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F2F776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63C45A31"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413C74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5D2261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A0C656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0.2531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89BBFF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0.9152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A21525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-0.3035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B615A2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0.8097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0CC75F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ED7537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depression</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5A8B21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04B36047"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EC4FB2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lastRenderedPageBreak/>
              <w:t>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5E473A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8353E5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-0.2384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DA42D7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0.4677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E714D7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-0.5837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BB5348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0.1069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1AD13A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7D6F99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depression</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D327B5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608FA577"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0812DD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6C7F40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FE9C4D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-0.087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630BE6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0.0445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705308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-0.1729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D23DDA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-0.001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3FBEA8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260E4C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depression</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A34A44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35706EE9"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1CBA65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CBA195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A6B43D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0.0997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015D3F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0.9479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0725EA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-0.1383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EA74E3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0.3378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371854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513C0A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depression</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1D28CC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024C18A0"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55BC3C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C7268A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C26CEA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-0.1155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7D3992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0.0024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BA7C3A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-0.2067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E0B123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-0.0244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9C611A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EA03FD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depression</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4BEAEF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7E940266"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C59572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A70CF9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Users of other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4D846E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0.1264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82488C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0.7426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C9FD5A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-0.0972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AD3D9E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0.3501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C5A7CC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670E73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depression</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463AA9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6B16E9F8"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F2CEEF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9D7CFB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747BD5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-0.0949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636F4F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0.8624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55F88A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-0.2861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D0A7D5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0.0963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676F9B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D5711D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depression</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055151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22A0DCC0"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91ACE6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46CE9E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15654B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0.2122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7FD4F8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0.9787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BE1578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-0.3689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EE762D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0.7933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DC847B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77447B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depression</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2F02AA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6687C7D8"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0417F4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BBD86B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0E6CB5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-0.2792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1148C4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0.3867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C570D7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-0.6628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2AC372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0.1043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3CC40D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DDF322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depression</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693935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3177C783"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20A8A8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97032F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05FAE6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-0.1278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1B2AE9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0.4896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EE186E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-0.3157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D019C9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1E1481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A9852A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depression</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0A7D3D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1A4D71B6"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B2DBA9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45C101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AE1348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0.0589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CA88BB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0.9998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904A43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-0.2319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21C25A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0.3497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CDC309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640AC9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depression</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A29A28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35BD1B3D"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81003F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9752B6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F0F780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-0.1564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F7D257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0.2171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F1366F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-0.3467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66169D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0.0339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227519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9714BC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depression</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A74967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1988D7DB"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2CABBF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69AC80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Users of other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AF89CB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0.0856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EA01E9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0.9939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FC1B2E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-0.1935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4FA6A3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0.3647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5CAAA4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AF288C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depression</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577371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648D901F"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1CD9B0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7C0B39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6B7224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0.3071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AAA663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0.7601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61F376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-0.2448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69D167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0.859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37418A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7E3238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depression</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FD5B50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174CBE3B"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5DEEE4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467B45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97D6CC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-0.1843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BC3EB8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0.7802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62FB24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-0.522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ED7EB0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0.1533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C60F23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E3A081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depression</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354625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64A5C3BC"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62A9A1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B679C6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0E8397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-0.0329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7F080F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0.4365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090403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-0.0797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8FBAE6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0.0138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A5EA95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C94500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depression</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0CF881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0D277724"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652DF3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44AD5C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5F7994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0.1538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6C0AB0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0.4952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86E5B8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-0.073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CBAFD8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0.3806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C9DCF1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D1E2FB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depression</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A189C0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55F4D2C8"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E12607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20AAA0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E29228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-0.0615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B1FB04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0.0173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9B95B1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-0.1172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6E88B6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-0.0058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237ABA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CC208D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depression</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AD985F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6A349F7A"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C47272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lastRenderedPageBreak/>
              <w:t>Drug use history but no pandemic use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0B5337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Users of other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2836C1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0.1805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6D57EE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0.1744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77121C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-0.0312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A29CE4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0.3922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0DBB2D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769BB2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depression</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E3D8C1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197C5B67"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FD709F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7A5881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461D77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-0.4914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89370E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0.3178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B5F401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-1.1358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02B451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0.1529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7076CA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2E0644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depression</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5744B5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62CC5151"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2CB4CF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C53A12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F5B1D3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57C364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0.6321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93AE1D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-0.8908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2F7AB3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0.2107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270EF7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19EA94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depression</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ED1D45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2BEFBE92"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3587B5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480E6E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0267F5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-0.1533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FEFDD2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0.9984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0043C5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-0.7471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D8BDCA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0.4405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99BCC4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8F7A34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depression</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F3F56C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7E038C5F"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76EB11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C8BC4B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905D39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-0.3686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F93AD3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0.5172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F68CA9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-0.9202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2317BF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0.183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F6E976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0B2A22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depression</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004AA3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420170B7"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92D0AE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0090E0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Users of other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66BD38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-0.1266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19F73C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0.9996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D28AF1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-0.7148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CD3035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0.4616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633FAB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327389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depression</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2B201F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0808141C"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C4DE11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2C1FE0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73C6E3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0.1514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45C71D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0.9192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987503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-0.1844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71D406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0.4872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83C4A8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C04870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depression</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4BD94F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5A91D466"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8F823E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28540F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D18F4A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0.3381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16D9C3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0.1912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50F51E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-0.0644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7C52BD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0.7407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22F775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201890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depression</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FF30EF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0072A8E2"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78E2F9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4C461D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CEB22F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0.1228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3AA3D9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0.9791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509C97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-0.2143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382743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EB1D66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77ACE2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depression</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D43E34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44C53F4F"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9C59F4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D7C0A9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Users of other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AAFE13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0.3648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860771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0.0979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7C675D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-0.0294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3A39EE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0.759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7150AE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D4FC56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depression</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8544AC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32C31A52"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E1A881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AE31A9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57FFCF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0.1867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A17FE4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0.2003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58290E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-0.0373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CFDE71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0.4107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396B91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847847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depression</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AB2A72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3C782316"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1D59A9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A97CA9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C45321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-0.0286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59EB42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0.5223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4713CC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-0.0715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735F35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0.0143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BC42D6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00EFDD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depression</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A2C319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10E3FB08"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7E6CEA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C93617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Users of other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D1003C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0.2134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A6DBD7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0.0401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F094AD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0.0047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2896CE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0.4221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D22CBE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AF63B4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depression</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34D207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4BEFBC64"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5222E6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B5B371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55CD84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-0.2153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5E2DA3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0.0775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ADB2EF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-0.4414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5A5037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0.0108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683726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BC8C8C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depression</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0CAB78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4833016B"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71B15F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526125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Users of other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09BB37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0.0267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0406D8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2B71F6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-0.278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63C64D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0.3313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5F5A40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BA3BB6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depression</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358293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3A6A8E55"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7CA542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80BB77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Users of other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48ADCE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0.242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E4A318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0.0106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F5A380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0.0311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323F1F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0.4528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5060B3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3E7F95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depression</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55574B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7268F26F"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4E3192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749224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BB48BE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0.0179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867164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5CE459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-0.183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55144C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0.2188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9C7FDE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864539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tiredness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BE6DAE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2473515E"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F298BB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lastRenderedPageBreak/>
              <w:t>Cannabis and 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7E14A2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8E6011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0.0767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AC4000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0.9956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C4118D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-0.1846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863520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0.338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54E2FB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389EF5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tiredness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DAF2D8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6A131E19"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705402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F7A796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88F18B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0.0638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4B2F65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0.987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0A1891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-0.1237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014887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0.2513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EC388D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E6614A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tiredness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D33DF8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5E42C1CD"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A76A00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3E67C3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C3943D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0.4425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BEC8FD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0.3172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D56BA7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-0.1374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33C4A2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1.0225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AF4F18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1E3FAD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tiredness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21B596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4567ACCE"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211C47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EA9FD4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A65E7D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-0.2289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27C815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0.6715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D7ADD1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-0.6107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D7FB5A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0.1529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769D29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1C1BB4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tiredness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03AA8B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19F7AD37"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55D2E6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2C92D6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ADEE2E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-0.0035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3B319F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8F73FF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-0.1876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05CD10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0.1807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3CBB02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832250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tiredness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6C4763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13074CC3"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DBCE84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327C8B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84B843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0.0129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41C489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C19801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-0.2755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953541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0.3013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CCD9B2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6C5BB6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tiredness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AB313B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089777CF"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A18980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C8E01F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EED3E8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-0.0343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E83F7C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0.9999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7C4DB5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-0.2209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61E865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0.1523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C14C89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46034E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tiredness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9DA590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74D8ED0A"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5DBEE2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14B4F1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Users of other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125FCC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0.1491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95FF6F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0.7931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19298A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-0.1276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FF6411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0.4257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52BD8B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E25914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tiredness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2438F3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7258510E"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10A993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EA491D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A7BF48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0.0588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0605F1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0.9962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C2DE2B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-0.1456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75F074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0.2632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3A8151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23E514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tiredness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BC1BC0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395F0850"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12A7C7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5F6078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A8A6F4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0.0459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BDCA07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0.8665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A0581C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-0.0471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05062C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0.1389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6E9F13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7D88AB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tiredness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94DD13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1E32B8C0"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DCEB1D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D8A4C1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D96024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0.4247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EE1EAD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0.3174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BFAB81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-0.132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C74DB2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0.9813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A07C1E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6A796B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tiredness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64E8AE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5C9B6BF6"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AE65D8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29E5A8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003FB7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-0.2467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3D382F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0.4151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454ED9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-0.5921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92A9C5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0.0986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2BD303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EF0848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tiredness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C1A00C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53360D5A"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189AEA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9FD56C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6F675D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-0.0213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813B4B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0.9988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709856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-0.1073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34FE35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0.0646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AD0498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3A2B01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tiredness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34A449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539217D3"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BAB0DE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C40A64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738432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-0.005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474A93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A8DC8A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-0.243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C58792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0.2331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92D958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4CD4DE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tiredness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332812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4186B5DF"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6A8E54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86F9BC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CB8A8E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-0.0522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3340D1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0.7279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EE80D0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-0.1434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748397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0.039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8D1F42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9907F8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tiredness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778D4C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6E41BC84"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7FC09F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B1766C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Users of other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BCDD70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0.1312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2BEE40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0.6991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03E10F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-0.0925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81DD7A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0.3548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BE81A0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23B8D5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tiredness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1AABDD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00A5F7D7"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AEA04D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EC9AEA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A3E668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-0.0129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6F040C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9F1F62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-0.2041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27DD4B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0.1783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0557AE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A59638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tiredness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24B5FC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71D29643"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A219C7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lastRenderedPageBreak/>
              <w:t>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67C654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D458D3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0.3659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048252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0.605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AC6AB7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-0.2153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2AC49E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0.9471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69BBE5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FE1FC0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tiredness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B8E6C0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14FE216C"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6DB8D1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FC1664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97D9C5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-0.3056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2E39AA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0.2575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0B206B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-0.6892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8B762F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0.0781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E5D173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4517A1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tiredness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4C6AD9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23B363BA"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454DC1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68D20F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F37B62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-0.0801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754803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0.9419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FC87E3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-0.268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99F374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0.1077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C18B88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B6CA23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tiredness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197B2C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2E67D8E2"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40596B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5738A2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C88B3D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-0.0638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367401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0.9996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B1303D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-0.3546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387BD4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0.227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9761D8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3575C6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tiredness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98069C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798D0D45"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0F80FC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782D9B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1E6AB0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-0.111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93B0C5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0.7059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954802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-0.3013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9C5344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0.0793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D72848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D52B32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tiredness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8B02BC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32FFCD3B"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342F9F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B7B5F5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Users of other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705E08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0.0724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782826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0.9983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4D1F64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-0.2068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5E1A64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0.3515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CB5039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75816E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tiredness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974056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0E3B87E0"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A712C9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2C8AD1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7A53E7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0.3787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959754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0.477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7F4274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-0.1732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C94123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0.9307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78B4A4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5AE5E0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tiredness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D59847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7064E55B"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CD84A2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0A1B9B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75DC15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-0.2927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2CF4B7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0.1571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58E45A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-0.6304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E121D0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0.0451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7EFC8A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4F2140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tiredness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5F7041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1BB70309"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9BFCFB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E8F880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36330E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-0.0673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F57707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0.0002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8829D0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-0.114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5CF3C6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-0.0205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A4D4F5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2E9126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tiredness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27488F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646E8C22"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6FC368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4C5A79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DBB736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-0.0509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B46C93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0.9995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5A2804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-0.2778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61EEA5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0.1759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B111CA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A8598C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tiredness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242B6E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177DA2CA"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002EF9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BAF05C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47E199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-0.0981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4A852D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87E466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-0.1538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F5F26B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-0.0424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05D4A1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5F1429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tiredness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39508C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2DAC825C"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9DAEE9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EFFA3B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Users of other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039932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0.0853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BCF250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0.9594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4CB1EB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-0.1264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F65D7F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0.297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11A692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D41023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tiredness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1FFCEC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6655D32B"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E11C3A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A8B113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42146D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-0.6714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BA8C08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0.0331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3F02F3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-1.3158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04F9E1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-0.027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9713ED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884671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tiredness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A73C4E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52AA44F2"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592FF2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35234A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3BBF10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-0.446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C1B1A5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0.2361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6CDA82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-0.9968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AB8133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0.1048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2C6104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36B51D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tiredness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72F0A4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4F30DC49"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923DB1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F99FA9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1306EB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-0.4297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A1545B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0.3961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D205D7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-1.0235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DAE6BD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0.1642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76C914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B0EB0E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tiredness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DA572C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3D417268"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07FCBF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1BF93D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D97C79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-0.4769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2D1E5C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0.1597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9697E1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-1.0285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F169D3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0.0748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19AC3B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95310E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tiredness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2BB79E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1CE62601"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2CEDC8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4EF956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Users of other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642EF7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-0.2935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0E8EB9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0.8589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2A3C1E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-0.8817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F52628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0.2948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69BBEC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FF3707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tiredness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92DCB8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0F0BC744"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44CC90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lastRenderedPageBreak/>
              <w:t>MDMA/ecstasy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0C91B7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E304D3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0.2254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E1044A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0.5106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12586B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-0.1104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7AD029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0.5613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349A0A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AA587F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tiredness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B5E631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0A625731"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1E83CB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56F11F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1116C3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0.2418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470CC3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0.6692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6569B0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-0.1608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386B8A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0.6443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266DFB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FA0814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tiredness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B8BB9C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7B1B1D3C"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9B7B51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7ABE9D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9376BF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0.1945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E35FB2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0.7192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7F032B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-0.1427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4D6C83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0.5318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ECB93C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2F0791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tiredness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E61DAF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39B072A4"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A3D744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2A23D1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Users of other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50E031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0.3779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598F5C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0.0733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81A9AA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-0.0163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FABE91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0.7722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118CFF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FEF500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tiredness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ADE355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365300F9"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12ACE2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232859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73B647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0.0163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C892F8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5F1E84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-0.2077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C698EA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0.2404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892EE8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7D61BB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tiredness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BF237C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437DD384"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95919F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A45D37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3CEB26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-0.0309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B9E22E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0.4047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CAD044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-0.0738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48AF3D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0.012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1B927D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73B424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tiredness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76B1E7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3FC66C4E"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D283F9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C1BD55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Users of other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2D3B2B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0.1525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E7BB6A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0.3808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B19EF1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-0.0562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CF7275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0.3612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0AC2AF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7F905B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tiredness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75D425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0A385553"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A35B35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92EFE7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AE58CA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-0.0472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3519F9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0.9997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D640AD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-0.2733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1FFDF2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0.1789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0208BD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BA2C66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tiredness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EA20F7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2BE50A4B"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E2E05C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69F843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Users of other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0A040A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0.1362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EDCCDC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0.9233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7CF7BA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-0.1685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DC865A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0.4409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BF08E4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68F5F7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tiredness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54DFCB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2CE6C33F"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CC8A4D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869359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Users of other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7396EA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0.1834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157724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0.1536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2C81E0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-0.0275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234E5A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0.3943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25A5D3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FB6011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tiredness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455DC0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3314A2B3"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BDD256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DF087E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F9A9E8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-0.0877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9C18E2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0.9331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177E6B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-0.2886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FDA747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0.1132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AB3A4D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8C8C11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concentration problems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8A4BDD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27410E18"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9B2779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EA25EB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617F57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0.0015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031649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1EC1CA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-0.2598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A14879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0.2628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0A3746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9B5F34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concentration problems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443C74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55C6A7F9"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5C668A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7A91EB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E0C22B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-0.0494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29D280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0.9981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214F14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-0.2369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8780F4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0.1381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0EDCC6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DC7C0E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concentration problems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33FE87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0D9B96B9"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126EDD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D806BD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2B6CDB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0.4974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9FD889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0.1682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E6DF6C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-0.0826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BA0F5A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1.0774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8FDCF5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C07AF6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concentration problems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DE176E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482D7CA0"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4F1F50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151BB6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78F183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-0.054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79FC51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758495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-0.4358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103382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0.3278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38DC89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155514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concentration problems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11CC7E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743E3BB9"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412D73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1D6930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FD227D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-0.1201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C4E34F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0.5535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F53093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-0.3042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F94D41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0.064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B98C1F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E56954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concentration problems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AAA59A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3C68D132"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286235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F059EB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5A58B9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0.0564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AEA29C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0.9998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450A68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-0.232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5118BF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0.3448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D3282E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5D4B68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concentration problems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C6C28D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7727488D"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C2E515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lastRenderedPageBreak/>
              <w:t>Cannabis and 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7F453B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33BB79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-0.125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5000E1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0.514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E28DB6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-0.3116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075B27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0.0616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E4D6ED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BA199C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concentration problems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1961EC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75AE34ED"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917330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A0D3E7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Users of other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922AB3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0.0373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20FD94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50ECFA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-0.2393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441449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0.314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6F0FF5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680861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concentration problems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BA435B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719BDDB6"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7315AD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B75BAF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E93B5E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0.0892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3B572A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0.9331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2FC122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-0.1151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B51902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0.2936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313F92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04AA7A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concentration problems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B0ECB5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5A600B40"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3957AC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89471F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1E5281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0.0384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F3FAA8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0.9529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87E1BB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-0.0547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8FB16E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0.1314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3AB3FD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BBCE85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concentration problems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92ACF5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5B31E1B1"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19C724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9D8504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A8C88C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0.5851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C6779E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0.0302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8BD782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0.0284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7B8329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1.1418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0796EF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DA30F0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concentration problems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385B30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45577139"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3AC2E7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F7EC1E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CE08EE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0.0338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DD64C2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133EB5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-0.3116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FD7BEB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0.3791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2BC847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531B69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concentration problems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F36D35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0E69676C"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69F7AC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F35699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F21F05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-0.0324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40E5C4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0.9739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5F6D07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-0.1183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8A7E8F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0.0536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CA19BC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EE317A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concentration problems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90E8DF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044653D0"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CB1452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7B75F8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0D8C73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0.1442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760390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0.6582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179123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-0.0939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CBCC32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0.3822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097ED6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F7BB61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concentration problems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805DEF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356858D2"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90A160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2FAC3C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934C76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-0.0372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8D3E4F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0.9556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404747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-0.1284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9F48F5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0.0539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62BA01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2AAA2D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concentration problems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73633A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09A5ACF4"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F24513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F4DB96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Users of other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3CD697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0.125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A54196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0.755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75E709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-0.0986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D11F5D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0.3487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5123B8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781DFB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concentration problems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C70422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5AFE8CF4"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3E8D2A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5E510A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FBBB56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-0.0509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F2BCE4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0.9979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E95055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-0.2421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5FA66A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0.1403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241916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873E9B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concentration problems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1DB093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1693C3CD"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272490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56869F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1B5C2B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0.4959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4FC5AE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0.1738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037F0A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-0.0853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D186BB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1.077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CE85F8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9A4F05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concentration problems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7A52BF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7308F7FB"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DCB3DB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90AFF0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5E5905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-0.0555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2DE742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B1AD86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-0.4391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FECD84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0.3281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C3161F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D87786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concentration problems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123BCA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24FE618F"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A1E438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61283A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F51EBD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-0.1216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4D29F0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0.5649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F2CBC3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-0.3095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23D8BE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0.0663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E2D1BC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38F424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concentration problems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9EDDB2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141A3AB4"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DF1695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163FA6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3898D7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0.0549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F05F95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0.9999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33B148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-0.2359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C90944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0.3457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194677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5512E3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concentration problems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6660D5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40AE2932"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D4ACBC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978F60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082A95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-0.1265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FA7E0D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0.5256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669C80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-0.3168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32BEDF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0.0638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755F24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73B7E7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concentration problems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06F161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4CAFF2CD"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46F44A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BA95F4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Users of other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BBA2CC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0.0358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055528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44B8BF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-0.2433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14444F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0.315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315815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B10558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concentration problems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CAEE5B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301B0BBE"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502815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lastRenderedPageBreak/>
              <w:t>Drug use history but no pandemic use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C28721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6ACEE5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0.5467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34126C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0.0547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57859B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-0.0052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5174DC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1.0987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A10766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49B51D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concentration problems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59E973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2BB2FA08"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89E42C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A7596F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C2CD85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-0.0046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F75842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A5BF5F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-0.3423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4F7826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0.3331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652B7C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E6151F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concentration problems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6934B0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4FE4BDD9"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C2EC34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905268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5A3A5F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-0.0707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222D31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0.0001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D0800F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-0.1174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71958F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-0.024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276379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C40485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concentration problems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92447D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074F2DEB"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554174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60D084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D02982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0.1058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794EC2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0.9021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733C2D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-0.1211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7C7BBD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0.3326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47E880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535CC6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concentration problems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BEFBDC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254F9F96"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3A1489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D69C55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DC5165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-0.0756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CF7D39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0.0007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A7E021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-0.1313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F23980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-0.0199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38B422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076435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concentration problems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403152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77343DEE"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AAA013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6FDEFB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Users of other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6E199F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0.0867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7DB8C5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0.9549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CA2CA2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-0.125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C31317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0.2984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644C95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7ED50F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concentration problems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6481AA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0367F175"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A38C08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E3FF36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669C53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-0.5513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2C04A3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0.1707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5EBFB6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-1.1958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9181C3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0.0931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D006C7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44DC0F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concentration problems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5F06BE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23825C6E"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5A6D0F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BACA90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9DCEB4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-0.6174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B39C63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0.0143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275651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-1.1683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CB4505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-0.0666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C7BE94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8B17CD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concentration problems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C0F56D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08AE78FB"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B20ACF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F988B1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A1D123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-0.4409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851143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0.3571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982217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-1.0348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04B43D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0.1529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277BA3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62EF77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concentration problems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2D962C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7B1B61F6"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863FA1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E7F2EF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0385F1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-0.6223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DA4CE2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0.0132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68544A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-1.174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1A75AA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-0.0707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C4DF4B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5B2CD5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concentration problems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77CD59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210A3373"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48A259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2D0B1D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Users of other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B43C12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156B20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0.2824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5F9098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-1.0483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DEFE02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0.1282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6771D0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2A1356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concentration problems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D89F86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58E3602B"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F647B9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CE5841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C09C12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-0.0661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D43914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0.9998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428BBF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-0.402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9BFB98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0.2697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B3DAF8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884E54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concentration problems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D5CB6F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3D2ECCEA"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5ED2DE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707FB4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83F70E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0.1104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4DB9B9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0.9974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7ED073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-0.2922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B3A792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0.513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D46EBD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4D372B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concentration problems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EE408B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6FC0F0F5"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777F9A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0B19B4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89E558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-0.071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D42C22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0.9997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51F23E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-0.4082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6B1A85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0.2662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894E84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39ED1B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concentration problems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EE12E7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2F03F07B"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7E8E3C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C7673F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Users of other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74B0F6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0.0913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59A283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0.9993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605013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-0.303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90BBEB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0.4855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2A1683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5282D7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concentration problems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16446F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4A29085F"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52D593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7C3F46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38435C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0.1765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210518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0.2723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714D5B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-0.0475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5581C3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0.4006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03EFCC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B749BA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concentration problems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383964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2B26249E"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332F18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4690A7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CC3F83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-0.0049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516F0D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C220FE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-0.0478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1C888F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0.038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53BAEE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DB24DE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concentration problems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C6288C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71BDFD0E"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157919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lastRenderedPageBreak/>
              <w:t>Never used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778758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Users of other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3411CF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0.1574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400618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0.334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DA979C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-0.0513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9B211C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0.3661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F5FC4A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807DC3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concentration problems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098D20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07B9E5A0"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0A1E9D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E958CC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A47027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-0.1814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1375ED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0.248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43E010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-0.4075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9BA0F6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0.0447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1ECF20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A0DBEB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concentration problems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C59AFC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024C70DA"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1AAEDA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56C51A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Users of other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78429C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-0.0191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444F45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45F91E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-0.3238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16CA63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0.2856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030F29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0D701D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concentration problems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36F5CE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6D4325A4"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99207A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23B7A5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Users of other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ED0433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0.1623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6AEEA3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0.3051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F5B7BE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-0.0486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3ABEF9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0.3732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612EB3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ED7614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concentration problems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7BB734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18208EC4"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407E84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E67EF8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45DA75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0.0612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7E8F07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0.9942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E5F0DC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-0.1398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FA07CB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0.2621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ADE124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4705A2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insomnia</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53E752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6273ADEE"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411C0E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821631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3E40E2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0.0334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F00A87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74CC2F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-0.228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6DF510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0.2947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03412D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8C4B79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insomnia</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DC53AF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43939257"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AE4770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9B6184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9CE87D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0.0642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33DABA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0.9864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FEF052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-0.1234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FA4863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0.2518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5BD29B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4F7485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insomnia</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D9F4E8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73EF5414"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F61E78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9FBEA4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058780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0.3783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D012EC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0.5537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16D909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-0.2018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351D9F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0.9585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6228C2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66878D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insomnia</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0F0761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7939DE2E"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F79698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FD2D11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5AC1FC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-0.1746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74C90A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0.9126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F57263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-0.5565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D6134F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0.2073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53AAC2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6EBDAC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insomnia</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1356A4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651AD617"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C0D8F1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F38090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3C0166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0.0144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B296A9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EEA89D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-0.1698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6B6709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0.1985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00A443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4E8F43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insomnia</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7EE896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0742772E"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19412B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89FA31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F409FA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-0.0175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D3A35B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D2AA79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-0.3059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86BE8A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0.271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EC838B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23572D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insomnia</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78292B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47E77EAC"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BE2E24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A0E701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6EFF19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-0.0247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E13D44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9C4220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-0.2114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45B40A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0.1619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BCB86F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A0615E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insomnia</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68282F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4679F452"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6F35BC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114021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Users of other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79FD87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0.141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A3FE6A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0.8425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07F9E6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-0.1357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AEDCA0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0.4177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F6CA09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558F10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insomnia</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024952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0C8684B8"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F9EC5D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918404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26639E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-0.0278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6C864E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0D2DF4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-0.2322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4CCBB4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0.1766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D3A534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199068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insomnia</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69C7D7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7D4EB366"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F9E40B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524827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4AE09F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0.003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3C1107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0A06C0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55C61F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0.0961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427277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D218E7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insomnia</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B6358B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331D1715"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F45513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14A23F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452AB4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0.3172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2816F8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0.7341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AA0526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-0.2396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3851FE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0.874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52540B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12FE8D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insomnia</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603994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4A7896B4"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E0B60F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594940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FFF29A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-0.2357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AEDE17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0.4853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2EF0DA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-0.5812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7EBE33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0.1097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F7962A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ECA128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insomnia</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934D26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04495531"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F3A56B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lastRenderedPageBreak/>
              <w:t>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C1CECA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CB0153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-0.0468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A2AC88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0.7828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65CC6C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-0.1328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04390C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0.0392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B16B24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0C25BA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insomnia</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B4229C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6D4CF2DE"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C55FE7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A10B20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D8AFF0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-0.0786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867724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0.9895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397345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-0.3167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ABF590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0.1595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9C630B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3479C8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insomnia</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D4D65F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21AADFF6"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C0E157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359BEB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4F60F1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-0.0859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EAE412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0.085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E05129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-0.1771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3A6D38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0.0053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20E472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8CD4E5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insomnia</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743DE1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7CA294DD"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35E932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E40B84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Users of other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3EB607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0.0798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7E00CF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0.9818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95F57B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-0.1439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9B519D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0.3036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3AC36F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0C4E1D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insomnia</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C17EB1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6E325F29"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435D56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0479DB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67A472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0.0309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C087C8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C9F483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-0.1604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5A391F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0.2221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F23C55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A556F5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insomnia</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A9C6DF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50A6975A"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D7992F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C07FD4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98D383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0.345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9B21CC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0.6845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107AC4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-0.2364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E68140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0.9263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9D619C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5A7C61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insomnia</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066BE7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11350AF8"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2093EA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7B52FC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CF7F94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-0.2079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0240EC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0.7876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257181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-0.5916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245297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0.1758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25489B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0349A1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insomnia</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D07041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5660E3ED"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AF2984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7C96B0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51C006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-0.019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E492C5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837D2A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-0.2069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099864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0.1689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CC1D07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2679B0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insomnia</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BB2688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5513181C"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E14CF9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F6DB60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EED8F1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-0.0508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A96A5E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0.9999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066FB7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-0.3417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9C8C8D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0.2401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6CD88B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602BF8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insomnia</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27B73B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22123C4A"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890C1D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469338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2EA23B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-0.0581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B684E3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0.9941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B8D52B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-0.2484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7AA51C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0.1323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C10145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FE9074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insomnia</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9C9E99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4A95CB5C"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09FA9D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843777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Users of other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F4B12A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0.1077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E18803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0.9694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CFAAF9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-0.1716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83015B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0.3869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7BEEF9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2FA5E5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insomnia</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A019AA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1C0B30FE"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FA75D1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2AB1EF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9CEA01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0.3141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6E0C0C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0.7354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750F0E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-0.238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736C0D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0.8663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A9183F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B80CF6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insomnia</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7A0B9F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3AFD5436"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463483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FD5DB1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A43DAD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-0.2388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82FA59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0.4316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6EFE41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-0.5766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C0D876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0.099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E10D78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729571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insomnia</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7FE1F2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691D8F7A"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39474E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156BC1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77A418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-0.0498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82FBD7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0.0258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A8462A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-0.0966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3C8C9F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-0.0031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8F94F9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F6F308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insomnia</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7A6126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51B3A322"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E1617C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09B330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D01E93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-0.0817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D5DA47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0.9807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C7C862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-0.3086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033AD8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0.1452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996188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E38855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insomnia</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960CD6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45EDB5AC"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3861F3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B68BFA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C8E0DF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-0.0889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0BA868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EC80C7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-0.1447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B92EAD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-0.0332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E487AD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D9CAB0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insomnia</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E59CBD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193405BB"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B5F54A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33FB4A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Users of other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E03568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0.0768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11B07F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0.9797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50CFB1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-0.1349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E09D7A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0.2886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AA31F3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EF29E3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insomnia</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CAC4DD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30519C8B"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BCCA6B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lastRenderedPageBreak/>
              <w:t>Extreme polydrug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5253EE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0EC18F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-0.5529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C87645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0.1679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1226EC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-1.1975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10068E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0.0917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7C4A6D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E40EF1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insomnia</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C219B5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1F425911"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5EF5A0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A5DE76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F8450D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-0.364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21DEE7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0.5345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1524B6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-0.915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D24B2F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0.187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3F3BA2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83A2C9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insomnia</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ACD40F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72C51098"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F5F950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0E4FBB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B98A07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-0.3958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9502BD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0.5216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3B010E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-0.9898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484862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0.1982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B1AFD5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57548B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insomnia</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F73A67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6B779160"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D1A855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D7B1B3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6D03CC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-0.4031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DB7E39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0.3817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2A4425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-0.9549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292264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0.1488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BD3326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040A31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insomnia</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ABE23F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76F77595"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511027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897788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Users of other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5F8885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-0.2373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A9390F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0.959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A2DAE1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-0.8257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57BCDE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0.3511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99780F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43C7B3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insomnia</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F4F0EC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574F7707"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E66CE4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904BBC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5A4CBC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0.1889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E29C51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0.7485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37AE79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-0.147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D14270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0.5249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92961A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394FD8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insomnia</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5CF933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1F737C55"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E961D6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FF3252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DE4309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0.1571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629D7C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0.9669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E47672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-0.2456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44CFAB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0.5598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83A22A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94F5B8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insomnia</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476DFC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0A85AB9F"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C7594B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5D6B6B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92BCDC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0.1499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082934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0.9259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C58DCE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-0.1874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81FD9D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0.4872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8F50F5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C59FDE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insomnia</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36D7DF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49DC60A0"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515AC2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B7A599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Users of other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FCCC92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0.3156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E4CE2C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0.2512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6A607A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-0.0788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A804D3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0.7099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71FE02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CE6D41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insomnia</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E64534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656EEBB0"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673C80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2CE39B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C8A0F8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-0.0318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781ADC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4F4133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-0.2559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292FF9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0.1923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C6474C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4E0310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insomnia</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7C6EC9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665B1296"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B54BDC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D01DC1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B64C21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-0.0391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37773A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0.1111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89CB27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-0.082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E76A50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0.0038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8A56FF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DC5CED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insomnia</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89C119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6EF3269F"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EE4EAB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F0C7F3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Users of other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D791E9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0.1267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A96ACB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0.6555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16CD4F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-0.0821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733554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0.3354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75AA80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BED19B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insomnia</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1FF6C8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56E56FF9"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11D88C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5157DE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48CF76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-0.0072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EFC8EA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9F95AC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-0.2334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E1C9AB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0.2189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A69876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D7C311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insomnia</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075164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2F6A8BBF"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B0581C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D51168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Users of other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AD9DAF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0.1585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2B2DA4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0.8257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26BA7E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-0.1463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71472B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0.4632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6830DE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CBA870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insomnia</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ADB056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7F2E6C39"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57FDDA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56628A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Users of other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B326D3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0.1657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8952CC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0.276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DE2A40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-0.0452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ABC92E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0.3767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F5CEF1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B4CA47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insomnia</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64E26A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4B4F918D"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2FABB7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7F5DE4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E5C354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-0.0627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2750AE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0.993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F305AD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-0.2637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D1AE8C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0.1382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C608A2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EA204E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MH composite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8A2742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5B583607"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68FB8B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2AD62C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0B3252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-0.0235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3A590E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1B5B7A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-0.2848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354510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0.2379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4B6141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82DDBA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MH composite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2503D9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39C8FDC6"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21D98C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lastRenderedPageBreak/>
              <w:t>Cannabis and 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47A691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71ED26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-0.0692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479951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0.9772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759D35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-0.2567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C0CD89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0.1184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3DCFC1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FC071F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MH composite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4E03E7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332B7AD6"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EBC64A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C6E3EB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C681F6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0.2499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188E1F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0.9384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B50D79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-0.3302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76C353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0.83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D42778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9F0CCF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MH composite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5F2EAE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001505A3"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6143D6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1858F0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BCE141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-0.3512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BE5372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0.1027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382B97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-0.7331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912480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0.0307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D61EBB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09BB32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MH composite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034AE7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6A09F1BC"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185F6D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B5C4A6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E9FF60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-0.0939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9ADB6B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0.8418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84689D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-0.2781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522689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0.0902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412B21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C46B1E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MH composite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F2503A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647D2FD6"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A8BB1D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C33025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BEE818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0.0876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7EBE67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0.9943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FF6506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-0.2008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77871F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0.3761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2B7E63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406D61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MH composite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551217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04A5800A"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1A116A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BEE224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9A637C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-0.1332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8B62D9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0.4173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00026C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-0.3198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0DCF5E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0.0535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7D2E66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0DCDEF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MH composite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461BD3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739B8129"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C2DBFE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22894B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Users of other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9DE952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0.093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B0D2DD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0.9881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3A3A8A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-0.1837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88A071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0.3697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23E602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DFAD87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MH composite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B4FE89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088CBAF2"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FB6EFA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8152AA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F11C64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0.0392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7F0261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0.9999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2F26F9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-0.1652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9B0AE6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0.2436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A1F937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86A0CB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MH composite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777588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27B62CB1"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9EC7F5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0DE645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EBBD30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-0.0065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69C0F6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C06F9E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-0.0995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2AD911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0.0866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7A51E5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488CAF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MH composite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EE0234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4776CD44"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2DD4A4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E78818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00E072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0.3126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535980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0.7503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416CA4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-0.2442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95A8C3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0.8694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1C2CB7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9045CC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MH composite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767781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6751F577"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3AD8B6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3CA0F9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9C4E28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-0.2885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1334A9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0.1979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7C1F5E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-0.6339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70441D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0.0569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95FA10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4B1C9B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MH composite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395079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0F356D68"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E42B17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FA011C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AD5F0E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-0.0312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C88AFC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0.9795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2CD477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-0.1172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83C04C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0.0547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18F86D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A34529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MH composite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452954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6C8ADBD1"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FB2F37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F33F1E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6D40F8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0.1504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065458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0.6004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829137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-0.0877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ADC00A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0.3884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512442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8CDC0E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MH composite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86DEF8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6195C75D"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61FCF9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D6BDF0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E56C23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-0.0704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16683B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0.2993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4D6D57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-0.1616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0C94BD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0.0207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56E7EB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AFF507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MH composite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FBF1BA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5E46DC0C"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A0E1D0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A7C015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Users of other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24B324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0.1557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9D3B97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0.4553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A7DBEA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-0.068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507D2A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0.3794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8291D2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C50E5E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MH composite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691466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5AE4A84A"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F74912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5F1420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37E337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-0.0457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B888BC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0.9991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066682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-0.237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3B7199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0.1455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25E1CF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F88DD8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MH composite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0A87D8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0F149327"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1190F9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97766E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4B35FF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0.2734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076765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0.8974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BA6534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-0.3079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6D6823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0.8547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E4D8E1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05188C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MH composite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2F86A5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3004302B"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35E093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lastRenderedPageBreak/>
              <w:t>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993C5B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513DAC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-0.3277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5BE2A4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0.1725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B6932B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-0.7114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DCBB4E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0.056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AE6F52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956C14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MH composite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042069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6D74D96C"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BB89C9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45C24D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DFD6F9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-0.0705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EAE015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0.9746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477380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-0.2584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CAC7BC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0.1174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015F72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5B6ABC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MH composite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BE864E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07F83650"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6C5F1B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2D66EC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764300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0.1111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992E8F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0.9712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400FC1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-0.1797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4D3D17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0.402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D17137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952FBF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MH composite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F99525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30C3E2FE"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8484DB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8DA373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6858C6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-0.1097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C69221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0.7206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84CB24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16122C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0.0807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680920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D6EC69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MH composite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DC4C4E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051143CA"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5E7F1F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E3AFD8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Users of other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81C171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0.1164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8AF271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0.9495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27BBE1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-0.1628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037D07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0.3956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84659B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DEBFF6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MH composite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1B1979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05B9BDCC"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2625E4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2C663C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FEE179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0.3191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C0CE8D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0.717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64D047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-0.233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3B09E2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0.8712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9AFE0A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B4995F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MH composite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10B333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3590366D"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1B300A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B2C830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5AA4E4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-0.282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18A956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0.1984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C92311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-0.6198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F71FA5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0.0558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29D1A1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FFFD45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MH composite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48175C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185CB4D7"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884B2F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5D3610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93D867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-0.0247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85D071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0.8099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3E587C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-0.0715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79673F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0.022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1ECD8E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649D28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MH composite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91EA99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4EA85DAF"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7924B5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260002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7F3761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0.1568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20655F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0.4657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81C5D5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-0.0701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334A09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0.3837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501116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5065D4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MH composite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034A4F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731A4D1A"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C1EDBE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6E6811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3F2F8D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-0.064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B42284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0.0106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40F03A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-0.1197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F0C06C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-0.0082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B6D6D8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00F3DA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MH composite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3BC8A8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43689EDF"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30CE14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02AF39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Users of other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AD0251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0.1622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E2D0FB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0.3118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1C0F09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-0.0496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1DBB10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0.3739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422DB9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84E1FD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MH composite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82876F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0C4175FF"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FA3B33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620306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BECF7C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-0.6011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CEAF89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0.0921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D4EBA0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-1.2456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0427E5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0.0434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1F5E8F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1F7DE6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MH composite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D1C930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3119E9D7"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658742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A6DD98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3401C6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-0.3438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D8EE3B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0.6171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DC2381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-0.8947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EEEEA7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0.2071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EA62A9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7BD3F7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MH composite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237C8A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58D3E511"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A2CACE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EF21BE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925E5D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-0.1622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DEEDF9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0.9974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0047B1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-0.7562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6F24BD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0.4317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8552D7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6BDC8F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MH composite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9D4191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09286405"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407A94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4F6A69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561005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-0.383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556C02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0.4591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C167AF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-0.9348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57978E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0.1687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01F2D5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71A9DF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MH composite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32B249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0453EA18"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D91C42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C1E9F5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Users of other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DD4065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-0.1569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A048F8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0.9979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C03DA6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-0.7453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ADF8F5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0.4314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D8BE81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B534CD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MH composite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5B88F0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6E906C4A"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248597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C9BD27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0E4E7B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0.2573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89AD0F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0.3117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65074D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-0.0786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7A0454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0.5932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A8DE24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02F580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MH composite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351A76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2ED0957A"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5974A7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lastRenderedPageBreak/>
              <w:t>MDMA/ecstasy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810CA9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739CDE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0.4388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F9C6A0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0.0201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E9CBCA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0.0362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DFF17C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0.8415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E4032D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FEA49A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MH composite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A1766D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5527DAA6"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303479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FDDE5E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ECAF49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0.218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B170F5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0.5665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EB5450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-0.1192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B25895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0.5553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A119A4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057816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MH composite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80D66A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393EE758"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4FC052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35F2DE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Users of other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5716E6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0.4442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BA5640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0.0135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2FBF94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0.0499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797C9C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0.8385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523AF3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506342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MH composite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A0BFEE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02B7D4C5"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D3DE58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A9B154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A8B34B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0.1816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971D24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0.2351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E9CD56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-0.0425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1B44BB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0.4057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CCA00F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C93571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MH composite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B8043D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4DB6972F"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16A43A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4B1954A"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BB916E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-0.0392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6B00EF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0.1077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B3A96A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-0.0821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1B29A1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0.0037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BCDAC1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C4F920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MH composite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3A1B55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28754107"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0D2B1F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E029DB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Users of other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56A0DF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0.1869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0A5857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0.1254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8FDA81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-0.0218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626DC1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0.3956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BD7293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855E7C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MH composite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2AA406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233BA199"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54C775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18A4D18"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1BC766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-0.2208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617EBDE"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0.0624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EC08D4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-0.4469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BF97AF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0.0053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CEE63B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073459B"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MH composite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1423016"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2342842B"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1B329B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15562F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Users of other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3C1C09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0.0053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B06698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00B1F83"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-0.2994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5C4924D"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0.3101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12D3FC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FF5A5A4"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MH composite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DE05C51"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r w:rsidR="00A90D6D" w:rsidRPr="00BD585E" w14:paraId="39E56DE2" w14:textId="77777777" w:rsidTr="00A90D6D">
        <w:trPr>
          <w:trHeight w:val="41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9D51919"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0F30A5C2"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Users of other drugs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5853B680"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0.2261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E8D411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0.0243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C06DB1C"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0.0152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E108D27"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0.437</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7C03CBAF"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8A9F37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MH composite</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AEDA525" w14:textId="77777777" w:rsidR="00A90D6D" w:rsidRPr="00BD585E" w:rsidRDefault="00A90D6D" w:rsidP="00A90D6D">
            <w:pPr>
              <w:spacing w:before="0" w:after="0"/>
              <w:rPr>
                <w:rFonts w:eastAsia="Times New Roman" w:cs="Times New Roman"/>
                <w:szCs w:val="24"/>
                <w:lang w:val="en-GB" w:eastAsia="en-GB"/>
              </w:rPr>
            </w:pPr>
            <w:r w:rsidRPr="00BD585E">
              <w:rPr>
                <w:rFonts w:eastAsia="Times New Roman" w:cs="Times New Roman"/>
                <w:color w:val="000000"/>
                <w:sz w:val="14"/>
                <w:szCs w:val="14"/>
                <w:lang w:val="en-GB" w:eastAsia="en-GB"/>
              </w:rPr>
              <w:t>FALSE</w:t>
            </w:r>
          </w:p>
        </w:tc>
      </w:tr>
    </w:tbl>
    <w:p w14:paraId="13FA7EB5" w14:textId="77777777" w:rsidR="00A90D6D" w:rsidRPr="00BD585E" w:rsidRDefault="00A90D6D" w:rsidP="00A90D6D">
      <w:pPr>
        <w:spacing w:before="0" w:after="0"/>
        <w:jc w:val="both"/>
        <w:rPr>
          <w:rFonts w:eastAsia="Times New Roman" w:cs="Times New Roman"/>
          <w:szCs w:val="24"/>
          <w:lang w:val="en-GB" w:eastAsia="en-GB"/>
        </w:rPr>
      </w:pPr>
      <w:r w:rsidRPr="00BD585E">
        <w:rPr>
          <w:rFonts w:eastAsia="Times New Roman" w:cs="Times New Roman"/>
          <w:b/>
          <w:bCs/>
          <w:color w:val="000000"/>
          <w:sz w:val="22"/>
          <w:lang w:val="en-GB" w:eastAsia="en-GB"/>
        </w:rPr>
        <w:t>Supp Table 5. Mood post-hoc.</w:t>
      </w:r>
    </w:p>
    <w:p w14:paraId="0BDBAEAA" w14:textId="77777777" w:rsidR="00A90D6D" w:rsidRPr="00BD585E" w:rsidRDefault="00A90D6D" w:rsidP="00A90D6D">
      <w:pPr>
        <w:spacing w:before="0"/>
        <w:rPr>
          <w:rFonts w:eastAsia="Times New Roman" w:cs="Times New Roman"/>
          <w:szCs w:val="24"/>
          <w:lang w:val="en-GB" w:eastAsia="en-GB"/>
        </w:rPr>
      </w:pPr>
    </w:p>
    <w:tbl>
      <w:tblPr>
        <w:tblW w:w="0" w:type="auto"/>
        <w:tblCellMar>
          <w:top w:w="15" w:type="dxa"/>
          <w:left w:w="15" w:type="dxa"/>
          <w:bottom w:w="15" w:type="dxa"/>
          <w:right w:w="15" w:type="dxa"/>
        </w:tblCellMar>
        <w:tblLook w:val="04A0" w:firstRow="1" w:lastRow="0" w:firstColumn="1" w:lastColumn="0" w:noHBand="0" w:noVBand="1"/>
      </w:tblPr>
      <w:tblGrid>
        <w:gridCol w:w="2163"/>
        <w:gridCol w:w="2163"/>
        <w:gridCol w:w="546"/>
        <w:gridCol w:w="425"/>
        <w:gridCol w:w="472"/>
        <w:gridCol w:w="472"/>
        <w:gridCol w:w="468"/>
        <w:gridCol w:w="2074"/>
        <w:gridCol w:w="795"/>
      </w:tblGrid>
      <w:tr w:rsidR="0010030F" w:rsidRPr="0010030F" w14:paraId="1D1ECFCC"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54D48C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group1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0ED6D2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group2</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F825FB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meandiff</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79EDFC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p</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4FC79A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lower</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4D43F7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upper</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D93371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sig</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3B5EB3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variable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50D5FB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sig_corrected</w:t>
            </w:r>
          </w:p>
        </w:tc>
      </w:tr>
      <w:tr w:rsidR="0010030F" w:rsidRPr="0010030F" w14:paraId="2D753BFF"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2167B9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38FDEF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16A844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-0.0086</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E614EB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615A1D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-0.2119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6EF7DE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0.1947</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CBD6F2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A5E883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more relaxed lifestyle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79C2CF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655EF1CD"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58B77B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27B4A7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EE3B10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0.0363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00B73E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269F8E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-0.2281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67F62A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0.3007</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FF98B1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35A086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more relaxed lifestyle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001852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63921B41"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66F393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3F3A4F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50D50D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-0.0638</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AE3BE6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0.988</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E0C048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-0.2536</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E17899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0.1259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8061CB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D87FDB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more relaxed lifestyle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51DCEC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05B40D9A"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72C759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FA7E7A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7702FD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0.1086</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5E924E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0.9999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C396FC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-0.4783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283336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0.6955</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E57390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3348AB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more relaxed lifestyle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1B9F33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6904D8AD"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77A7C3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0FC882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2FFF3C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-0.0067</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038925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5537E3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-0.393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F1D863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0.3797</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AB34A2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B3036A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more relaxed lifestyle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3AD438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5B6C5287"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9F952F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CF1B48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FA8CD8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-0.1187</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9E0BBE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0.5874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D96932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-0.305</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497CBA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0.0676</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E6DB8D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259CA4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more relaxed lifestyle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9B1F76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54CFFD56"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5A6DC6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lastRenderedPageBreak/>
              <w:t>Cannabis and cocaine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D627A0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5F0BFE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0.0715</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FFFCF5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0.9989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3C1700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-0.2203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EF3A45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0.3634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3F3A73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562E97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more relaxed lifestyle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EA4013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0BC1042A"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A36C25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1C9F48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BB7652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-0.1382</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5AFFE7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0.3791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BC182F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-0.327</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9C9AA2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0.0507</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8924A8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F41F02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more relaxed lifestyle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FA6596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6C8D7E78"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6C96BC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83813FE" w14:textId="68F624A9"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 xml:space="preserve">Users of </w:t>
            </w:r>
            <w:r>
              <w:rPr>
                <w:rFonts w:eastAsia="Times New Roman" w:cs="Times New Roman"/>
                <w:color w:val="000000"/>
                <w:sz w:val="14"/>
                <w:szCs w:val="14"/>
                <w:lang w:val="en-GB" w:eastAsia="en-GB"/>
              </w:rPr>
              <w:t>other</w:t>
            </w:r>
            <w:r w:rsidRPr="0010030F">
              <w:rPr>
                <w:rFonts w:eastAsia="Times New Roman" w:cs="Times New Roman"/>
                <w:color w:val="000000"/>
                <w:sz w:val="14"/>
                <w:szCs w:val="14"/>
                <w:lang w:val="en-GB" w:eastAsia="en-GB"/>
              </w:rPr>
              <w:t xml:space="preserve"> drugs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A63F6A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0.1213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7FA366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0.936</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50660D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-0.1586</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0BEEEC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0.4013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7DA2E3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82CC8F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more relaxed lifestyle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9271CE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2583FB16"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B39C1C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1CC80D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D7831E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0.0449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71FCE7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0.9996</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A40EA7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-0.1619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76F063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0.2518</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94EF81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58FC74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more relaxed lifestyle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7DD72A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2D32B5A6"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34437F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B2492D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522293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-0.0552</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A93ADB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0.6996</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E7B5E8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-0.1494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DE64B3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0.039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6E0659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9A5CE7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more relaxed lifestyle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8EF3E3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533C9F93"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D6F69D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63C09F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858012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0.1172</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3322C7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0.9997</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6E164A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-0.4461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FDFC2D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0.6805</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643BB2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F70A95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more relaxed lifestyle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01DD33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39BAE969"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7C2A5E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162ED5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B38612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0.0019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CF3C54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EE3D96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-0.3475</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6194A5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0.3514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345F5B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DEFA4C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more relaxed lifestyle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D921EF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22DBABD3"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299286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8AFC74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A7D53D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-0.1101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506903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0.0025</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7D836E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-0.1972</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CBFCF8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-0.0231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588648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C86432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more relaxed lifestyle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5CADF0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70B734AC"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05B76A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FE4871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D1F58B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0.0802</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69A683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0.9889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C9E331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-0.1607</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C1B035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0.3211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35D43A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BFA40E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more relaxed lifestyle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A98BDD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0DD3B198"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F6C8F5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2C3C2F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B1B46B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-0.1295</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0748AD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0.0004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1FE072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-0.2218</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96663B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-0.0372</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80BAAC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2A2C16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more relaxed lifestyle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8E32A2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12154497"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D50CEE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01DBCEB" w14:textId="68CAEC13"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 xml:space="preserve">Users of </w:t>
            </w:r>
            <w:r>
              <w:rPr>
                <w:rFonts w:eastAsia="Times New Roman" w:cs="Times New Roman"/>
                <w:color w:val="000000"/>
                <w:sz w:val="14"/>
                <w:szCs w:val="14"/>
                <w:lang w:val="en-GB" w:eastAsia="en-GB"/>
              </w:rPr>
              <w:t>other</w:t>
            </w:r>
            <w:r w:rsidRPr="0010030F">
              <w:rPr>
                <w:rFonts w:eastAsia="Times New Roman" w:cs="Times New Roman"/>
                <w:color w:val="000000"/>
                <w:sz w:val="14"/>
                <w:szCs w:val="14"/>
                <w:lang w:val="en-GB" w:eastAsia="en-GB"/>
              </w:rPr>
              <w:t xml:space="preserve"> drugs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FE5772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118459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0.7249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B33984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-0.0964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5670DB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0.3563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D8587B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6B50CD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more relaxed lifestyle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ABB64C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44EE6069"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4F50DB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81C6D3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597A0B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-0.1002</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4FE5BD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0.8295</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D16E1A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-0.2937</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1DBE8F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0.0933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C84F3A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384B9D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more relaxed lifestyle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5DA5B5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360553B0"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7F56D2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D68E57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C386CA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0.0723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BAC71A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1919FD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-0.5159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AADB21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0.6604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49675B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B2F11B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more relaxed lifestyle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7C7C60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6C2F2277"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568498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CDA6C0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2703A0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-0.043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66E78A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71695C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-0.4312</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87CAC3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0.3452</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1E87BC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EE2209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more relaxed lifestyle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408444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779A137F"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74A198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0C32CD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A9BD5D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-0.1551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766CF7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0.2267</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E3159D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-0.3452</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650C95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0.035</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44859C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6A9255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more relaxed lifestyle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209A8B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66EBE835"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CEAF72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D17A0E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E8497C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0.0352</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FBEBF2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3B7EE3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-0.2591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239C26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0.3295</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CE3421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56AEBA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more relaxed lifestyle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1E05A1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2C600C81"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33835A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E6E75C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EA8F25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-0.1745</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264DF8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0.1151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2E0DAB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-0.3671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732BA8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0.0181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02AB21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1002A5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more relaxed lifestyle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E6679E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6B64BD39"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BCC8C6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lastRenderedPageBreak/>
              <w:t>Cocaine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1340A16" w14:textId="6FFE1802"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 xml:space="preserve">Users of </w:t>
            </w:r>
            <w:r>
              <w:rPr>
                <w:rFonts w:eastAsia="Times New Roman" w:cs="Times New Roman"/>
                <w:color w:val="000000"/>
                <w:sz w:val="14"/>
                <w:szCs w:val="14"/>
                <w:lang w:val="en-GB" w:eastAsia="en-GB"/>
              </w:rPr>
              <w:t>other</w:t>
            </w:r>
            <w:r w:rsidRPr="0010030F">
              <w:rPr>
                <w:rFonts w:eastAsia="Times New Roman" w:cs="Times New Roman"/>
                <w:color w:val="000000"/>
                <w:sz w:val="14"/>
                <w:szCs w:val="14"/>
                <w:lang w:val="en-GB" w:eastAsia="en-GB"/>
              </w:rPr>
              <w:t xml:space="preserve"> drugs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473DBC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0.085</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BC2A5B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0.9947</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55C9AF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-0.1975</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CB22A7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0.3675</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A13A8D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F410DE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more relaxed lifestyle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DBE5F8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0CDD7049"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2BC307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89C095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51F2CB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0.1724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80347B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0.9936</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0E30C3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-0.3861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158D14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0.731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7608FB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E75546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more relaxed lifestyle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6343B8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07855F6A"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6294EC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9BEF85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E4ACEB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0.0572</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6EA296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042970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-0.2846</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5A9B0A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0.3989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9E9E15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C76881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more relaxed lifestyle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A4F192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0B942E33"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2AA225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3F49D0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A39EB1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-0.0549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AFBC20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0.0092</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74F014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-0.1022</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CF1A58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-0.0076</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D686C4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A0FEFF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more relaxed lifestyle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07675D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59CA774B"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EBD13B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6A9843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041B85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0.1354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44A190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0.6923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9AF148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-0.0942</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CB484D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0.365</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458421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8EBF8A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more relaxed lifestyle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FAEA3B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519CFAC1"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74F68B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C71009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631292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-0.0743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703A34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0.0013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19B3E1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-0.1307</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BAA091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-0.0179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52C9B0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B44B21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more relaxed lifestyle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56FEB2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0A9E6DA6"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E4C91D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A8287EB" w14:textId="34F88CA0"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 xml:space="preserve">Users of </w:t>
            </w:r>
            <w:r>
              <w:rPr>
                <w:rFonts w:eastAsia="Times New Roman" w:cs="Times New Roman"/>
                <w:color w:val="000000"/>
                <w:sz w:val="14"/>
                <w:szCs w:val="14"/>
                <w:lang w:val="en-GB" w:eastAsia="en-GB"/>
              </w:rPr>
              <w:t>other</w:t>
            </w:r>
            <w:r w:rsidRPr="0010030F">
              <w:rPr>
                <w:rFonts w:eastAsia="Times New Roman" w:cs="Times New Roman"/>
                <w:color w:val="000000"/>
                <w:sz w:val="14"/>
                <w:szCs w:val="14"/>
                <w:lang w:val="en-GB" w:eastAsia="en-GB"/>
              </w:rPr>
              <w:t xml:space="preserve"> drugs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CA5146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0.1852</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40D22B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0.1597</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6FA8CC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-0.029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4F8234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0.3994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E6F663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2B02D2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more relaxed lifestyle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BC0483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4CE3D981"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AE137B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D23737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410C1F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-0.1153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1ED191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0.9999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FE929D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-0.7674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EF7727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0.5368</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5F07E5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62B30A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more relaxed lifestyle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1F69CA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5546E4BC"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C1BFDD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8E6AC2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46715B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-0.2273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1B97E4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0.9561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42F21D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-0.7847</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F332FF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0.3301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9C32FC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00CCF7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more relaxed lifestyle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67FF0D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22A18975"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BC1D37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5DA6DE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7B6D91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-0.037</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CB2F43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8509A6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-0.638</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74158B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0.5639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0F5F7E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734C12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more relaxed lifestyle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DE1986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7C428D5B"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A230AA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D5C3E2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6C9FCD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-0.2467</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DF5C2A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0.9281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8399F4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-0.805</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5A0C82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0.3115</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42C4E9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2CF2A5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more relaxed lifestyle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098AD7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189CC356"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035DCF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D69B263" w14:textId="66AEF46E"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 xml:space="preserve">Users of </w:t>
            </w:r>
            <w:r>
              <w:rPr>
                <w:rFonts w:eastAsia="Times New Roman" w:cs="Times New Roman"/>
                <w:color w:val="000000"/>
                <w:sz w:val="14"/>
                <w:szCs w:val="14"/>
                <w:lang w:val="en-GB" w:eastAsia="en-GB"/>
              </w:rPr>
              <w:t>other</w:t>
            </w:r>
            <w:r w:rsidRPr="0010030F">
              <w:rPr>
                <w:rFonts w:eastAsia="Times New Roman" w:cs="Times New Roman"/>
                <w:color w:val="000000"/>
                <w:sz w:val="14"/>
                <w:szCs w:val="14"/>
                <w:lang w:val="en-GB" w:eastAsia="en-GB"/>
              </w:rPr>
              <w:t xml:space="preserve"> drugs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AED599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0.0127</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E9265E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15BE80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-0.5825</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DE0DBE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0.608</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66065A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B28E84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more relaxed lifestyle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B63A42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2FFA8CF2"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0FE6DF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BCC9D2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3B4C80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-0.1121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96A10C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0.9896</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513700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-0.4519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5BD711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0.2278</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FA77FA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7D9FC4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more relaxed lifestyle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0AFB68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5F22E91E"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9FDFE5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0128AE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2675DB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0.0782</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28400B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0.9999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D1D2DC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-0.3292</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371D9F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0.4856</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1C4059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8174D6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more relaxed lifestyle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101DA5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11E8DF18"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955FAB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281128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CAFC3A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-0.1315</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DF1502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0.9695</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D9DDA3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-0.4727</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BCA34B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0.2098</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75559A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05E0BB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more relaxed lifestyle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2F4BC4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354CA3EB"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DC35EA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B122832" w14:textId="207A9A48"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 xml:space="preserve">Users of </w:t>
            </w:r>
            <w:r>
              <w:rPr>
                <w:rFonts w:eastAsia="Times New Roman" w:cs="Times New Roman"/>
                <w:color w:val="000000"/>
                <w:sz w:val="14"/>
                <w:szCs w:val="14"/>
                <w:lang w:val="en-GB" w:eastAsia="en-GB"/>
              </w:rPr>
              <w:t>other</w:t>
            </w:r>
            <w:r w:rsidRPr="0010030F">
              <w:rPr>
                <w:rFonts w:eastAsia="Times New Roman" w:cs="Times New Roman"/>
                <w:color w:val="000000"/>
                <w:sz w:val="14"/>
                <w:szCs w:val="14"/>
                <w:lang w:val="en-GB" w:eastAsia="en-GB"/>
              </w:rPr>
              <w:t xml:space="preserve"> drugs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29CDA9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0.128</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67B615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0.9914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652628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-0.2709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19AD50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0.5269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BEB03F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20340B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more relaxed lifestyle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1D78D1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7760EEDC"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8392BD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452A24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12958B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0.1903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A3D17C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0.1922</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4C723F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-0.0364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6BA697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0.417</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86C7AF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4B6C1F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more relaxed lifestyle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23C890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48EFF461"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CB865A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lastRenderedPageBreak/>
              <w:t>Never used drugs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920C21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8C1A61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-0.0194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80DCF1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0.9233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4CEA68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-0.0629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6D78EF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0.024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6937DC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34E21E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more relaxed lifestyle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7775B2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2015970A"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87EFC9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AACEE0A" w14:textId="39C0A10A"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 xml:space="preserve">Users of </w:t>
            </w:r>
            <w:r>
              <w:rPr>
                <w:rFonts w:eastAsia="Times New Roman" w:cs="Times New Roman"/>
                <w:color w:val="000000"/>
                <w:sz w:val="14"/>
                <w:szCs w:val="14"/>
                <w:lang w:val="en-GB" w:eastAsia="en-GB"/>
              </w:rPr>
              <w:t>other</w:t>
            </w:r>
            <w:r w:rsidRPr="0010030F">
              <w:rPr>
                <w:rFonts w:eastAsia="Times New Roman" w:cs="Times New Roman"/>
                <w:color w:val="000000"/>
                <w:sz w:val="14"/>
                <w:szCs w:val="14"/>
                <w:lang w:val="en-GB" w:eastAsia="en-GB"/>
              </w:rPr>
              <w:t xml:space="preserve"> drugs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734F6E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0.2401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5F022A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0.012</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86F3A3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0.0289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E1A058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0.4513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75233C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799342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more relaxed lifestyle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B73AF3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6E630DBE"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7502E2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A08627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EB7563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-0.2097</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A7338A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0.1055</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151FD4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-0.4385</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16E114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0.0191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69A19D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0DD9A9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more relaxed lifestyle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080F5D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2B9C9997"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913226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E1C3392" w14:textId="09C3602E"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 xml:space="preserve">Users of </w:t>
            </w:r>
            <w:r>
              <w:rPr>
                <w:rFonts w:eastAsia="Times New Roman" w:cs="Times New Roman"/>
                <w:color w:val="000000"/>
                <w:sz w:val="14"/>
                <w:szCs w:val="14"/>
                <w:lang w:val="en-GB" w:eastAsia="en-GB"/>
              </w:rPr>
              <w:t>other</w:t>
            </w:r>
            <w:r w:rsidRPr="0010030F">
              <w:rPr>
                <w:rFonts w:eastAsia="Times New Roman" w:cs="Times New Roman"/>
                <w:color w:val="000000"/>
                <w:sz w:val="14"/>
                <w:szCs w:val="14"/>
                <w:lang w:val="en-GB" w:eastAsia="en-GB"/>
              </w:rPr>
              <w:t xml:space="preserve"> drugs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AF3339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0.0498</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F0E1F1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BCC626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-0.2585</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AE8764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0.3581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30DEEF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896231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more relaxed lifestyle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2CE338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562B424F"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1BD08E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C0A5D1B" w14:textId="43681D91"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 xml:space="preserve">Users of </w:t>
            </w:r>
            <w:r>
              <w:rPr>
                <w:rFonts w:eastAsia="Times New Roman" w:cs="Times New Roman"/>
                <w:color w:val="000000"/>
                <w:sz w:val="14"/>
                <w:szCs w:val="14"/>
                <w:lang w:val="en-GB" w:eastAsia="en-GB"/>
              </w:rPr>
              <w:t>other</w:t>
            </w:r>
            <w:r w:rsidRPr="0010030F">
              <w:rPr>
                <w:rFonts w:eastAsia="Times New Roman" w:cs="Times New Roman"/>
                <w:color w:val="000000"/>
                <w:sz w:val="14"/>
                <w:szCs w:val="14"/>
                <w:lang w:val="en-GB" w:eastAsia="en-GB"/>
              </w:rPr>
              <w:t xml:space="preserve"> drugs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4A2A59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0.2595</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EB717A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0.0047</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1122E8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0.0461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18F4C2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0.4729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16A4C7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6043D3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more relaxed lifestyle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BACFB2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05BE97F6"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49BAD4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3549D0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018A32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0.0577</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C38F7F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0.9973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08CEFC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-0.1521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9D6AE1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0.2675</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BE135D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9DB6D9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disrupted lifestyle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209318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0C35D7C0"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BD8728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9ADE3A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F0281C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0.1398</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E3AD8B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0.8383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2998BC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-0.1331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793FEE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0.4126</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3A7955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F18791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disrupted lifestyle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8E9CBA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6DED4D0E"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8A2A8A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32E036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746AC9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0.125</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D56F81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0.5849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C7853D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-0.0708</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F36001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0.3208</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5AED5D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F4E5E4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disrupted lifestyle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C83234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5DDD4230"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3B2125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177526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9A1F4D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0.3662</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53BB73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0.6599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EF1DA8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-0.2393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F5A5E4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0.9718</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8E01B8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88C809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disrupted lifestyle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12E722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1C6EF8CE"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C41225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9CF944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B789A3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0.1038</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CC05CA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0.9982</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AAF99D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-0.2949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DAD636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0.5024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FCC781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2289B6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disrupted lifestyle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ADE47A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14129154"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84BC05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D1EAAB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C87F18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0.1008</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64A2AC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0.8185</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657E07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-0.0914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44C379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0.293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AFC577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DB46D5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disrupted lifestyle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DD4497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76DBF029"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75E011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C5D4E7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298D78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0.1169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C91C9E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0.968</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FFCB8E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-0.1842</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D4D858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0.418</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208543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492FF4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disrupted lifestyle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658C71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18BDF524"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E99576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BBB8DE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53F64E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0.1124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C0FD70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0.7196</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6B8F5D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-0.0825</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0BC323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0.3072</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EDE49A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0BC934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disrupted lifestyle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D6B4EE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4886B0A7"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A72330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A1C824A" w14:textId="27AA26D4"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 xml:space="preserve">Users of </w:t>
            </w:r>
            <w:r>
              <w:rPr>
                <w:rFonts w:eastAsia="Times New Roman" w:cs="Times New Roman"/>
                <w:color w:val="000000"/>
                <w:sz w:val="14"/>
                <w:szCs w:val="14"/>
                <w:lang w:val="en-GB" w:eastAsia="en-GB"/>
              </w:rPr>
              <w:t>other</w:t>
            </w:r>
            <w:r w:rsidRPr="0010030F">
              <w:rPr>
                <w:rFonts w:eastAsia="Times New Roman" w:cs="Times New Roman"/>
                <w:color w:val="000000"/>
                <w:sz w:val="14"/>
                <w:szCs w:val="14"/>
                <w:lang w:val="en-GB" w:eastAsia="en-GB"/>
              </w:rPr>
              <w:t xml:space="preserve"> drugs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2BF163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0.3134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7C3305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0.0212</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621571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0.0246</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816C1A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0.6022</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C101BA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100C1E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disrupted lifestyle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51BD9F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75EF8E4F"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233C65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74BEE7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708FBF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0.0821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EB7024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0.9699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DE0406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-0.1313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F148A7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0.2954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2119EA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9010E6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disrupted lifestyle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892E1D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0952ADFA"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233614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8281FA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6527C3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0.0673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5735BA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0.4632</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590DE6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-0.0299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1B1179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0.1645</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1E2031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69CAAE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disrupted lifestyle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354050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324F450F"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3E8F2A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AB228F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FDB6BD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0.3085</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FC41F1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0.8073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1E8CFF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-0.2727</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B7F8CE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0.8898</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74C4C2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512921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disrupted lifestyle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47C5ED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3218BAE0"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61919F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lastRenderedPageBreak/>
              <w:t>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C0586C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B0F36C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0.0461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1B692D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42C34D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-0.3145</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EF339A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0.4066</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3F77B9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84CDAB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disrupted lifestyle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76FABA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4DF1B074"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9C5E65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823401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B5ECF7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0.0431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F4A77B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0.8851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6DEFBF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-0.0467</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3745EA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0.1329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2605AE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58B294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disrupted lifestyle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6BB63D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1A0195A8"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C0B365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52FBC0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34C78D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0.0592</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7C56B7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0.9991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BB94CB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-0.1894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EBFD13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0.3078</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FC9ACD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6F915C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disrupted lifestyle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CC5C41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74C050E6"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9D710F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AB1CF4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268EB6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0.0547</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E1C5CE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0.7253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12525F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-0.0406</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92F68D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0.1499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AD5418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24031A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disrupted lifestyle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3BD004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117D2CC2"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0EC6EB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960DA6B" w14:textId="185D7CC6"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 xml:space="preserve">Users of </w:t>
            </w:r>
            <w:r>
              <w:rPr>
                <w:rFonts w:eastAsia="Times New Roman" w:cs="Times New Roman"/>
                <w:color w:val="000000"/>
                <w:sz w:val="14"/>
                <w:szCs w:val="14"/>
                <w:lang w:val="en-GB" w:eastAsia="en-GB"/>
              </w:rPr>
              <w:t>other</w:t>
            </w:r>
            <w:r w:rsidRPr="0010030F">
              <w:rPr>
                <w:rFonts w:eastAsia="Times New Roman" w:cs="Times New Roman"/>
                <w:color w:val="000000"/>
                <w:sz w:val="14"/>
                <w:szCs w:val="14"/>
                <w:lang w:val="en-GB" w:eastAsia="en-GB"/>
              </w:rPr>
              <w:t xml:space="preserve"> drugs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3A8169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0.2557</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277388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0.019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2C1851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0.0222</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51C881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0.4892</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29DE36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E29B95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disrupted lifestyle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1B9018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039AE6C2"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A2ABA3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4376CA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D4F5EB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-0.0148</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8F1607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F0F2BF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-0.2144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416A86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0.1849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447530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F4A1F8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disrupted lifestyle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9A9011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6A5E8B81"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893646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980ECD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20B9B6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0.2265</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2556C0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0.9753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21EF9F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-0.3803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967C73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0.8333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D51ED4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B07CED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disrupted lifestyle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5982F6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7E8FF145"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81ACA0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6C5332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6492DE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-0.036</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071ACC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3FD8C2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-0.4365</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0F5BF4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0.3645</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EB7F93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2E04E1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disrupted lifestyle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221323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699D99BB"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327E91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D24F48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DC610F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-0.039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286EFA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0.9998</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DA5FFE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-0.2351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456963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0.1572</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8CD5B1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92BD05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disrupted lifestyle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0E4EE7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29F2C329"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E1F8BD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B45053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1E69CE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-0.0229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71CFB5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DE31AC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-0.3265</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C8682B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0.2808</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F521C3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C126E5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disrupted lifestyle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A1F9DB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28F3F971"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135C69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710B91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7999B9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-0.0274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AF1FF5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0DC80A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-0.2261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64018F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0.1713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40A086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FF1475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disrupted lifestyle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64B7C7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1EC92679"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2B52DB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BA7416F" w14:textId="6FED7BD8"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 xml:space="preserve">Users of </w:t>
            </w:r>
            <w:r>
              <w:rPr>
                <w:rFonts w:eastAsia="Times New Roman" w:cs="Times New Roman"/>
                <w:color w:val="000000"/>
                <w:sz w:val="14"/>
                <w:szCs w:val="14"/>
                <w:lang w:val="en-GB" w:eastAsia="en-GB"/>
              </w:rPr>
              <w:t>other</w:t>
            </w:r>
            <w:r w:rsidRPr="0010030F">
              <w:rPr>
                <w:rFonts w:eastAsia="Times New Roman" w:cs="Times New Roman"/>
                <w:color w:val="000000"/>
                <w:sz w:val="14"/>
                <w:szCs w:val="14"/>
                <w:lang w:val="en-GB" w:eastAsia="en-GB"/>
              </w:rPr>
              <w:t xml:space="preserve"> drugs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A86208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0.1736</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699E55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0.6794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8FFBA0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-0.1178</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58FA72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0.4651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30D825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84E8D1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disrupted lifestyle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8876F6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1A887A41"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5D5ACF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158BA9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3FA5A2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0.2413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660EE8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0.9483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FAB3D2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-0.3351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756F7E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0.8176</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E7081B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D2C9FB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disrupted lifestyle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3F9358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50EE47DF"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0C6D82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75ED6A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C5EF03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-0.0212</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132177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9BC086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-0.3738</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D9A2F4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0.3314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F149FE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547CE2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disrupted lifestyle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EBC17E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74ED4F01"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048040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5CEC44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84D965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-0.0242</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38C5AD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0.864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A85095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-0.073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CC56E9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0.0246</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D311C2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011067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disrupted lifestyle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830D87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3336FBD1"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EFCD7E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4F4244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520330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-0.0081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F5148D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C65132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-0.245</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C9CF3A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0.2288</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C3CD6E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50DA92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disrupted lifestyle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81EDDF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1E63751B"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F6750A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98DD45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117AD8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-0.0126</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468D60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0.9996</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4E8B1F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-0.0709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E0083F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0.0456</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4D33A6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6753B1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disrupted lifestyle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A67E25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4ED2B37A"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890618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lastRenderedPageBreak/>
              <w:t>Drug use history but no pandemic use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5FB48C6" w14:textId="7F4F770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 xml:space="preserve">Users of </w:t>
            </w:r>
            <w:r>
              <w:rPr>
                <w:rFonts w:eastAsia="Times New Roman" w:cs="Times New Roman"/>
                <w:color w:val="000000"/>
                <w:sz w:val="14"/>
                <w:szCs w:val="14"/>
                <w:lang w:val="en-GB" w:eastAsia="en-GB"/>
              </w:rPr>
              <w:t>other</w:t>
            </w:r>
            <w:r w:rsidRPr="0010030F">
              <w:rPr>
                <w:rFonts w:eastAsia="Times New Roman" w:cs="Times New Roman"/>
                <w:color w:val="000000"/>
                <w:sz w:val="14"/>
                <w:szCs w:val="14"/>
                <w:lang w:val="en-GB" w:eastAsia="en-GB"/>
              </w:rPr>
              <w:t xml:space="preserve"> drugs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42392A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0.1884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3BD9F0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0.1748</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C8BB12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-0.0326</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6171F0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0.4094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00EE3F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64BE44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disrupted lifestyle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880589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770D0451"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43C326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4656BA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1E0039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-0.2625</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9F79A5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0.967</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AE8E28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-0.9353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348517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0.4104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869B04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99B4A4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disrupted lifestyle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57EA85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0DDA4EF5"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96B9B2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02BE73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F52A7E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-0.2654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0FF870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0.9076</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5ED0AF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-0.8406</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1CA684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0.3097</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D0EDDE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E64DC8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disrupted lifestyle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E6C5A8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7B2DC6AF"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B13B2E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DC3B7C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86D9E3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-0.2494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05C614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0.9598</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30DAA5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-0.8694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E4C2CC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0.3707</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B5FE84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95FA96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disrupted lifestyle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5F3206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46F09F4B"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62C102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37557B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7B2679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-0.2539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23BCA9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0.9293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AD8D7E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-0.8299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BE098B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0.3221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24F2A1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20EF2D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disrupted lifestyle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286582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3372A602"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81BE9E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1E8D461" w14:textId="53F1B43D"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 xml:space="preserve">Users of </w:t>
            </w:r>
            <w:r>
              <w:rPr>
                <w:rFonts w:eastAsia="Times New Roman" w:cs="Times New Roman"/>
                <w:color w:val="000000"/>
                <w:sz w:val="14"/>
                <w:szCs w:val="14"/>
                <w:lang w:val="en-GB" w:eastAsia="en-GB"/>
              </w:rPr>
              <w:t>other</w:t>
            </w:r>
            <w:r w:rsidRPr="0010030F">
              <w:rPr>
                <w:rFonts w:eastAsia="Times New Roman" w:cs="Times New Roman"/>
                <w:color w:val="000000"/>
                <w:sz w:val="14"/>
                <w:szCs w:val="14"/>
                <w:lang w:val="en-GB" w:eastAsia="en-GB"/>
              </w:rPr>
              <w:t xml:space="preserve"> drugs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C284D1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-0.0528</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121C8D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821CE8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-0.667</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3FCA0E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0.5613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DB6916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FF5903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disrupted lifestyle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AAB29E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3EFB7E6D"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0576B9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4C6BFD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7BB7CD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-0.003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EB1321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EDBDBC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-0.3536</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38BFE7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0.3477</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CAE27D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03C6D8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disrupted lifestyle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942B3E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7EDF7349"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12E049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D72413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33D7FB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0.0131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959CFD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5868F8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-0.4072</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63DA2D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0.4334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59CAF5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6FEFD3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disrupted lifestyle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F44D65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19D07591"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D56B3C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23AACE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00735A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0.0086</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FA2934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AF7C59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-0.3435</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E63C99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0.3607</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53A2F6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439521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disrupted lifestyle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60E333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60396EF0"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D3AFD6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B17A445" w14:textId="2D2D8491"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 xml:space="preserve">Users of </w:t>
            </w:r>
            <w:r>
              <w:rPr>
                <w:rFonts w:eastAsia="Times New Roman" w:cs="Times New Roman"/>
                <w:color w:val="000000"/>
                <w:sz w:val="14"/>
                <w:szCs w:val="14"/>
                <w:lang w:val="en-GB" w:eastAsia="en-GB"/>
              </w:rPr>
              <w:t>other</w:t>
            </w:r>
            <w:r w:rsidRPr="0010030F">
              <w:rPr>
                <w:rFonts w:eastAsia="Times New Roman" w:cs="Times New Roman"/>
                <w:color w:val="000000"/>
                <w:sz w:val="14"/>
                <w:szCs w:val="14"/>
                <w:lang w:val="en-GB" w:eastAsia="en-GB"/>
              </w:rPr>
              <w:t xml:space="preserve"> drugs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505B4B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0.2096</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6F2E5E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0.8431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F6A16A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-0.202</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3F3A85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0.6212</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58DB06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7B52C1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disrupted lifestyle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C68816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31A24DEA"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661C63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FFD8AA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CBC6F9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0.0161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411248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0B25B6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-0.2178</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56A5A6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0.25</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C1A501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880977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disrupted lifestyle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8409BB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5D7AD7B3"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A93D7B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4C7227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681A4F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0.0116</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6A275F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0.9984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195583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-0.0333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966A9C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0.0564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28CD33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F8F138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disrupted lifestyle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EED379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5EEC9B27"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CB1D62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D72689E" w14:textId="0134B8B2"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 xml:space="preserve">Users of </w:t>
            </w:r>
            <w:r>
              <w:rPr>
                <w:rFonts w:eastAsia="Times New Roman" w:cs="Times New Roman"/>
                <w:color w:val="000000"/>
                <w:sz w:val="14"/>
                <w:szCs w:val="14"/>
                <w:lang w:val="en-GB" w:eastAsia="en-GB"/>
              </w:rPr>
              <w:t>other</w:t>
            </w:r>
            <w:r w:rsidRPr="0010030F">
              <w:rPr>
                <w:rFonts w:eastAsia="Times New Roman" w:cs="Times New Roman"/>
                <w:color w:val="000000"/>
                <w:sz w:val="14"/>
                <w:szCs w:val="14"/>
                <w:lang w:val="en-GB" w:eastAsia="en-GB"/>
              </w:rPr>
              <w:t xml:space="preserve"> drugs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924614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0.2126</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3B569A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0.0628</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1A37C6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-0.0053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7E8F0A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0.4305</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E654A8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EE7F8C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disrupted lifestyle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440A45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6C685089"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6091E4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6DC68D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0AE8CB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-0.0045</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3584FE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DFEE09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-0.2406</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5FB8C4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0.2315</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E413DD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7EDFD8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disrupted lifestyle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02311A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19F10EAB"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8E68C0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F97F1B1" w14:textId="6CC2025F"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 xml:space="preserve">Users of </w:t>
            </w:r>
            <w:r>
              <w:rPr>
                <w:rFonts w:eastAsia="Times New Roman" w:cs="Times New Roman"/>
                <w:color w:val="000000"/>
                <w:sz w:val="14"/>
                <w:szCs w:val="14"/>
                <w:lang w:val="en-GB" w:eastAsia="en-GB"/>
              </w:rPr>
              <w:t>other</w:t>
            </w:r>
            <w:r w:rsidRPr="0010030F">
              <w:rPr>
                <w:rFonts w:eastAsia="Times New Roman" w:cs="Times New Roman"/>
                <w:color w:val="000000"/>
                <w:sz w:val="14"/>
                <w:szCs w:val="14"/>
                <w:lang w:val="en-GB" w:eastAsia="en-GB"/>
              </w:rPr>
              <w:t xml:space="preserve"> drugs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31FEFD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0.1965</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B40CB1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0.6313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FBC363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-0.1216</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278449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0.5146</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AECAE5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4EA57F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disrupted lifestyle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D3D765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6EB3A81E"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FCC78A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23DAA42" w14:textId="37405BD9"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 xml:space="preserve">Users of </w:t>
            </w:r>
            <w:r>
              <w:rPr>
                <w:rFonts w:eastAsia="Times New Roman" w:cs="Times New Roman"/>
                <w:color w:val="000000"/>
                <w:sz w:val="14"/>
                <w:szCs w:val="14"/>
                <w:lang w:val="en-GB" w:eastAsia="en-GB"/>
              </w:rPr>
              <w:t>other</w:t>
            </w:r>
            <w:r w:rsidRPr="0010030F">
              <w:rPr>
                <w:rFonts w:eastAsia="Times New Roman" w:cs="Times New Roman"/>
                <w:color w:val="000000"/>
                <w:sz w:val="14"/>
                <w:szCs w:val="14"/>
                <w:lang w:val="en-GB" w:eastAsia="en-GB"/>
              </w:rPr>
              <w:t xml:space="preserve"> drugs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2B98F0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0.201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3B0CC7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0.1087</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0A1EC8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-0.0192</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EFB6FA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0.4212</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EF627A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45B823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disrupted lifestyle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5A038E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21955104"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D457B8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DA2161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E36FF1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-0.0122</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EE439B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4871C2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-0.2166</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E4F51D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0.1923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402965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24F6D0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elevated health concerns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C15F64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6EA47D8C"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851D6D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lastRenderedPageBreak/>
              <w:t>Cannabis and cocaine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6AC3F3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901E88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0.0472</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942BB9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0.9999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023784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-0.2186</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BCB2A1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0.313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C1B9C5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A48739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elevated health concerns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88843F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4C10CC28"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77158C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2667F0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12377F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0.0082</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8BD614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44A670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-0.1826</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55FEC6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0.1989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BFD42B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DF49C9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elevated health concerns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C28960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5BA20689"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B75022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2E09A6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D8FAA5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-0.2862</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B86DEC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0.8785</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01CD52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-0.8762</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D2A0BB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0.3039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11131F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BB5D40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elevated health concerns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994C6F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21FE02B6"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1E1AC1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993743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8DDA8F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0.0656</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AA7B68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0.9999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F11B4E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-0.3228</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556D32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0.454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EF0083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977050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elevated health concerns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608FDD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049910C0"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8BAB40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D99DF1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311429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0.0729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8335EC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0.9673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5C8220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-0.1144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9CD6A2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0.2603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86E930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50ADE6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elevated health concerns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D0359C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2E75B8E5"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F24523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F72F83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8A9807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0.011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9B151C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29C351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-0.2824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DAE54E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0.3044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3FB102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1A8A9C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elevated health concerns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E84F9F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25F900F9"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542E5F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27CCDC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8EE58B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0.0423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ACEBBD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0.9995</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80868D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-0.1475</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5AADC1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0.2322</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6CB46D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F6954B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elevated health concerns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6E3A33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6DA08EF4"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CA7065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EAAB55C" w14:textId="692FACBE"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Users of ‚</w:t>
            </w:r>
            <w:r>
              <w:rPr>
                <w:rFonts w:eastAsia="Times New Roman" w:cs="Times New Roman"/>
                <w:color w:val="000000"/>
                <w:sz w:val="14"/>
                <w:szCs w:val="14"/>
                <w:lang w:val="en-GB" w:eastAsia="en-GB"/>
              </w:rPr>
              <w:t xml:space="preserve"> other</w:t>
            </w:r>
            <w:r w:rsidRPr="0010030F">
              <w:rPr>
                <w:rFonts w:eastAsia="Times New Roman" w:cs="Times New Roman"/>
                <w:color w:val="000000"/>
                <w:sz w:val="14"/>
                <w:szCs w:val="14"/>
                <w:lang w:val="en-GB" w:eastAsia="en-GB"/>
              </w:rPr>
              <w:t xml:space="preserve"> drugs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5FC530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-0.1764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C0A0DC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0.6108</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8BE99A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-0.4579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3187A5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0.105</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D1A7F6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C96487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elevated health concerns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C65EF7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5A5B196B"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399280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5A1FC2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253029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0.0594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5972AF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0.9964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357B32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-0.1486</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68090D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0.2673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D4198B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88C940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elevated health concerns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4187C0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0419A2F9"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3EB07E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A9AB6D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C65C14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0.0203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6B5ADB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0.9996</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2D54FC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-0.0744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C6204B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0.115</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75AE92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5AE169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elevated health concerns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2A6626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17A09ADB"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68DDB9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B2ECF8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DDB6DE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-0.274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614932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0.88</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E5D533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-0.8404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D4D88D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0.2923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286AA1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338315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elevated health concerns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DC9892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77120EF2"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76181A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2B8939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E02646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0.0778</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CD3139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0.9995</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8A2927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-0.2736</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FD8E12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0.4291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E416DE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F230D1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elevated health concerns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EBB009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22F09D04"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AD44A4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D337DD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B702D8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0.0851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98E536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0.0646</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422705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-0.0024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83C458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0.1726</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B43D49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43F4D1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elevated health concerns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B7D59F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64E7A675"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3C45ED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F776DB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3B9F3B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0.0231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FC8216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BB554E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-0.2191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687643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0.2653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31C1ED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8D90DC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elevated health concerns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9F2710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25CFE543"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5E9D34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65A756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755BB0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0.0545</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EF46BC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0.6977</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1D8B87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-0.0383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22AA0E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0.1473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86A88D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A0F92C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elevated health concerns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27F398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34DA8BC3"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39B0BA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E1B47CE" w14:textId="43DD1DB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 xml:space="preserve">Users of </w:t>
            </w:r>
            <w:r>
              <w:rPr>
                <w:rFonts w:eastAsia="Times New Roman" w:cs="Times New Roman"/>
                <w:color w:val="000000"/>
                <w:sz w:val="14"/>
                <w:szCs w:val="14"/>
                <w:lang w:val="en-GB" w:eastAsia="en-GB"/>
              </w:rPr>
              <w:t>other</w:t>
            </w:r>
            <w:r w:rsidRPr="0010030F">
              <w:rPr>
                <w:rFonts w:eastAsia="Times New Roman" w:cs="Times New Roman"/>
                <w:color w:val="000000"/>
                <w:sz w:val="14"/>
                <w:szCs w:val="14"/>
                <w:lang w:val="en-GB" w:eastAsia="en-GB"/>
              </w:rPr>
              <w:t xml:space="preserve"> drugs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79E9BE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-0.1643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ACECBB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0.3994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A6B436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-0.3918</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005277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0.0633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0C8261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96B52F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elevated health concerns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559E60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58C6D727"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F307CE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23555B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325D0C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-0.0391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CC73BD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0.9998</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24F368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-0.2336</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3EC360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0.1555</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7E0B78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2ED96D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elevated health concerns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FC0F6B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3AC83812"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F38D4F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lastRenderedPageBreak/>
              <w:t>Cocaine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24E49B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06DD5D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-0.3334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0B2022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0.7456</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808A87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-0.9247</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F32EBF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0.2579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F92494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A1202A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elevated health concerns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FFBD28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335622A9"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E1BD8C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D57A2F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6135CF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0.0184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FE2EA3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F40227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-0.3719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A75F01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0.4087</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9886E2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1F7D40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elevated health concerns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B8DA09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0C38848F"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A7C7F9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537A7A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327D62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0.0257</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A4ECB1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BD20B0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-0.1654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3FE8F1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0.2169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7C46D5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5A3E32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elevated health concerns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B4EE1C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7C3A9D06"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F421FB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6C6968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B8A838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-0.0363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BE59A6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260532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-0.3321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461F54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0.2596</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D0C5C6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E425FB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elevated health concerns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35EF06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293DF6EB"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FA6F30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2C72DE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E3A1F8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-0.0049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6D8B26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240AE8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-0.1985</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675136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0.1887</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475B7C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317F59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elevated health concerns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9360A8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471FF546"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936592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5082250" w14:textId="016D5B03"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 xml:space="preserve">Users of </w:t>
            </w:r>
            <w:r>
              <w:rPr>
                <w:rFonts w:eastAsia="Times New Roman" w:cs="Times New Roman"/>
                <w:color w:val="000000"/>
                <w:sz w:val="14"/>
                <w:szCs w:val="14"/>
                <w:lang w:val="en-GB" w:eastAsia="en-GB"/>
              </w:rPr>
              <w:t>other</w:t>
            </w:r>
            <w:r w:rsidRPr="0010030F">
              <w:rPr>
                <w:rFonts w:eastAsia="Times New Roman" w:cs="Times New Roman"/>
                <w:color w:val="000000"/>
                <w:sz w:val="14"/>
                <w:szCs w:val="14"/>
                <w:lang w:val="en-GB" w:eastAsia="en-GB"/>
              </w:rPr>
              <w:t xml:space="preserve"> drugs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419206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-0.2237</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2FD7C0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0.2728</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18C7D4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-0.5077</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5AFBB8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0.0604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1B9171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4B85F7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elevated health concerns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0325CD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659B2CA1"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0116A7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72EA15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2EF4F7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-0.2943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1C8FE3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0.8189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6CD90B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-0.8559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734DB4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0.2672</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1CDDC4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187AE2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elevated health concerns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D31411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317A0684"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D0C008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07CB49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B2939F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0.0574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7A146D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1269F7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-0.2861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1C03C0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0.401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6CC6B9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B48EBA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elevated health concerns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785577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3ED52CAB"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158C0F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4EF4A0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AF7ABE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0.0648</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A8ADA6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0.0007</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BEA0D5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0.0172</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D0FA87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0.1124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CBEA47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8B91F4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elevated health concerns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0F1FF1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5E24FB5D"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31F5EE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587D7D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77162B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0.0028</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3E43AF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5B678E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-0.228</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448529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0.2336</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5943DB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30FB84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elevated health concerns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D1D0A6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11338856"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BCC18F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FE7ABE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5BB934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0.0342</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80D6E6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0.6651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650F89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-0.0226</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B5DF29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0.0909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E30E2C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47998A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elevated health concerns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7E32C9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509981E8"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102040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561C155" w14:textId="3887E5E5"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 xml:space="preserve">Users of </w:t>
            </w:r>
            <w:r>
              <w:rPr>
                <w:rFonts w:eastAsia="Times New Roman" w:cs="Times New Roman"/>
                <w:color w:val="000000"/>
                <w:sz w:val="14"/>
                <w:szCs w:val="14"/>
                <w:lang w:val="en-GB" w:eastAsia="en-GB"/>
              </w:rPr>
              <w:t>other</w:t>
            </w:r>
            <w:r w:rsidRPr="0010030F">
              <w:rPr>
                <w:rFonts w:eastAsia="Times New Roman" w:cs="Times New Roman"/>
                <w:color w:val="000000"/>
                <w:sz w:val="14"/>
                <w:szCs w:val="14"/>
                <w:lang w:val="en-GB" w:eastAsia="en-GB"/>
              </w:rPr>
              <w:t xml:space="preserve"> drugs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242C19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-0.1846</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6093F0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0.1688</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BC4D25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8C5BCF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0.0308</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4EFA23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82E877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elevated health concerns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C10EE7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6A7B1311"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C1974F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7A9708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A4F302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0.3518</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AF82A9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0.7972</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D864FC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-0.3038</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4AE467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1.0074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CD1917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EC6DE2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elevated health concerns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E450FC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524CF4D1"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E97620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0973FE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57BCA6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0.3591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910957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0.5794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C425A4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-0.2013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88E5F8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0.9195</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8F2F8E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C42DD3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elevated health concerns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C2CEB5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0D593C3C"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D58E71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6A55BA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0BA05D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0.2971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B7EB95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0.8691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799D75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-0.3071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3E7D59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0.9013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FF8D9C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8C80A7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elevated health concerns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D46B9F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3368110B"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36874C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955E6B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F80D93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0.3285</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D18F70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0.7017</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1CAAE3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-0.2327</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78AAE4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0.8898</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E4BBC8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A8C0A0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elevated health concerns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96A05A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77EF18D3"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A62950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2FB4889" w14:textId="0A03EDD4"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 xml:space="preserve">Users of </w:t>
            </w:r>
            <w:r>
              <w:rPr>
                <w:rFonts w:eastAsia="Times New Roman" w:cs="Times New Roman"/>
                <w:color w:val="000000"/>
                <w:sz w:val="14"/>
                <w:szCs w:val="14"/>
                <w:lang w:val="en-GB" w:eastAsia="en-GB"/>
              </w:rPr>
              <w:t>other</w:t>
            </w:r>
            <w:r w:rsidRPr="0010030F">
              <w:rPr>
                <w:rFonts w:eastAsia="Times New Roman" w:cs="Times New Roman"/>
                <w:color w:val="000000"/>
                <w:sz w:val="14"/>
                <w:szCs w:val="14"/>
                <w:lang w:val="en-GB" w:eastAsia="en-GB"/>
              </w:rPr>
              <w:t xml:space="preserve"> drugs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D1AB5A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0.1097</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4B82B5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0.9999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864DBF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-0.4887</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0566CE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0.7082</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E9D27F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E13429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elevated health concerns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3ED76A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3457C719"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A983D3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lastRenderedPageBreak/>
              <w:t>MDMA/ecstasy and 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D71CD8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1E6D71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0.0073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FD64A6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AF1EC8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-0.3343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E0ABE1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0.349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D2C7A0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E519B4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elevated health concerns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BBE087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1F7E9E0D"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67DEC5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7DF97E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7D410E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-0.0546</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D9A25E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DAD8FB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-0.4642</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66E8C0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0.3549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9FE1B9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4755B3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elevated health concerns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539A51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71D51009"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7820B8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300F35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6850EE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-0.0233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9997EC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0A1370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-0.3663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3C85A3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0.3198</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839A79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6DEAA1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elevated health concerns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72F04B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19EB674C"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5D5198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B409454" w14:textId="27927435"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 xml:space="preserve">Users of </w:t>
            </w:r>
            <w:r>
              <w:rPr>
                <w:rFonts w:eastAsia="Times New Roman" w:cs="Times New Roman"/>
                <w:color w:val="000000"/>
                <w:sz w:val="14"/>
                <w:szCs w:val="14"/>
                <w:lang w:val="en-GB" w:eastAsia="en-GB"/>
              </w:rPr>
              <w:t>other</w:t>
            </w:r>
            <w:r w:rsidRPr="0010030F">
              <w:rPr>
                <w:rFonts w:eastAsia="Times New Roman" w:cs="Times New Roman"/>
                <w:color w:val="000000"/>
                <w:sz w:val="14"/>
                <w:szCs w:val="14"/>
                <w:lang w:val="en-GB" w:eastAsia="en-GB"/>
              </w:rPr>
              <w:t xml:space="preserve"> drugs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78716E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-0.242</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486AB8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0.6628</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D70484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-0.6431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79239B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0.159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FBC0A0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BDA6AE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elevated health concerns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543825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74448FE0"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6E68A7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55B492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A13420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-0.062</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FD9CC7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0.9975</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18669C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-0.2899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C94715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0.166</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5CE3C4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3EC3A4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elevated health concerns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8857E2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1255376C"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550870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D59CF2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96D8F7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-0.0306</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B25C95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0.4452</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3A99A8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-0.0743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C99B5A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0.0131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FDAEA0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C514CB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elevated health concerns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5F8BC1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3557D6C4"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A3BD50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467EFCB" w14:textId="29840BF0"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 xml:space="preserve">Users of </w:t>
            </w:r>
            <w:r>
              <w:rPr>
                <w:rFonts w:eastAsia="Times New Roman" w:cs="Times New Roman"/>
                <w:color w:val="000000"/>
                <w:sz w:val="14"/>
                <w:szCs w:val="14"/>
                <w:lang w:val="en-GB" w:eastAsia="en-GB"/>
              </w:rPr>
              <w:t>other</w:t>
            </w:r>
            <w:r w:rsidRPr="0010030F">
              <w:rPr>
                <w:rFonts w:eastAsia="Times New Roman" w:cs="Times New Roman"/>
                <w:color w:val="000000"/>
                <w:sz w:val="14"/>
                <w:szCs w:val="14"/>
                <w:lang w:val="en-GB" w:eastAsia="en-GB"/>
              </w:rPr>
              <w:t xml:space="preserve"> drugs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267037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-0.2494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4FC68A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0.0077</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246F37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-0.4617</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6F78D6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-0.0371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1F95CF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670962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elevated health concerns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83CF38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66D1B29A"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5D6EAA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0F5E80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4D2638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0.0314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641F55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B6E9BC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-0.1986</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D5B9EA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0.2614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EE13ED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234620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elevated health concerns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EA04DB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62D6F469"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5BDB16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94BDF77" w14:textId="01EF3075"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 xml:space="preserve">Users of </w:t>
            </w:r>
            <w:r>
              <w:rPr>
                <w:rFonts w:eastAsia="Times New Roman" w:cs="Times New Roman"/>
                <w:color w:val="000000"/>
                <w:sz w:val="14"/>
                <w:szCs w:val="14"/>
                <w:lang w:val="en-GB" w:eastAsia="en-GB"/>
              </w:rPr>
              <w:t>other</w:t>
            </w:r>
            <w:r w:rsidRPr="0010030F">
              <w:rPr>
                <w:rFonts w:eastAsia="Times New Roman" w:cs="Times New Roman"/>
                <w:color w:val="000000"/>
                <w:sz w:val="14"/>
                <w:szCs w:val="14"/>
                <w:lang w:val="en-GB" w:eastAsia="en-GB"/>
              </w:rPr>
              <w:t xml:space="preserve"> drugs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EC8954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-0.1874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0145FD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0.6604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8AED0F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-0.4974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594781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0.1226</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BCFDFB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0C5AB9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elevated health concerns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A54D0B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42C62E6D"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B6B4AD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E230D20" w14:textId="6C45DD93"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 xml:space="preserve">Users of </w:t>
            </w:r>
            <w:r>
              <w:rPr>
                <w:rFonts w:eastAsia="Times New Roman" w:cs="Times New Roman"/>
                <w:color w:val="000000"/>
                <w:sz w:val="14"/>
                <w:szCs w:val="14"/>
                <w:lang w:val="en-GB" w:eastAsia="en-GB"/>
              </w:rPr>
              <w:t>other</w:t>
            </w:r>
            <w:r w:rsidRPr="0010030F">
              <w:rPr>
                <w:rFonts w:eastAsia="Times New Roman" w:cs="Times New Roman"/>
                <w:color w:val="000000"/>
                <w:sz w:val="14"/>
                <w:szCs w:val="14"/>
                <w:lang w:val="en-GB" w:eastAsia="en-GB"/>
              </w:rPr>
              <w:t xml:space="preserve"> drugs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1BB313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-0.2188</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55B9B0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0.0413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656BD8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-0.4333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8B0913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-0.0042</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8BEFFC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266921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elevated health concerns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3FF435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53C87EB5"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7EFE7A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998077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863CA8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0.0166</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75D9CD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D57EC3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-0.1853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10D74E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0.2184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C49F4D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C41D34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optimism</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453895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57125910"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DB1D71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A96934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D9D14E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0.0046</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E37193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2D00BA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-0.2579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25C055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0.2671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F45EE9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8DEE6C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optimism</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A493F6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182DF4C9"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5EFA44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57F615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2C5023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-0.0376</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AF2F51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0.9998</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5B21A0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-0.226</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C9E3E4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0.1508</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DC76C8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69A545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optimism</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9A3B39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19AFC993"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61494C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E9C038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241756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-0.3535</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442560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0.6558</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FEA067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-0.9362</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00682C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0.2292</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4D4093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571BB8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optimism</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732FA0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705C695A"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7D4C1C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819C92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047A8C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0.1615</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823981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0.9464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88D849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-0.2221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8255CF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0.545</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C6C591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3A23D1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optimism</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20E799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3932A51C"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442A26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B5DE57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C391D6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-0.0206</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62B1A4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E9C897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-0.2055</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652420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0.1644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CBB7EA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FF789E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optimism</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672B26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166D1581"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6F4E38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BC9D9B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9B2C86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0.0687</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ABEFFB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0.9992</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C6509B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-0.221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B31889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0.3584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651F90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1CB31C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optimism</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B42380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0DEBEF09"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1DEB3F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lastRenderedPageBreak/>
              <w:t>Cannabis and cocaine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7AB6DE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6A479A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-0.0425</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EDBFF1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0.9994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8D6061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5B5BB5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0.145</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7E0B78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2EE3F8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optimism</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90773A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57A22B40"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F3DF64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71EAD21" w14:textId="77BC0E2D"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 xml:space="preserve">Users of </w:t>
            </w:r>
            <w:r>
              <w:rPr>
                <w:rFonts w:eastAsia="Times New Roman" w:cs="Times New Roman"/>
                <w:color w:val="000000"/>
                <w:sz w:val="14"/>
                <w:szCs w:val="14"/>
                <w:lang w:val="en-GB" w:eastAsia="en-GB"/>
              </w:rPr>
              <w:t>other</w:t>
            </w:r>
            <w:r w:rsidRPr="0010030F">
              <w:rPr>
                <w:rFonts w:eastAsia="Times New Roman" w:cs="Times New Roman"/>
                <w:color w:val="000000"/>
                <w:sz w:val="14"/>
                <w:szCs w:val="14"/>
                <w:lang w:val="en-GB" w:eastAsia="en-GB"/>
              </w:rPr>
              <w:t xml:space="preserve"> drugs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EE4BDE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-0.1149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8571F8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0.9523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160CC8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-0.3928</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992BB5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0.1631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D290AB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A8BC9D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optimism</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FCC31D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3A140B95"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3621E2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62C7BB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392ED6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-0.012</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6A96A2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C5ADBD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-0.2173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4B0E0B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0.1934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0A967A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DFB55A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optimism</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E11C08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624FBC7D"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E0D157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6FC606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B0A11E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-0.0542</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C5E7CC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0.7148</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FE5A34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-0.1477</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7B6A5F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0.0394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50A3BF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4AB4BE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optimism</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A8B6FE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18064569"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7FEF8A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B94FD9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DD0B60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-0.3701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AE3613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0.532</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0144EF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-0.9293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62571F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0.1892</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59187E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B16FF0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optimism</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C42C18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3B814221"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3A194E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8DB226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9C3051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0.1449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9A6DDA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0.949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192469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-0.2021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3AA7FB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0.4919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EF29B8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C4529C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optimism</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461EB0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11CB7995"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8D2D1B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AC5331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A4728F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-0.0371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6FA88F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0.9392</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465E08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-0.1236</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363384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0.0493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0725C6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E4F8AD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optimism</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C8E7FD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3DA831DF"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604032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2F8ACB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9074E1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0.0521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84A844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0.9996</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DC1175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-0.1871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3A9615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0.2913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408F0D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60B7F6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optimism</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224825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7F2AE65C"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88E06A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BA35D2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538E16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-0.0591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22C169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0.5703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06B877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-0.1507</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8385CD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0.0325</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54F371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B015F0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optimism</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EA731B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429883AA"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BD4500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B101403" w14:textId="28566EA5"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 xml:space="preserve">Users of </w:t>
            </w:r>
            <w:r>
              <w:rPr>
                <w:rFonts w:eastAsia="Times New Roman" w:cs="Times New Roman"/>
                <w:color w:val="000000"/>
                <w:sz w:val="14"/>
                <w:szCs w:val="14"/>
                <w:lang w:val="en-GB" w:eastAsia="en-GB"/>
              </w:rPr>
              <w:t>other</w:t>
            </w:r>
            <w:r w:rsidRPr="0010030F">
              <w:rPr>
                <w:rFonts w:eastAsia="Times New Roman" w:cs="Times New Roman"/>
                <w:color w:val="000000"/>
                <w:sz w:val="14"/>
                <w:szCs w:val="14"/>
                <w:lang w:val="en-GB" w:eastAsia="en-GB"/>
              </w:rPr>
              <w:t xml:space="preserve"> drugs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2DC724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-0.1314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E19210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0.7026</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514E07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-0.3561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CF3F45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0.0933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5F0C56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0D1010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optimism</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D21BE9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1D14FE68"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FFFDE9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60BD5F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F1B85A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-0.0422</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DE2F7E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0.9995</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74C9D5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-0.2343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13D501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0.1499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836B71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61A7EF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optimism</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185979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44206B0C"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970960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F375D0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9F7FBD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-0.3581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985CA3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0.6411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CAB68A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-0.942</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6DAFC9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0.2258</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A1883D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987CE2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optimism</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9FC038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1A8F6E86"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AB781C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CF98D2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CA8C1F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0.1569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125444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0.9566</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DB8DF8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-0.2286</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863734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0.5423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A49C6E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B60658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optimism</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C23F58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38735F14"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B8FD7C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855E9F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2FDD8E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-0.0252</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F7657B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A105D8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-0.2139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0E1D90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0.1636</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350474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9CB1ED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optimism</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06A48A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00326A16"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D1365B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C3138E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761BF1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0.0641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BEC3A1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0.9996</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07D0CF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-0.2281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867821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0.3562</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5F6EA8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C8FF0A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optimism</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910AFB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0C568C72"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91C769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3FEDD0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371E05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-0.0471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2B7FCB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0.9989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766B82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-0.2383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AB4329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0.1441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E05DD6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20C107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optimism</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3DF65F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18611E74"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F56A63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A344E2B" w14:textId="7CEE66A2"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 xml:space="preserve">Users of </w:t>
            </w:r>
            <w:r>
              <w:rPr>
                <w:rFonts w:eastAsia="Times New Roman" w:cs="Times New Roman"/>
                <w:color w:val="000000"/>
                <w:sz w:val="14"/>
                <w:szCs w:val="14"/>
                <w:lang w:val="en-GB" w:eastAsia="en-GB"/>
              </w:rPr>
              <w:t>other</w:t>
            </w:r>
            <w:r w:rsidRPr="0010030F">
              <w:rPr>
                <w:rFonts w:eastAsia="Times New Roman" w:cs="Times New Roman"/>
                <w:color w:val="000000"/>
                <w:sz w:val="14"/>
                <w:szCs w:val="14"/>
                <w:lang w:val="en-GB" w:eastAsia="en-GB"/>
              </w:rPr>
              <w:t xml:space="preserve"> drugs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3A7C9E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-0.1195</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6FA37B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0.9424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837CDA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-0.3999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FD8802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0.161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FB8B91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CA0D92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optimism</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1B6AEE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48149EA5"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0D9FAA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lastRenderedPageBreak/>
              <w:t>Drug use history but no pandemic use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5714FC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70D615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-0.3159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75C830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0.7339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31C5CE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-0.8705</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224887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0.2386</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E9538A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DABCB5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optimism</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2A5A76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48F9BFDF"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A16F38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D8AAA1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BAAFDF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0.1991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9DE5BA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0.6989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26FDF5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-0.1402</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8D861E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0.5383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0319FF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AD2523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optimism</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1A819F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0F44038D"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042BA5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AF427E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3AC740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0.017</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9EC34F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0.9799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5B7D9D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92BFFB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0.064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7FDF2B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454104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optimism</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801FC9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7151E5E5"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F48F1C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C6FD93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9ED449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0.1063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E6C0EA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0.9021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27BA57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-0.1216</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C879CE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0.3342</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99BE9A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D5F259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optimism</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632437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036934E5"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DED639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712C38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5E37E3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-0.0049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36CCC1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FDF0B6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-0.061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AC4BE3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0.0511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8C30BD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DAB181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optimism</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7C81F6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2770BFAC"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61EE87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AC81A2F" w14:textId="1CC7E910"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 xml:space="preserve">Users of </w:t>
            </w:r>
            <w:r>
              <w:rPr>
                <w:rFonts w:eastAsia="Times New Roman" w:cs="Times New Roman"/>
                <w:color w:val="000000"/>
                <w:sz w:val="14"/>
                <w:szCs w:val="14"/>
                <w:lang w:val="en-GB" w:eastAsia="en-GB"/>
              </w:rPr>
              <w:t>other</w:t>
            </w:r>
            <w:r w:rsidRPr="0010030F">
              <w:rPr>
                <w:rFonts w:eastAsia="Times New Roman" w:cs="Times New Roman"/>
                <w:color w:val="000000"/>
                <w:sz w:val="14"/>
                <w:szCs w:val="14"/>
                <w:lang w:val="en-GB" w:eastAsia="en-GB"/>
              </w:rPr>
              <w:t xml:space="preserve"> drugs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9A13C8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-0.0773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99C4E3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0.9794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C70F31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42A76C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0.1354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C1C47D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3FD449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optimism</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63C6EB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703A713C"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B75E4C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4D58D9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FA5ACA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0.515</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1DD517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0.2593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28C2BE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-0.1324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67D5B0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1.1624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2198C5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929779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optimism</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6DDA61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1F5F19E1"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D170EA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89AAA5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085748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0.3329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AD3CC8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0.6668</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A5A82D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-0.2205</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D5AD24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0.8863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0424CB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A857DD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optimism</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E3982E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4E51E33B"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E70974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068E7D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392396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0.4222</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BB0332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0.4299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1A63A4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-0.1744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1158B1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1.0188</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2866D3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A17C2B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optimism</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C9514F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57FF609C"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6871B5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82F8D7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3534AC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0.311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D6781E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0.7511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6EECF0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-0.2433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2886EF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0.8652</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716FC5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7DC397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optimism</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694DD6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1F851DBF"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B2A1B7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96D4395" w14:textId="7702E28C"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 xml:space="preserve">Users of </w:t>
            </w:r>
            <w:r>
              <w:rPr>
                <w:rFonts w:eastAsia="Times New Roman" w:cs="Times New Roman"/>
                <w:color w:val="000000"/>
                <w:sz w:val="14"/>
                <w:szCs w:val="14"/>
                <w:lang w:val="en-GB" w:eastAsia="en-GB"/>
              </w:rPr>
              <w:t>other</w:t>
            </w:r>
            <w:r w:rsidRPr="0010030F">
              <w:rPr>
                <w:rFonts w:eastAsia="Times New Roman" w:cs="Times New Roman"/>
                <w:color w:val="000000"/>
                <w:sz w:val="14"/>
                <w:szCs w:val="14"/>
                <w:lang w:val="en-GB" w:eastAsia="en-GB"/>
              </w:rPr>
              <w:t xml:space="preserve"> drugs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FC6756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0.2386</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B920AA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0.9587</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CB0025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-0.3523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7566A4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0.8296</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937A86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744D20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optimism</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63B645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1087DDDF"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0D2EE7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7125EE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6CEEB4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-0.182</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B24E13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0.7919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0E05CA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-0.5194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A4E9D7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0.1554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4FC170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60B63D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optimism</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E013CD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0B8D321E"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7577ED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2AACFB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DF024E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-0.0928</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0C4A84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0.9994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379A8F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-0.4972</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D5372B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0.3117</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56449F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3767C3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optimism</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387607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0D88ECCA"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2C85DC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BC33E1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C31D02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-0.204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E0BFD5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0.6657</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D02551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-0.5428</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D86F11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0.1348</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CDC50A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B0E16B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optimism</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68954D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5A4F8876"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8F0C0D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72318E7" w14:textId="72135D8C"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 xml:space="preserve">Users of </w:t>
            </w:r>
            <w:r>
              <w:rPr>
                <w:rFonts w:eastAsia="Times New Roman" w:cs="Times New Roman"/>
                <w:color w:val="000000"/>
                <w:sz w:val="14"/>
                <w:szCs w:val="14"/>
                <w:lang w:val="en-GB" w:eastAsia="en-GB"/>
              </w:rPr>
              <w:t>other</w:t>
            </w:r>
            <w:r w:rsidRPr="0010030F">
              <w:rPr>
                <w:rFonts w:eastAsia="Times New Roman" w:cs="Times New Roman"/>
                <w:color w:val="000000"/>
                <w:sz w:val="14"/>
                <w:szCs w:val="14"/>
                <w:lang w:val="en-GB" w:eastAsia="en-GB"/>
              </w:rPr>
              <w:t xml:space="preserve"> drugs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87F281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-0.2763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132C45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0.4516</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3A3155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-0.6724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276C5B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0.1197</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18B8A7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14AFB2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optimism</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491D97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24E25214"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832F5F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613C84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FF6E55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0.0893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DC9387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0.9633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B88CCE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-0.1358</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A28B9C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0.3144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76C638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43245F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optimism</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7B4245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52E613EE"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9739F8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3BB1AB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BFBB15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-0.022</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1CE796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0.8435</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913F30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-0.0651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D5F3D7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0.0212</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9C6DE7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D51776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optimism</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95DE9F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2D87CE82"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F9771D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lastRenderedPageBreak/>
              <w:t>Never used drugs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FF64F64" w14:textId="17B5810C"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 xml:space="preserve">Users of </w:t>
            </w:r>
            <w:r>
              <w:rPr>
                <w:rFonts w:eastAsia="Times New Roman" w:cs="Times New Roman"/>
                <w:color w:val="000000"/>
                <w:sz w:val="14"/>
                <w:szCs w:val="14"/>
                <w:lang w:val="en-GB" w:eastAsia="en-GB"/>
              </w:rPr>
              <w:t>other</w:t>
            </w:r>
            <w:r w:rsidRPr="0010030F">
              <w:rPr>
                <w:rFonts w:eastAsia="Times New Roman" w:cs="Times New Roman"/>
                <w:color w:val="000000"/>
                <w:sz w:val="14"/>
                <w:szCs w:val="14"/>
                <w:lang w:val="en-GB" w:eastAsia="en-GB"/>
              </w:rPr>
              <w:t xml:space="preserve"> drugs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750A1D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-0.0943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B5CBDB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0.9204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FE814A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-0.304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56D942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0.1154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7D9603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94C820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optimism</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725505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1C609298"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E0A0DD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2C1EF4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50598D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-0.1112</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2C62BE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0.8721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790148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-0.3384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D70CC1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0.1159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B53A0D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24F5C2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optimism</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98F5FF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42583CA6"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FE4963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F641413" w14:textId="31556B56"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 xml:space="preserve">Users of </w:t>
            </w:r>
            <w:r>
              <w:rPr>
                <w:rFonts w:eastAsia="Times New Roman" w:cs="Times New Roman"/>
                <w:color w:val="000000"/>
                <w:sz w:val="14"/>
                <w:szCs w:val="14"/>
                <w:lang w:val="en-GB" w:eastAsia="en-GB"/>
              </w:rPr>
              <w:t>other</w:t>
            </w:r>
            <w:r w:rsidRPr="0010030F">
              <w:rPr>
                <w:rFonts w:eastAsia="Times New Roman" w:cs="Times New Roman"/>
                <w:color w:val="000000"/>
                <w:sz w:val="14"/>
                <w:szCs w:val="14"/>
                <w:lang w:val="en-GB" w:eastAsia="en-GB"/>
              </w:rPr>
              <w:t xml:space="preserve"> drugs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D62F10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-0.1836</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7C6328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0.671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98D1E8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-0.4897</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5D86DA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0.1225</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AF3158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A8EAE6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optimism</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EC623C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7EC2238F"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E1B89B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18004E9" w14:textId="0267E531"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 xml:space="preserve">Users of </w:t>
            </w:r>
            <w:r>
              <w:rPr>
                <w:rFonts w:eastAsia="Times New Roman" w:cs="Times New Roman"/>
                <w:color w:val="000000"/>
                <w:sz w:val="14"/>
                <w:szCs w:val="14"/>
                <w:lang w:val="en-GB" w:eastAsia="en-GB"/>
              </w:rPr>
              <w:t>other</w:t>
            </w:r>
            <w:r w:rsidRPr="0010030F">
              <w:rPr>
                <w:rFonts w:eastAsia="Times New Roman" w:cs="Times New Roman"/>
                <w:color w:val="000000"/>
                <w:sz w:val="14"/>
                <w:szCs w:val="14"/>
                <w:lang w:val="en-GB" w:eastAsia="en-GB"/>
              </w:rPr>
              <w:t xml:space="preserve"> drugs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7490BA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-0.0723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851CC0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0.9867</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50E179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-0.2842</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8ACDCC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0.1395</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A9E394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30805C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optimism</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5D16FF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32477F4F"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8DB1F7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952A4B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286F3C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0.0372</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E41E7B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0.9999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1631E9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-0.1662</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29948C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0.2405</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D8A679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1B4EF8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increased conflict at home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5553E6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161E5334"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BEBD2A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0FCA85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7D38FB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0.0143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A3C2A9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13B43B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-0.2502</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9A1A14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0.2788</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8B57D9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5A0887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increased conflict at home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A9FF8F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2B7938E0"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46AABF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B53CD7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8FD300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-0.0016</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429784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5F82AE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-0.1914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C9314C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0.1882</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1919C0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A1B315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increased conflict at home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04112C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13629C07"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487BD2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670112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44DECE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-0.0515</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C86A34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431AAB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-0.6386</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06EE78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0.5355</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9B3FC1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8DB732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increased conflict at home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5DD3C6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681C1CF8"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90867E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286B49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4CB4DD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-0.0182</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675048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23C3C7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-0.4046</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BE941C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0.3682</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E8D5C3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0186E0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increased conflict at home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4428CB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1B405EEC"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990388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CD646A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36033F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0.0416</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CB5EA9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0.9995</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9F5594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-0.1447</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46DE78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0.228</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757385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8198B2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increased conflict at home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6FCCC8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5AAB5D4A"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F86367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AE4259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D82A15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0.0379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7755DA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C95B21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-0.254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5DE1CE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0.3298</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508CAF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D5F9D9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increased conflict at home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82E136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15F44780"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B26B7E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76AC2F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5C706E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-0.0062</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F609F1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8C400C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-0.1951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25FDBB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0.1826</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27DD9F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120DA8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increased conflict at home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46C9DF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0967F317"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767B34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05539A1" w14:textId="022CC841"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 xml:space="preserve">Users of </w:t>
            </w:r>
            <w:r>
              <w:rPr>
                <w:rFonts w:eastAsia="Times New Roman" w:cs="Times New Roman"/>
                <w:color w:val="000000"/>
                <w:sz w:val="14"/>
                <w:szCs w:val="14"/>
                <w:lang w:val="en-GB" w:eastAsia="en-GB"/>
              </w:rPr>
              <w:t>other</w:t>
            </w:r>
            <w:r w:rsidRPr="0010030F">
              <w:rPr>
                <w:rFonts w:eastAsia="Times New Roman" w:cs="Times New Roman"/>
                <w:color w:val="000000"/>
                <w:sz w:val="14"/>
                <w:szCs w:val="14"/>
                <w:lang w:val="en-GB" w:eastAsia="en-GB"/>
              </w:rPr>
              <w:t xml:space="preserve"> drugs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090ADF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-0.0558</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96F3D8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0.9998</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B97C7C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-0.3358</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8D8A49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0.2242</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A2F19C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BFD013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increased conflict at home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423B87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2DD6EE3C"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3E56EA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3D1F5F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8D52EA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-0.0228</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56B085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62CE03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-0.2297</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2A3085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0.184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3846B7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A1C91D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increased conflict at home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51410D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4CE8FB5F"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97E3D6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B0573F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B3E169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-0.0387</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7F51BC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0.9537</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137B6B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-0.133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168D23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0.0555</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D552BA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7784FE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increased conflict at home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D9F220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7F29CC22"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100586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54B7E8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C4182C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-0.0887</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84279D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949D2E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-0.6521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02CA38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0.4748</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B8B954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4EA365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increased conflict at home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833329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40BEEE2B"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189346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7AC3D9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5C3B27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-0.0554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FA2075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601365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-0.4049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78F041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0.2942</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49DE28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808BAB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increased conflict at home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1EF348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35D68780"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7C3BA4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lastRenderedPageBreak/>
              <w:t>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ACDA9F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EFDDB2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0.0045</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BCDDF2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3F7CA6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-0.0826</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41C40A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0.0915</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AE86CA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19E234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increased conflict at home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ABC535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7DF9D076"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219113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6B745E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001624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0.0007</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022E5A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5D003B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-0.2402</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82A6B9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0.2417</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E6EC5B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AA4D8D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increased conflict at home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11FD9F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74534242"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3BF491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C6495F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9D9A94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-0.0434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E40CBE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0.8977</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6DA7FE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-0.1357</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76ABDC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0.0489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4FF5FD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40CD88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increased conflict at home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BDBA4E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5C8DD874"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921CB3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07E1D40" w14:textId="2B9DE9BF"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 xml:space="preserve">Users of </w:t>
            </w:r>
            <w:r>
              <w:rPr>
                <w:rFonts w:eastAsia="Times New Roman" w:cs="Times New Roman"/>
                <w:color w:val="000000"/>
                <w:sz w:val="14"/>
                <w:szCs w:val="14"/>
                <w:lang w:val="en-GB" w:eastAsia="en-GB"/>
              </w:rPr>
              <w:t>other</w:t>
            </w:r>
            <w:r w:rsidRPr="0010030F">
              <w:rPr>
                <w:rFonts w:eastAsia="Times New Roman" w:cs="Times New Roman"/>
                <w:color w:val="000000"/>
                <w:sz w:val="14"/>
                <w:szCs w:val="14"/>
                <w:lang w:val="en-GB" w:eastAsia="en-GB"/>
              </w:rPr>
              <w:t xml:space="preserve"> drugs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1350E6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-0.093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B7612F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0.954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BC2FC4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-0.3194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255FD0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0.1334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7D7B97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9F333F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increased conflict at home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21C8E5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295C6F4A"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8B5B81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E648EB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2C4EBE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-0.0159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79C12A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98480F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-0.2094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B55281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0.1776</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CF03E2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78CDCF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increased conflict at home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205F38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54AC12EF"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A263D4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809AD0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63EBB8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-0.0658</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FAD24C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068AE2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-0.6541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AEDC91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0.5224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F473BD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ACE5B9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increased conflict at home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99CEFE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1F0BD493"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85F467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A2050A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4C2DA5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-0.0325</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23EA32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806ED4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-0.4208</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CCAC21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0.3558</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985F19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292B90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increased conflict at home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1D1F75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50FC22F7"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3E6D5F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9AAE79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C82EED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0.0273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6123C7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4A5C90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-0.1629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71E667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0.2175</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44EABC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921512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increased conflict at home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E3421A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08679802"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3D63E0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D15E29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BA28B1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0.0236</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5BF52F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7DEA48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-0.2708</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359830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0.3179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C03F2F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E8DB92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increased conflict at home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E045CC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0B4CBAC2"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93F3F4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A6A286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59CF36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-0.0205</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13367A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C1D31D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-0.2132</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70DBE5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0.1721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54C53D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C39547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increased conflict at home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E695E1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4FF3983A"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9A562B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8C9EAB0" w14:textId="65729C23"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 xml:space="preserve">Users of </w:t>
            </w:r>
            <w:r>
              <w:rPr>
                <w:rFonts w:eastAsia="Times New Roman" w:cs="Times New Roman"/>
                <w:color w:val="000000"/>
                <w:sz w:val="14"/>
                <w:szCs w:val="14"/>
                <w:lang w:val="en-GB" w:eastAsia="en-GB"/>
              </w:rPr>
              <w:t>other</w:t>
            </w:r>
            <w:r w:rsidRPr="0010030F">
              <w:rPr>
                <w:rFonts w:eastAsia="Times New Roman" w:cs="Times New Roman"/>
                <w:color w:val="000000"/>
                <w:sz w:val="14"/>
                <w:szCs w:val="14"/>
                <w:lang w:val="en-GB" w:eastAsia="en-GB"/>
              </w:rPr>
              <w:t xml:space="preserve"> drugs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53D4FB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-0.0701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C27B0A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0.9988</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9B04DF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-0.3527</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BAC7E2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0.2124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371AF6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B631CF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increased conflict at home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45C31E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284FF540"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F23C81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ABF8D6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1A0254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-0.0499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7C2B02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2EC3A6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-0.6086</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B888B4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0.5088</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0532BA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1BEAD3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increased conflict at home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B07E10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46B41E3C"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E8064E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EABC4C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EA94F2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-0.0166</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04F4A5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CE4A38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-0.3585</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A6278C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0.3252</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EBFC14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D67BFD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increased conflict at home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036F07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3E5EF3D5"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6F8BA3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F0BADD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E18C1E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0.0432</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6D2DE7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0.1091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2AD02C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-0.0041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251333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0.0905</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026761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E8C0D5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increased conflict at home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DE7BD8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0B4A7375"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BBCFBB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C122E7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08D7CE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0.0395</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EFD4C2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0.9999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65F9B1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-0.1902</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CCE4F5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0.2691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1C5E7E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05FB24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increased conflict at home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2477B1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573DC8E0"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23C0F4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522AAA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DF9254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-0.0046</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A18DF0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72FEFB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-0.0611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50C553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0.0518</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52CE94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6FE36A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increased conflict at home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182EFF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644D528A"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8501EE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4BE627A" w14:textId="13FF18B4"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 xml:space="preserve">Users of </w:t>
            </w:r>
            <w:r>
              <w:rPr>
                <w:rFonts w:eastAsia="Times New Roman" w:cs="Times New Roman"/>
                <w:color w:val="000000"/>
                <w:sz w:val="14"/>
                <w:szCs w:val="14"/>
                <w:lang w:val="en-GB" w:eastAsia="en-GB"/>
              </w:rPr>
              <w:t>other</w:t>
            </w:r>
            <w:r w:rsidRPr="0010030F">
              <w:rPr>
                <w:rFonts w:eastAsia="Times New Roman" w:cs="Times New Roman"/>
                <w:color w:val="000000"/>
                <w:sz w:val="14"/>
                <w:szCs w:val="14"/>
                <w:lang w:val="en-GB" w:eastAsia="en-GB"/>
              </w:rPr>
              <w:t xml:space="preserve"> drugs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6D4C52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-0.0543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B9C330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0.9986</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25F30F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-0.2685</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8E588B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0.16</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8BB5F7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7499FB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increased conflict at home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E81CAC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6873E573"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56469F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lastRenderedPageBreak/>
              <w:t>Extreme polydrug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84165B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FE91B6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0.0333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CCC9E6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0E6800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-0.619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5C9A05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0.6856</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319451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B7C0CC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increased conflict at home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103C39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61B562F4"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1366C4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FE5CC0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DD0B3E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0.0931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A93A2A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CD4B24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-0.4644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6C8D33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0.6507</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15BDB5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BFB7EB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increased conflict at home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A38021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42C4B8F3"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6A21DB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45B68C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1CF459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0.0894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7ADFE5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902F77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-0.5117</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1DC825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0.6905</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3815C4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4BF239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increased conflict at home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3C4DFA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2C9B85AB"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FF80D5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A25360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09749F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0.0453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6FD803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62D997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-0.5131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E66883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0.6037</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E8448C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3E7AC0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increased conflict at home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9BEED1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37C9A077"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563CF0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1094A0E" w14:textId="280DE1F8"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 xml:space="preserve">Users of </w:t>
            </w:r>
            <w:r>
              <w:rPr>
                <w:rFonts w:eastAsia="Times New Roman" w:cs="Times New Roman"/>
                <w:color w:val="000000"/>
                <w:sz w:val="14"/>
                <w:szCs w:val="14"/>
                <w:lang w:val="en-GB" w:eastAsia="en-GB"/>
              </w:rPr>
              <w:t>other</w:t>
            </w:r>
            <w:r w:rsidRPr="0010030F">
              <w:rPr>
                <w:rFonts w:eastAsia="Times New Roman" w:cs="Times New Roman"/>
                <w:color w:val="000000"/>
                <w:sz w:val="14"/>
                <w:szCs w:val="14"/>
                <w:lang w:val="en-GB" w:eastAsia="en-GB"/>
              </w:rPr>
              <w:t xml:space="preserve"> drugs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C6ADC1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-0.0043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A8B4D5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D23697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-0.5997</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2919FB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0.5911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7A8429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D10376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increased conflict at home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22B723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583D137B"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D1DD21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C10B20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78AF7A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0.0598</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94ADF1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0.9999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85C412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-0.2801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63C54E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0.3998</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392E72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5BBBCC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increased conflict at home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E4716A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22CEC380"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A21377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759ABA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61AA37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0.0561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6FF0EB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1E4323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-0.3514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A67102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0.4636</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EE31CB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9D1074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increased conflict at home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30FDE4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5863F53F"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12ED57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CBF6F5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71F89C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0.012</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FF4F54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3726CC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-0.3294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7C4BD4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0.3533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19F221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0EBB48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increased conflict at home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D78A52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41B1C76A"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DC4614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1D5CAFF" w14:textId="7E8943B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 xml:space="preserve">Users of </w:t>
            </w:r>
            <w:r>
              <w:rPr>
                <w:rFonts w:eastAsia="Times New Roman" w:cs="Times New Roman"/>
                <w:color w:val="000000"/>
                <w:sz w:val="14"/>
                <w:szCs w:val="14"/>
                <w:lang w:val="en-GB" w:eastAsia="en-GB"/>
              </w:rPr>
              <w:t>other</w:t>
            </w:r>
            <w:r w:rsidRPr="0010030F">
              <w:rPr>
                <w:rFonts w:eastAsia="Times New Roman" w:cs="Times New Roman"/>
                <w:color w:val="000000"/>
                <w:sz w:val="14"/>
                <w:szCs w:val="14"/>
                <w:lang w:val="en-GB" w:eastAsia="en-GB"/>
              </w:rPr>
              <w:t xml:space="preserve"> drugs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1D9746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-0.0376</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E5440A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14041D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-0.4367</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929ED4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0.3614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87FB9E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70B538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increased conflict at home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88FDA2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11E4E479"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C3C0A0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65A2E5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CB0EAD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-0.0037</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A2D2FA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28966A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-0.2305</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C33870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0.223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FD015A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CDB4FA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increased conflict at home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48CA00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5BEB753C"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51DAFF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EF3EDB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EF4848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-0.0479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58C846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0.0178</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AC07C6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-0.0913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57211A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-0.0044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41B118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D7C18D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increased conflict at home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CD113A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74CAAC84"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2FD65E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E3AFFFE" w14:textId="26E87173"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 xml:space="preserve">Users of </w:t>
            </w:r>
            <w:r>
              <w:rPr>
                <w:rFonts w:eastAsia="Times New Roman" w:cs="Times New Roman"/>
                <w:color w:val="000000"/>
                <w:sz w:val="14"/>
                <w:szCs w:val="14"/>
                <w:lang w:val="en-GB" w:eastAsia="en-GB"/>
              </w:rPr>
              <w:t>other</w:t>
            </w:r>
            <w:r w:rsidRPr="0010030F">
              <w:rPr>
                <w:rFonts w:eastAsia="Times New Roman" w:cs="Times New Roman"/>
                <w:color w:val="000000"/>
                <w:sz w:val="14"/>
                <w:szCs w:val="14"/>
                <w:lang w:val="en-GB" w:eastAsia="en-GB"/>
              </w:rPr>
              <w:t xml:space="preserve"> drugs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87BB29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-0.0975</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C7EA29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0.9078</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13172D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-0.3087</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10FB49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0.1138</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28FE2D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4FD3D3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increased conflict at home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2229C1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56BEE573"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E492A7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7EE908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62CB7C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-0.0441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C935AF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0.9998</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C163B8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-0.273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BF69CE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0.1847</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EEE5B9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93C1AC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increased conflict at home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1DD02B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277ECAA1"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4754FF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38A3CE7" w14:textId="4272C8D5"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 xml:space="preserve">Users of </w:t>
            </w:r>
            <w:r>
              <w:rPr>
                <w:rFonts w:eastAsia="Times New Roman" w:cs="Times New Roman"/>
                <w:color w:val="000000"/>
                <w:sz w:val="14"/>
                <w:szCs w:val="14"/>
                <w:lang w:val="en-GB" w:eastAsia="en-GB"/>
              </w:rPr>
              <w:t>other</w:t>
            </w:r>
            <w:r w:rsidRPr="0010030F">
              <w:rPr>
                <w:rFonts w:eastAsia="Times New Roman" w:cs="Times New Roman"/>
                <w:color w:val="000000"/>
                <w:sz w:val="14"/>
                <w:szCs w:val="14"/>
                <w:lang w:val="en-GB" w:eastAsia="en-GB"/>
              </w:rPr>
              <w:t xml:space="preserve"> drugs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94F595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-0.0937</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42315E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0.9943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10C1AD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-0.4021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86F189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0.2147</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90FAC0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946826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increased conflict at home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1063DD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4F64A24B"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630497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57E74C7" w14:textId="433FA16C"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 xml:space="preserve">Users of </w:t>
            </w:r>
            <w:r>
              <w:rPr>
                <w:rFonts w:eastAsia="Times New Roman" w:cs="Times New Roman"/>
                <w:color w:val="000000"/>
                <w:sz w:val="14"/>
                <w:szCs w:val="14"/>
                <w:lang w:val="en-GB" w:eastAsia="en-GB"/>
              </w:rPr>
              <w:t>other</w:t>
            </w:r>
            <w:r w:rsidRPr="0010030F">
              <w:rPr>
                <w:rFonts w:eastAsia="Times New Roman" w:cs="Times New Roman"/>
                <w:color w:val="000000"/>
                <w:sz w:val="14"/>
                <w:szCs w:val="14"/>
                <w:lang w:val="en-GB" w:eastAsia="en-GB"/>
              </w:rPr>
              <w:t xml:space="preserve"> drugs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F52D26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-0.0496</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75DB62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0.9993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1217A4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-0.2631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C5D425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0.1639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0C725A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2FD336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increased conflict at home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6AA53F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352D088A"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2B2F67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6A6A15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188DD4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0.1523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A9DAFA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0.3929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E678E3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-0.0578</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5C81FA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0.3624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9727E8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86C60B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improved environment</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0C8749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13B7978A"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BAD678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668A3B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75E8EB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0.2621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1968C8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0.0728</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79AD74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-0.0111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A41F21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0.5352</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EF1761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04CDF8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improved environment</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027D8D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2F29D91E"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53D494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lastRenderedPageBreak/>
              <w:t>Cannabis and cocaine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B30D6D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BAF661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0.2069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2EC0D7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0.0289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4CD864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0.0108</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BA4B81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0.4029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9373EF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77695A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improved environment</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B588D1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4417168D"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37B0FF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32150A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020C8C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-0.0019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4C247A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C441D6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-0.6082</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C28A75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0.6045</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EA7E9E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AC5191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improved environment</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660367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530FA6E3"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4C9017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E499DF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93F3E3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0.0472</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A41AFB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4FE2DF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-0.3519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635F83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0.4464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F80BC5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8C50A7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improved environment</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A2FB3C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43F1A813"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A82400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1DE7C0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F47B55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0.3134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D056E7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46B1E6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0.121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C7AFD9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0.5059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560249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467687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improved environment</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E1EF03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0D7F839E"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8C9A8A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B591BD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48EC26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0.1311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3C4D07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0.9348</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07D75E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-0.1704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820629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0.4326</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D737F5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2E82A4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improved environment</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FABD10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4B4F6F66"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FE8F81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782BDA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DB2C97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0.2175</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EE8E37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0.0153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76ABC9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0.0224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4D1084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0.4126</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23854F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61FEC7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improved environment</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1BF19D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5A6EC7FC"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17186A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B4886E5" w14:textId="4F1DB5E0"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 xml:space="preserve">Users of </w:t>
            </w:r>
            <w:r>
              <w:rPr>
                <w:rFonts w:eastAsia="Times New Roman" w:cs="Times New Roman"/>
                <w:color w:val="000000"/>
                <w:sz w:val="14"/>
                <w:szCs w:val="14"/>
                <w:lang w:val="en-GB" w:eastAsia="en-GB"/>
              </w:rPr>
              <w:t>other</w:t>
            </w:r>
            <w:r w:rsidRPr="0010030F">
              <w:rPr>
                <w:rFonts w:eastAsia="Times New Roman" w:cs="Times New Roman"/>
                <w:color w:val="000000"/>
                <w:sz w:val="14"/>
                <w:szCs w:val="14"/>
                <w:lang w:val="en-GB" w:eastAsia="en-GB"/>
              </w:rPr>
              <w:t xml:space="preserve"> drugs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86BD62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0.1638</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C049E7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0.7403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841245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-0.1254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61AD10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0.4531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DD2BE3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8D7D2F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improved environment</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AC5342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0E5B9ED5"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6FAE62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25BB38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302B0E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0.1098</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948B77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0.8359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5B29F7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-0.1039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09BF57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0.3235</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A24A54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AE586D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improved environment</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27284C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09B9D3FD"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BE9062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59CF50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171140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0.0546</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A1A9F3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0.752</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A5A19A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-0.0428</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D97097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0.1519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651EB7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FC450D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improved environment</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95EED1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21897717"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9063B7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F244B0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E5F1C9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-0.1542</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1D9A16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0.998</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511DBB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-0.7362</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925BEA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0.4278</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8103D6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21144E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improved environment</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B8C544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73DE4CE0"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1AA84A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5AF9F3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D7C8CD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-0.1051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E3448C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0.9959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6D811E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-0.4661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A343D3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0.256</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11E10F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97DE2C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improved environment</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D716FE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5E6C4BAF"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2381F6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E1A110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90C2C7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0.1611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3135CF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8E1B03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0.0712</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531207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0.2511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8B6645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8336C6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improved environment</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7D2008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2D40134D"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BA05B5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1DC8EC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55EBD2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-0.0212</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E8BCFA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4AAC40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-0.2701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62F834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0.2277</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7CC3E3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17BB4B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improved environment</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1D1EB6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03917270"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E313EC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241140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5AB41C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0.0652</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607C10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0.4825</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284A01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-0.0302</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4FEE3C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0.1606</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1753D6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9C293A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improved environment</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8A66C3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4BA1DC6B"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DDFF5F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3EC2FA5" w14:textId="6C2DF084"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 xml:space="preserve">Users of </w:t>
            </w:r>
            <w:r>
              <w:rPr>
                <w:rFonts w:eastAsia="Times New Roman" w:cs="Times New Roman"/>
                <w:color w:val="000000"/>
                <w:sz w:val="14"/>
                <w:szCs w:val="14"/>
                <w:lang w:val="en-GB" w:eastAsia="en-GB"/>
              </w:rPr>
              <w:t>other</w:t>
            </w:r>
            <w:r w:rsidRPr="0010030F">
              <w:rPr>
                <w:rFonts w:eastAsia="Times New Roman" w:cs="Times New Roman"/>
                <w:color w:val="000000"/>
                <w:sz w:val="14"/>
                <w:szCs w:val="14"/>
                <w:lang w:val="en-GB" w:eastAsia="en-GB"/>
              </w:rPr>
              <w:t xml:space="preserve"> drugs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6EC8CD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0.0115</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BE4851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8D209B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-0.2223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CCC575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0.2454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63FDA4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AA6CE8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improved environment</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C4E1C5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18DD116A"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B91D22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43827D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95D3EB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-0.0552</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93CDE7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0.9972</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F2FFE4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-0.2551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F3A013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0.1447</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F4C9F1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9815EC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improved environment</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31E9F9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07366E11"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3F1D3C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F55F24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F3B586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-0.264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2BAD7A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0.9351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4F128D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-0.8716</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2B9B3C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0.3436</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931A43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074C4A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improved environment</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AA997E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7815D2EE"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E29252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lastRenderedPageBreak/>
              <w:t>Cocaine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B83B5C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6E1F80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-0.2149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5F5D34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0.7987</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2B637D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-0.6159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389C53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0.1862</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75ED39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BE7990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improved environment</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EE6674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2271E0B1"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849EC1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6F43E3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304E0C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0.0514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D2F659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0.9982</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E58458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-0.1451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B6FAAA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0.2478</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5F195A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00776E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improved environment</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969FF3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61F51DF6"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5C5A0C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9B48CF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E8FACF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-0.131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8EAD75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0.9383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454288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-0.435</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BA4A46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0.1731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643F4E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81855C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improved environment</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89FB52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779B5F17"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38B583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3C2D98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520748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-0.0446</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922258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0.9995</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E06430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-0.2435</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146F42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0.1544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A108F0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84AB3E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improved environment</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4E3F0D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19FD3249"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E9BE04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CF7E56C" w14:textId="1D487BAC"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 xml:space="preserve">Users of </w:t>
            </w:r>
            <w:r>
              <w:rPr>
                <w:rFonts w:eastAsia="Times New Roman" w:cs="Times New Roman"/>
                <w:color w:val="000000"/>
                <w:sz w:val="14"/>
                <w:szCs w:val="14"/>
                <w:lang w:val="en-GB" w:eastAsia="en-GB"/>
              </w:rPr>
              <w:t>other</w:t>
            </w:r>
            <w:r w:rsidRPr="0010030F">
              <w:rPr>
                <w:rFonts w:eastAsia="Times New Roman" w:cs="Times New Roman"/>
                <w:color w:val="000000"/>
                <w:sz w:val="14"/>
                <w:szCs w:val="14"/>
                <w:lang w:val="en-GB" w:eastAsia="en-GB"/>
              </w:rPr>
              <w:t xml:space="preserve"> drugs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D29541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-0.0982</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58B2FB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0.9879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7B1B4D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-0.3901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773EC5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0.1936</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53E4A4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1B35D2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improved environment</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90899B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5F20B7C3"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17ECE3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8BA20E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78DCAC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-0.2087</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5A86A3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0.9801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8FE9AF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-0.7858</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A8CB6C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0.3683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34D969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297CB1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improved environment</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4572B3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4DED1C10"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536A03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BAC1DF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5056B7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-0.1596</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BF9521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0.9179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6CEC7E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-0.5127</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5D774F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0.1934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5AFA46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E4256B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improved environment</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20466E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77B59381"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C5A71B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4C98CD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32DDF2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0.1066</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1D62E4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0BA87E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0.0577</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EFD6E0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0.1555</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B73081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709420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improved environment</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936D5D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394EDE17"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BE8C13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B4A00E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1124DA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-0.0758</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63ACE1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0.9917</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9007BC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-0.3129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299691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0.1614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260A0F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00C243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improved environment</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CD6D8F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1EC6E046"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1AAE81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4962B4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007C8E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0.0106</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5B2BB3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0.9999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4C494B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-0.0477</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489AA9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0.069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06122D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98170D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improved environment</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5D385F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52BDA3FC"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E968FD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119A7C5" w14:textId="1F95E724"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 xml:space="preserve">Users of </w:t>
            </w:r>
            <w:r>
              <w:rPr>
                <w:rFonts w:eastAsia="Times New Roman" w:cs="Times New Roman"/>
                <w:color w:val="000000"/>
                <w:sz w:val="14"/>
                <w:szCs w:val="14"/>
                <w:lang w:val="en-GB" w:eastAsia="en-GB"/>
              </w:rPr>
              <w:t>other</w:t>
            </w:r>
            <w:r w:rsidRPr="0010030F">
              <w:rPr>
                <w:rFonts w:eastAsia="Times New Roman" w:cs="Times New Roman"/>
                <w:color w:val="000000"/>
                <w:sz w:val="14"/>
                <w:szCs w:val="14"/>
                <w:lang w:val="en-GB" w:eastAsia="en-GB"/>
              </w:rPr>
              <w:t xml:space="preserve"> drugs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045D08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-0.043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15EED4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0.9998</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1C2386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-0.2643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2FA9F5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0.1783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3BE760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CC2228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improved environment</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EB3CC9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081723A3"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048EB9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883C38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1F19FB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0.0491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D88D86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5E254E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-0.6246</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6E04DB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0.7228</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612C5A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935F69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improved environment</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641744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232C4D41"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ABED52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603B76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79E839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0.3153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72A132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0.777</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42E02A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-0.2605</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428BD2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0.8912</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9EC432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7D8F06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improved environment</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88C8DE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2FB72E72"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59C7FE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FE3406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C2A323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0.133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9D450E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0.9996</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13166B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-0.4879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F3F6E4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0.7539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F7658D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A39D94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improved environment</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851A86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72D69F2F"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17DA4E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C2B20E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D9B387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0.2194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6D1ACD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0.972</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4E12AE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-0.3573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D385FA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0.7961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6BA3AD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16F6A1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improved environment</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A470D5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24559EA3"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EA5C83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8FE7617" w14:textId="1DC35E84"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 xml:space="preserve">Users of </w:t>
            </w:r>
            <w:r>
              <w:rPr>
                <w:rFonts w:eastAsia="Times New Roman" w:cs="Times New Roman"/>
                <w:color w:val="000000"/>
                <w:sz w:val="14"/>
                <w:szCs w:val="14"/>
                <w:lang w:val="en-GB" w:eastAsia="en-GB"/>
              </w:rPr>
              <w:t>other</w:t>
            </w:r>
            <w:r w:rsidRPr="0010030F">
              <w:rPr>
                <w:rFonts w:eastAsia="Times New Roman" w:cs="Times New Roman"/>
                <w:color w:val="000000"/>
                <w:sz w:val="14"/>
                <w:szCs w:val="14"/>
                <w:lang w:val="en-GB" w:eastAsia="en-GB"/>
              </w:rPr>
              <w:t xml:space="preserve"> drugs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5052C3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0.1657</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27E2E5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0.9977</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DC4C32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-0.4493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080940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0.7807</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FBC968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0E8ABA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improved environment</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90D753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7C0C71C1"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3B391C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AEC72D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BFE32A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0.2662</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1EA831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0.3263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CB2FEC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-0.0849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9E6510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0.6173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3BF168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4D0915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improved environment</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0655F7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4E9123DD"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475005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lastRenderedPageBreak/>
              <w:t>MDMA/ecstasy and 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79B9E0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809DC1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0.0839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D4C3F2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0.9998</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11ED5B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-0.337</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6F9A99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0.5047</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2EB029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CCEDEF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improved environment</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74CF64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7754FEF0"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119AAD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0BC57A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47C193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0.1703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7E0CBA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0.8812</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5F233C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-0.1823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7B9B01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0.5228</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9A6194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425BE3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improved environment</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6FE5D7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76B81ED0"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2C5336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252A85A" w14:textId="20EE4341"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 xml:space="preserve">Users of </w:t>
            </w:r>
            <w:r>
              <w:rPr>
                <w:rFonts w:eastAsia="Times New Roman" w:cs="Times New Roman"/>
                <w:color w:val="000000"/>
                <w:sz w:val="14"/>
                <w:szCs w:val="14"/>
                <w:lang w:val="en-GB" w:eastAsia="en-GB"/>
              </w:rPr>
              <w:t>other</w:t>
            </w:r>
            <w:r w:rsidRPr="0010030F">
              <w:rPr>
                <w:rFonts w:eastAsia="Times New Roman" w:cs="Times New Roman"/>
                <w:color w:val="000000"/>
                <w:sz w:val="14"/>
                <w:szCs w:val="14"/>
                <w:lang w:val="en-GB" w:eastAsia="en-GB"/>
              </w:rPr>
              <w:t xml:space="preserve"> drugs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81150A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0.1166</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B50B75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0.9966</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29765A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-0.2955</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52426C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0.5288</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6EFF84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F14BC2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improved environment</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982B72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373E90EB"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08309C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E19CBB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EA8F17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-0.1823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2442EB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0.2888</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CC1A73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-0.4166</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C39607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0.0519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036CAD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110F41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improved environment</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2703F7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3F5C916F"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64A4A0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B07EE4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A4BEE2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-0.0959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DFB62D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00CDAA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-0.1408</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82D2A2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-0.051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7B82E0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FCAC46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improved environment</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0DD283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7107C3DB"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D4425C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A6AB337" w14:textId="6FAEA5F9"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 xml:space="preserve">Users of </w:t>
            </w:r>
            <w:r>
              <w:rPr>
                <w:rFonts w:eastAsia="Times New Roman" w:cs="Times New Roman"/>
                <w:color w:val="000000"/>
                <w:sz w:val="14"/>
                <w:szCs w:val="14"/>
                <w:lang w:val="en-GB" w:eastAsia="en-GB"/>
              </w:rPr>
              <w:t>other</w:t>
            </w:r>
            <w:r w:rsidRPr="0010030F">
              <w:rPr>
                <w:rFonts w:eastAsia="Times New Roman" w:cs="Times New Roman"/>
                <w:color w:val="000000"/>
                <w:sz w:val="14"/>
                <w:szCs w:val="14"/>
                <w:lang w:val="en-GB" w:eastAsia="en-GB"/>
              </w:rPr>
              <w:t xml:space="preserve"> drugs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A6A0FF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-0.1496</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1F4099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0.4782</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A1FE36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-0.3678</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463DD8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0.0686</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637631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5E0F5F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improved environment</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2480C2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3537A195"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1F19A8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CC1EB2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6674D9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0.0864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419C2C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0.9786</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B52031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-0.15</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44C74A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0.3228</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422E29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95C554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improved environment</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63FB60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545C8BEB"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23EA5F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871266F" w14:textId="25D27279"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 xml:space="preserve">Users of </w:t>
            </w:r>
            <w:r>
              <w:rPr>
                <w:rFonts w:eastAsia="Times New Roman" w:cs="Times New Roman"/>
                <w:color w:val="000000"/>
                <w:sz w:val="14"/>
                <w:szCs w:val="14"/>
                <w:lang w:val="en-GB" w:eastAsia="en-GB"/>
              </w:rPr>
              <w:t>other</w:t>
            </w:r>
            <w:r w:rsidRPr="0010030F">
              <w:rPr>
                <w:rFonts w:eastAsia="Times New Roman" w:cs="Times New Roman"/>
                <w:color w:val="000000"/>
                <w:sz w:val="14"/>
                <w:szCs w:val="14"/>
                <w:lang w:val="en-GB" w:eastAsia="en-GB"/>
              </w:rPr>
              <w:t xml:space="preserve"> drugs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7DC2AE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0.0327</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46754D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B2F4D7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-0.2858</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0BAD9D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0.3513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B44F01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EBC79E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improved environment</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F9D65E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59E4B9BB"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D70873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10048CE" w14:textId="7A11DF0D"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 xml:space="preserve">Users of </w:t>
            </w:r>
            <w:r>
              <w:rPr>
                <w:rFonts w:eastAsia="Times New Roman" w:cs="Times New Roman"/>
                <w:color w:val="000000"/>
                <w:sz w:val="14"/>
                <w:szCs w:val="14"/>
                <w:lang w:val="en-GB" w:eastAsia="en-GB"/>
              </w:rPr>
              <w:t>other</w:t>
            </w:r>
            <w:r w:rsidRPr="0010030F">
              <w:rPr>
                <w:rFonts w:eastAsia="Times New Roman" w:cs="Times New Roman"/>
                <w:color w:val="000000"/>
                <w:sz w:val="14"/>
                <w:szCs w:val="14"/>
                <w:lang w:val="en-GB" w:eastAsia="en-GB"/>
              </w:rPr>
              <w:t xml:space="preserve"> drugs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2F6028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-0.0537</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2CC641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0.999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627A44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-0.2741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9D662A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0.1668</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09299B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32022F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improved environment</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2E9AED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03BDAB9A"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6B62D0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5EAE9B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0141E5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0.0781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EDBDC4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0.9765</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39F256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-0.1327</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B6AB96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0.2889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858A91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C5AF7E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spending more time with loved ones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8E4FCA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2142BDE1"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E6CDC1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143E0C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4121EC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0.1142</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632DFB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0.9497</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8BDC7F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-0.1599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3AC85E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0.3883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C99B37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F8730E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spending more time with loved ones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06AEE4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3D3582AC"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87B362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9D9849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8BFA3A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0.0887</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AF702B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0.919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12FB1F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-0.108</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DCA62B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0.2855</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83AAD9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E23992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spending more time with loved ones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6B8738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1CB4FBB5"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8E2DEE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28DCBE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4D57A5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-0.2668</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CC4739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0.9314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79342F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-0.8753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77CF92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0.3416</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06E93C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D27E78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spending more time with loved ones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EE9DC4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64676477"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629118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091C8B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3CE3DE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0.1863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A29481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0.9034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CC07D2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-0.2142</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F8DAA8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0.5868</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8D44F8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3FB5D8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spending more time with loved ones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D41124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552142A7"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D86234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E04A39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3051CF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0.158</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636122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0.2231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362CF1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-0.0351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0AE667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0.3511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D9CB76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03570E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spending more time with loved ones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D38BFC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03C8F406"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806DDF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A7DB8F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42D1DE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-0.0212</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1E1797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1FDB3C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-0.3238</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CE7BD0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0.2813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14C860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FBF4A8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spending more time with loved ones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89B2AE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44911A46"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F464E7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Cannabis and cocaine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73C0AB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574A54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0.0986</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6F5DD4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0.852</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137AF8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-0.0972</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054F49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0.2943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637B04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17162F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spending more time with loved ones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5EE5DC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76A13585"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DA9CDF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lastRenderedPageBreak/>
              <w:t>Cannabis and cocaine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6504597" w14:textId="4C2D2C44"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 xml:space="preserve">Users of </w:t>
            </w:r>
            <w:r>
              <w:rPr>
                <w:rFonts w:eastAsia="Times New Roman" w:cs="Times New Roman"/>
                <w:color w:val="000000"/>
                <w:sz w:val="14"/>
                <w:szCs w:val="14"/>
                <w:lang w:val="en-GB" w:eastAsia="en-GB"/>
              </w:rPr>
              <w:t>other</w:t>
            </w:r>
            <w:r w:rsidRPr="0010030F">
              <w:rPr>
                <w:rFonts w:eastAsia="Times New Roman" w:cs="Times New Roman"/>
                <w:color w:val="000000"/>
                <w:sz w:val="14"/>
                <w:szCs w:val="14"/>
                <w:lang w:val="en-GB" w:eastAsia="en-GB"/>
              </w:rPr>
              <w:t xml:space="preserve"> drugs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08A942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0.1405</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F62CEB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0.8797</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CA1634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-0.1497</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66A6CF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0.4307</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BE409C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658691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spending more time with loved ones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8C487F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0302F5EC"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18F15E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947BF4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082769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0.0361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80B55B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5E5354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-0.1783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53A147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0.2505</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0314A6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DFFBAB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spending more time with loved ones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6AAD6E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462863DF"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3A1135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56F915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42802A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0.0106</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DF9F21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8C861A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-0.087</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A55FCB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0.1083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FCD885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AF38B5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spending more time with loved ones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C34F1A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224C93D4"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68C3CC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D036A5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71273B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-0.3449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9EE794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0.6904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CAFFA1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-0.9289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61A98B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0.2391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561026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5A5775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spending more time with loved ones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7E11E1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53935E59"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ECFF15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A69D7A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9837EC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0.1082</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4A3995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0.995</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33DB06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-0.2541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0A4986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0.4705</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576E04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C88287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spending more time with loved ones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E84468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7CA4DA84"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7974EF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2BDB41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2B1FBE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0.0799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11A36F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0.1359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5BC993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-0.0103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F4DF4B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0.1701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CB223B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910FA6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spending more time with loved ones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B62E98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57AF852C"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B60064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DDE4D5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449607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-0.0994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E05891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0.9625</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56A3B5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-0.3491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7731A3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0.1504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5C2D21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E02386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spending more time with loved ones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639EFC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5F068808"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394BC7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C0E955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68322D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0.0205</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FDC407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0.9996</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FA2BF9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-0.0752</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19D0F7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0.1161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166717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21BAF0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spending more time with loved ones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B16A6B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3A5FAC6B"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89D74B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B94950E" w14:textId="34C505CB"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 xml:space="preserve">Users of </w:t>
            </w:r>
            <w:r>
              <w:rPr>
                <w:rFonts w:eastAsia="Times New Roman" w:cs="Times New Roman"/>
                <w:color w:val="000000"/>
                <w:sz w:val="14"/>
                <w:szCs w:val="14"/>
                <w:lang w:val="en-GB" w:eastAsia="en-GB"/>
              </w:rPr>
              <w:t>other</w:t>
            </w:r>
            <w:r w:rsidRPr="0010030F">
              <w:rPr>
                <w:rFonts w:eastAsia="Times New Roman" w:cs="Times New Roman"/>
                <w:color w:val="000000"/>
                <w:sz w:val="14"/>
                <w:szCs w:val="14"/>
                <w:lang w:val="en-GB" w:eastAsia="en-GB"/>
              </w:rPr>
              <w:t xml:space="preserve"> drugs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E2739D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0.0624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1E2BB6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0.9979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23C578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-0.1723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FF5B7B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0.297</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096061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67501B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spending more time with loved ones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1D097E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64CFA284"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3664D4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6AE92E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2475F8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-0.0255</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729425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4E304B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-0.2261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4386C5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0.1751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3A0541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8C6C91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spending more time with loved ones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D1CCC1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1C54C1ED"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C9A995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1F8797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458972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-0.3811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5ACAE7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0.6151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CAD83D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-0.9908</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7A69D1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0.2287</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DE4CBE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D701DC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spending more time with loved ones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132939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267BB531"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AA0722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848C9F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B79DE2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0.0721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D4D5A8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0.9999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B96183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-0.3303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82C2B3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0.4745</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1835F2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7E7655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spending more time with loved ones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328922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218A4039"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2E2D62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33F006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2FEF55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0.0438</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A16CB7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0.9995</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7899D2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-0.1533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55ECF1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0.2409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13B6AB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F7AB62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spending more time with loved ones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1AA68F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2C835474"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FCE98C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3C814D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DD429F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-0.1355</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F5AA27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0.9261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318E42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-0.4405</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CF4F23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0.1696</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BFE4B6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5A08E3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spending more time with loved ones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B7C598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7CDDCEC6"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54BB9C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5223C9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D7B430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-0.0157</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CC712A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C2433F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-0.2153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3EB532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0.184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5E16AF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3D0516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spending more time with loved ones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9CEC81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7CD530E3"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4526E4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Cocaine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95D6672" w14:textId="7775E1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 xml:space="preserve">Users of </w:t>
            </w:r>
            <w:r>
              <w:rPr>
                <w:rFonts w:eastAsia="Times New Roman" w:cs="Times New Roman"/>
                <w:color w:val="000000"/>
                <w:sz w:val="14"/>
                <w:szCs w:val="14"/>
                <w:lang w:val="en-GB" w:eastAsia="en-GB"/>
              </w:rPr>
              <w:t>other</w:t>
            </w:r>
            <w:r w:rsidRPr="0010030F">
              <w:rPr>
                <w:rFonts w:eastAsia="Times New Roman" w:cs="Times New Roman"/>
                <w:color w:val="000000"/>
                <w:sz w:val="14"/>
                <w:szCs w:val="14"/>
                <w:lang w:val="en-GB" w:eastAsia="en-GB"/>
              </w:rPr>
              <w:t xml:space="preserve"> drugs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F2FF64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0.0263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E08245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965EA1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-0.2666</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5D1D30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0.3191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D98FA7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0CCD7E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spending more time with loved ones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D82C53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0BC50DB9"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9C1671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B9D4D5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CAD47A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-0.3556</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EA33A0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0.6395</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6F5B5E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-0.9346</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B50EBF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0.2235</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A7A06C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663C1A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spending more time with loved ones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C094C6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3DFF5C11"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1AC20E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lastRenderedPageBreak/>
              <w:t>Drug use history but no pandemic use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376848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4C6DD4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0.0976</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C23A30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0.9973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E32A3F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-0.2567</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7C8A21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0.4519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6FEBC5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58B749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spending more time with loved ones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203FCA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47B307D3"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87BDF2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32BBE7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037C8E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0.0692</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722492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0.0003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95D998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0.0202</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6D80F5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0.1183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9D125A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79ED94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spending more time with loved ones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4024F8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67C91FF5"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A40128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714907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AF674D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BECB5D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0.9069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307F3C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-0.348</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32120B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0.128</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8F1087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1DF6E7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spending more time with loved ones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39EA26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2C89D4BB"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9DBF25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5ECC28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6EEB2F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0.0098</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E54A15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FBE913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-0.0487</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CD612E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0.0683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B9FB74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94701C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spending more time with loved ones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41BE0B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3AC69542"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EB2DF8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Drug use history but no pandemic use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F351BF8" w14:textId="3891E79D"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 xml:space="preserve">Users of </w:t>
            </w:r>
            <w:r>
              <w:rPr>
                <w:rFonts w:eastAsia="Times New Roman" w:cs="Times New Roman"/>
                <w:color w:val="000000"/>
                <w:sz w:val="14"/>
                <w:szCs w:val="14"/>
                <w:lang w:val="en-GB" w:eastAsia="en-GB"/>
              </w:rPr>
              <w:t>other</w:t>
            </w:r>
            <w:r w:rsidRPr="0010030F">
              <w:rPr>
                <w:rFonts w:eastAsia="Times New Roman" w:cs="Times New Roman"/>
                <w:color w:val="000000"/>
                <w:sz w:val="14"/>
                <w:szCs w:val="14"/>
                <w:lang w:val="en-GB" w:eastAsia="en-GB"/>
              </w:rPr>
              <w:t xml:space="preserve"> drugs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37EFD9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0.0517</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9D282E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0.9993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BF4F95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-0.1704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00D55A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0.2738</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A9B5DC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569760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spending more time with loved ones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9E1E97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0609047D"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F58D7B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E57B5E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5E9806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0.4532</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9F0FA4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0.5126</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CBECC2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-0.2229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EAB349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1.1292</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90D235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8120AC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spending more time with loved ones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733B73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621D8390"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2FDEFC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2E459E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D596D4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0.4248</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AC2E4E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0.3719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1D4A97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-0.153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677215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1.0027</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347B76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154340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spending more time with loved ones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65DA8B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705D881F"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14D0F6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455492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6E30E8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0.2456</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FB0B92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0.9647</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9BB762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-0.3774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7B10C3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0.8686</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E2F57F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94EE72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spending more time with loved ones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3070BD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6AF5C927"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F3C11C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E84187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CABD7D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0.3654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7840C9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0.6008</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FE3497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-0.2133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D85D01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0.9441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18DD4B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926EED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spending more time with loved ones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5A6617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33AA6218"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232BC7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Extreme polydrug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F756FF6" w14:textId="0C9DBEA3"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 xml:space="preserve">Users of </w:t>
            </w:r>
            <w:r>
              <w:rPr>
                <w:rFonts w:eastAsia="Times New Roman" w:cs="Times New Roman"/>
                <w:color w:val="000000"/>
                <w:sz w:val="14"/>
                <w:szCs w:val="14"/>
                <w:lang w:val="en-GB" w:eastAsia="en-GB"/>
              </w:rPr>
              <w:t>other</w:t>
            </w:r>
            <w:r w:rsidRPr="0010030F">
              <w:rPr>
                <w:rFonts w:eastAsia="Times New Roman" w:cs="Times New Roman"/>
                <w:color w:val="000000"/>
                <w:sz w:val="14"/>
                <w:szCs w:val="14"/>
                <w:lang w:val="en-GB" w:eastAsia="en-GB"/>
              </w:rPr>
              <w:t xml:space="preserve"> drugs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754E98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0.4073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F901D5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0.5359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6C1594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-0.2098</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28BFDF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1.0244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F9AFDD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80A014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spending more time with loved ones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2DF82D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53AC0AED"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A82083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981E31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6F2FE7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-0.0283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31A06A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87D4D0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-0.3806</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A0170D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0.324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451E94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56E289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spending more time with loved ones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E18421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00F5877E"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A2C042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5A7649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1CBDA3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-0.2076</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47E46A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0.8696</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B68EE4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-0.6299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38AC8F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0.2148</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E4C0F5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6F50FC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spending more time with loved ones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26B7F0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0C2CA89B"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65B8C9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12E6AC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CC44B3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-0.0878</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18713F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0.9988</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614C18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-0.4415</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551C5C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0.266</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D1DBD7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8FB157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spending more time with loved ones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374354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03D5B647"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84D048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MDMA/ecstasy and 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DB43837" w14:textId="6E5C710A"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 xml:space="preserve">Users of </w:t>
            </w:r>
            <w:r>
              <w:rPr>
                <w:rFonts w:eastAsia="Times New Roman" w:cs="Times New Roman"/>
                <w:color w:val="000000"/>
                <w:sz w:val="14"/>
                <w:szCs w:val="14"/>
                <w:lang w:val="en-GB" w:eastAsia="en-GB"/>
              </w:rPr>
              <w:t>other</w:t>
            </w:r>
            <w:r w:rsidRPr="0010030F">
              <w:rPr>
                <w:rFonts w:eastAsia="Times New Roman" w:cs="Times New Roman"/>
                <w:color w:val="000000"/>
                <w:sz w:val="14"/>
                <w:szCs w:val="14"/>
                <w:lang w:val="en-GB" w:eastAsia="en-GB"/>
              </w:rPr>
              <w:t xml:space="preserve"> drugs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5DD692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-0.0458</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A17C87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D72929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-0.4594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F6D788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0.3677</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5B5A13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3F5C006"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spending more time with loved ones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5D47D3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204EE2CC"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8BE73D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D6F0C3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833B52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-0.1792</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2B87A3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0.318</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A3692C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-0.4143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AA90E7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0.0558</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29BE97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257F04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spending more time with loved ones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2A9347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42245BD9"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D5F619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F306BA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F9F82B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-0.0594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565BF0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0.0012</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B5D691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-0.1045</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996A95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-0.0144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3EB822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TRUE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CEC6B9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spending more time with loved ones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4E7F81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7C251B8B"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07E46C1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Never used drugs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113D3DF" w14:textId="48AB2563"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 xml:space="preserve">Users of </w:t>
            </w:r>
            <w:r>
              <w:rPr>
                <w:rFonts w:eastAsia="Times New Roman" w:cs="Times New Roman"/>
                <w:color w:val="000000"/>
                <w:sz w:val="14"/>
                <w:szCs w:val="14"/>
                <w:lang w:val="en-GB" w:eastAsia="en-GB"/>
              </w:rPr>
              <w:t>other</w:t>
            </w:r>
            <w:r w:rsidRPr="0010030F">
              <w:rPr>
                <w:rFonts w:eastAsia="Times New Roman" w:cs="Times New Roman"/>
                <w:color w:val="000000"/>
                <w:sz w:val="14"/>
                <w:szCs w:val="14"/>
                <w:lang w:val="en-GB" w:eastAsia="en-GB"/>
              </w:rPr>
              <w:t xml:space="preserve"> drugs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0B3F53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-0.0175</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2D32BB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A406160"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-0.2365</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2E45034"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0.2014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BE5BAC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73C112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spending more time with loved ones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66A03EB"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3E960E9E"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69EA72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lastRenderedPageBreak/>
              <w:t>Psychedelics and 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F7F15D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975224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0.1198</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DB01951"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0.8496</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7C7FC0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-0.1174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E1BD2C9"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0.357</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C723EBC"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5DDAAB5"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spending more time with loved ones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3EAB7B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534EF390"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DBB8CE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Psychedelics and cannabis users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F195B07" w14:textId="6E9F75AE"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 xml:space="preserve">Users of </w:t>
            </w:r>
            <w:r>
              <w:rPr>
                <w:rFonts w:eastAsia="Times New Roman" w:cs="Times New Roman"/>
                <w:color w:val="000000"/>
                <w:sz w:val="14"/>
                <w:szCs w:val="14"/>
                <w:lang w:val="en-GB" w:eastAsia="en-GB"/>
              </w:rPr>
              <w:t>other</w:t>
            </w:r>
            <w:r w:rsidRPr="0010030F">
              <w:rPr>
                <w:rFonts w:eastAsia="Times New Roman" w:cs="Times New Roman"/>
                <w:color w:val="000000"/>
                <w:sz w:val="14"/>
                <w:szCs w:val="14"/>
                <w:lang w:val="en-GB" w:eastAsia="en-GB"/>
              </w:rPr>
              <w:t xml:space="preserve"> drugs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AC5DE9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0.1617</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3F9A99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0.8482</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BEBD20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-0.1579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60E658DF"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0.4814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FEC518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2800A52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spending more time with loved ones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BCD700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r w:rsidR="0010030F" w:rsidRPr="0010030F" w14:paraId="1BA5C673" w14:textId="77777777" w:rsidTr="0010030F">
        <w:trPr>
          <w:trHeight w:val="41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6E2B84D"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Unknown/Unwilling to disclose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2C52569" w14:textId="79BB809F"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 xml:space="preserve">Users of </w:t>
            </w:r>
            <w:r>
              <w:rPr>
                <w:rFonts w:eastAsia="Times New Roman" w:cs="Times New Roman"/>
                <w:color w:val="000000"/>
                <w:sz w:val="14"/>
                <w:szCs w:val="14"/>
                <w:lang w:val="en-GB" w:eastAsia="en-GB"/>
              </w:rPr>
              <w:t>other</w:t>
            </w:r>
            <w:r w:rsidRPr="0010030F">
              <w:rPr>
                <w:rFonts w:eastAsia="Times New Roman" w:cs="Times New Roman"/>
                <w:color w:val="000000"/>
                <w:sz w:val="14"/>
                <w:szCs w:val="14"/>
                <w:lang w:val="en-GB" w:eastAsia="en-GB"/>
              </w:rPr>
              <w:t xml:space="preserve"> drugs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3038F2E7"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0.0419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13CB65E2"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0.9999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D103A0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-0.1793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28F482E"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0.2632</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7DD0EF8A"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53827173"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spending more time with loved ones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20" w:type="dxa"/>
              <w:left w:w="20" w:type="dxa"/>
              <w:bottom w:w="100" w:type="dxa"/>
              <w:right w:w="20" w:type="dxa"/>
            </w:tcMar>
            <w:vAlign w:val="bottom"/>
            <w:hideMark/>
          </w:tcPr>
          <w:p w14:paraId="4E472D68" w14:textId="77777777" w:rsidR="0010030F" w:rsidRPr="0010030F" w:rsidRDefault="0010030F" w:rsidP="0010030F">
            <w:pPr>
              <w:spacing w:before="0" w:after="0"/>
              <w:rPr>
                <w:rFonts w:eastAsia="Times New Roman" w:cs="Times New Roman"/>
                <w:color w:val="000000"/>
                <w:sz w:val="14"/>
                <w:szCs w:val="14"/>
                <w:lang w:val="en-GB" w:eastAsia="en-GB"/>
              </w:rPr>
            </w:pPr>
            <w:r w:rsidRPr="0010030F">
              <w:rPr>
                <w:rFonts w:eastAsia="Times New Roman" w:cs="Times New Roman"/>
                <w:color w:val="000000"/>
                <w:sz w:val="14"/>
                <w:szCs w:val="14"/>
                <w:lang w:val="en-GB" w:eastAsia="en-GB"/>
              </w:rPr>
              <w:t>FALSE</w:t>
            </w:r>
          </w:p>
        </w:tc>
      </w:tr>
    </w:tbl>
    <w:p w14:paraId="6AA80412" w14:textId="77777777" w:rsidR="00A90D6D" w:rsidRPr="00BD585E" w:rsidRDefault="00A90D6D" w:rsidP="00A90D6D">
      <w:pPr>
        <w:spacing w:before="0" w:after="0"/>
        <w:rPr>
          <w:rFonts w:eastAsia="Times New Roman" w:cs="Times New Roman"/>
          <w:szCs w:val="24"/>
          <w:lang w:val="en-GB" w:eastAsia="en-GB"/>
        </w:rPr>
      </w:pPr>
    </w:p>
    <w:p w14:paraId="4AB10EB0" w14:textId="77777777" w:rsidR="00A90D6D" w:rsidRPr="00BD585E" w:rsidRDefault="00A90D6D" w:rsidP="00A90D6D">
      <w:pPr>
        <w:spacing w:before="0" w:after="0"/>
        <w:jc w:val="both"/>
        <w:rPr>
          <w:rFonts w:eastAsia="Times New Roman" w:cs="Times New Roman"/>
          <w:szCs w:val="24"/>
          <w:lang w:val="en-GB" w:eastAsia="en-GB"/>
        </w:rPr>
      </w:pPr>
      <w:r w:rsidRPr="00BD585E">
        <w:rPr>
          <w:rFonts w:eastAsia="Times New Roman" w:cs="Times New Roman"/>
          <w:b/>
          <w:bCs/>
          <w:color w:val="000000"/>
          <w:sz w:val="22"/>
          <w:lang w:val="en-GB" w:eastAsia="en-GB"/>
        </w:rPr>
        <w:t>Supp Table 6. Resilience post-hoc.</w:t>
      </w:r>
    </w:p>
    <w:p w14:paraId="058D6236" w14:textId="77777777" w:rsidR="00A90D6D" w:rsidRPr="00BD585E" w:rsidRDefault="00A90D6D" w:rsidP="00A90D6D">
      <w:pPr>
        <w:spacing w:before="0" w:after="0"/>
        <w:rPr>
          <w:rFonts w:eastAsia="Times New Roman" w:cs="Times New Roman"/>
          <w:szCs w:val="24"/>
          <w:lang w:val="en-GB" w:eastAsia="en-GB"/>
        </w:rPr>
      </w:pPr>
    </w:p>
    <w:p w14:paraId="1057AC61" w14:textId="77777777" w:rsidR="0010030F" w:rsidRDefault="0010030F">
      <w:pPr>
        <w:spacing w:before="0" w:after="200" w:line="276" w:lineRule="auto"/>
        <w:rPr>
          <w:rFonts w:cs="Times New Roman"/>
        </w:rPr>
      </w:pPr>
      <w:r>
        <w:rPr>
          <w:rFonts w:cs="Times New Roman"/>
        </w:rPr>
        <w:br w:type="page"/>
      </w:r>
    </w:p>
    <w:p w14:paraId="58F1AED1" w14:textId="181247C2" w:rsidR="00DE23E8" w:rsidRDefault="0010030F" w:rsidP="00654E8F">
      <w:pPr>
        <w:spacing w:before="240"/>
        <w:rPr>
          <w:rFonts w:cs="Times New Roman"/>
        </w:rPr>
      </w:pPr>
      <w:r>
        <w:rPr>
          <w:rFonts w:cs="Times New Roman"/>
        </w:rPr>
        <w:lastRenderedPageBreak/>
        <w:t>Part V – Regressing out the effects of confounds</w:t>
      </w:r>
    </w:p>
    <w:p w14:paraId="6483959F" w14:textId="59D14608" w:rsidR="0010030F" w:rsidRDefault="0010030F" w:rsidP="0010030F">
      <w:pPr>
        <w:pStyle w:val="ListParagraph"/>
        <w:numPr>
          <w:ilvl w:val="1"/>
          <w:numId w:val="13"/>
        </w:numPr>
        <w:spacing w:before="240"/>
      </w:pPr>
      <w:r>
        <w:t>From mental health varibles</w:t>
      </w:r>
    </w:p>
    <w:p w14:paraId="7B025288" w14:textId="77777777" w:rsidR="0010030F" w:rsidRDefault="0010030F" w:rsidP="0010030F">
      <w:pPr>
        <w:spacing w:before="240"/>
      </w:pPr>
      <w:r>
        <w:t xml:space="preserve">                            OLS Regression Results                            </w:t>
      </w:r>
    </w:p>
    <w:p w14:paraId="23252E9C" w14:textId="77777777" w:rsidR="0010030F" w:rsidRDefault="0010030F" w:rsidP="0010030F">
      <w:pPr>
        <w:spacing w:before="240"/>
      </w:pPr>
      <w:r>
        <w:t>==============================================================================</w:t>
      </w:r>
    </w:p>
    <w:p w14:paraId="6479CC3E" w14:textId="77777777" w:rsidR="0010030F" w:rsidRDefault="0010030F" w:rsidP="0010030F">
      <w:pPr>
        <w:spacing w:before="240"/>
      </w:pPr>
      <w:r>
        <w:t>Dep. Variable:          anxiety_score   R-squared:                       0.425</w:t>
      </w:r>
    </w:p>
    <w:p w14:paraId="2F9D61DB" w14:textId="77777777" w:rsidR="0010030F" w:rsidRDefault="0010030F" w:rsidP="0010030F">
      <w:pPr>
        <w:spacing w:before="240"/>
      </w:pPr>
      <w:r>
        <w:t>Model:                            OLS   Adj. R-squared:                  0.424</w:t>
      </w:r>
    </w:p>
    <w:p w14:paraId="43BFE7A6" w14:textId="77777777" w:rsidR="0010030F" w:rsidRDefault="0010030F" w:rsidP="0010030F">
      <w:pPr>
        <w:spacing w:before="240"/>
      </w:pPr>
      <w:r>
        <w:t>Method:                 Least Squares   F-statistic:                     438.2</w:t>
      </w:r>
    </w:p>
    <w:p w14:paraId="3426A405" w14:textId="77777777" w:rsidR="0010030F" w:rsidRDefault="0010030F" w:rsidP="0010030F">
      <w:pPr>
        <w:spacing w:before="240"/>
      </w:pPr>
      <w:r>
        <w:t>Date:                Tue, 11 Apr 2023   Prob (F-statistic):               0.00</w:t>
      </w:r>
    </w:p>
    <w:p w14:paraId="496F300E" w14:textId="77777777" w:rsidR="0010030F" w:rsidRDefault="0010030F" w:rsidP="0010030F">
      <w:pPr>
        <w:spacing w:before="240"/>
      </w:pPr>
      <w:r>
        <w:t>Time:                        20:01:52   Log-Likelihood:                -51767.</w:t>
      </w:r>
    </w:p>
    <w:p w14:paraId="49935390" w14:textId="77777777" w:rsidR="0010030F" w:rsidRDefault="0010030F" w:rsidP="0010030F">
      <w:pPr>
        <w:spacing w:before="240"/>
      </w:pPr>
      <w:r>
        <w:t>No. Observations:               37383   AIC:                         1.037e+05</w:t>
      </w:r>
    </w:p>
    <w:p w14:paraId="33F9AA48" w14:textId="77777777" w:rsidR="0010030F" w:rsidRDefault="0010030F" w:rsidP="0010030F">
      <w:pPr>
        <w:spacing w:before="240"/>
      </w:pPr>
      <w:r>
        <w:t>Df Residuals:                   37319   BIC:                         1.042e+05</w:t>
      </w:r>
    </w:p>
    <w:p w14:paraId="0C066660" w14:textId="77777777" w:rsidR="0010030F" w:rsidRDefault="0010030F" w:rsidP="0010030F">
      <w:pPr>
        <w:spacing w:before="240"/>
      </w:pPr>
      <w:r>
        <w:t xml:space="preserve">Df Model:                          63                                         </w:t>
      </w:r>
    </w:p>
    <w:p w14:paraId="6C9218A9" w14:textId="77777777" w:rsidR="0010030F" w:rsidRDefault="0010030F" w:rsidP="0010030F">
      <w:pPr>
        <w:spacing w:before="240"/>
      </w:pPr>
      <w:r>
        <w:t xml:space="preserve">Covariance Type:            nonrobust                                         </w:t>
      </w:r>
    </w:p>
    <w:p w14:paraId="3BC8F68B" w14:textId="77777777" w:rsidR="0010030F" w:rsidRDefault="0010030F" w:rsidP="0010030F">
      <w:pPr>
        <w:spacing w:before="240"/>
      </w:pPr>
      <w:r>
        <w:t>==============================================================================================================================</w:t>
      </w:r>
    </w:p>
    <w:p w14:paraId="27A702BF" w14:textId="77777777" w:rsidR="0010030F" w:rsidRDefault="0010030F" w:rsidP="0010030F">
      <w:pPr>
        <w:spacing w:before="240"/>
      </w:pPr>
      <w:r>
        <w:t xml:space="preserve">                                                                 coef    std err          t      P&gt;|t|      [0.025      0.975]</w:t>
      </w:r>
    </w:p>
    <w:p w14:paraId="4D212178" w14:textId="77777777" w:rsidR="0010030F" w:rsidRDefault="0010030F" w:rsidP="0010030F">
      <w:pPr>
        <w:spacing w:before="240"/>
      </w:pPr>
      <w:r>
        <w:t>------------------------------------------------------------------------------------------------------------------------------</w:t>
      </w:r>
    </w:p>
    <w:p w14:paraId="0B0DC865" w14:textId="77777777" w:rsidR="0010030F" w:rsidRDefault="0010030F" w:rsidP="0010030F">
      <w:pPr>
        <w:spacing w:before="240"/>
      </w:pPr>
      <w:r>
        <w:t>Intercept                                                      3.0992      0.085     36.403      0.000       2.932       3.266</w:t>
      </w:r>
    </w:p>
    <w:p w14:paraId="2ACD8F54" w14:textId="77777777" w:rsidR="0010030F" w:rsidRDefault="0010030F" w:rsidP="0010030F">
      <w:pPr>
        <w:spacing w:before="240"/>
      </w:pPr>
      <w:r>
        <w:t>C(timepoint)[T.june2021]                                      -0.0648      0.010     -6.374      0.000      -0.085      -0.045</w:t>
      </w:r>
    </w:p>
    <w:p w14:paraId="2B004BAE" w14:textId="77777777" w:rsidR="0010030F" w:rsidRDefault="0010030F" w:rsidP="0010030F">
      <w:pPr>
        <w:spacing w:before="240"/>
      </w:pPr>
      <w:r>
        <w:lastRenderedPageBreak/>
        <w:t>C(Age_decade)[T.20]                                           -0.0870      0.038     -2.309      0.021      -0.161      -0.013</w:t>
      </w:r>
    </w:p>
    <w:p w14:paraId="45641499" w14:textId="77777777" w:rsidR="0010030F" w:rsidRDefault="0010030F" w:rsidP="0010030F">
      <w:pPr>
        <w:spacing w:before="240"/>
      </w:pPr>
      <w:r>
        <w:t>C(Age_decade)[T.30]                                           -0.1485      0.041     -3.640      0.000      -0.228      -0.069</w:t>
      </w:r>
    </w:p>
    <w:p w14:paraId="2B7708E0" w14:textId="77777777" w:rsidR="0010030F" w:rsidRDefault="0010030F" w:rsidP="0010030F">
      <w:pPr>
        <w:spacing w:before="240"/>
      </w:pPr>
      <w:r>
        <w:t>C(Age_decade)[T.40]                                           -0.2445      0.040     -6.056      0.000      -0.324      -0.165</w:t>
      </w:r>
    </w:p>
    <w:p w14:paraId="109C444E" w14:textId="77777777" w:rsidR="0010030F" w:rsidRDefault="0010030F" w:rsidP="0010030F">
      <w:pPr>
        <w:spacing w:before="240"/>
      </w:pPr>
      <w:r>
        <w:t>C(Age_decade)[T.50]                                           -0.4032      0.040     -9.997      0.000      -0.482      -0.324</w:t>
      </w:r>
    </w:p>
    <w:p w14:paraId="55F53063" w14:textId="77777777" w:rsidR="0010030F" w:rsidRDefault="0010030F" w:rsidP="0010030F">
      <w:pPr>
        <w:spacing w:before="240"/>
      </w:pPr>
      <w:r>
        <w:t>C(Age_decade)[T.60]                                           -0.5024      0.042    -11.841      0.000      -0.586      -0.419</w:t>
      </w:r>
    </w:p>
    <w:p w14:paraId="3A4E2DD1" w14:textId="77777777" w:rsidR="0010030F" w:rsidRDefault="0010030F" w:rsidP="0010030F">
      <w:pPr>
        <w:spacing w:before="240"/>
      </w:pPr>
      <w:r>
        <w:t>C(Age_decade)[T.70]                                           -0.5134      0.047    -11.000      0.000      -0.605      -0.422</w:t>
      </w:r>
    </w:p>
    <w:p w14:paraId="64407B52" w14:textId="77777777" w:rsidR="0010030F" w:rsidRDefault="0010030F" w:rsidP="0010030F">
      <w:pPr>
        <w:spacing w:before="240"/>
      </w:pPr>
      <w:r>
        <w:t>C(Age_decade)[T.80]                                           -0.5656      0.072     -7.807      0.000      -0.708      -0.424</w:t>
      </w:r>
    </w:p>
    <w:p w14:paraId="18C7F52C" w14:textId="77777777" w:rsidR="0010030F" w:rsidRDefault="0010030F" w:rsidP="0010030F">
      <w:pPr>
        <w:spacing w:before="240"/>
      </w:pPr>
      <w:r>
        <w:t>C(Residence)[T.United Kingdom]                                 0.0159      0.018      0.885      0.376      -0.019       0.051</w:t>
      </w:r>
    </w:p>
    <w:p w14:paraId="4A15608A" w14:textId="77777777" w:rsidR="0010030F" w:rsidRDefault="0010030F" w:rsidP="0010030F">
      <w:pPr>
        <w:spacing w:before="240"/>
      </w:pPr>
      <w:r>
        <w:t>C(Sex)[T.Male]                                                -0.1246      0.011    -10.974      0.000      -0.147      -0.102</w:t>
      </w:r>
    </w:p>
    <w:p w14:paraId="312579E2" w14:textId="77777777" w:rsidR="0010030F" w:rsidRDefault="0010030F" w:rsidP="0010030F">
      <w:pPr>
        <w:spacing w:before="240"/>
      </w:pPr>
      <w:r>
        <w:t>C(Sex)[T.Other]                                                0.0606      0.071      0.858      0.391      -0.078       0.199</w:t>
      </w:r>
    </w:p>
    <w:p w14:paraId="05C18E39" w14:textId="77777777" w:rsidR="0010030F" w:rsidRDefault="0010030F" w:rsidP="0010030F">
      <w:pPr>
        <w:spacing w:before="240"/>
      </w:pPr>
      <w:r>
        <w:t>C(Education)[T.PhD]                                            0.0607      0.024      2.547      0.011       0.014       0.107</w:t>
      </w:r>
    </w:p>
    <w:p w14:paraId="6D79E03E" w14:textId="77777777" w:rsidR="0010030F" w:rsidRDefault="0010030F" w:rsidP="0010030F">
      <w:pPr>
        <w:spacing w:before="240"/>
      </w:pPr>
      <w:r>
        <w:t>C(Education)[T.School]                                        -0.0510      0.011     -4.448      0.000      -0.073      -0.029</w:t>
      </w:r>
    </w:p>
    <w:p w14:paraId="779CABEC" w14:textId="77777777" w:rsidR="0010030F" w:rsidRDefault="0010030F" w:rsidP="0010030F">
      <w:pPr>
        <w:spacing w:before="240"/>
      </w:pPr>
      <w:r>
        <w:t>C(Education)[T.preGCSE]                                       -0.0542      0.041     -1.310      0.190      -0.135       0.027</w:t>
      </w:r>
    </w:p>
    <w:p w14:paraId="507C713F" w14:textId="77777777" w:rsidR="0010030F" w:rsidRDefault="0010030F" w:rsidP="0010030F">
      <w:pPr>
        <w:spacing w:before="240"/>
      </w:pPr>
      <w:r>
        <w:t>C(Ethnicity)[T.Asian or Asian British]                        -0.1531      0.059     -2.591      0.010      -0.269      -0.037</w:t>
      </w:r>
    </w:p>
    <w:p w14:paraId="5111691C" w14:textId="77777777" w:rsidR="0010030F" w:rsidRDefault="0010030F" w:rsidP="0010030F">
      <w:pPr>
        <w:spacing w:before="240"/>
      </w:pPr>
      <w:r>
        <w:t>C(Ethnicity)[T.Black, Black British, Caribbean or African]    -0.0836      0.095     -0.879      0.380      -0.270       0.103</w:t>
      </w:r>
    </w:p>
    <w:p w14:paraId="23FA2E3E" w14:textId="77777777" w:rsidR="0010030F" w:rsidRDefault="0010030F" w:rsidP="0010030F">
      <w:pPr>
        <w:spacing w:before="240"/>
      </w:pPr>
      <w:r>
        <w:t>C(Ethnicity)[T.Mixed or multiple ethnic groups]               -0.0664      0.061     -1.081      0.280      -0.187       0.054</w:t>
      </w:r>
    </w:p>
    <w:p w14:paraId="4FCCB68C" w14:textId="77777777" w:rsidR="0010030F" w:rsidRDefault="0010030F" w:rsidP="0010030F">
      <w:pPr>
        <w:spacing w:before="240"/>
      </w:pPr>
      <w:r>
        <w:t>C(Ethnicity)[T.Other ethnic group]                            -0.0328      0.097     -0.339      0.735      -0.223       0.157</w:t>
      </w:r>
    </w:p>
    <w:p w14:paraId="7B83F145" w14:textId="77777777" w:rsidR="0010030F" w:rsidRDefault="0010030F" w:rsidP="0010030F">
      <w:pPr>
        <w:spacing w:before="240"/>
      </w:pPr>
      <w:r>
        <w:t>C(Ethnicity)[T.White]                                         -0.0541      0.053     -1.030      0.303      -0.157       0.049</w:t>
      </w:r>
    </w:p>
    <w:p w14:paraId="0FCBF129" w14:textId="77777777" w:rsidR="0010030F" w:rsidRDefault="0010030F" w:rsidP="0010030F">
      <w:pPr>
        <w:spacing w:before="240"/>
      </w:pPr>
      <w:r>
        <w:lastRenderedPageBreak/>
        <w:t>C(Occupation)[T.Homemaker]                                    -0.3994      0.052     -7.623      0.000      -0.502      -0.297</w:t>
      </w:r>
    </w:p>
    <w:p w14:paraId="1DEF6692" w14:textId="77777777" w:rsidR="0010030F" w:rsidRDefault="0010030F" w:rsidP="0010030F">
      <w:pPr>
        <w:spacing w:before="240"/>
      </w:pPr>
      <w:r>
        <w:t>C(Occupation)[T.Retired]                                      -0.4755      0.047    -10.202      0.000      -0.567      -0.384</w:t>
      </w:r>
    </w:p>
    <w:p w14:paraId="043EBD1E" w14:textId="77777777" w:rsidR="0010030F" w:rsidRDefault="0010030F" w:rsidP="0010030F">
      <w:pPr>
        <w:spacing w:before="240"/>
      </w:pPr>
      <w:r>
        <w:t>C(Occupation)[T.Student]                                      -0.3120      0.051     -6.127      0.000      -0.412      -0.212</w:t>
      </w:r>
    </w:p>
    <w:p w14:paraId="75E9E5B6" w14:textId="77777777" w:rsidR="0010030F" w:rsidRDefault="0010030F" w:rsidP="0010030F">
      <w:pPr>
        <w:spacing w:before="240"/>
      </w:pPr>
      <w:r>
        <w:t>C(Occupation)[T.Unemployed/Looking for work]                  -0.3490      0.052     -6.687      0.000      -0.451      -0.247</w:t>
      </w:r>
    </w:p>
    <w:p w14:paraId="291E71B4" w14:textId="77777777" w:rsidR="0010030F" w:rsidRDefault="0010030F" w:rsidP="0010030F">
      <w:pPr>
        <w:spacing w:before="240"/>
      </w:pPr>
      <w:r>
        <w:t>C(Occupation)[T.Worker]                                       -0.3767      0.044     -8.535      0.000      -0.463      -0.290</w:t>
      </w:r>
    </w:p>
    <w:p w14:paraId="0FFCC02A" w14:textId="77777777" w:rsidR="0010030F" w:rsidRDefault="0010030F" w:rsidP="0010030F">
      <w:pPr>
        <w:spacing w:before="240"/>
      </w:pPr>
      <w:r>
        <w:t>C(Exercise)[T.Daily]                                          -0.0559      0.019     -3.005      0.003      -0.092      -0.019</w:t>
      </w:r>
    </w:p>
    <w:p w14:paraId="6E64C074" w14:textId="77777777" w:rsidR="0010030F" w:rsidRDefault="0010030F" w:rsidP="0010030F">
      <w:pPr>
        <w:spacing w:before="240"/>
      </w:pPr>
      <w:r>
        <w:t>C(Exercise)[T.Hourly]                                          0.1380      0.104      1.330      0.183      -0.065       0.341</w:t>
      </w:r>
    </w:p>
    <w:p w14:paraId="2A3820FF" w14:textId="77777777" w:rsidR="0010030F" w:rsidRDefault="0010030F" w:rsidP="0010030F">
      <w:pPr>
        <w:spacing w:before="240"/>
      </w:pPr>
      <w:r>
        <w:t>C(Exercise)[T.More Often]                                     -0.0215      0.085     -0.254      0.799      -0.188       0.145</w:t>
      </w:r>
    </w:p>
    <w:p w14:paraId="46569E0B" w14:textId="77777777" w:rsidR="0010030F" w:rsidRDefault="0010030F" w:rsidP="0010030F">
      <w:pPr>
        <w:spacing w:before="240"/>
      </w:pPr>
      <w:r>
        <w:t>C(Exercise)[T.Never]                                          -0.0463      0.037     -1.262      0.207      -0.118       0.026</w:t>
      </w:r>
    </w:p>
    <w:p w14:paraId="03F9E9CF" w14:textId="77777777" w:rsidR="0010030F" w:rsidRDefault="0010030F" w:rsidP="0010030F">
      <w:pPr>
        <w:spacing w:before="240"/>
      </w:pPr>
      <w:r>
        <w:t>C(Exercise)[T.Once or twice a week]                           -0.0523      0.020     -2.667      0.008      -0.091      -0.014</w:t>
      </w:r>
    </w:p>
    <w:p w14:paraId="258B6D90" w14:textId="77777777" w:rsidR="0010030F" w:rsidRDefault="0010030F" w:rsidP="0010030F">
      <w:pPr>
        <w:spacing w:before="240"/>
      </w:pPr>
      <w:r>
        <w:t>C(Exercise)[T.Several times a week]                           -0.0672      0.019     -3.602      0.000      -0.104      -0.031</w:t>
      </w:r>
    </w:p>
    <w:p w14:paraId="70F6EC1A" w14:textId="77777777" w:rsidR="0010030F" w:rsidRDefault="0010030F" w:rsidP="0010030F">
      <w:pPr>
        <w:spacing w:before="240"/>
      </w:pPr>
      <w:r>
        <w:t>C(Meditation)[T.Daily]                                         0.0229      0.026      0.884      0.376      -0.028       0.074</w:t>
      </w:r>
    </w:p>
    <w:p w14:paraId="4BCC8387" w14:textId="77777777" w:rsidR="0010030F" w:rsidRDefault="0010030F" w:rsidP="0010030F">
      <w:pPr>
        <w:spacing w:before="240"/>
      </w:pPr>
      <w:r>
        <w:t>C(Meditation)[T.Hourly]                                        0.2906      0.223      1.302      0.193      -0.147       0.728</w:t>
      </w:r>
    </w:p>
    <w:p w14:paraId="7FDEA309" w14:textId="77777777" w:rsidR="0010030F" w:rsidRDefault="0010030F" w:rsidP="0010030F">
      <w:pPr>
        <w:spacing w:before="240"/>
      </w:pPr>
      <w:r>
        <w:t>C(Meditation)[T.More Often]                                   -0.4111      0.224     -1.838      0.066      -0.850       0.027</w:t>
      </w:r>
    </w:p>
    <w:p w14:paraId="1B219E09" w14:textId="77777777" w:rsidR="0010030F" w:rsidRDefault="0010030F" w:rsidP="0010030F">
      <w:pPr>
        <w:spacing w:before="240"/>
      </w:pPr>
      <w:r>
        <w:t>C(Meditation)[T.Never]                                        -0.1093      0.012     -9.104      0.000      -0.133      -0.086</w:t>
      </w:r>
    </w:p>
    <w:p w14:paraId="73B88C38" w14:textId="77777777" w:rsidR="0010030F" w:rsidRDefault="0010030F" w:rsidP="0010030F">
      <w:pPr>
        <w:spacing w:before="240"/>
      </w:pPr>
      <w:r>
        <w:t>C(Meditation)[T.Once or twice a week]                         -0.0065      0.019     -0.351      0.726      -0.043       0.030</w:t>
      </w:r>
    </w:p>
    <w:p w14:paraId="09E82F17" w14:textId="77777777" w:rsidR="0010030F" w:rsidRDefault="0010030F" w:rsidP="0010030F">
      <w:pPr>
        <w:spacing w:before="240"/>
      </w:pPr>
      <w:r>
        <w:t>C(Meditation)[T.Several times a week]                          0.0327      0.026      1.254      0.210      -0.018       0.084</w:t>
      </w:r>
    </w:p>
    <w:p w14:paraId="2B634AD1" w14:textId="77777777" w:rsidR="0010030F" w:rsidRDefault="0010030F" w:rsidP="0010030F">
      <w:pPr>
        <w:spacing w:before="240"/>
      </w:pPr>
      <w:r>
        <w:t>C(Reading)[T.Daily]                                           -0.0536      0.014     -3.724      0.000      -0.082      -0.025</w:t>
      </w:r>
    </w:p>
    <w:p w14:paraId="1B39F604" w14:textId="77777777" w:rsidR="0010030F" w:rsidRDefault="0010030F" w:rsidP="0010030F">
      <w:pPr>
        <w:spacing w:before="240"/>
      </w:pPr>
      <w:r>
        <w:t>C(Reading)[T.Hourly]                                          -0.0013      0.070     -0.018      0.986      -0.138       0.136</w:t>
      </w:r>
    </w:p>
    <w:p w14:paraId="199FB2E0" w14:textId="77777777" w:rsidR="0010030F" w:rsidRDefault="0010030F" w:rsidP="0010030F">
      <w:pPr>
        <w:spacing w:before="240"/>
      </w:pPr>
      <w:r>
        <w:lastRenderedPageBreak/>
        <w:t>C(Reading)[T.More Often]                                      -0.1531      0.115     -1.329      0.184      -0.379       0.073</w:t>
      </w:r>
    </w:p>
    <w:p w14:paraId="1E9DF06D" w14:textId="77777777" w:rsidR="0010030F" w:rsidRDefault="0010030F" w:rsidP="0010030F">
      <w:pPr>
        <w:spacing w:before="240"/>
      </w:pPr>
      <w:r>
        <w:t>C(Reading)[T.Never]                                            0.0469      0.022      2.153      0.031       0.004       0.090</w:t>
      </w:r>
    </w:p>
    <w:p w14:paraId="2C1D5027" w14:textId="77777777" w:rsidR="0010030F" w:rsidRDefault="0010030F" w:rsidP="0010030F">
      <w:pPr>
        <w:spacing w:before="240"/>
      </w:pPr>
      <w:r>
        <w:t>C(Reading)[T.Once or twice a week]                            -0.0330      0.015     -2.177      0.029      -0.063      -0.003</w:t>
      </w:r>
    </w:p>
    <w:p w14:paraId="7B98B7BD" w14:textId="77777777" w:rsidR="0010030F" w:rsidRDefault="0010030F" w:rsidP="0010030F">
      <w:pPr>
        <w:spacing w:before="240"/>
      </w:pPr>
      <w:r>
        <w:t>C(Reading)[T.Several times a week]                            -0.0478      0.017     -2.877      0.004      -0.080      -0.015</w:t>
      </w:r>
    </w:p>
    <w:p w14:paraId="2CCDCA1E" w14:textId="77777777" w:rsidR="0010030F" w:rsidRDefault="0010030F" w:rsidP="0010030F">
      <w:pPr>
        <w:spacing w:before="240"/>
      </w:pPr>
      <w:r>
        <w:t>C(OnlineGambling)[T.Daily]                                     0.1451      0.057      2.545      0.011       0.033       0.257</w:t>
      </w:r>
    </w:p>
    <w:p w14:paraId="6DCFAF7F" w14:textId="77777777" w:rsidR="0010030F" w:rsidRDefault="0010030F" w:rsidP="0010030F">
      <w:pPr>
        <w:spacing w:before="240"/>
      </w:pPr>
      <w:r>
        <w:t>C(OnlineGambling)[T.Hourly]                                   -0.0195      0.212     -0.092      0.927      -0.436       0.397</w:t>
      </w:r>
    </w:p>
    <w:p w14:paraId="538C89BB" w14:textId="77777777" w:rsidR="0010030F" w:rsidRDefault="0010030F" w:rsidP="0010030F">
      <w:pPr>
        <w:spacing w:before="240"/>
      </w:pPr>
      <w:r>
        <w:t>C(OnlineGambling)[T.More Often]                               -0.0189      0.344     -0.055      0.956      -0.693       0.655</w:t>
      </w:r>
    </w:p>
    <w:p w14:paraId="518CA8AB" w14:textId="77777777" w:rsidR="0010030F" w:rsidRDefault="0010030F" w:rsidP="0010030F">
      <w:pPr>
        <w:spacing w:before="240"/>
      </w:pPr>
      <w:r>
        <w:t>C(OnlineGambling)[T.Never]                                    -0.0057      0.016     -0.368      0.713      -0.036       0.025</w:t>
      </w:r>
    </w:p>
    <w:p w14:paraId="1C2F8AE1" w14:textId="77777777" w:rsidR="0010030F" w:rsidRDefault="0010030F" w:rsidP="0010030F">
      <w:pPr>
        <w:spacing w:before="240"/>
      </w:pPr>
      <w:r>
        <w:t>C(OnlineGambling)[T.Once or twice a week]                      0.0178      0.026      0.680      0.496      -0.034       0.069</w:t>
      </w:r>
    </w:p>
    <w:p w14:paraId="66EF9CA6" w14:textId="77777777" w:rsidR="0010030F" w:rsidRDefault="0010030F" w:rsidP="0010030F">
      <w:pPr>
        <w:spacing w:before="240"/>
      </w:pPr>
      <w:r>
        <w:t>C(OnlineGambling)[T.Several times a week]                      0.0882      0.048      1.848      0.065      -0.005       0.182</w:t>
      </w:r>
    </w:p>
    <w:p w14:paraId="11596E04" w14:textId="77777777" w:rsidR="0010030F" w:rsidRDefault="0010030F" w:rsidP="0010030F">
      <w:pPr>
        <w:spacing w:before="240"/>
      </w:pPr>
      <w:r>
        <w:t>C(HoursOnline)[T.2-4h]                                        -0.1661      0.021     -7.740      0.000      -0.208      -0.124</w:t>
      </w:r>
    </w:p>
    <w:p w14:paraId="2EDE3D89" w14:textId="77777777" w:rsidR="0010030F" w:rsidRDefault="0010030F" w:rsidP="0010030F">
      <w:pPr>
        <w:spacing w:before="240"/>
      </w:pPr>
      <w:r>
        <w:t>C(HoursOnline)[T.4-6h]                                        -0.1168      0.022     -5.416      0.000      -0.159      -0.075</w:t>
      </w:r>
    </w:p>
    <w:p w14:paraId="1EEB7F72" w14:textId="77777777" w:rsidR="0010030F" w:rsidRDefault="0010030F" w:rsidP="0010030F">
      <w:pPr>
        <w:spacing w:before="240"/>
      </w:pPr>
      <w:r>
        <w:t>C(HoursOnline)[T.6-8h]                                        -0.0358      0.024     -1.502      0.133      -0.082       0.011</w:t>
      </w:r>
    </w:p>
    <w:p w14:paraId="4B85079D" w14:textId="77777777" w:rsidR="0010030F" w:rsidRDefault="0010030F" w:rsidP="0010030F">
      <w:pPr>
        <w:spacing w:before="240"/>
      </w:pPr>
      <w:r>
        <w:t>C(HoursOnline)[T.8-10h]                                       -0.0477      0.024     -1.970      0.049      -0.095      -0.000</w:t>
      </w:r>
    </w:p>
    <w:p w14:paraId="4981EBA6" w14:textId="77777777" w:rsidR="0010030F" w:rsidRDefault="0010030F" w:rsidP="0010030F">
      <w:pPr>
        <w:spacing w:before="240"/>
      </w:pPr>
      <w:r>
        <w:t>C(HoursOnline)[T.less than 2]                                 -0.2122      0.028     -7.531      0.000      -0.267      -0.157</w:t>
      </w:r>
    </w:p>
    <w:p w14:paraId="183A2270" w14:textId="77777777" w:rsidR="0010030F" w:rsidRDefault="0010030F" w:rsidP="0010030F">
      <w:pPr>
        <w:spacing w:before="240"/>
      </w:pPr>
      <w:r>
        <w:t>C(HoursOnline)[T.more than 12h]                                0.0663      0.036      1.821      0.069      -0.005       0.138</w:t>
      </w:r>
    </w:p>
    <w:p w14:paraId="0947E215" w14:textId="77777777" w:rsidR="0010030F" w:rsidRDefault="0010030F" w:rsidP="0010030F">
      <w:pPr>
        <w:spacing w:before="240"/>
      </w:pPr>
      <w:r>
        <w:t>cigarettes_z                                                   0.0019      0.005      0.370      0.711      -0.008       0.012</w:t>
      </w:r>
    </w:p>
    <w:p w14:paraId="25B8E65E" w14:textId="77777777" w:rsidR="0010030F" w:rsidRDefault="0010030F" w:rsidP="0010030F">
      <w:pPr>
        <w:spacing w:before="240"/>
      </w:pPr>
      <w:r>
        <w:t>alcohol_z                                                      0.0271      0.005      5.106      0.000       0.017       0.037</w:t>
      </w:r>
    </w:p>
    <w:p w14:paraId="416A7A77" w14:textId="77777777" w:rsidR="0010030F" w:rsidRDefault="0010030F" w:rsidP="0010030F">
      <w:pPr>
        <w:spacing w:before="240"/>
      </w:pPr>
      <w:r>
        <w:lastRenderedPageBreak/>
        <w:t>openness                                                       0.0972      0.006     16.672      0.000       0.086       0.109</w:t>
      </w:r>
    </w:p>
    <w:p w14:paraId="2CE90AA9" w14:textId="77777777" w:rsidR="0010030F" w:rsidRDefault="0010030F" w:rsidP="0010030F">
      <w:pPr>
        <w:spacing w:before="240"/>
      </w:pPr>
      <w:r>
        <w:t>extraversion                                                  -0.0794      0.005    -14.533      0.000      -0.090      -0.069</w:t>
      </w:r>
    </w:p>
    <w:p w14:paraId="034AD0A9" w14:textId="77777777" w:rsidR="0010030F" w:rsidRDefault="0010030F" w:rsidP="0010030F">
      <w:pPr>
        <w:spacing w:before="240"/>
      </w:pPr>
      <w:r>
        <w:t>neuroticism                                                    0.7368      0.006    114.269      0.000       0.724       0.749</w:t>
      </w:r>
    </w:p>
    <w:p w14:paraId="6833A002" w14:textId="77777777" w:rsidR="0010030F" w:rsidRDefault="0010030F" w:rsidP="0010030F">
      <w:pPr>
        <w:spacing w:before="240"/>
      </w:pPr>
      <w:r>
        <w:t>conscienciousness                                             -0.1191      0.007    -17.414      0.000      -0.133      -0.106</w:t>
      </w:r>
    </w:p>
    <w:p w14:paraId="1F8E6AE9" w14:textId="77777777" w:rsidR="0010030F" w:rsidRDefault="0010030F" w:rsidP="0010030F">
      <w:pPr>
        <w:spacing w:before="240"/>
      </w:pPr>
      <w:r>
        <w:t>agreeableness                                                  0.0132      0.007      2.016      0.044       0.000       0.026</w:t>
      </w:r>
    </w:p>
    <w:p w14:paraId="35A832A1" w14:textId="77777777" w:rsidR="0010030F" w:rsidRDefault="0010030F" w:rsidP="0010030F">
      <w:pPr>
        <w:spacing w:before="240"/>
      </w:pPr>
      <w:r>
        <w:t>perfectionism                                                  0.1530      0.010     14.937      0.000       0.133       0.173</w:t>
      </w:r>
    </w:p>
    <w:p w14:paraId="10AB16FE" w14:textId="77777777" w:rsidR="0010030F" w:rsidRDefault="0010030F" w:rsidP="0010030F">
      <w:pPr>
        <w:spacing w:before="240"/>
      </w:pPr>
      <w:r>
        <w:t>reward_drive                                                   0.0780      0.007     10.868      0.000       0.064       0.092</w:t>
      </w:r>
    </w:p>
    <w:p w14:paraId="0E9DD336" w14:textId="77777777" w:rsidR="0010030F" w:rsidRDefault="0010030F" w:rsidP="0010030F">
      <w:pPr>
        <w:spacing w:before="240"/>
      </w:pPr>
      <w:r>
        <w:t>==============================================================================</w:t>
      </w:r>
    </w:p>
    <w:p w14:paraId="57BC764A" w14:textId="77777777" w:rsidR="0010030F" w:rsidRDefault="0010030F" w:rsidP="0010030F">
      <w:pPr>
        <w:spacing w:before="240"/>
      </w:pPr>
      <w:r>
        <w:t>Omnibus:                     2291.073   Durbin-Watson:                   2.016</w:t>
      </w:r>
    </w:p>
    <w:p w14:paraId="7412CD25" w14:textId="77777777" w:rsidR="0010030F" w:rsidRDefault="0010030F" w:rsidP="0010030F">
      <w:pPr>
        <w:spacing w:before="240"/>
      </w:pPr>
      <w:r>
        <w:t>Prob(Omnibus):                  0.000   Jarque-Bera (JB):             3125.117</w:t>
      </w:r>
    </w:p>
    <w:p w14:paraId="10550399" w14:textId="77777777" w:rsidR="0010030F" w:rsidRDefault="0010030F" w:rsidP="0010030F">
      <w:pPr>
        <w:spacing w:before="240"/>
      </w:pPr>
      <w:r>
        <w:t>Skew:                           0.557   Prob(JB):                         0.00</w:t>
      </w:r>
    </w:p>
    <w:p w14:paraId="2877C180" w14:textId="77777777" w:rsidR="0010030F" w:rsidRDefault="0010030F" w:rsidP="0010030F">
      <w:pPr>
        <w:spacing w:before="240"/>
      </w:pPr>
      <w:r>
        <w:t>Kurtosis:                       3.874   Cond. No.                         162.</w:t>
      </w:r>
    </w:p>
    <w:p w14:paraId="154718D4" w14:textId="77777777" w:rsidR="0010030F" w:rsidRDefault="0010030F" w:rsidP="0010030F">
      <w:pPr>
        <w:spacing w:before="240"/>
      </w:pPr>
      <w:r>
        <w:t>==============================================================================</w:t>
      </w:r>
    </w:p>
    <w:p w14:paraId="639041DF" w14:textId="77777777" w:rsidR="0010030F" w:rsidRDefault="0010030F" w:rsidP="0010030F">
      <w:pPr>
        <w:spacing w:before="240"/>
      </w:pPr>
    </w:p>
    <w:p w14:paraId="303C0571" w14:textId="77777777" w:rsidR="0010030F" w:rsidRDefault="0010030F" w:rsidP="0010030F">
      <w:pPr>
        <w:spacing w:before="240"/>
      </w:pPr>
      <w:r>
        <w:t>Notes:</w:t>
      </w:r>
    </w:p>
    <w:p w14:paraId="09A99C71" w14:textId="77777777" w:rsidR="0010030F" w:rsidRDefault="0010030F" w:rsidP="0010030F">
      <w:pPr>
        <w:spacing w:before="240"/>
      </w:pPr>
      <w:r>
        <w:t>[1] Standard Errors assume that the covariance matrix of the errors is correctly specified.</w:t>
      </w:r>
    </w:p>
    <w:p w14:paraId="4AE34D1A" w14:textId="77777777" w:rsidR="0010030F" w:rsidRDefault="0010030F" w:rsidP="0010030F">
      <w:pPr>
        <w:spacing w:before="240"/>
      </w:pPr>
      <w:r>
        <w:t xml:space="preserve">                                  OLS Regression Results                                 </w:t>
      </w:r>
    </w:p>
    <w:p w14:paraId="0D11C52D" w14:textId="77777777" w:rsidR="0010030F" w:rsidRDefault="0010030F" w:rsidP="0010030F">
      <w:pPr>
        <w:spacing w:before="240"/>
      </w:pPr>
      <w:r>
        <w:t>=========================================================================================</w:t>
      </w:r>
    </w:p>
    <w:p w14:paraId="7DC603F2" w14:textId="77777777" w:rsidR="0010030F" w:rsidRDefault="0010030F" w:rsidP="0010030F">
      <w:pPr>
        <w:spacing w:before="240"/>
      </w:pPr>
      <w:r>
        <w:t>Dep. Variable:     unable_to_stop_worrying_score   R-squared:                       0.436</w:t>
      </w:r>
    </w:p>
    <w:p w14:paraId="30924863" w14:textId="77777777" w:rsidR="0010030F" w:rsidRDefault="0010030F" w:rsidP="0010030F">
      <w:pPr>
        <w:spacing w:before="240"/>
      </w:pPr>
      <w:r>
        <w:lastRenderedPageBreak/>
        <w:t>Model:                                       OLS   Adj. R-squared:                  0.435</w:t>
      </w:r>
    </w:p>
    <w:p w14:paraId="76EFBFF9" w14:textId="77777777" w:rsidR="0010030F" w:rsidRDefault="0010030F" w:rsidP="0010030F">
      <w:pPr>
        <w:spacing w:before="240"/>
      </w:pPr>
      <w:r>
        <w:t>Method:                            Least Squares   F-statistic:                     457.1</w:t>
      </w:r>
    </w:p>
    <w:p w14:paraId="66A4B4A2" w14:textId="77777777" w:rsidR="0010030F" w:rsidRDefault="0010030F" w:rsidP="0010030F">
      <w:pPr>
        <w:spacing w:before="240"/>
      </w:pPr>
      <w:r>
        <w:t>Date:                           Tue, 11 Apr 2023   Prob (F-statistic):               0.00</w:t>
      </w:r>
    </w:p>
    <w:p w14:paraId="57B28A62" w14:textId="77777777" w:rsidR="0010030F" w:rsidRDefault="0010030F" w:rsidP="0010030F">
      <w:pPr>
        <w:spacing w:before="240"/>
      </w:pPr>
      <w:r>
        <w:t>Time:                                   20:01:55   Log-Likelihood:                -52426.</w:t>
      </w:r>
    </w:p>
    <w:p w14:paraId="7773C224" w14:textId="77777777" w:rsidR="0010030F" w:rsidRDefault="0010030F" w:rsidP="0010030F">
      <w:pPr>
        <w:spacing w:before="240"/>
      </w:pPr>
      <w:r>
        <w:t>No. Observations:                          37388   AIC:                         1.050e+05</w:t>
      </w:r>
    </w:p>
    <w:p w14:paraId="2EEBD88A" w14:textId="77777777" w:rsidR="0010030F" w:rsidRDefault="0010030F" w:rsidP="0010030F">
      <w:pPr>
        <w:spacing w:before="240"/>
      </w:pPr>
      <w:r>
        <w:t>Df Residuals:                              37324   BIC:                         1.055e+05</w:t>
      </w:r>
    </w:p>
    <w:p w14:paraId="28DEEA8B" w14:textId="77777777" w:rsidR="0010030F" w:rsidRDefault="0010030F" w:rsidP="0010030F">
      <w:pPr>
        <w:spacing w:before="240"/>
      </w:pPr>
      <w:r>
        <w:t xml:space="preserve">Df Model:                                     63                                         </w:t>
      </w:r>
    </w:p>
    <w:p w14:paraId="0AD8AA1F" w14:textId="77777777" w:rsidR="0010030F" w:rsidRDefault="0010030F" w:rsidP="0010030F">
      <w:pPr>
        <w:spacing w:before="240"/>
      </w:pPr>
      <w:r>
        <w:t xml:space="preserve">Covariance Type:                       nonrobust                                         </w:t>
      </w:r>
    </w:p>
    <w:p w14:paraId="35030FA6" w14:textId="77777777" w:rsidR="0010030F" w:rsidRDefault="0010030F" w:rsidP="0010030F">
      <w:pPr>
        <w:spacing w:before="240"/>
      </w:pPr>
      <w:r>
        <w:t>==============================================================================================================================</w:t>
      </w:r>
    </w:p>
    <w:p w14:paraId="517C2979" w14:textId="77777777" w:rsidR="0010030F" w:rsidRDefault="0010030F" w:rsidP="0010030F">
      <w:pPr>
        <w:spacing w:before="240"/>
      </w:pPr>
      <w:r>
        <w:t xml:space="preserve">                                                                 coef    std err          t      P&gt;|t|      [0.025      0.975]</w:t>
      </w:r>
    </w:p>
    <w:p w14:paraId="234FDC74" w14:textId="77777777" w:rsidR="0010030F" w:rsidRDefault="0010030F" w:rsidP="0010030F">
      <w:pPr>
        <w:spacing w:before="240"/>
      </w:pPr>
      <w:r>
        <w:t>------------------------------------------------------------------------------------------------------------------------------</w:t>
      </w:r>
    </w:p>
    <w:p w14:paraId="49C90B48" w14:textId="77777777" w:rsidR="0010030F" w:rsidRDefault="0010030F" w:rsidP="0010030F">
      <w:pPr>
        <w:spacing w:before="240"/>
      </w:pPr>
      <w:r>
        <w:t>Intercept                                                      2.5181      0.087     29.081      0.000       2.348       2.688</w:t>
      </w:r>
    </w:p>
    <w:p w14:paraId="40C2AB63" w14:textId="77777777" w:rsidR="0010030F" w:rsidRDefault="0010030F" w:rsidP="0010030F">
      <w:pPr>
        <w:spacing w:before="240"/>
      </w:pPr>
      <w:r>
        <w:t>C(timepoint)[T.june2021]                                      -0.0486      0.010     -4.697      0.000      -0.069      -0.028</w:t>
      </w:r>
    </w:p>
    <w:p w14:paraId="0735D3D4" w14:textId="77777777" w:rsidR="0010030F" w:rsidRDefault="0010030F" w:rsidP="0010030F">
      <w:pPr>
        <w:spacing w:before="240"/>
      </w:pPr>
      <w:r>
        <w:t>C(Age_decade)[T.20]                                           -0.0676      0.038     -1.762      0.078      -0.143       0.008</w:t>
      </w:r>
    </w:p>
    <w:p w14:paraId="370C1DD8" w14:textId="77777777" w:rsidR="0010030F" w:rsidRDefault="0010030F" w:rsidP="0010030F">
      <w:pPr>
        <w:spacing w:before="240"/>
      </w:pPr>
      <w:r>
        <w:t>C(Age_decade)[T.30]                                           -0.1374      0.042     -3.311      0.001      -0.219      -0.056</w:t>
      </w:r>
    </w:p>
    <w:p w14:paraId="66E1B94A" w14:textId="77777777" w:rsidR="0010030F" w:rsidRDefault="0010030F" w:rsidP="0010030F">
      <w:pPr>
        <w:spacing w:before="240"/>
      </w:pPr>
      <w:r>
        <w:t>C(Age_decade)[T.40]                                           -0.2115      0.041     -5.149      0.000      -0.292      -0.131</w:t>
      </w:r>
    </w:p>
    <w:p w14:paraId="7C8E3335" w14:textId="77777777" w:rsidR="0010030F" w:rsidRDefault="0010030F" w:rsidP="0010030F">
      <w:pPr>
        <w:spacing w:before="240"/>
      </w:pPr>
      <w:r>
        <w:t>C(Age_decade)[T.50]                                           -0.3153      0.041     -7.683      0.000      -0.396      -0.235</w:t>
      </w:r>
    </w:p>
    <w:p w14:paraId="764F6499" w14:textId="77777777" w:rsidR="0010030F" w:rsidRDefault="0010030F" w:rsidP="0010030F">
      <w:pPr>
        <w:spacing w:before="240"/>
      </w:pPr>
      <w:r>
        <w:t>C(Age_decade)[T.60]                                           -0.4058      0.043     -9.400      0.000      -0.490      -0.321</w:t>
      </w:r>
    </w:p>
    <w:p w14:paraId="5ED33498" w14:textId="77777777" w:rsidR="0010030F" w:rsidRDefault="0010030F" w:rsidP="0010030F">
      <w:pPr>
        <w:spacing w:before="240"/>
      </w:pPr>
      <w:r>
        <w:lastRenderedPageBreak/>
        <w:t>C(Age_decade)[T.70]                                           -0.3970      0.047     -8.359      0.000      -0.490      -0.304</w:t>
      </w:r>
    </w:p>
    <w:p w14:paraId="6795A487" w14:textId="77777777" w:rsidR="0010030F" w:rsidRDefault="0010030F" w:rsidP="0010030F">
      <w:pPr>
        <w:spacing w:before="240"/>
      </w:pPr>
      <w:r>
        <w:t>C(Age_decade)[T.80]                                           -0.3988      0.074     -5.410      0.000      -0.543      -0.254</w:t>
      </w:r>
    </w:p>
    <w:p w14:paraId="72D5ABCD" w14:textId="77777777" w:rsidR="0010030F" w:rsidRDefault="0010030F" w:rsidP="0010030F">
      <w:pPr>
        <w:spacing w:before="240"/>
      </w:pPr>
      <w:r>
        <w:t>C(Residence)[T.United Kingdom]                                 0.0028      0.018      0.151      0.880      -0.033       0.039</w:t>
      </w:r>
    </w:p>
    <w:p w14:paraId="0A2CD2BC" w14:textId="77777777" w:rsidR="0010030F" w:rsidRDefault="0010030F" w:rsidP="0010030F">
      <w:pPr>
        <w:spacing w:before="240"/>
      </w:pPr>
      <w:r>
        <w:t>C(Sex)[T.Male]                                                -0.1590      0.012    -13.769      0.000      -0.182      -0.136</w:t>
      </w:r>
    </w:p>
    <w:p w14:paraId="749D2221" w14:textId="77777777" w:rsidR="0010030F" w:rsidRDefault="0010030F" w:rsidP="0010030F">
      <w:pPr>
        <w:spacing w:before="240"/>
      </w:pPr>
      <w:r>
        <w:t>C(Sex)[T.Other]                                                0.0351      0.072      0.489      0.625      -0.106       0.176</w:t>
      </w:r>
    </w:p>
    <w:p w14:paraId="4B332FCB" w14:textId="77777777" w:rsidR="0010030F" w:rsidRDefault="0010030F" w:rsidP="0010030F">
      <w:pPr>
        <w:spacing w:before="240"/>
      </w:pPr>
      <w:r>
        <w:t>C(Education)[T.PhD]                                            0.0251      0.024      1.035      0.301      -0.022       0.073</w:t>
      </w:r>
    </w:p>
    <w:p w14:paraId="05BD567E" w14:textId="77777777" w:rsidR="0010030F" w:rsidRDefault="0010030F" w:rsidP="0010030F">
      <w:pPr>
        <w:spacing w:before="240"/>
      </w:pPr>
      <w:r>
        <w:t>C(Education)[T.School]                                         0.0189      0.012      1.622      0.105      -0.004       0.042</w:t>
      </w:r>
    </w:p>
    <w:p w14:paraId="4BABC7C9" w14:textId="77777777" w:rsidR="0010030F" w:rsidRDefault="0010030F" w:rsidP="0010030F">
      <w:pPr>
        <w:spacing w:before="240"/>
      </w:pPr>
      <w:r>
        <w:t>C(Education)[T.preGCSE]                                        0.0270      0.042      0.641      0.521      -0.056       0.110</w:t>
      </w:r>
    </w:p>
    <w:p w14:paraId="181C43B6" w14:textId="77777777" w:rsidR="0010030F" w:rsidRDefault="0010030F" w:rsidP="0010030F">
      <w:pPr>
        <w:spacing w:before="240"/>
      </w:pPr>
      <w:r>
        <w:t>C(Ethnicity)[T.Asian or Asian British]                         0.0038      0.060      0.064      0.949      -0.114       0.122</w:t>
      </w:r>
    </w:p>
    <w:p w14:paraId="0F5E60DB" w14:textId="77777777" w:rsidR="0010030F" w:rsidRDefault="0010030F" w:rsidP="0010030F">
      <w:pPr>
        <w:spacing w:before="240"/>
      </w:pPr>
      <w:r>
        <w:t>C(Ethnicity)[T.Black, Black British, Caribbean or African]    -0.0123      0.097     -0.127      0.899      -0.202       0.177</w:t>
      </w:r>
    </w:p>
    <w:p w14:paraId="32B66CD4" w14:textId="77777777" w:rsidR="0010030F" w:rsidRDefault="0010030F" w:rsidP="0010030F">
      <w:pPr>
        <w:spacing w:before="240"/>
      </w:pPr>
      <w:r>
        <w:t>C(Ethnicity)[T.Mixed or multiple ethnic groups]               -0.0718      0.062     -1.149      0.250      -0.194       0.051</w:t>
      </w:r>
    </w:p>
    <w:p w14:paraId="1B79CE7E" w14:textId="77777777" w:rsidR="0010030F" w:rsidRDefault="0010030F" w:rsidP="0010030F">
      <w:pPr>
        <w:spacing w:before="240"/>
      </w:pPr>
      <w:r>
        <w:t>C(Ethnicity)[T.Other ethnic group]                             0.1151      0.099      1.167      0.243      -0.078       0.308</w:t>
      </w:r>
    </w:p>
    <w:p w14:paraId="2AF38A92" w14:textId="77777777" w:rsidR="0010030F" w:rsidRDefault="0010030F" w:rsidP="0010030F">
      <w:pPr>
        <w:spacing w:before="240"/>
      </w:pPr>
      <w:r>
        <w:t>C(Ethnicity)[T.White]                                         -0.0377      0.053     -0.706      0.480      -0.142       0.067</w:t>
      </w:r>
    </w:p>
    <w:p w14:paraId="5C17D1DD" w14:textId="77777777" w:rsidR="0010030F" w:rsidRDefault="0010030F" w:rsidP="0010030F">
      <w:pPr>
        <w:spacing w:before="240"/>
      </w:pPr>
      <w:r>
        <w:t>C(Occupation)[T.Homemaker]                                    -0.3614      0.053     -6.782      0.000      -0.466      -0.257</w:t>
      </w:r>
    </w:p>
    <w:p w14:paraId="18DAE86C" w14:textId="77777777" w:rsidR="0010030F" w:rsidRDefault="0010030F" w:rsidP="0010030F">
      <w:pPr>
        <w:spacing w:before="240"/>
      </w:pPr>
      <w:r>
        <w:t>C(Occupation)[T.Retired]                                      -0.4071      0.047     -8.591      0.000      -0.500      -0.314</w:t>
      </w:r>
    </w:p>
    <w:p w14:paraId="2113489C" w14:textId="77777777" w:rsidR="0010030F" w:rsidRDefault="0010030F" w:rsidP="0010030F">
      <w:pPr>
        <w:spacing w:before="240"/>
      </w:pPr>
      <w:r>
        <w:t>C(Occupation)[T.Student]                                      -0.2736      0.052     -5.284      0.000      -0.375      -0.172</w:t>
      </w:r>
    </w:p>
    <w:p w14:paraId="7BD5462F" w14:textId="77777777" w:rsidR="0010030F" w:rsidRDefault="0010030F" w:rsidP="0010030F">
      <w:pPr>
        <w:spacing w:before="240"/>
      </w:pPr>
      <w:r>
        <w:t>C(Occupation)[T.Unemployed/Looking for work]                  -0.3379      0.053     -6.366      0.000      -0.442      -0.234</w:t>
      </w:r>
    </w:p>
    <w:p w14:paraId="3FF27E26" w14:textId="77777777" w:rsidR="0010030F" w:rsidRDefault="0010030F" w:rsidP="0010030F">
      <w:pPr>
        <w:spacing w:before="240"/>
      </w:pPr>
      <w:r>
        <w:t>C(Occupation)[T.Worker]                                       -0.3453      0.045     -7.696      0.000      -0.433      -0.257</w:t>
      </w:r>
    </w:p>
    <w:p w14:paraId="54DE420F" w14:textId="77777777" w:rsidR="0010030F" w:rsidRDefault="0010030F" w:rsidP="0010030F">
      <w:pPr>
        <w:spacing w:before="240"/>
      </w:pPr>
      <w:r>
        <w:t>C(Exercise)[T.Daily]                                          -0.0441      0.019     -2.329      0.020      -0.081      -0.007</w:t>
      </w:r>
    </w:p>
    <w:p w14:paraId="6D991383" w14:textId="77777777" w:rsidR="0010030F" w:rsidRDefault="0010030F" w:rsidP="0010030F">
      <w:pPr>
        <w:spacing w:before="240"/>
      </w:pPr>
      <w:r>
        <w:lastRenderedPageBreak/>
        <w:t>C(Exercise)[T.Hourly]                                          0.1481      0.106      1.402      0.161      -0.059       0.355</w:t>
      </w:r>
    </w:p>
    <w:p w14:paraId="248E6F2B" w14:textId="77777777" w:rsidR="0010030F" w:rsidRDefault="0010030F" w:rsidP="0010030F">
      <w:pPr>
        <w:spacing w:before="240"/>
      </w:pPr>
      <w:r>
        <w:t>C(Exercise)[T.More Often]                                      0.0411      0.086      0.477      0.634      -0.128       0.210</w:t>
      </w:r>
    </w:p>
    <w:p w14:paraId="074B91BA" w14:textId="77777777" w:rsidR="0010030F" w:rsidRDefault="0010030F" w:rsidP="0010030F">
      <w:pPr>
        <w:spacing w:before="240"/>
      </w:pPr>
      <w:r>
        <w:t>C(Exercise)[T.Never]                                          -0.0260      0.037     -0.695      0.487      -0.099       0.047</w:t>
      </w:r>
    </w:p>
    <w:p w14:paraId="79223C85" w14:textId="77777777" w:rsidR="0010030F" w:rsidRDefault="0010030F" w:rsidP="0010030F">
      <w:pPr>
        <w:spacing w:before="240"/>
      </w:pPr>
      <w:r>
        <w:t>C(Exercise)[T.Once or twice a week]                           -0.0553      0.020     -2.771      0.006      -0.094      -0.016</w:t>
      </w:r>
    </w:p>
    <w:p w14:paraId="3178C41C" w14:textId="77777777" w:rsidR="0010030F" w:rsidRDefault="0010030F" w:rsidP="0010030F">
      <w:pPr>
        <w:spacing w:before="240"/>
      </w:pPr>
      <w:r>
        <w:t>C(Exercise)[T.Several times a week]                           -0.0532      0.019     -2.804      0.005      -0.090      -0.016</w:t>
      </w:r>
    </w:p>
    <w:p w14:paraId="01084183" w14:textId="77777777" w:rsidR="0010030F" w:rsidRDefault="0010030F" w:rsidP="0010030F">
      <w:pPr>
        <w:spacing w:before="240"/>
      </w:pPr>
      <w:r>
        <w:t>C(Meditation)[T.Daily]                                         0.0077      0.026      0.292      0.771      -0.044       0.059</w:t>
      </w:r>
    </w:p>
    <w:p w14:paraId="34C6022D" w14:textId="77777777" w:rsidR="0010030F" w:rsidRDefault="0010030F" w:rsidP="0010030F">
      <w:pPr>
        <w:spacing w:before="240"/>
      </w:pPr>
      <w:r>
        <w:t>C(Meditation)[T.Hourly]                                        0.2956      0.227      1.301      0.193      -0.150       0.741</w:t>
      </w:r>
    </w:p>
    <w:p w14:paraId="2B4E4C0C" w14:textId="77777777" w:rsidR="0010030F" w:rsidRDefault="0010030F" w:rsidP="0010030F">
      <w:pPr>
        <w:spacing w:before="240"/>
      </w:pPr>
      <w:r>
        <w:t>C(Meditation)[T.More Often]                                   -0.1075      0.228     -0.472      0.637      -0.554       0.339</w:t>
      </w:r>
    </w:p>
    <w:p w14:paraId="75C82336" w14:textId="77777777" w:rsidR="0010030F" w:rsidRDefault="0010030F" w:rsidP="0010030F">
      <w:pPr>
        <w:spacing w:before="240"/>
      </w:pPr>
      <w:r>
        <w:t>C(Meditation)[T.Never]                                        -0.0969      0.012     -7.932      0.000      -0.121      -0.073</w:t>
      </w:r>
    </w:p>
    <w:p w14:paraId="19FBD5AE" w14:textId="77777777" w:rsidR="0010030F" w:rsidRDefault="0010030F" w:rsidP="0010030F">
      <w:pPr>
        <w:spacing w:before="240"/>
      </w:pPr>
      <w:r>
        <w:t>C(Meditation)[T.Once or twice a week]                         -0.0055      0.019     -0.290      0.772      -0.043       0.032</w:t>
      </w:r>
    </w:p>
    <w:p w14:paraId="6D41243D" w14:textId="77777777" w:rsidR="0010030F" w:rsidRDefault="0010030F" w:rsidP="0010030F">
      <w:pPr>
        <w:spacing w:before="240"/>
      </w:pPr>
      <w:r>
        <w:t>C(Meditation)[T.Several times a week]                          0.0189      0.027      0.714      0.475      -0.033       0.071</w:t>
      </w:r>
    </w:p>
    <w:p w14:paraId="7718228E" w14:textId="77777777" w:rsidR="0010030F" w:rsidRDefault="0010030F" w:rsidP="0010030F">
      <w:pPr>
        <w:spacing w:before="240"/>
      </w:pPr>
      <w:r>
        <w:t>C(Reading)[T.Daily]                                           -0.0458      0.015     -3.131      0.002      -0.075      -0.017</w:t>
      </w:r>
    </w:p>
    <w:p w14:paraId="73F29F17" w14:textId="77777777" w:rsidR="0010030F" w:rsidRDefault="0010030F" w:rsidP="0010030F">
      <w:pPr>
        <w:spacing w:before="240"/>
      </w:pPr>
      <w:r>
        <w:t>C(Reading)[T.Hourly]                                           0.0149      0.071      0.210      0.834      -0.124       0.154</w:t>
      </w:r>
    </w:p>
    <w:p w14:paraId="3DCE18C9" w14:textId="77777777" w:rsidR="0010030F" w:rsidRDefault="0010030F" w:rsidP="0010030F">
      <w:pPr>
        <w:spacing w:before="240"/>
      </w:pPr>
      <w:r>
        <w:t>C(Reading)[T.More Often]                                       0.0368      0.117      0.314      0.754      -0.193       0.267</w:t>
      </w:r>
    </w:p>
    <w:p w14:paraId="2699B25C" w14:textId="77777777" w:rsidR="0010030F" w:rsidRDefault="0010030F" w:rsidP="0010030F">
      <w:pPr>
        <w:spacing w:before="240"/>
      </w:pPr>
      <w:r>
        <w:t>C(Reading)[T.Never]                                            0.0584      0.022      2.635      0.008       0.015       0.102</w:t>
      </w:r>
    </w:p>
    <w:p w14:paraId="715C3701" w14:textId="77777777" w:rsidR="0010030F" w:rsidRDefault="0010030F" w:rsidP="0010030F">
      <w:pPr>
        <w:spacing w:before="240"/>
      </w:pPr>
      <w:r>
        <w:t>C(Reading)[T.Once or twice a week]                            -0.0086      0.015     -0.555      0.579      -0.039       0.022</w:t>
      </w:r>
    </w:p>
    <w:p w14:paraId="79B71B6B" w14:textId="77777777" w:rsidR="0010030F" w:rsidRDefault="0010030F" w:rsidP="0010030F">
      <w:pPr>
        <w:spacing w:before="240"/>
      </w:pPr>
      <w:r>
        <w:t>C(Reading)[T.Several times a week]                            -0.0602      0.017     -3.567      0.000      -0.093      -0.027</w:t>
      </w:r>
    </w:p>
    <w:p w14:paraId="00A3D408" w14:textId="77777777" w:rsidR="0010030F" w:rsidRDefault="0010030F" w:rsidP="0010030F">
      <w:pPr>
        <w:spacing w:before="240"/>
      </w:pPr>
      <w:r>
        <w:t>C(OnlineGambling)[T.Daily]                                     0.1052      0.058      1.812      0.070      -0.009       0.219</w:t>
      </w:r>
    </w:p>
    <w:p w14:paraId="2809E9A2" w14:textId="77777777" w:rsidR="0010030F" w:rsidRDefault="0010030F" w:rsidP="0010030F">
      <w:pPr>
        <w:spacing w:before="240"/>
      </w:pPr>
      <w:r>
        <w:lastRenderedPageBreak/>
        <w:t>C(OnlineGambling)[T.Hourly]                                    0.2171      0.216      1.005      0.315      -0.206       0.641</w:t>
      </w:r>
    </w:p>
    <w:p w14:paraId="1F54C492" w14:textId="77777777" w:rsidR="0010030F" w:rsidRDefault="0010030F" w:rsidP="0010030F">
      <w:pPr>
        <w:spacing w:before="240"/>
      </w:pPr>
      <w:r>
        <w:t>C(OnlineGambling)[T.More Often]                                0.1107      0.350      0.316      0.752      -0.575       0.797</w:t>
      </w:r>
    </w:p>
    <w:p w14:paraId="1205D66B" w14:textId="77777777" w:rsidR="0010030F" w:rsidRDefault="0010030F" w:rsidP="0010030F">
      <w:pPr>
        <w:spacing w:before="240"/>
      </w:pPr>
      <w:r>
        <w:t>C(OnlineGambling)[T.Never]                                    -0.0317      0.016     -2.007      0.045      -0.063      -0.001</w:t>
      </w:r>
    </w:p>
    <w:p w14:paraId="04FF79A4" w14:textId="77777777" w:rsidR="0010030F" w:rsidRDefault="0010030F" w:rsidP="0010030F">
      <w:pPr>
        <w:spacing w:before="240"/>
      </w:pPr>
      <w:r>
        <w:t>C(OnlineGambling)[T.Once or twice a week]                      0.0316      0.027      1.184      0.236      -0.021       0.084</w:t>
      </w:r>
    </w:p>
    <w:p w14:paraId="57EA2B3B" w14:textId="77777777" w:rsidR="0010030F" w:rsidRDefault="0010030F" w:rsidP="0010030F">
      <w:pPr>
        <w:spacing w:before="240"/>
      </w:pPr>
      <w:r>
        <w:t>C(OnlineGambling)[T.Several times a week]                      0.0896      0.049      1.845      0.065      -0.006       0.185</w:t>
      </w:r>
    </w:p>
    <w:p w14:paraId="4D8963CA" w14:textId="77777777" w:rsidR="0010030F" w:rsidRDefault="0010030F" w:rsidP="0010030F">
      <w:pPr>
        <w:spacing w:before="240"/>
      </w:pPr>
      <w:r>
        <w:t>C(HoursOnline)[T.2-4h]                                        -0.1283      0.022     -5.875      0.000      -0.171      -0.086</w:t>
      </w:r>
    </w:p>
    <w:p w14:paraId="2AC62D60" w14:textId="77777777" w:rsidR="0010030F" w:rsidRDefault="0010030F" w:rsidP="0010030F">
      <w:pPr>
        <w:spacing w:before="240"/>
      </w:pPr>
      <w:r>
        <w:t>C(HoursOnline)[T.4-6h]                                        -0.0752      0.022     -3.427      0.001      -0.118      -0.032</w:t>
      </w:r>
    </w:p>
    <w:p w14:paraId="0FC7926C" w14:textId="77777777" w:rsidR="0010030F" w:rsidRDefault="0010030F" w:rsidP="0010030F">
      <w:pPr>
        <w:spacing w:before="240"/>
      </w:pPr>
      <w:r>
        <w:t>C(HoursOnline)[T.6-8h]                                         0.0009      0.024      0.037      0.970      -0.047       0.048</w:t>
      </w:r>
    </w:p>
    <w:p w14:paraId="7648E4D7" w14:textId="77777777" w:rsidR="0010030F" w:rsidRDefault="0010030F" w:rsidP="0010030F">
      <w:pPr>
        <w:spacing w:before="240"/>
      </w:pPr>
      <w:r>
        <w:t>C(HoursOnline)[T.8-10h]                                       -0.0268      0.025     -1.089      0.276      -0.075       0.021</w:t>
      </w:r>
    </w:p>
    <w:p w14:paraId="6580015E" w14:textId="77777777" w:rsidR="0010030F" w:rsidRDefault="0010030F" w:rsidP="0010030F">
      <w:pPr>
        <w:spacing w:before="240"/>
      </w:pPr>
      <w:r>
        <w:t>C(HoursOnline)[T.less than 2]                                 -0.1644      0.029     -5.732      0.000      -0.221      -0.108</w:t>
      </w:r>
    </w:p>
    <w:p w14:paraId="7AC15753" w14:textId="77777777" w:rsidR="0010030F" w:rsidRDefault="0010030F" w:rsidP="0010030F">
      <w:pPr>
        <w:spacing w:before="240"/>
      </w:pPr>
      <w:r>
        <w:t>C(HoursOnline)[T.more than 12h]                                0.0776      0.037      2.097      0.036       0.005       0.150</w:t>
      </w:r>
    </w:p>
    <w:p w14:paraId="664005BC" w14:textId="77777777" w:rsidR="0010030F" w:rsidRDefault="0010030F" w:rsidP="0010030F">
      <w:pPr>
        <w:spacing w:before="240"/>
      </w:pPr>
      <w:r>
        <w:t>cigarettes_z                                                   0.0066      0.005      1.253      0.210      -0.004       0.017</w:t>
      </w:r>
    </w:p>
    <w:p w14:paraId="4128DD6E" w14:textId="77777777" w:rsidR="0010030F" w:rsidRDefault="0010030F" w:rsidP="0010030F">
      <w:pPr>
        <w:spacing w:before="240"/>
      </w:pPr>
      <w:r>
        <w:t>alcohol_z                                                      0.0149      0.005      2.756      0.006       0.004       0.025</w:t>
      </w:r>
    </w:p>
    <w:p w14:paraId="57C3A086" w14:textId="77777777" w:rsidR="0010030F" w:rsidRDefault="0010030F" w:rsidP="0010030F">
      <w:pPr>
        <w:spacing w:before="240"/>
      </w:pPr>
      <w:r>
        <w:t>openness                                                       0.0783      0.006     13.195      0.000       0.067       0.090</w:t>
      </w:r>
    </w:p>
    <w:p w14:paraId="06F20D2C" w14:textId="77777777" w:rsidR="0010030F" w:rsidRDefault="0010030F" w:rsidP="0010030F">
      <w:pPr>
        <w:spacing w:before="240"/>
      </w:pPr>
      <w:r>
        <w:t>extraversion                                                  -0.0573      0.006    -10.316      0.000      -0.068      -0.046</w:t>
      </w:r>
    </w:p>
    <w:p w14:paraId="0EF01852" w14:textId="77777777" w:rsidR="0010030F" w:rsidRDefault="0010030F" w:rsidP="0010030F">
      <w:pPr>
        <w:spacing w:before="240"/>
      </w:pPr>
      <w:r>
        <w:t>neuroticism                                                    0.7687      0.007    117.163      0.000       0.756       0.782</w:t>
      </w:r>
    </w:p>
    <w:p w14:paraId="2BE1B245" w14:textId="77777777" w:rsidR="0010030F" w:rsidRDefault="0010030F" w:rsidP="0010030F">
      <w:pPr>
        <w:spacing w:before="240"/>
      </w:pPr>
      <w:r>
        <w:t>conscienciousness                                             -0.1354      0.007    -19.446      0.000      -0.149      -0.122</w:t>
      </w:r>
    </w:p>
    <w:p w14:paraId="0C80C88D" w14:textId="77777777" w:rsidR="0010030F" w:rsidRDefault="0010030F" w:rsidP="0010030F">
      <w:pPr>
        <w:spacing w:before="240"/>
      </w:pPr>
      <w:r>
        <w:t>agreeableness                                                 -0.0136      0.007     -2.052      0.040      -0.027      -0.001</w:t>
      </w:r>
    </w:p>
    <w:p w14:paraId="439A87A3" w14:textId="77777777" w:rsidR="0010030F" w:rsidRDefault="0010030F" w:rsidP="0010030F">
      <w:pPr>
        <w:spacing w:before="240"/>
      </w:pPr>
      <w:r>
        <w:t>perfectionism                                                  0.2255      0.010     21.638      0.000       0.205       0.246</w:t>
      </w:r>
    </w:p>
    <w:p w14:paraId="1A525DD2" w14:textId="77777777" w:rsidR="0010030F" w:rsidRDefault="0010030F" w:rsidP="0010030F">
      <w:pPr>
        <w:spacing w:before="240"/>
      </w:pPr>
      <w:r>
        <w:lastRenderedPageBreak/>
        <w:t>reward_drive                                                   0.0958      0.007     13.125      0.000       0.082       0.110</w:t>
      </w:r>
    </w:p>
    <w:p w14:paraId="64E60074" w14:textId="77777777" w:rsidR="0010030F" w:rsidRDefault="0010030F" w:rsidP="0010030F">
      <w:pPr>
        <w:spacing w:before="240"/>
      </w:pPr>
      <w:r>
        <w:t>==============================================================================</w:t>
      </w:r>
    </w:p>
    <w:p w14:paraId="66AC40B3" w14:textId="77777777" w:rsidR="0010030F" w:rsidRDefault="0010030F" w:rsidP="0010030F">
      <w:pPr>
        <w:spacing w:before="240"/>
      </w:pPr>
      <w:r>
        <w:t>Omnibus:                     3460.783   Durbin-Watson:                   2.013</w:t>
      </w:r>
    </w:p>
    <w:p w14:paraId="793AF5B4" w14:textId="77777777" w:rsidR="0010030F" w:rsidRDefault="0010030F" w:rsidP="0010030F">
      <w:pPr>
        <w:spacing w:before="240"/>
      </w:pPr>
      <w:r>
        <w:t>Prob(Omnibus):                  0.000   Jarque-Bera (JB):             5444.686</w:t>
      </w:r>
    </w:p>
    <w:p w14:paraId="65F1030F" w14:textId="77777777" w:rsidR="0010030F" w:rsidRDefault="0010030F" w:rsidP="0010030F">
      <w:pPr>
        <w:spacing w:before="240"/>
      </w:pPr>
      <w:r>
        <w:t>Skew:                           0.696   Prob(JB):                         0.00</w:t>
      </w:r>
    </w:p>
    <w:p w14:paraId="6A0F3C46" w14:textId="77777777" w:rsidR="0010030F" w:rsidRDefault="0010030F" w:rsidP="0010030F">
      <w:pPr>
        <w:spacing w:before="240"/>
      </w:pPr>
      <w:r>
        <w:t>Kurtosis:                       4.247   Cond. No.                         162.</w:t>
      </w:r>
    </w:p>
    <w:p w14:paraId="658843DC" w14:textId="77777777" w:rsidR="0010030F" w:rsidRDefault="0010030F" w:rsidP="0010030F">
      <w:pPr>
        <w:spacing w:before="240"/>
      </w:pPr>
      <w:r>
        <w:t>==============================================================================</w:t>
      </w:r>
    </w:p>
    <w:p w14:paraId="37A0477B" w14:textId="77777777" w:rsidR="0010030F" w:rsidRDefault="0010030F" w:rsidP="0010030F">
      <w:pPr>
        <w:spacing w:before="240"/>
      </w:pPr>
    </w:p>
    <w:p w14:paraId="1AE31D7E" w14:textId="77777777" w:rsidR="0010030F" w:rsidRDefault="0010030F" w:rsidP="0010030F">
      <w:pPr>
        <w:spacing w:before="240"/>
      </w:pPr>
      <w:r>
        <w:t>Notes:</w:t>
      </w:r>
    </w:p>
    <w:p w14:paraId="15EF1C27" w14:textId="77777777" w:rsidR="0010030F" w:rsidRDefault="0010030F" w:rsidP="0010030F">
      <w:pPr>
        <w:spacing w:before="240"/>
      </w:pPr>
      <w:r>
        <w:t>[1] Standard Errors assume that the covariance matrix of the errors is correctly specified.</w:t>
      </w:r>
    </w:p>
    <w:p w14:paraId="1117D28C" w14:textId="77777777" w:rsidR="0010030F" w:rsidRDefault="0010030F" w:rsidP="0010030F">
      <w:pPr>
        <w:spacing w:before="240"/>
      </w:pPr>
      <w:r>
        <w:t xml:space="preserve">                                   OLS Regression Results                                   </w:t>
      </w:r>
    </w:p>
    <w:p w14:paraId="59F4F82F" w14:textId="77777777" w:rsidR="0010030F" w:rsidRDefault="0010030F" w:rsidP="0010030F">
      <w:pPr>
        <w:spacing w:before="240"/>
      </w:pPr>
      <w:r>
        <w:t>============================================================================================</w:t>
      </w:r>
    </w:p>
    <w:p w14:paraId="25E20D2D" w14:textId="77777777" w:rsidR="0010030F" w:rsidRDefault="0010030F" w:rsidP="0010030F">
      <w:pPr>
        <w:spacing w:before="240"/>
      </w:pPr>
      <w:r>
        <w:t>Dep. Variable:     worrying_about_many_things_score   R-squared:                       0.444</w:t>
      </w:r>
    </w:p>
    <w:p w14:paraId="6C20329D" w14:textId="77777777" w:rsidR="0010030F" w:rsidRDefault="0010030F" w:rsidP="0010030F">
      <w:pPr>
        <w:spacing w:before="240"/>
      </w:pPr>
      <w:r>
        <w:t>Model:                                          OLS   Adj. R-squared:                  0.443</w:t>
      </w:r>
    </w:p>
    <w:p w14:paraId="2A42A4E0" w14:textId="77777777" w:rsidR="0010030F" w:rsidRDefault="0010030F" w:rsidP="0010030F">
      <w:pPr>
        <w:spacing w:before="240"/>
      </w:pPr>
      <w:r>
        <w:t>Method:                               Least Squares   F-statistic:                     473.9</w:t>
      </w:r>
    </w:p>
    <w:p w14:paraId="59BBF852" w14:textId="77777777" w:rsidR="0010030F" w:rsidRDefault="0010030F" w:rsidP="0010030F">
      <w:pPr>
        <w:spacing w:before="240"/>
      </w:pPr>
      <w:r>
        <w:t>Date:                              Tue, 11 Apr 2023   Prob (F-statistic):               0.00</w:t>
      </w:r>
    </w:p>
    <w:p w14:paraId="1B323E8E" w14:textId="77777777" w:rsidR="0010030F" w:rsidRDefault="0010030F" w:rsidP="0010030F">
      <w:pPr>
        <w:spacing w:before="240"/>
      </w:pPr>
      <w:r>
        <w:t>Time:                                      20:01:58   Log-Likelihood:                -51701.</w:t>
      </w:r>
    </w:p>
    <w:p w14:paraId="71967C1D" w14:textId="77777777" w:rsidR="0010030F" w:rsidRDefault="0010030F" w:rsidP="0010030F">
      <w:pPr>
        <w:spacing w:before="240"/>
      </w:pPr>
      <w:r>
        <w:t>No. Observations:                             37389   AIC:                         1.035e+05</w:t>
      </w:r>
    </w:p>
    <w:p w14:paraId="35245D05" w14:textId="77777777" w:rsidR="0010030F" w:rsidRDefault="0010030F" w:rsidP="0010030F">
      <w:pPr>
        <w:spacing w:before="240"/>
      </w:pPr>
      <w:r>
        <w:lastRenderedPageBreak/>
        <w:t>Df Residuals:                                 37325   BIC:                         1.041e+05</w:t>
      </w:r>
    </w:p>
    <w:p w14:paraId="4F1165A7" w14:textId="77777777" w:rsidR="0010030F" w:rsidRDefault="0010030F" w:rsidP="0010030F">
      <w:pPr>
        <w:spacing w:before="240"/>
      </w:pPr>
      <w:r>
        <w:t xml:space="preserve">Df Model:                                        63                                         </w:t>
      </w:r>
    </w:p>
    <w:p w14:paraId="69759387" w14:textId="77777777" w:rsidR="0010030F" w:rsidRDefault="0010030F" w:rsidP="0010030F">
      <w:pPr>
        <w:spacing w:before="240"/>
      </w:pPr>
      <w:r>
        <w:t xml:space="preserve">Covariance Type:                          nonrobust                                         </w:t>
      </w:r>
    </w:p>
    <w:p w14:paraId="5EA99668" w14:textId="77777777" w:rsidR="0010030F" w:rsidRDefault="0010030F" w:rsidP="0010030F">
      <w:pPr>
        <w:spacing w:before="240"/>
      </w:pPr>
      <w:r>
        <w:t>==============================================================================================================================</w:t>
      </w:r>
    </w:p>
    <w:p w14:paraId="2AFBF0FE" w14:textId="77777777" w:rsidR="0010030F" w:rsidRDefault="0010030F" w:rsidP="0010030F">
      <w:pPr>
        <w:spacing w:before="240"/>
      </w:pPr>
      <w:r>
        <w:t xml:space="preserve">                                                                 coef    std err          t      P&gt;|t|      [0.025      0.975]</w:t>
      </w:r>
    </w:p>
    <w:p w14:paraId="1E59189E" w14:textId="77777777" w:rsidR="0010030F" w:rsidRDefault="0010030F" w:rsidP="0010030F">
      <w:pPr>
        <w:spacing w:before="240"/>
      </w:pPr>
      <w:r>
        <w:t>------------------------------------------------------------------------------------------------------------------------------</w:t>
      </w:r>
    </w:p>
    <w:p w14:paraId="5B121ECB" w14:textId="77777777" w:rsidR="0010030F" w:rsidRDefault="0010030F" w:rsidP="0010030F">
      <w:pPr>
        <w:spacing w:before="240"/>
      </w:pPr>
      <w:r>
        <w:t>Intercept                                                      2.6470      0.085     31.170      0.000       2.481       2.813</w:t>
      </w:r>
    </w:p>
    <w:p w14:paraId="613430D4" w14:textId="77777777" w:rsidR="0010030F" w:rsidRDefault="0010030F" w:rsidP="0010030F">
      <w:pPr>
        <w:spacing w:before="240"/>
      </w:pPr>
      <w:r>
        <w:t>C(timepoint)[T.june2021]                                      -0.0502      0.010     -4.953      0.000      -0.070      -0.030</w:t>
      </w:r>
    </w:p>
    <w:p w14:paraId="2A42221D" w14:textId="77777777" w:rsidR="0010030F" w:rsidRDefault="0010030F" w:rsidP="0010030F">
      <w:pPr>
        <w:spacing w:before="240"/>
      </w:pPr>
      <w:r>
        <w:t>C(Age_decade)[T.20]                                           -0.0587      0.038     -1.561      0.119      -0.132       0.015</w:t>
      </w:r>
    </w:p>
    <w:p w14:paraId="462377FE" w14:textId="77777777" w:rsidR="0010030F" w:rsidRDefault="0010030F" w:rsidP="0010030F">
      <w:pPr>
        <w:spacing w:before="240"/>
      </w:pPr>
      <w:r>
        <w:t>C(Age_decade)[T.30]                                           -0.1232      0.041     -3.027      0.002      -0.203      -0.043</w:t>
      </w:r>
    </w:p>
    <w:p w14:paraId="59BF33B9" w14:textId="77777777" w:rsidR="0010030F" w:rsidRDefault="0010030F" w:rsidP="0010030F">
      <w:pPr>
        <w:spacing w:before="240"/>
      </w:pPr>
      <w:r>
        <w:t>C(Age_decade)[T.40]                                           -0.2083      0.040     -5.170      0.000      -0.287      -0.129</w:t>
      </w:r>
    </w:p>
    <w:p w14:paraId="173021FE" w14:textId="77777777" w:rsidR="0010030F" w:rsidRDefault="0010030F" w:rsidP="0010030F">
      <w:pPr>
        <w:spacing w:before="240"/>
      </w:pPr>
      <w:r>
        <w:t>C(Age_decade)[T.50]                                           -0.3346      0.040     -8.315      0.000      -0.413      -0.256</w:t>
      </w:r>
    </w:p>
    <w:p w14:paraId="2C94C253" w14:textId="77777777" w:rsidR="0010030F" w:rsidRDefault="0010030F" w:rsidP="0010030F">
      <w:pPr>
        <w:spacing w:before="240"/>
      </w:pPr>
      <w:r>
        <w:t>C(Age_decade)[T.60]                                           -0.4133      0.042     -9.762      0.000      -0.496      -0.330</w:t>
      </w:r>
    </w:p>
    <w:p w14:paraId="61EFB4B4" w14:textId="77777777" w:rsidR="0010030F" w:rsidRDefault="0010030F" w:rsidP="0010030F">
      <w:pPr>
        <w:spacing w:before="240"/>
      </w:pPr>
      <w:r>
        <w:t>C(Age_decade)[T.70]                                           -0.4259      0.047     -9.144      0.000      -0.517      -0.335</w:t>
      </w:r>
    </w:p>
    <w:p w14:paraId="43F45354" w14:textId="77777777" w:rsidR="0010030F" w:rsidRDefault="0010030F" w:rsidP="0010030F">
      <w:pPr>
        <w:spacing w:before="240"/>
      </w:pPr>
      <w:r>
        <w:t>C(Age_decade)[T.80]                                           -0.4385      0.072     -6.065      0.000      -0.580      -0.297</w:t>
      </w:r>
    </w:p>
    <w:p w14:paraId="0F2D939D" w14:textId="77777777" w:rsidR="0010030F" w:rsidRDefault="0010030F" w:rsidP="0010030F">
      <w:pPr>
        <w:spacing w:before="240"/>
      </w:pPr>
      <w:r>
        <w:t>C(Residence)[T.United Kingdom]                                 0.0118      0.018      0.656      0.512      -0.023       0.047</w:t>
      </w:r>
    </w:p>
    <w:p w14:paraId="62849632" w14:textId="77777777" w:rsidR="0010030F" w:rsidRDefault="0010030F" w:rsidP="0010030F">
      <w:pPr>
        <w:spacing w:before="240"/>
      </w:pPr>
      <w:r>
        <w:t>C(Sex)[T.Male]                                                -0.1368      0.011    -12.081      0.000      -0.159      -0.115</w:t>
      </w:r>
    </w:p>
    <w:p w14:paraId="1382E3CB" w14:textId="77777777" w:rsidR="0010030F" w:rsidRDefault="0010030F" w:rsidP="0010030F">
      <w:pPr>
        <w:spacing w:before="240"/>
      </w:pPr>
      <w:r>
        <w:t>C(Sex)[T.Other]                                               -0.0077      0.070     -0.110      0.913      -0.146       0.130</w:t>
      </w:r>
    </w:p>
    <w:p w14:paraId="1F699E3E" w14:textId="77777777" w:rsidR="0010030F" w:rsidRDefault="0010030F" w:rsidP="0010030F">
      <w:pPr>
        <w:spacing w:before="240"/>
      </w:pPr>
      <w:r>
        <w:lastRenderedPageBreak/>
        <w:t>C(Education)[T.PhD]                                            0.0118      0.024      0.498      0.618      -0.035       0.058</w:t>
      </w:r>
    </w:p>
    <w:p w14:paraId="31E86C8B" w14:textId="77777777" w:rsidR="0010030F" w:rsidRDefault="0010030F" w:rsidP="0010030F">
      <w:pPr>
        <w:spacing w:before="240"/>
      </w:pPr>
      <w:r>
        <w:t>C(Education)[T.School]                                         0.0122      0.011      1.065      0.287      -0.010       0.035</w:t>
      </w:r>
    </w:p>
    <w:p w14:paraId="3C98D6EE" w14:textId="77777777" w:rsidR="0010030F" w:rsidRDefault="0010030F" w:rsidP="0010030F">
      <w:pPr>
        <w:spacing w:before="240"/>
      </w:pPr>
      <w:r>
        <w:t>C(Education)[T.preGCSE]                                        0.0114      0.041      0.276      0.782      -0.070       0.092</w:t>
      </w:r>
    </w:p>
    <w:p w14:paraId="4E7A3869" w14:textId="77777777" w:rsidR="0010030F" w:rsidRDefault="0010030F" w:rsidP="0010030F">
      <w:pPr>
        <w:spacing w:before="240"/>
      </w:pPr>
      <w:r>
        <w:t>C(Ethnicity)[T.Asian or Asian British]                         0.0097      0.059      0.165      0.869      -0.106       0.125</w:t>
      </w:r>
    </w:p>
    <w:p w14:paraId="41D2E6B7" w14:textId="77777777" w:rsidR="0010030F" w:rsidRDefault="0010030F" w:rsidP="0010030F">
      <w:pPr>
        <w:spacing w:before="240"/>
      </w:pPr>
      <w:r>
        <w:t>C(Ethnicity)[T.Black, Black British, Caribbean or African]     0.0855      0.095      0.901      0.368      -0.101       0.272</w:t>
      </w:r>
    </w:p>
    <w:p w14:paraId="52E9DAC3" w14:textId="77777777" w:rsidR="0010030F" w:rsidRDefault="0010030F" w:rsidP="0010030F">
      <w:pPr>
        <w:spacing w:before="240"/>
      </w:pPr>
      <w:r>
        <w:t>C(Ethnicity)[T.Mixed or multiple ethnic groups]                0.0091      0.061      0.148      0.883      -0.111       0.129</w:t>
      </w:r>
    </w:p>
    <w:p w14:paraId="707A5456" w14:textId="77777777" w:rsidR="0010030F" w:rsidRDefault="0010030F" w:rsidP="0010030F">
      <w:pPr>
        <w:spacing w:before="240"/>
      </w:pPr>
      <w:r>
        <w:t>C(Ethnicity)[T.Other ethnic group]                             0.1630      0.097      1.686      0.092      -0.026       0.352</w:t>
      </w:r>
    </w:p>
    <w:p w14:paraId="20025DDB" w14:textId="77777777" w:rsidR="0010030F" w:rsidRDefault="0010030F" w:rsidP="0010030F">
      <w:pPr>
        <w:spacing w:before="240"/>
      </w:pPr>
      <w:r>
        <w:t>C(Ethnicity)[T.White]                                          0.0002      0.052      0.003      0.997      -0.102       0.103</w:t>
      </w:r>
    </w:p>
    <w:p w14:paraId="15D762B8" w14:textId="77777777" w:rsidR="0010030F" w:rsidRDefault="0010030F" w:rsidP="0010030F">
      <w:pPr>
        <w:spacing w:before="240"/>
      </w:pPr>
      <w:r>
        <w:t>C(Occupation)[T.Homemaker]                                    -0.3298      0.052     -6.311      0.000      -0.432      -0.227</w:t>
      </w:r>
    </w:p>
    <w:p w14:paraId="02F2DD40" w14:textId="77777777" w:rsidR="0010030F" w:rsidRDefault="0010030F" w:rsidP="0010030F">
      <w:pPr>
        <w:spacing w:before="240"/>
      </w:pPr>
      <w:r>
        <w:t>C(Occupation)[T.Retired]                                      -0.4122      0.046     -8.869      0.000      -0.503      -0.321</w:t>
      </w:r>
    </w:p>
    <w:p w14:paraId="3A1EA0C4" w14:textId="77777777" w:rsidR="0010030F" w:rsidRDefault="0010030F" w:rsidP="0010030F">
      <w:pPr>
        <w:spacing w:before="240"/>
      </w:pPr>
      <w:r>
        <w:t>C(Occupation)[T.Student]                                      -0.2824      0.051     -5.561      0.000      -0.382      -0.183</w:t>
      </w:r>
    </w:p>
    <w:p w14:paraId="440A41BE" w14:textId="77777777" w:rsidR="0010030F" w:rsidRDefault="0010030F" w:rsidP="0010030F">
      <w:pPr>
        <w:spacing w:before="240"/>
      </w:pPr>
      <w:r>
        <w:t>C(Occupation)[T.Unemployed/Looking for work]                  -0.3391      0.052     -6.514      0.000      -0.441      -0.237</w:t>
      </w:r>
    </w:p>
    <w:p w14:paraId="5888EBE4" w14:textId="77777777" w:rsidR="0010030F" w:rsidRDefault="0010030F" w:rsidP="0010030F">
      <w:pPr>
        <w:spacing w:before="240"/>
      </w:pPr>
      <w:r>
        <w:t>C(Occupation)[T.Worker]                                       -0.3332      0.044     -7.573      0.000      -0.419      -0.247</w:t>
      </w:r>
    </w:p>
    <w:p w14:paraId="17CE69D0" w14:textId="77777777" w:rsidR="0010030F" w:rsidRDefault="0010030F" w:rsidP="0010030F">
      <w:pPr>
        <w:spacing w:before="240"/>
      </w:pPr>
      <w:r>
        <w:t>C(Exercise)[T.Daily]                                          -0.0533      0.019     -2.871      0.004      -0.090      -0.017</w:t>
      </w:r>
    </w:p>
    <w:p w14:paraId="64BE1E30" w14:textId="77777777" w:rsidR="0010030F" w:rsidRDefault="0010030F" w:rsidP="0010030F">
      <w:pPr>
        <w:spacing w:before="240"/>
      </w:pPr>
      <w:r>
        <w:t>C(Exercise)[T.Hourly]                                          0.0621      0.104      0.599      0.549      -0.141       0.265</w:t>
      </w:r>
    </w:p>
    <w:p w14:paraId="6C98F82B" w14:textId="77777777" w:rsidR="0010030F" w:rsidRDefault="0010030F" w:rsidP="0010030F">
      <w:pPr>
        <w:spacing w:before="240"/>
      </w:pPr>
      <w:r>
        <w:t>C(Exercise)[T.More Often]                                      0.1096      0.085      1.296      0.195      -0.056       0.275</w:t>
      </w:r>
    </w:p>
    <w:p w14:paraId="43757691" w14:textId="77777777" w:rsidR="0010030F" w:rsidRDefault="0010030F" w:rsidP="0010030F">
      <w:pPr>
        <w:spacing w:before="240"/>
      </w:pPr>
      <w:r>
        <w:t>C(Exercise)[T.Never]                                          -0.0074      0.037     -0.202      0.840      -0.079       0.064</w:t>
      </w:r>
    </w:p>
    <w:p w14:paraId="0C5276B7" w14:textId="77777777" w:rsidR="0010030F" w:rsidRDefault="0010030F" w:rsidP="0010030F">
      <w:pPr>
        <w:spacing w:before="240"/>
      </w:pPr>
      <w:r>
        <w:t>C(Exercise)[T.Once or twice a week]                           -0.0580      0.020     -2.963      0.003      -0.096      -0.020</w:t>
      </w:r>
    </w:p>
    <w:p w14:paraId="52A0FC62" w14:textId="77777777" w:rsidR="0010030F" w:rsidRDefault="0010030F" w:rsidP="0010030F">
      <w:pPr>
        <w:spacing w:before="240"/>
      </w:pPr>
      <w:r>
        <w:lastRenderedPageBreak/>
        <w:t>C(Exercise)[T.Several times a week]                           -0.0628      0.019     -3.372      0.001      -0.099      -0.026</w:t>
      </w:r>
    </w:p>
    <w:p w14:paraId="04FF1465" w14:textId="77777777" w:rsidR="0010030F" w:rsidRDefault="0010030F" w:rsidP="0010030F">
      <w:pPr>
        <w:spacing w:before="240"/>
      </w:pPr>
      <w:r>
        <w:t>C(Meditation)[T.Daily]                                         0.0024      0.026      0.091      0.927      -0.048       0.053</w:t>
      </w:r>
    </w:p>
    <w:p w14:paraId="48BE2388" w14:textId="77777777" w:rsidR="0010030F" w:rsidRDefault="0010030F" w:rsidP="0010030F">
      <w:pPr>
        <w:spacing w:before="240"/>
      </w:pPr>
      <w:r>
        <w:t>C(Meditation)[T.Hourly]                                        0.4473      0.223      2.008      0.045       0.011       0.884</w:t>
      </w:r>
    </w:p>
    <w:p w14:paraId="41660521" w14:textId="77777777" w:rsidR="0010030F" w:rsidRDefault="0010030F" w:rsidP="0010030F">
      <w:pPr>
        <w:spacing w:before="240"/>
      </w:pPr>
      <w:r>
        <w:t>C(Meditation)[T.More Often]                                   -0.1719      0.223     -0.770      0.441      -0.610       0.266</w:t>
      </w:r>
    </w:p>
    <w:p w14:paraId="01DF8BF9" w14:textId="77777777" w:rsidR="0010030F" w:rsidRDefault="0010030F" w:rsidP="0010030F">
      <w:pPr>
        <w:spacing w:before="240"/>
      </w:pPr>
      <w:r>
        <w:t>C(Meditation)[T.Never]                                        -0.0941      0.012     -7.854      0.000      -0.118      -0.071</w:t>
      </w:r>
    </w:p>
    <w:p w14:paraId="78097FC8" w14:textId="77777777" w:rsidR="0010030F" w:rsidRDefault="0010030F" w:rsidP="0010030F">
      <w:pPr>
        <w:spacing w:before="240"/>
      </w:pPr>
      <w:r>
        <w:t>C(Meditation)[T.Once or twice a week]                          0.0005      0.019      0.029      0.977      -0.036       0.037</w:t>
      </w:r>
    </w:p>
    <w:p w14:paraId="1F7821EF" w14:textId="77777777" w:rsidR="0010030F" w:rsidRDefault="0010030F" w:rsidP="0010030F">
      <w:pPr>
        <w:spacing w:before="240"/>
      </w:pPr>
      <w:r>
        <w:t>C(Meditation)[T.Several times a week]                          0.0051      0.026      0.197      0.844      -0.046       0.056</w:t>
      </w:r>
    </w:p>
    <w:p w14:paraId="5EBA8532" w14:textId="77777777" w:rsidR="0010030F" w:rsidRDefault="0010030F" w:rsidP="0010030F">
      <w:pPr>
        <w:spacing w:before="240"/>
      </w:pPr>
      <w:r>
        <w:t>C(Reading)[T.Daily]                                           -0.0563      0.014     -3.919      0.000      -0.084      -0.028</w:t>
      </w:r>
    </w:p>
    <w:p w14:paraId="3494B1EC" w14:textId="77777777" w:rsidR="0010030F" w:rsidRDefault="0010030F" w:rsidP="0010030F">
      <w:pPr>
        <w:spacing w:before="240"/>
      </w:pPr>
      <w:r>
        <w:t>C(Reading)[T.Hourly]                                          -0.0065      0.070     -0.093      0.926      -0.143       0.130</w:t>
      </w:r>
    </w:p>
    <w:p w14:paraId="477A6DA5" w14:textId="77777777" w:rsidR="0010030F" w:rsidRDefault="0010030F" w:rsidP="0010030F">
      <w:pPr>
        <w:spacing w:before="240"/>
      </w:pPr>
      <w:r>
        <w:t>C(Reading)[T.More Often]                                      -0.1533      0.115     -1.333      0.182      -0.379       0.072</w:t>
      </w:r>
    </w:p>
    <w:p w14:paraId="3ECD34A6" w14:textId="77777777" w:rsidR="0010030F" w:rsidRDefault="0010030F" w:rsidP="0010030F">
      <w:pPr>
        <w:spacing w:before="240"/>
      </w:pPr>
      <w:r>
        <w:t>C(Reading)[T.Never]                                            0.0342      0.022      1.574      0.116      -0.008       0.077</w:t>
      </w:r>
    </w:p>
    <w:p w14:paraId="616998BF" w14:textId="77777777" w:rsidR="0010030F" w:rsidRDefault="0010030F" w:rsidP="0010030F">
      <w:pPr>
        <w:spacing w:before="240"/>
      </w:pPr>
      <w:r>
        <w:t>C(Reading)[T.Once or twice a week]                            -0.0142      0.015     -0.941      0.347      -0.044       0.015</w:t>
      </w:r>
    </w:p>
    <w:p w14:paraId="2B15CC6D" w14:textId="77777777" w:rsidR="0010030F" w:rsidRDefault="0010030F" w:rsidP="0010030F">
      <w:pPr>
        <w:spacing w:before="240"/>
      </w:pPr>
      <w:r>
        <w:t>C(Reading)[T.Several times a week]                            -0.0604      0.017     -3.649      0.000      -0.093      -0.028</w:t>
      </w:r>
    </w:p>
    <w:p w14:paraId="7E5040CB" w14:textId="77777777" w:rsidR="0010030F" w:rsidRDefault="0010030F" w:rsidP="0010030F">
      <w:pPr>
        <w:spacing w:before="240"/>
      </w:pPr>
      <w:r>
        <w:t>C(OnlineGambling)[T.Daily]                                     0.0759      0.057      1.333      0.183      -0.036       0.187</w:t>
      </w:r>
    </w:p>
    <w:p w14:paraId="67D2ABB9" w14:textId="77777777" w:rsidR="0010030F" w:rsidRDefault="0010030F" w:rsidP="0010030F">
      <w:pPr>
        <w:spacing w:before="240"/>
      </w:pPr>
      <w:r>
        <w:t>C(OnlineGambling)[T.Hourly]                                    0.0610      0.212      0.288      0.773      -0.354       0.476</w:t>
      </w:r>
    </w:p>
    <w:p w14:paraId="1812BB57" w14:textId="77777777" w:rsidR="0010030F" w:rsidRDefault="0010030F" w:rsidP="0010030F">
      <w:pPr>
        <w:spacing w:before="240"/>
      </w:pPr>
      <w:r>
        <w:t>C(OnlineGambling)[T.More Often]                               -0.2727      0.343     -0.794      0.427      -0.946       0.400</w:t>
      </w:r>
    </w:p>
    <w:p w14:paraId="21A9B7FF" w14:textId="77777777" w:rsidR="0010030F" w:rsidRDefault="0010030F" w:rsidP="0010030F">
      <w:pPr>
        <w:spacing w:before="240"/>
      </w:pPr>
      <w:r>
        <w:t>C(OnlineGambling)[T.Never]                                    -0.0593      0.015     -3.831      0.000      -0.090      -0.029</w:t>
      </w:r>
    </w:p>
    <w:p w14:paraId="07047EBE" w14:textId="77777777" w:rsidR="0010030F" w:rsidRDefault="0010030F" w:rsidP="0010030F">
      <w:pPr>
        <w:spacing w:before="240"/>
      </w:pPr>
      <w:r>
        <w:t>C(OnlineGambling)[T.Once or twice a week]                      0.0121      0.026      0.464      0.643      -0.039       0.063</w:t>
      </w:r>
    </w:p>
    <w:p w14:paraId="527EEEFA" w14:textId="77777777" w:rsidR="0010030F" w:rsidRDefault="0010030F" w:rsidP="0010030F">
      <w:pPr>
        <w:spacing w:before="240"/>
      </w:pPr>
      <w:r>
        <w:t>C(OnlineGambling)[T.Several times a week]                      0.0960      0.048      2.016      0.044       0.003       0.189</w:t>
      </w:r>
    </w:p>
    <w:p w14:paraId="6AA2D03F" w14:textId="77777777" w:rsidR="0010030F" w:rsidRDefault="0010030F" w:rsidP="0010030F">
      <w:pPr>
        <w:spacing w:before="240"/>
      </w:pPr>
      <w:r>
        <w:lastRenderedPageBreak/>
        <w:t>C(HoursOnline)[T.2-4h]                                        -0.1415      0.021     -6.606      0.000      -0.184      -0.100</w:t>
      </w:r>
    </w:p>
    <w:p w14:paraId="031C0284" w14:textId="77777777" w:rsidR="0010030F" w:rsidRDefault="0010030F" w:rsidP="0010030F">
      <w:pPr>
        <w:spacing w:before="240"/>
      </w:pPr>
      <w:r>
        <w:t>C(HoursOnline)[T.4-6h]                                        -0.0818      0.022     -3.799      0.000      -0.124      -0.040</w:t>
      </w:r>
    </w:p>
    <w:p w14:paraId="64993E91" w14:textId="77777777" w:rsidR="0010030F" w:rsidRDefault="0010030F" w:rsidP="0010030F">
      <w:pPr>
        <w:spacing w:before="240"/>
      </w:pPr>
      <w:r>
        <w:t>C(HoursOnline)[T.6-8h]                                        -0.0278      0.024     -1.169      0.242      -0.074       0.019</w:t>
      </w:r>
    </w:p>
    <w:p w14:paraId="66023EDB" w14:textId="77777777" w:rsidR="0010030F" w:rsidRDefault="0010030F" w:rsidP="0010030F">
      <w:pPr>
        <w:spacing w:before="240"/>
      </w:pPr>
      <w:r>
        <w:t>C(HoursOnline)[T.8-10h]                                       -0.0449      0.024     -1.856      0.063      -0.092       0.003</w:t>
      </w:r>
    </w:p>
    <w:p w14:paraId="7F3243E7" w14:textId="77777777" w:rsidR="0010030F" w:rsidRDefault="0010030F" w:rsidP="0010030F">
      <w:pPr>
        <w:spacing w:before="240"/>
      </w:pPr>
      <w:r>
        <w:t>C(HoursOnline)[T.less than 2]                                 -0.1992      0.028     -7.085      0.000      -0.254      -0.144</w:t>
      </w:r>
    </w:p>
    <w:p w14:paraId="4663E7C8" w14:textId="77777777" w:rsidR="0010030F" w:rsidRDefault="0010030F" w:rsidP="0010030F">
      <w:pPr>
        <w:spacing w:before="240"/>
      </w:pPr>
      <w:r>
        <w:t>C(HoursOnline)[T.more than 12h]                                0.0843      0.036      2.322      0.020       0.013       0.155</w:t>
      </w:r>
    </w:p>
    <w:p w14:paraId="01BFCF08" w14:textId="77777777" w:rsidR="0010030F" w:rsidRDefault="0010030F" w:rsidP="0010030F">
      <w:pPr>
        <w:spacing w:before="240"/>
      </w:pPr>
      <w:r>
        <w:t>cigarettes_z                                                   0.0064      0.005      1.231      0.218      -0.004       0.017</w:t>
      </w:r>
    </w:p>
    <w:p w14:paraId="3676248C" w14:textId="77777777" w:rsidR="0010030F" w:rsidRDefault="0010030F" w:rsidP="0010030F">
      <w:pPr>
        <w:spacing w:before="240"/>
      </w:pPr>
      <w:r>
        <w:t>alcohol_z                                                      0.0130      0.005      2.464      0.014       0.003       0.023</w:t>
      </w:r>
    </w:p>
    <w:p w14:paraId="6D64E301" w14:textId="77777777" w:rsidR="0010030F" w:rsidRDefault="0010030F" w:rsidP="0010030F">
      <w:pPr>
        <w:spacing w:before="240"/>
      </w:pPr>
      <w:r>
        <w:t>openness                                                       0.0825      0.006     14.183      0.000       0.071       0.094</w:t>
      </w:r>
    </w:p>
    <w:p w14:paraId="52658D88" w14:textId="77777777" w:rsidR="0010030F" w:rsidRDefault="0010030F" w:rsidP="0010030F">
      <w:pPr>
        <w:spacing w:before="240"/>
      </w:pPr>
      <w:r>
        <w:t>extraversion                                                  -0.0550      0.005    -10.098      0.000      -0.066      -0.044</w:t>
      </w:r>
    </w:p>
    <w:p w14:paraId="1CF3711A" w14:textId="77777777" w:rsidR="0010030F" w:rsidRDefault="0010030F" w:rsidP="0010030F">
      <w:pPr>
        <w:spacing w:before="240"/>
      </w:pPr>
      <w:r>
        <w:t>neuroticism                                                    0.7597      0.006    118.061      0.000       0.747       0.772</w:t>
      </w:r>
    </w:p>
    <w:p w14:paraId="4246ABFE" w14:textId="77777777" w:rsidR="0010030F" w:rsidRDefault="0010030F" w:rsidP="0010030F">
      <w:pPr>
        <w:spacing w:before="240"/>
      </w:pPr>
      <w:r>
        <w:t>conscienciousness                                             -0.1300      0.007    -19.041      0.000      -0.143      -0.117</w:t>
      </w:r>
    </w:p>
    <w:p w14:paraId="2C40F5EF" w14:textId="77777777" w:rsidR="0010030F" w:rsidRDefault="0010030F" w:rsidP="0010030F">
      <w:pPr>
        <w:spacing w:before="240"/>
      </w:pPr>
      <w:r>
        <w:t>agreeableness                                                  0.0093      0.007      1.424      0.154      -0.003       0.022</w:t>
      </w:r>
    </w:p>
    <w:p w14:paraId="53279050" w14:textId="77777777" w:rsidR="0010030F" w:rsidRDefault="0010030F" w:rsidP="0010030F">
      <w:pPr>
        <w:spacing w:before="240"/>
      </w:pPr>
      <w:r>
        <w:t>perfectionism                                                  0.2380      0.010     23.283      0.000       0.218       0.258</w:t>
      </w:r>
    </w:p>
    <w:p w14:paraId="2FD839A3" w14:textId="77777777" w:rsidR="0010030F" w:rsidRDefault="0010030F" w:rsidP="0010030F">
      <w:pPr>
        <w:spacing w:before="240"/>
      </w:pPr>
      <w:r>
        <w:t>reward_drive                                                   0.0969      0.007     13.524      0.000       0.083       0.111</w:t>
      </w:r>
    </w:p>
    <w:p w14:paraId="1527DD43" w14:textId="77777777" w:rsidR="0010030F" w:rsidRDefault="0010030F" w:rsidP="0010030F">
      <w:pPr>
        <w:spacing w:before="240"/>
      </w:pPr>
      <w:r>
        <w:t>==============================================================================</w:t>
      </w:r>
    </w:p>
    <w:p w14:paraId="35600BE9" w14:textId="77777777" w:rsidR="0010030F" w:rsidRDefault="0010030F" w:rsidP="0010030F">
      <w:pPr>
        <w:spacing w:before="240"/>
      </w:pPr>
      <w:r>
        <w:t>Omnibus:                     2736.172   Durbin-Watson:                   2.018</w:t>
      </w:r>
    </w:p>
    <w:p w14:paraId="40B5C8CE" w14:textId="77777777" w:rsidR="0010030F" w:rsidRDefault="0010030F" w:rsidP="0010030F">
      <w:pPr>
        <w:spacing w:before="240"/>
      </w:pPr>
      <w:r>
        <w:t>Prob(Omnibus):                  0.000   Jarque-Bera (JB):             4097.186</w:t>
      </w:r>
    </w:p>
    <w:p w14:paraId="18E5548A" w14:textId="77777777" w:rsidR="0010030F" w:rsidRDefault="0010030F" w:rsidP="0010030F">
      <w:pPr>
        <w:spacing w:before="240"/>
      </w:pPr>
      <w:r>
        <w:lastRenderedPageBreak/>
        <w:t>Skew:                           0.598   Prob(JB):                         0.00</w:t>
      </w:r>
    </w:p>
    <w:p w14:paraId="30E8F379" w14:textId="77777777" w:rsidR="0010030F" w:rsidRDefault="0010030F" w:rsidP="0010030F">
      <w:pPr>
        <w:spacing w:before="240"/>
      </w:pPr>
      <w:r>
        <w:t>Kurtosis:                       4.095   Cond. No.                         162.</w:t>
      </w:r>
    </w:p>
    <w:p w14:paraId="73D12B6A" w14:textId="77777777" w:rsidR="0010030F" w:rsidRDefault="0010030F" w:rsidP="0010030F">
      <w:pPr>
        <w:spacing w:before="240"/>
      </w:pPr>
      <w:r>
        <w:t>==============================================================================</w:t>
      </w:r>
    </w:p>
    <w:p w14:paraId="3A7B8622" w14:textId="77777777" w:rsidR="0010030F" w:rsidRDefault="0010030F" w:rsidP="0010030F">
      <w:pPr>
        <w:spacing w:before="240"/>
      </w:pPr>
    </w:p>
    <w:p w14:paraId="2FD58D4F" w14:textId="77777777" w:rsidR="0010030F" w:rsidRDefault="0010030F" w:rsidP="0010030F">
      <w:pPr>
        <w:spacing w:before="240"/>
      </w:pPr>
      <w:r>
        <w:t>Notes:</w:t>
      </w:r>
    </w:p>
    <w:p w14:paraId="2E9AEA10" w14:textId="77777777" w:rsidR="0010030F" w:rsidRDefault="0010030F" w:rsidP="0010030F">
      <w:pPr>
        <w:spacing w:before="240"/>
      </w:pPr>
      <w:r>
        <w:t>[1] Standard Errors assume that the covariance matrix of the errors is correctly specified.</w:t>
      </w:r>
    </w:p>
    <w:p w14:paraId="081243E7" w14:textId="77777777" w:rsidR="0010030F" w:rsidRDefault="0010030F" w:rsidP="0010030F">
      <w:pPr>
        <w:spacing w:before="240"/>
      </w:pPr>
      <w:r>
        <w:t xml:space="preserve">                              OLS Regression Results                             </w:t>
      </w:r>
    </w:p>
    <w:p w14:paraId="3FC3B176" w14:textId="77777777" w:rsidR="0010030F" w:rsidRDefault="0010030F" w:rsidP="0010030F">
      <w:pPr>
        <w:spacing w:before="240"/>
      </w:pPr>
      <w:r>
        <w:t>=================================================================================</w:t>
      </w:r>
    </w:p>
    <w:p w14:paraId="517BCCB7" w14:textId="77777777" w:rsidR="0010030F" w:rsidRDefault="0010030F" w:rsidP="0010030F">
      <w:pPr>
        <w:spacing w:before="240"/>
      </w:pPr>
      <w:r>
        <w:t>Dep. Variable:     unable_to_relax_score   R-squared:                       0.354</w:t>
      </w:r>
    </w:p>
    <w:p w14:paraId="156961F3" w14:textId="77777777" w:rsidR="0010030F" w:rsidRDefault="0010030F" w:rsidP="0010030F">
      <w:pPr>
        <w:spacing w:before="240"/>
      </w:pPr>
      <w:r>
        <w:t>Model:                               OLS   Adj. R-squared:                  0.353</w:t>
      </w:r>
    </w:p>
    <w:p w14:paraId="06DF561D" w14:textId="77777777" w:rsidR="0010030F" w:rsidRDefault="0010030F" w:rsidP="0010030F">
      <w:pPr>
        <w:spacing w:before="240"/>
      </w:pPr>
      <w:r>
        <w:t>Method:                    Least Squares   F-statistic:                     325.3</w:t>
      </w:r>
    </w:p>
    <w:p w14:paraId="40F737CE" w14:textId="77777777" w:rsidR="0010030F" w:rsidRDefault="0010030F" w:rsidP="0010030F">
      <w:pPr>
        <w:spacing w:before="240"/>
      </w:pPr>
      <w:r>
        <w:t>Date:                   Tue, 11 Apr 2023   Prob (F-statistic):               0.00</w:t>
      </w:r>
    </w:p>
    <w:p w14:paraId="6724A630" w14:textId="77777777" w:rsidR="0010030F" w:rsidRDefault="0010030F" w:rsidP="0010030F">
      <w:pPr>
        <w:spacing w:before="240"/>
      </w:pPr>
      <w:r>
        <w:t>Time:                           20:02:03   Log-Likelihood:                -55030.</w:t>
      </w:r>
    </w:p>
    <w:p w14:paraId="04085CCD" w14:textId="77777777" w:rsidR="0010030F" w:rsidRDefault="0010030F" w:rsidP="0010030F">
      <w:pPr>
        <w:spacing w:before="240"/>
      </w:pPr>
      <w:r>
        <w:t>No. Observations:                  37384   AIC:                         1.102e+05</w:t>
      </w:r>
    </w:p>
    <w:p w14:paraId="4FDCE463" w14:textId="77777777" w:rsidR="0010030F" w:rsidRDefault="0010030F" w:rsidP="0010030F">
      <w:pPr>
        <w:spacing w:before="240"/>
      </w:pPr>
      <w:r>
        <w:t>Df Residuals:                      37320   BIC:                         1.107e+05</w:t>
      </w:r>
    </w:p>
    <w:p w14:paraId="6832817B" w14:textId="77777777" w:rsidR="0010030F" w:rsidRDefault="0010030F" w:rsidP="0010030F">
      <w:pPr>
        <w:spacing w:before="240"/>
      </w:pPr>
      <w:r>
        <w:t xml:space="preserve">Df Model:                             63                                         </w:t>
      </w:r>
    </w:p>
    <w:p w14:paraId="749E2B84" w14:textId="77777777" w:rsidR="0010030F" w:rsidRDefault="0010030F" w:rsidP="0010030F">
      <w:pPr>
        <w:spacing w:before="240"/>
      </w:pPr>
      <w:r>
        <w:t xml:space="preserve">Covariance Type:               nonrobust                                         </w:t>
      </w:r>
    </w:p>
    <w:p w14:paraId="72F84D01" w14:textId="77777777" w:rsidR="0010030F" w:rsidRDefault="0010030F" w:rsidP="0010030F">
      <w:pPr>
        <w:spacing w:before="240"/>
      </w:pPr>
      <w:r>
        <w:t>==============================================================================================================================</w:t>
      </w:r>
    </w:p>
    <w:p w14:paraId="3AAF087D" w14:textId="77777777" w:rsidR="0010030F" w:rsidRDefault="0010030F" w:rsidP="0010030F">
      <w:pPr>
        <w:spacing w:before="240"/>
      </w:pPr>
      <w:r>
        <w:lastRenderedPageBreak/>
        <w:t xml:space="preserve">                                                                 coef    std err          t      P&gt;|t|      [0.025      0.975]</w:t>
      </w:r>
    </w:p>
    <w:p w14:paraId="67E57741" w14:textId="77777777" w:rsidR="0010030F" w:rsidRDefault="0010030F" w:rsidP="0010030F">
      <w:pPr>
        <w:spacing w:before="240"/>
      </w:pPr>
      <w:r>
        <w:t>------------------------------------------------------------------------------------------------------------------------------</w:t>
      </w:r>
    </w:p>
    <w:p w14:paraId="691CDC44" w14:textId="77777777" w:rsidR="0010030F" w:rsidRDefault="0010030F" w:rsidP="0010030F">
      <w:pPr>
        <w:spacing w:before="240"/>
      </w:pPr>
      <w:r>
        <w:t>Intercept                                                      2.8992      0.093     31.221      0.000       2.717       3.081</w:t>
      </w:r>
    </w:p>
    <w:p w14:paraId="133B0CE0" w14:textId="77777777" w:rsidR="0010030F" w:rsidRDefault="0010030F" w:rsidP="0010030F">
      <w:pPr>
        <w:spacing w:before="240"/>
      </w:pPr>
      <w:r>
        <w:t>C(timepoint)[T.june2021]                                      -0.0474      0.011     -4.279      0.000      -0.069      -0.026</w:t>
      </w:r>
    </w:p>
    <w:p w14:paraId="5B699DA1" w14:textId="77777777" w:rsidR="0010030F" w:rsidRDefault="0010030F" w:rsidP="0010030F">
      <w:pPr>
        <w:spacing w:before="240"/>
      </w:pPr>
      <w:r>
        <w:t>C(Age_decade)[T.20]                                            0.0588      0.041      1.429      0.153      -0.022       0.139</w:t>
      </w:r>
    </w:p>
    <w:p w14:paraId="7DD1026D" w14:textId="77777777" w:rsidR="0010030F" w:rsidRDefault="0010030F" w:rsidP="0010030F">
      <w:pPr>
        <w:spacing w:before="240"/>
      </w:pPr>
      <w:r>
        <w:t>C(Age_decade)[T.30]                                            0.0685      0.045      1.538      0.124      -0.019       0.156</w:t>
      </w:r>
    </w:p>
    <w:p w14:paraId="565700BD" w14:textId="77777777" w:rsidR="0010030F" w:rsidRDefault="0010030F" w:rsidP="0010030F">
      <w:pPr>
        <w:spacing w:before="240"/>
      </w:pPr>
      <w:r>
        <w:t>C(Age_decade)[T.40]                                           -0.0361      0.044     -0.820      0.412      -0.122       0.050</w:t>
      </w:r>
    </w:p>
    <w:p w14:paraId="62C43749" w14:textId="77777777" w:rsidR="0010030F" w:rsidRDefault="0010030F" w:rsidP="0010030F">
      <w:pPr>
        <w:spacing w:before="240"/>
      </w:pPr>
      <w:r>
        <w:t>C(Age_decade)[T.50]                                           -0.1543      0.044     -3.505      0.000      -0.241      -0.068</w:t>
      </w:r>
    </w:p>
    <w:p w14:paraId="1C89E98D" w14:textId="77777777" w:rsidR="0010030F" w:rsidRDefault="0010030F" w:rsidP="0010030F">
      <w:pPr>
        <w:spacing w:before="240"/>
      </w:pPr>
      <w:r>
        <w:t>C(Age_decade)[T.60]                                           -0.2504      0.046     -5.408      0.000      -0.341      -0.160</w:t>
      </w:r>
    </w:p>
    <w:p w14:paraId="71D18DA0" w14:textId="77777777" w:rsidR="0010030F" w:rsidRDefault="0010030F" w:rsidP="0010030F">
      <w:pPr>
        <w:spacing w:before="240"/>
      </w:pPr>
      <w:r>
        <w:t>C(Age_decade)[T.70]                                           -0.2830      0.051     -5.556      0.000      -0.383      -0.183</w:t>
      </w:r>
    </w:p>
    <w:p w14:paraId="0F33374D" w14:textId="77777777" w:rsidR="0010030F" w:rsidRDefault="0010030F" w:rsidP="0010030F">
      <w:pPr>
        <w:spacing w:before="240"/>
      </w:pPr>
      <w:r>
        <w:t>C(Age_decade)[T.80]                                           -0.3245      0.079     -4.104      0.000      -0.479      -0.170</w:t>
      </w:r>
    </w:p>
    <w:p w14:paraId="3ADD4855" w14:textId="77777777" w:rsidR="0010030F" w:rsidRDefault="0010030F" w:rsidP="0010030F">
      <w:pPr>
        <w:spacing w:before="240"/>
      </w:pPr>
      <w:r>
        <w:t>C(Residence)[T.United Kingdom]                                 0.0123      0.020      0.628      0.530      -0.026       0.051</w:t>
      </w:r>
    </w:p>
    <w:p w14:paraId="562CCA08" w14:textId="77777777" w:rsidR="0010030F" w:rsidRDefault="0010030F" w:rsidP="0010030F">
      <w:pPr>
        <w:spacing w:before="240"/>
      </w:pPr>
      <w:r>
        <w:t>C(Sex)[T.Male]                                                -0.0970      0.012     -7.836      0.000      -0.121      -0.073</w:t>
      </w:r>
    </w:p>
    <w:p w14:paraId="0F4F76FE" w14:textId="77777777" w:rsidR="0010030F" w:rsidRDefault="0010030F" w:rsidP="0010030F">
      <w:pPr>
        <w:spacing w:before="240"/>
      </w:pPr>
      <w:r>
        <w:t>C(Sex)[T.Other]                                                0.2627      0.077      3.412      0.001       0.112       0.414</w:t>
      </w:r>
    </w:p>
    <w:p w14:paraId="769498D4" w14:textId="77777777" w:rsidR="0010030F" w:rsidRDefault="0010030F" w:rsidP="0010030F">
      <w:pPr>
        <w:spacing w:before="240"/>
      </w:pPr>
      <w:r>
        <w:t>C(Education)[T.PhD]                                            0.0667      0.026      2.566      0.010       0.016       0.118</w:t>
      </w:r>
    </w:p>
    <w:p w14:paraId="3DB803D0" w14:textId="77777777" w:rsidR="0010030F" w:rsidRDefault="0010030F" w:rsidP="0010030F">
      <w:pPr>
        <w:spacing w:before="240"/>
      </w:pPr>
      <w:r>
        <w:t>C(Education)[T.School]                                        -0.0315      0.013     -2.516      0.012      -0.056      -0.007</w:t>
      </w:r>
    </w:p>
    <w:p w14:paraId="577713B5" w14:textId="77777777" w:rsidR="0010030F" w:rsidRDefault="0010030F" w:rsidP="0010030F">
      <w:pPr>
        <w:spacing w:before="240"/>
      </w:pPr>
      <w:r>
        <w:t>C(Education)[T.preGCSE]                                       -0.0480      0.045     -1.062      0.288      -0.137       0.041</w:t>
      </w:r>
    </w:p>
    <w:p w14:paraId="0E3BFC18" w14:textId="77777777" w:rsidR="0010030F" w:rsidRDefault="0010030F" w:rsidP="0010030F">
      <w:pPr>
        <w:spacing w:before="240"/>
      </w:pPr>
      <w:r>
        <w:t>C(Ethnicity)[T.Asian or Asian British]                        -0.1382      0.064     -2.146      0.032      -0.264      -0.012</w:t>
      </w:r>
    </w:p>
    <w:p w14:paraId="2E42E96E" w14:textId="77777777" w:rsidR="0010030F" w:rsidRDefault="0010030F" w:rsidP="0010030F">
      <w:pPr>
        <w:spacing w:before="240"/>
      </w:pPr>
      <w:r>
        <w:lastRenderedPageBreak/>
        <w:t>C(Ethnicity)[T.Black, Black British, Caribbean or African]    -0.1420      0.104     -1.368      0.171      -0.345       0.061</w:t>
      </w:r>
    </w:p>
    <w:p w14:paraId="5801EA17" w14:textId="77777777" w:rsidR="0010030F" w:rsidRDefault="0010030F" w:rsidP="0010030F">
      <w:pPr>
        <w:spacing w:before="240"/>
      </w:pPr>
      <w:r>
        <w:t>C(Ethnicity)[T.Mixed or multiple ethnic groups]               -0.0486      0.067     -0.725      0.469      -0.180       0.083</w:t>
      </w:r>
    </w:p>
    <w:p w14:paraId="5C7E58FC" w14:textId="77777777" w:rsidR="0010030F" w:rsidRDefault="0010030F" w:rsidP="0010030F">
      <w:pPr>
        <w:spacing w:before="240"/>
      </w:pPr>
      <w:r>
        <w:t>C(Ethnicity)[T.Other ethnic group]                            -0.0107      0.106     -0.102      0.919      -0.218       0.196</w:t>
      </w:r>
    </w:p>
    <w:p w14:paraId="76289336" w14:textId="77777777" w:rsidR="0010030F" w:rsidRDefault="0010030F" w:rsidP="0010030F">
      <w:pPr>
        <w:spacing w:before="240"/>
      </w:pPr>
      <w:r>
        <w:t>C(Ethnicity)[T.White]                                         -0.0142      0.057     -0.249      0.804      -0.126       0.098</w:t>
      </w:r>
    </w:p>
    <w:p w14:paraId="0DA46C64" w14:textId="77777777" w:rsidR="0010030F" w:rsidRDefault="0010030F" w:rsidP="0010030F">
      <w:pPr>
        <w:spacing w:before="240"/>
      </w:pPr>
      <w:r>
        <w:t>C(Occupation)[T.Homemaker]                                    -0.4816      0.057     -8.429      0.000      -0.594      -0.370</w:t>
      </w:r>
    </w:p>
    <w:p w14:paraId="77DEEFD9" w14:textId="77777777" w:rsidR="0010030F" w:rsidRDefault="0010030F" w:rsidP="0010030F">
      <w:pPr>
        <w:spacing w:before="240"/>
      </w:pPr>
      <w:r>
        <w:t>C(Occupation)[T.Retired]                                      -0.6064      0.051    -11.932      0.000      -0.706      -0.507</w:t>
      </w:r>
    </w:p>
    <w:p w14:paraId="3EA44886" w14:textId="77777777" w:rsidR="0010030F" w:rsidRDefault="0010030F" w:rsidP="0010030F">
      <w:pPr>
        <w:spacing w:before="240"/>
      </w:pPr>
      <w:r>
        <w:t>C(Occupation)[T.Student]                                      -0.4439      0.056     -7.995      0.000      -0.553      -0.335</w:t>
      </w:r>
    </w:p>
    <w:p w14:paraId="3F7F1DB6" w14:textId="77777777" w:rsidR="0010030F" w:rsidRDefault="0010030F" w:rsidP="0010030F">
      <w:pPr>
        <w:spacing w:before="240"/>
      </w:pPr>
      <w:r>
        <w:t>C(Occupation)[T.Unemployed/Looking for work]                  -0.5157      0.057     -9.061      0.000      -0.627      -0.404</w:t>
      </w:r>
    </w:p>
    <w:p w14:paraId="0AA3B194" w14:textId="77777777" w:rsidR="0010030F" w:rsidRDefault="0010030F" w:rsidP="0010030F">
      <w:pPr>
        <w:spacing w:before="240"/>
      </w:pPr>
      <w:r>
        <w:t>C(Occupation)[T.Worker]                                       -0.4992      0.048    -10.376      0.000      -0.593      -0.405</w:t>
      </w:r>
    </w:p>
    <w:p w14:paraId="44E021CE" w14:textId="77777777" w:rsidR="0010030F" w:rsidRDefault="0010030F" w:rsidP="0010030F">
      <w:pPr>
        <w:spacing w:before="240"/>
      </w:pPr>
      <w:r>
        <w:t>C(Exercise)[T.Daily]                                          -0.1064      0.020     -5.240      0.000      -0.146      -0.067</w:t>
      </w:r>
    </w:p>
    <w:p w14:paraId="657DA7A9" w14:textId="77777777" w:rsidR="0010030F" w:rsidRDefault="0010030F" w:rsidP="0010030F">
      <w:pPr>
        <w:spacing w:before="240"/>
      </w:pPr>
      <w:r>
        <w:t>C(Exercise)[T.Hourly]                                          0.0958      0.113      0.846      0.397      -0.126       0.318</w:t>
      </w:r>
    </w:p>
    <w:p w14:paraId="2095F7B5" w14:textId="77777777" w:rsidR="0010030F" w:rsidRDefault="0010030F" w:rsidP="0010030F">
      <w:pPr>
        <w:spacing w:before="240"/>
      </w:pPr>
      <w:r>
        <w:t>C(Exercise)[T.More Often]                                     -0.1433      0.092     -1.550      0.121      -0.325       0.038</w:t>
      </w:r>
    </w:p>
    <w:p w14:paraId="344C9127" w14:textId="77777777" w:rsidR="0010030F" w:rsidRDefault="0010030F" w:rsidP="0010030F">
      <w:pPr>
        <w:spacing w:before="240"/>
      </w:pPr>
      <w:r>
        <w:t>C(Exercise)[T.Never]                                          -0.0464      0.040     -1.158      0.247      -0.125       0.032</w:t>
      </w:r>
    </w:p>
    <w:p w14:paraId="78695A0F" w14:textId="77777777" w:rsidR="0010030F" w:rsidRDefault="0010030F" w:rsidP="0010030F">
      <w:pPr>
        <w:spacing w:before="240"/>
      </w:pPr>
      <w:r>
        <w:t>C(Exercise)[T.Once or twice a week]                           -0.1171      0.021     -5.474      0.000      -0.159      -0.075</w:t>
      </w:r>
    </w:p>
    <w:p w14:paraId="7CB0E9EE" w14:textId="77777777" w:rsidR="0010030F" w:rsidRDefault="0010030F" w:rsidP="0010030F">
      <w:pPr>
        <w:spacing w:before="240"/>
      </w:pPr>
      <w:r>
        <w:t>C(Exercise)[T.Several times a week]                           -0.1087      0.020     -5.342      0.000      -0.149      -0.069</w:t>
      </w:r>
    </w:p>
    <w:p w14:paraId="2A0B52A9" w14:textId="77777777" w:rsidR="0010030F" w:rsidRDefault="0010030F" w:rsidP="0010030F">
      <w:pPr>
        <w:spacing w:before="240"/>
      </w:pPr>
      <w:r>
        <w:t>C(Meditation)[T.Daily]                                        -0.1086      0.028     -3.845      0.000      -0.164      -0.053</w:t>
      </w:r>
    </w:p>
    <w:p w14:paraId="0F6EF956" w14:textId="77777777" w:rsidR="0010030F" w:rsidRDefault="0010030F" w:rsidP="0010030F">
      <w:pPr>
        <w:spacing w:before="240"/>
      </w:pPr>
      <w:r>
        <w:t>C(Meditation)[T.Hourly]                                       -0.0487      0.244     -0.200      0.841      -0.526       0.429</w:t>
      </w:r>
    </w:p>
    <w:p w14:paraId="2F6006D9" w14:textId="77777777" w:rsidR="0010030F" w:rsidRDefault="0010030F" w:rsidP="0010030F">
      <w:pPr>
        <w:spacing w:before="240"/>
      </w:pPr>
      <w:r>
        <w:t>C(Meditation)[T.More Often]                                   -0.8349      0.244     -3.420      0.001      -1.313      -0.356</w:t>
      </w:r>
    </w:p>
    <w:p w14:paraId="11F38BED" w14:textId="77777777" w:rsidR="0010030F" w:rsidRDefault="0010030F" w:rsidP="0010030F">
      <w:pPr>
        <w:spacing w:before="240"/>
      </w:pPr>
      <w:r>
        <w:t>C(Meditation)[T.Never]                                        -0.1270      0.013     -9.692      0.000      -0.153      -0.101</w:t>
      </w:r>
    </w:p>
    <w:p w14:paraId="474BB573" w14:textId="77777777" w:rsidR="0010030F" w:rsidRDefault="0010030F" w:rsidP="0010030F">
      <w:pPr>
        <w:spacing w:before="240"/>
      </w:pPr>
      <w:r>
        <w:lastRenderedPageBreak/>
        <w:t>C(Meditation)[T.Once or twice a week]                          0.0155      0.020      0.760      0.447      -0.024       0.055</w:t>
      </w:r>
    </w:p>
    <w:p w14:paraId="3E7CD904" w14:textId="77777777" w:rsidR="0010030F" w:rsidRDefault="0010030F" w:rsidP="0010030F">
      <w:pPr>
        <w:spacing w:before="240"/>
      </w:pPr>
      <w:r>
        <w:t>C(Meditation)[T.Several times a week]                          0.0007      0.028      0.024      0.981      -0.055       0.056</w:t>
      </w:r>
    </w:p>
    <w:p w14:paraId="569E38EE" w14:textId="77777777" w:rsidR="0010030F" w:rsidRDefault="0010030F" w:rsidP="0010030F">
      <w:pPr>
        <w:spacing w:before="240"/>
      </w:pPr>
      <w:r>
        <w:t>C(Reading)[T.Daily]                                           -0.0698      0.016     -4.447      0.000      -0.101      -0.039</w:t>
      </w:r>
    </w:p>
    <w:p w14:paraId="0EFAF16F" w14:textId="77777777" w:rsidR="0010030F" w:rsidRDefault="0010030F" w:rsidP="0010030F">
      <w:pPr>
        <w:spacing w:before="240"/>
      </w:pPr>
      <w:r>
        <w:t>C(Reading)[T.Hourly]                                          -0.1345      0.076     -1.765      0.078      -0.284       0.015</w:t>
      </w:r>
    </w:p>
    <w:p w14:paraId="4C0CE32D" w14:textId="77777777" w:rsidR="0010030F" w:rsidRDefault="0010030F" w:rsidP="0010030F">
      <w:pPr>
        <w:spacing w:before="240"/>
      </w:pPr>
      <w:r>
        <w:t>C(Reading)[T.More Often]                                       0.0083      0.126      0.066      0.947      -0.238       0.255</w:t>
      </w:r>
    </w:p>
    <w:p w14:paraId="25740380" w14:textId="77777777" w:rsidR="0010030F" w:rsidRDefault="0010030F" w:rsidP="0010030F">
      <w:pPr>
        <w:spacing w:before="240"/>
      </w:pPr>
      <w:r>
        <w:t>C(Reading)[T.Never]                                            0.0274      0.024      1.154      0.249      -0.019       0.074</w:t>
      </w:r>
    </w:p>
    <w:p w14:paraId="6EB70A48" w14:textId="77777777" w:rsidR="0010030F" w:rsidRDefault="0010030F" w:rsidP="0010030F">
      <w:pPr>
        <w:spacing w:before="240"/>
      </w:pPr>
      <w:r>
        <w:t>C(Reading)[T.Once or twice a week]                            -0.0229      0.017     -1.383      0.167      -0.055       0.010</w:t>
      </w:r>
    </w:p>
    <w:p w14:paraId="7F12629D" w14:textId="77777777" w:rsidR="0010030F" w:rsidRDefault="0010030F" w:rsidP="0010030F">
      <w:pPr>
        <w:spacing w:before="240"/>
      </w:pPr>
      <w:r>
        <w:t>C(Reading)[T.Several times a week]                            -0.0515      0.018     -2.845      0.004      -0.087      -0.016</w:t>
      </w:r>
    </w:p>
    <w:p w14:paraId="7F5E27FA" w14:textId="77777777" w:rsidR="0010030F" w:rsidRDefault="0010030F" w:rsidP="0010030F">
      <w:pPr>
        <w:spacing w:before="240"/>
      </w:pPr>
      <w:r>
        <w:t>C(OnlineGambling)[T.Daily]                                     0.0669      0.062      1.075      0.283      -0.055       0.189</w:t>
      </w:r>
    </w:p>
    <w:p w14:paraId="5A30A744" w14:textId="77777777" w:rsidR="0010030F" w:rsidRDefault="0010030F" w:rsidP="0010030F">
      <w:pPr>
        <w:spacing w:before="240"/>
      </w:pPr>
      <w:r>
        <w:t>C(OnlineGambling)[T.Hourly]                                   -0.1828      0.232     -0.789      0.430      -0.637       0.271</w:t>
      </w:r>
    </w:p>
    <w:p w14:paraId="178DC8E0" w14:textId="77777777" w:rsidR="0010030F" w:rsidRDefault="0010030F" w:rsidP="0010030F">
      <w:pPr>
        <w:spacing w:before="240"/>
      </w:pPr>
      <w:r>
        <w:t>C(OnlineGambling)[T.More Often]                               -0.1661      0.375     -0.442      0.658      -0.902       0.570</w:t>
      </w:r>
    </w:p>
    <w:p w14:paraId="356005CE" w14:textId="77777777" w:rsidR="0010030F" w:rsidRDefault="0010030F" w:rsidP="0010030F">
      <w:pPr>
        <w:spacing w:before="240"/>
      </w:pPr>
      <w:r>
        <w:t>C(OnlineGambling)[T.Never]                                    -0.0487      0.017     -2.874      0.004      -0.082      -0.015</w:t>
      </w:r>
    </w:p>
    <w:p w14:paraId="3FCB6DCD" w14:textId="77777777" w:rsidR="0010030F" w:rsidRDefault="0010030F" w:rsidP="0010030F">
      <w:pPr>
        <w:spacing w:before="240"/>
      </w:pPr>
      <w:r>
        <w:t>C(OnlineGambling)[T.Once or twice a week]                     -0.0062      0.029     -0.217      0.828      -0.062       0.050</w:t>
      </w:r>
    </w:p>
    <w:p w14:paraId="7A4033A0" w14:textId="77777777" w:rsidR="0010030F" w:rsidRDefault="0010030F" w:rsidP="0010030F">
      <w:pPr>
        <w:spacing w:before="240"/>
      </w:pPr>
      <w:r>
        <w:t>C(OnlineGambling)[T.Several times a week]                      0.0484      0.052      0.930      0.352      -0.054       0.150</w:t>
      </w:r>
    </w:p>
    <w:p w14:paraId="0C097F62" w14:textId="77777777" w:rsidR="0010030F" w:rsidRDefault="0010030F" w:rsidP="0010030F">
      <w:pPr>
        <w:spacing w:before="240"/>
      </w:pPr>
      <w:r>
        <w:t>C(HoursOnline)[T.2-4h]                                        -0.2143      0.023     -9.148      0.000      -0.260      -0.168</w:t>
      </w:r>
    </w:p>
    <w:p w14:paraId="6368889F" w14:textId="77777777" w:rsidR="0010030F" w:rsidRDefault="0010030F" w:rsidP="0010030F">
      <w:pPr>
        <w:spacing w:before="240"/>
      </w:pPr>
      <w:r>
        <w:t>C(HoursOnline)[T.4-6h]                                        -0.1685      0.024     -7.160      0.000      -0.215      -0.122</w:t>
      </w:r>
    </w:p>
    <w:p w14:paraId="3C4E3A8A" w14:textId="77777777" w:rsidR="0010030F" w:rsidRDefault="0010030F" w:rsidP="0010030F">
      <w:pPr>
        <w:spacing w:before="240"/>
      </w:pPr>
      <w:r>
        <w:t>C(HoursOnline)[T.6-8h]                                        -0.0862      0.026     -3.315      0.001      -0.137      -0.035</w:t>
      </w:r>
    </w:p>
    <w:p w14:paraId="2028A6DD" w14:textId="77777777" w:rsidR="0010030F" w:rsidRDefault="0010030F" w:rsidP="0010030F">
      <w:pPr>
        <w:spacing w:before="240"/>
      </w:pPr>
      <w:r>
        <w:t>C(HoursOnline)[T.8-10h]                                       -0.0632      0.026     -2.391      0.017      -0.115      -0.011</w:t>
      </w:r>
    </w:p>
    <w:p w14:paraId="529620E2" w14:textId="77777777" w:rsidR="0010030F" w:rsidRDefault="0010030F" w:rsidP="0010030F">
      <w:pPr>
        <w:spacing w:before="240"/>
      </w:pPr>
      <w:r>
        <w:lastRenderedPageBreak/>
        <w:t>C(HoursOnline)[T.less than 2]                                 -0.2832      0.031     -9.209      0.000      -0.343      -0.223</w:t>
      </w:r>
    </w:p>
    <w:p w14:paraId="64786B92" w14:textId="77777777" w:rsidR="0010030F" w:rsidRDefault="0010030F" w:rsidP="0010030F">
      <w:pPr>
        <w:spacing w:before="240"/>
      </w:pPr>
      <w:r>
        <w:t>C(HoursOnline)[T.more than 12h]                                0.0956      0.040      2.409      0.016       0.018       0.173</w:t>
      </w:r>
    </w:p>
    <w:p w14:paraId="7AC3A856" w14:textId="77777777" w:rsidR="0010030F" w:rsidRDefault="0010030F" w:rsidP="0010030F">
      <w:pPr>
        <w:spacing w:before="240"/>
      </w:pPr>
      <w:r>
        <w:t>cigarettes_z                                                   0.0205      0.006      3.625      0.000       0.009       0.032</w:t>
      </w:r>
    </w:p>
    <w:p w14:paraId="3F1DE573" w14:textId="77777777" w:rsidR="0010030F" w:rsidRDefault="0010030F" w:rsidP="0010030F">
      <w:pPr>
        <w:spacing w:before="240"/>
      </w:pPr>
      <w:r>
        <w:t>alcohol_z                                                      0.0052      0.006      0.894      0.372      -0.006       0.017</w:t>
      </w:r>
    </w:p>
    <w:p w14:paraId="78F85081" w14:textId="77777777" w:rsidR="0010030F" w:rsidRDefault="0010030F" w:rsidP="0010030F">
      <w:pPr>
        <w:spacing w:before="240"/>
      </w:pPr>
      <w:r>
        <w:t>openness                                                       0.0775      0.006     12.181      0.000       0.065       0.090</w:t>
      </w:r>
    </w:p>
    <w:p w14:paraId="69355BFF" w14:textId="77777777" w:rsidR="0010030F" w:rsidRDefault="0010030F" w:rsidP="0010030F">
      <w:pPr>
        <w:spacing w:before="240"/>
      </w:pPr>
      <w:r>
        <w:t>extraversion                                                  -0.0317      0.006     -5.318      0.000      -0.043      -0.020</w:t>
      </w:r>
    </w:p>
    <w:p w14:paraId="3F173EA5" w14:textId="77777777" w:rsidR="0010030F" w:rsidRDefault="0010030F" w:rsidP="0010030F">
      <w:pPr>
        <w:spacing w:before="240"/>
      </w:pPr>
      <w:r>
        <w:t>neuroticism                                                    0.6403      0.007     91.007      0.000       0.627       0.654</w:t>
      </w:r>
    </w:p>
    <w:p w14:paraId="79CB2730" w14:textId="77777777" w:rsidR="0010030F" w:rsidRDefault="0010030F" w:rsidP="0010030F">
      <w:pPr>
        <w:spacing w:before="240"/>
      </w:pPr>
      <w:r>
        <w:t>conscienciousness                                             -0.1041      0.007    -13.942      0.000      -0.119      -0.089</w:t>
      </w:r>
    </w:p>
    <w:p w14:paraId="01AB682F" w14:textId="77777777" w:rsidR="0010030F" w:rsidRDefault="0010030F" w:rsidP="0010030F">
      <w:pPr>
        <w:spacing w:before="240"/>
      </w:pPr>
      <w:r>
        <w:t>agreeableness                                                 -0.0476      0.007     -6.690      0.000      -0.062      -0.034</w:t>
      </w:r>
    </w:p>
    <w:p w14:paraId="27C87D69" w14:textId="77777777" w:rsidR="0010030F" w:rsidRDefault="0010030F" w:rsidP="0010030F">
      <w:pPr>
        <w:spacing w:before="240"/>
      </w:pPr>
      <w:r>
        <w:t>perfectionism                                                  0.2259      0.011     20.214      0.000       0.204       0.248</w:t>
      </w:r>
    </w:p>
    <w:p w14:paraId="517FF0AD" w14:textId="77777777" w:rsidR="0010030F" w:rsidRDefault="0010030F" w:rsidP="0010030F">
      <w:pPr>
        <w:spacing w:before="240"/>
      </w:pPr>
      <w:r>
        <w:t>reward_drive                                                   0.1253      0.008     15.999      0.000       0.110       0.141</w:t>
      </w:r>
    </w:p>
    <w:p w14:paraId="3440EAED" w14:textId="77777777" w:rsidR="0010030F" w:rsidRDefault="0010030F" w:rsidP="0010030F">
      <w:pPr>
        <w:spacing w:before="240"/>
      </w:pPr>
      <w:r>
        <w:t>==============================================================================</w:t>
      </w:r>
    </w:p>
    <w:p w14:paraId="398143EA" w14:textId="77777777" w:rsidR="0010030F" w:rsidRDefault="0010030F" w:rsidP="0010030F">
      <w:pPr>
        <w:spacing w:before="240"/>
      </w:pPr>
      <w:r>
        <w:t>Omnibus:                     2469.333   Durbin-Watson:                   2.001</w:t>
      </w:r>
    </w:p>
    <w:p w14:paraId="2F173C3B" w14:textId="77777777" w:rsidR="0010030F" w:rsidRDefault="0010030F" w:rsidP="0010030F">
      <w:pPr>
        <w:spacing w:before="240"/>
      </w:pPr>
      <w:r>
        <w:t>Prob(Omnibus):                  0.000   Jarque-Bera (JB):             3269.320</w:t>
      </w:r>
    </w:p>
    <w:p w14:paraId="296E5D34" w14:textId="77777777" w:rsidR="0010030F" w:rsidRDefault="0010030F" w:rsidP="0010030F">
      <w:pPr>
        <w:spacing w:before="240"/>
      </w:pPr>
      <w:r>
        <w:t>Skew:                           0.602   Prob(JB):                         0.00</w:t>
      </w:r>
    </w:p>
    <w:p w14:paraId="09FA6F75" w14:textId="77777777" w:rsidR="0010030F" w:rsidRDefault="0010030F" w:rsidP="0010030F">
      <w:pPr>
        <w:spacing w:before="240"/>
      </w:pPr>
      <w:r>
        <w:t>Kurtosis:                       3.806   Cond. No.                         162.</w:t>
      </w:r>
    </w:p>
    <w:p w14:paraId="67928DA1" w14:textId="77777777" w:rsidR="0010030F" w:rsidRDefault="0010030F" w:rsidP="0010030F">
      <w:pPr>
        <w:spacing w:before="240"/>
      </w:pPr>
      <w:r>
        <w:t>==============================================================================</w:t>
      </w:r>
    </w:p>
    <w:p w14:paraId="7C50472E" w14:textId="77777777" w:rsidR="0010030F" w:rsidRDefault="0010030F" w:rsidP="0010030F">
      <w:pPr>
        <w:spacing w:before="240"/>
      </w:pPr>
    </w:p>
    <w:p w14:paraId="2EC7ACEB" w14:textId="77777777" w:rsidR="0010030F" w:rsidRDefault="0010030F" w:rsidP="0010030F">
      <w:pPr>
        <w:spacing w:before="240"/>
      </w:pPr>
      <w:r>
        <w:t>Notes:</w:t>
      </w:r>
    </w:p>
    <w:p w14:paraId="3D417AEE" w14:textId="77777777" w:rsidR="0010030F" w:rsidRDefault="0010030F" w:rsidP="0010030F">
      <w:pPr>
        <w:spacing w:before="240"/>
      </w:pPr>
      <w:r>
        <w:lastRenderedPageBreak/>
        <w:t>[1] Standard Errors assume that the covariance matrix of the errors is correctly specified.</w:t>
      </w:r>
    </w:p>
    <w:p w14:paraId="1415C1D9" w14:textId="77777777" w:rsidR="0010030F" w:rsidRDefault="0010030F" w:rsidP="0010030F">
      <w:pPr>
        <w:spacing w:before="240"/>
      </w:pPr>
      <w:r>
        <w:t xml:space="preserve">                            OLS Regression Results                            </w:t>
      </w:r>
    </w:p>
    <w:p w14:paraId="21BA5CF4" w14:textId="77777777" w:rsidR="0010030F" w:rsidRDefault="0010030F" w:rsidP="0010030F">
      <w:pPr>
        <w:spacing w:before="240"/>
      </w:pPr>
      <w:r>
        <w:t>==============================================================================</w:t>
      </w:r>
    </w:p>
    <w:p w14:paraId="058CBC2F" w14:textId="77777777" w:rsidR="0010030F" w:rsidRDefault="0010030F" w:rsidP="0010030F">
      <w:pPr>
        <w:spacing w:before="240"/>
      </w:pPr>
      <w:r>
        <w:t>Dep. Variable:     restlessness_score   R-squared:                       0.210</w:t>
      </w:r>
    </w:p>
    <w:p w14:paraId="031C0BC1" w14:textId="77777777" w:rsidR="0010030F" w:rsidRDefault="0010030F" w:rsidP="0010030F">
      <w:pPr>
        <w:spacing w:before="240"/>
      </w:pPr>
      <w:r>
        <w:t>Model:                            OLS   Adj. R-squared:                  0.209</w:t>
      </w:r>
    </w:p>
    <w:p w14:paraId="65FB92D3" w14:textId="77777777" w:rsidR="0010030F" w:rsidRDefault="0010030F" w:rsidP="0010030F">
      <w:pPr>
        <w:spacing w:before="240"/>
      </w:pPr>
      <w:r>
        <w:t>Method:                 Least Squares   F-statistic:                     157.9</w:t>
      </w:r>
    </w:p>
    <w:p w14:paraId="7F3C8CD5" w14:textId="77777777" w:rsidR="0010030F" w:rsidRDefault="0010030F" w:rsidP="0010030F">
      <w:pPr>
        <w:spacing w:before="240"/>
      </w:pPr>
      <w:r>
        <w:t>Date:                Tue, 11 Apr 2023   Prob (F-statistic):               0.00</w:t>
      </w:r>
    </w:p>
    <w:p w14:paraId="50F3B29A" w14:textId="77777777" w:rsidR="0010030F" w:rsidRDefault="0010030F" w:rsidP="0010030F">
      <w:pPr>
        <w:spacing w:before="240"/>
      </w:pPr>
      <w:r>
        <w:t>Time:                        20:02:07   Log-Likelihood:                -56878.</w:t>
      </w:r>
    </w:p>
    <w:p w14:paraId="30179517" w14:textId="77777777" w:rsidR="0010030F" w:rsidRDefault="0010030F" w:rsidP="0010030F">
      <w:pPr>
        <w:spacing w:before="240"/>
      </w:pPr>
      <w:r>
        <w:t>No. Observations:               37389   AIC:                         1.139e+05</w:t>
      </w:r>
    </w:p>
    <w:p w14:paraId="13BF505A" w14:textId="77777777" w:rsidR="0010030F" w:rsidRDefault="0010030F" w:rsidP="0010030F">
      <w:pPr>
        <w:spacing w:before="240"/>
      </w:pPr>
      <w:r>
        <w:t>Df Residuals:                   37325   BIC:                         1.144e+05</w:t>
      </w:r>
    </w:p>
    <w:p w14:paraId="2D7A3AA1" w14:textId="77777777" w:rsidR="0010030F" w:rsidRDefault="0010030F" w:rsidP="0010030F">
      <w:pPr>
        <w:spacing w:before="240"/>
      </w:pPr>
      <w:r>
        <w:t xml:space="preserve">Df Model:                          63                                         </w:t>
      </w:r>
    </w:p>
    <w:p w14:paraId="4527F33A" w14:textId="77777777" w:rsidR="0010030F" w:rsidRDefault="0010030F" w:rsidP="0010030F">
      <w:pPr>
        <w:spacing w:before="240"/>
      </w:pPr>
      <w:r>
        <w:t xml:space="preserve">Covariance Type:            nonrobust                                         </w:t>
      </w:r>
    </w:p>
    <w:p w14:paraId="28AACF83" w14:textId="77777777" w:rsidR="0010030F" w:rsidRDefault="0010030F" w:rsidP="0010030F">
      <w:pPr>
        <w:spacing w:before="240"/>
      </w:pPr>
      <w:r>
        <w:t>==============================================================================================================================</w:t>
      </w:r>
    </w:p>
    <w:p w14:paraId="3BE7AD75" w14:textId="77777777" w:rsidR="0010030F" w:rsidRDefault="0010030F" w:rsidP="0010030F">
      <w:pPr>
        <w:spacing w:before="240"/>
      </w:pPr>
      <w:r>
        <w:t xml:space="preserve">                                                                 coef    std err          t      P&gt;|t|      [0.025      0.975]</w:t>
      </w:r>
    </w:p>
    <w:p w14:paraId="41F62550" w14:textId="77777777" w:rsidR="0010030F" w:rsidRDefault="0010030F" w:rsidP="0010030F">
      <w:pPr>
        <w:spacing w:before="240"/>
      </w:pPr>
      <w:r>
        <w:t>------------------------------------------------------------------------------------------------------------------------------</w:t>
      </w:r>
    </w:p>
    <w:p w14:paraId="1B0256AA" w14:textId="77777777" w:rsidR="0010030F" w:rsidRDefault="0010030F" w:rsidP="0010030F">
      <w:pPr>
        <w:spacing w:before="240"/>
      </w:pPr>
      <w:r>
        <w:t>Intercept                                                      2.0757      0.098     21.282      0.000       1.884       2.267</w:t>
      </w:r>
    </w:p>
    <w:p w14:paraId="43C3811D" w14:textId="77777777" w:rsidR="0010030F" w:rsidRDefault="0010030F" w:rsidP="0010030F">
      <w:pPr>
        <w:spacing w:before="240"/>
      </w:pPr>
      <w:r>
        <w:t>C(timepoint)[T.june2021]                                      -0.0326      0.012     -2.801      0.005      -0.055      -0.010</w:t>
      </w:r>
    </w:p>
    <w:p w14:paraId="3E3D08B5" w14:textId="77777777" w:rsidR="0010030F" w:rsidRDefault="0010030F" w:rsidP="0010030F">
      <w:pPr>
        <w:spacing w:before="240"/>
      </w:pPr>
      <w:r>
        <w:t>C(Age_decade)[T.20]                                           -0.0606      0.043     -1.404      0.160      -0.145       0.024</w:t>
      </w:r>
    </w:p>
    <w:p w14:paraId="4683D30F" w14:textId="77777777" w:rsidR="0010030F" w:rsidRDefault="0010030F" w:rsidP="0010030F">
      <w:pPr>
        <w:spacing w:before="240"/>
      </w:pPr>
      <w:r>
        <w:lastRenderedPageBreak/>
        <w:t>C(Age_decade)[T.30]                                           -0.1608      0.047     -3.439      0.001      -0.252      -0.069</w:t>
      </w:r>
    </w:p>
    <w:p w14:paraId="4A44AEFB" w14:textId="77777777" w:rsidR="0010030F" w:rsidRDefault="0010030F" w:rsidP="0010030F">
      <w:pPr>
        <w:spacing w:before="240"/>
      </w:pPr>
      <w:r>
        <w:t>C(Age_decade)[T.40]                                           -0.2226      0.046     -4.812      0.000      -0.313      -0.132</w:t>
      </w:r>
    </w:p>
    <w:p w14:paraId="47F9A66E" w14:textId="77777777" w:rsidR="0010030F" w:rsidRDefault="0010030F" w:rsidP="0010030F">
      <w:pPr>
        <w:spacing w:before="240"/>
      </w:pPr>
      <w:r>
        <w:t>C(Age_decade)[T.50]                                           -0.3162      0.046     -6.840      0.000      -0.407      -0.226</w:t>
      </w:r>
    </w:p>
    <w:p w14:paraId="4F729C3B" w14:textId="77777777" w:rsidR="0010030F" w:rsidRDefault="0010030F" w:rsidP="0010030F">
      <w:pPr>
        <w:spacing w:before="240"/>
      </w:pPr>
      <w:r>
        <w:t>C(Age_decade)[T.60]                                           -0.3621      0.049     -7.448      0.000      -0.457      -0.267</w:t>
      </w:r>
    </w:p>
    <w:p w14:paraId="7AE06E34" w14:textId="77777777" w:rsidR="0010030F" w:rsidRDefault="0010030F" w:rsidP="0010030F">
      <w:pPr>
        <w:spacing w:before="240"/>
      </w:pPr>
      <w:r>
        <w:t>C(Age_decade)[T.70]                                           -0.4053      0.053     -7.577      0.000      -0.510      -0.300</w:t>
      </w:r>
    </w:p>
    <w:p w14:paraId="0EF0BAE1" w14:textId="77777777" w:rsidR="0010030F" w:rsidRDefault="0010030F" w:rsidP="0010030F">
      <w:pPr>
        <w:spacing w:before="240"/>
      </w:pPr>
      <w:r>
        <w:t>C(Age_decade)[T.80]                                           -0.4432      0.083     -5.337      0.000      -0.606      -0.280</w:t>
      </w:r>
    </w:p>
    <w:p w14:paraId="443DF220" w14:textId="77777777" w:rsidR="0010030F" w:rsidRDefault="0010030F" w:rsidP="0010030F">
      <w:pPr>
        <w:spacing w:before="240"/>
      </w:pPr>
      <w:r>
        <w:t>C(Residence)[T.United Kingdom]                                 0.0473      0.021      2.291      0.022       0.007       0.088</w:t>
      </w:r>
    </w:p>
    <w:p w14:paraId="177E8BCC" w14:textId="77777777" w:rsidR="0010030F" w:rsidRDefault="0010030F" w:rsidP="0010030F">
      <w:pPr>
        <w:spacing w:before="240"/>
      </w:pPr>
      <w:r>
        <w:t>C(Sex)[T.Male]                                                 0.0090      0.013      0.695      0.487      -0.016       0.035</w:t>
      </w:r>
    </w:p>
    <w:p w14:paraId="6CC5C03D" w14:textId="77777777" w:rsidR="0010030F" w:rsidRDefault="0010030F" w:rsidP="0010030F">
      <w:pPr>
        <w:spacing w:before="240"/>
      </w:pPr>
      <w:r>
        <w:t>C(Sex)[T.Other]                                                0.1433      0.081      1.772      0.076      -0.015       0.302</w:t>
      </w:r>
    </w:p>
    <w:p w14:paraId="796CC7A9" w14:textId="77777777" w:rsidR="0010030F" w:rsidRDefault="0010030F" w:rsidP="0010030F">
      <w:pPr>
        <w:spacing w:before="240"/>
      </w:pPr>
      <w:r>
        <w:t>C(Education)[T.PhD]                                           -0.0668      0.027     -2.451      0.014      -0.120      -0.013</w:t>
      </w:r>
    </w:p>
    <w:p w14:paraId="5D34A6FD" w14:textId="77777777" w:rsidR="0010030F" w:rsidRDefault="0010030F" w:rsidP="0010030F">
      <w:pPr>
        <w:spacing w:before="240"/>
      </w:pPr>
      <w:r>
        <w:t>C(Education)[T.School]                                         0.0739      0.013      5.626      0.000       0.048       0.100</w:t>
      </w:r>
    </w:p>
    <w:p w14:paraId="47F716D8" w14:textId="77777777" w:rsidR="0010030F" w:rsidRDefault="0010030F" w:rsidP="0010030F">
      <w:pPr>
        <w:spacing w:before="240"/>
      </w:pPr>
      <w:r>
        <w:t>C(Education)[T.preGCSE]                                        0.0892      0.047      1.879      0.060      -0.004       0.182</w:t>
      </w:r>
    </w:p>
    <w:p w14:paraId="6D343BA0" w14:textId="77777777" w:rsidR="0010030F" w:rsidRDefault="0010030F" w:rsidP="0010030F">
      <w:pPr>
        <w:spacing w:before="240"/>
      </w:pPr>
      <w:r>
        <w:t>C(Ethnicity)[T.Asian or Asian British]                        -0.0920      0.068     -1.360      0.174      -0.225       0.041</w:t>
      </w:r>
    </w:p>
    <w:p w14:paraId="07E05D31" w14:textId="77777777" w:rsidR="0010030F" w:rsidRDefault="0010030F" w:rsidP="0010030F">
      <w:pPr>
        <w:spacing w:before="240"/>
      </w:pPr>
      <w:r>
        <w:t>C(Ethnicity)[T.Black, Black British, Caribbean or African]    -0.3264      0.109     -2.994      0.003      -0.540      -0.113</w:t>
      </w:r>
    </w:p>
    <w:p w14:paraId="4563E237" w14:textId="77777777" w:rsidR="0010030F" w:rsidRDefault="0010030F" w:rsidP="0010030F">
      <w:pPr>
        <w:spacing w:before="240"/>
      </w:pPr>
      <w:r>
        <w:t>C(Ethnicity)[T.Mixed or multiple ethnic groups]               -0.0678      0.070     -0.963      0.335      -0.206       0.070</w:t>
      </w:r>
    </w:p>
    <w:p w14:paraId="23EA216A" w14:textId="77777777" w:rsidR="0010030F" w:rsidRDefault="0010030F" w:rsidP="0010030F">
      <w:pPr>
        <w:spacing w:before="240"/>
      </w:pPr>
      <w:r>
        <w:t>C(Ethnicity)[T.Other ethnic group]                             0.0166      0.111      0.149      0.881      -0.201       0.234</w:t>
      </w:r>
    </w:p>
    <w:p w14:paraId="68109348" w14:textId="77777777" w:rsidR="0010030F" w:rsidRDefault="0010030F" w:rsidP="0010030F">
      <w:pPr>
        <w:spacing w:before="240"/>
      </w:pPr>
      <w:r>
        <w:t>C(Ethnicity)[T.White]                                          0.0077      0.060      0.128      0.898      -0.110       0.126</w:t>
      </w:r>
    </w:p>
    <w:p w14:paraId="5EEF1EB3" w14:textId="77777777" w:rsidR="0010030F" w:rsidRDefault="0010030F" w:rsidP="0010030F">
      <w:pPr>
        <w:spacing w:before="240"/>
      </w:pPr>
      <w:r>
        <w:t>C(Occupation)[T.Homemaker]                                    -0.4735      0.060     -7.889      0.000      -0.591      -0.356</w:t>
      </w:r>
    </w:p>
    <w:p w14:paraId="1679A84C" w14:textId="77777777" w:rsidR="0010030F" w:rsidRDefault="0010030F" w:rsidP="0010030F">
      <w:pPr>
        <w:spacing w:before="240"/>
      </w:pPr>
      <w:r>
        <w:t>C(Occupation)[T.Retired]                                      -0.5640      0.053    -10.565      0.000      -0.669      -0.459</w:t>
      </w:r>
    </w:p>
    <w:p w14:paraId="543A3B55" w14:textId="77777777" w:rsidR="0010030F" w:rsidRDefault="0010030F" w:rsidP="0010030F">
      <w:pPr>
        <w:spacing w:before="240"/>
      </w:pPr>
      <w:r>
        <w:lastRenderedPageBreak/>
        <w:t>C(Occupation)[T.Student]                                      -0.4050      0.058     -6.943      0.000      -0.519      -0.291</w:t>
      </w:r>
    </w:p>
    <w:p w14:paraId="59030FE8" w14:textId="77777777" w:rsidR="0010030F" w:rsidRDefault="0010030F" w:rsidP="0010030F">
      <w:pPr>
        <w:spacing w:before="240"/>
      </w:pPr>
      <w:r>
        <w:t>C(Occupation)[T.Unemployed/Looking for work]                  -0.4761      0.060     -7.964      0.000      -0.593      -0.359</w:t>
      </w:r>
    </w:p>
    <w:p w14:paraId="658623ED" w14:textId="77777777" w:rsidR="0010030F" w:rsidRDefault="0010030F" w:rsidP="0010030F">
      <w:pPr>
        <w:spacing w:before="240"/>
      </w:pPr>
      <w:r>
        <w:t>C(Occupation)[T.Worker]                                       -0.4738      0.051     -9.376      0.000      -0.573      -0.375</w:t>
      </w:r>
    </w:p>
    <w:p w14:paraId="661D2379" w14:textId="77777777" w:rsidR="0010030F" w:rsidRDefault="0010030F" w:rsidP="0010030F">
      <w:pPr>
        <w:spacing w:before="240"/>
      </w:pPr>
      <w:r>
        <w:t>C(Exercise)[T.Daily]                                           0.0748      0.021      3.504      0.000       0.033       0.117</w:t>
      </w:r>
    </w:p>
    <w:p w14:paraId="06E6B3C6" w14:textId="77777777" w:rsidR="0010030F" w:rsidRDefault="0010030F" w:rsidP="0010030F">
      <w:pPr>
        <w:spacing w:before="240"/>
      </w:pPr>
      <w:r>
        <w:t>C(Exercise)[T.Hourly]                                          0.4604      0.119      3.870      0.000       0.227       0.694</w:t>
      </w:r>
    </w:p>
    <w:p w14:paraId="5B8B6C19" w14:textId="77777777" w:rsidR="0010030F" w:rsidRDefault="0010030F" w:rsidP="0010030F">
      <w:pPr>
        <w:spacing w:before="240"/>
      </w:pPr>
      <w:r>
        <w:t>C(Exercise)[T.More Often]                                      0.2888      0.097      2.973      0.003       0.098       0.479</w:t>
      </w:r>
    </w:p>
    <w:p w14:paraId="0EBEEBA1" w14:textId="77777777" w:rsidR="0010030F" w:rsidRDefault="0010030F" w:rsidP="0010030F">
      <w:pPr>
        <w:spacing w:before="240"/>
      </w:pPr>
      <w:r>
        <w:t>C(Exercise)[T.Never]                                          -0.0131      0.042     -0.310      0.756      -0.096       0.069</w:t>
      </w:r>
    </w:p>
    <w:p w14:paraId="4D622C38" w14:textId="77777777" w:rsidR="0010030F" w:rsidRDefault="0010030F" w:rsidP="0010030F">
      <w:pPr>
        <w:spacing w:before="240"/>
      </w:pPr>
      <w:r>
        <w:t>C(Exercise)[T.Once or twice a week]                           -0.0507      0.022     -2.256      0.024      -0.095      -0.007</w:t>
      </w:r>
    </w:p>
    <w:p w14:paraId="4A474B0B" w14:textId="77777777" w:rsidR="0010030F" w:rsidRDefault="0010030F" w:rsidP="0010030F">
      <w:pPr>
        <w:spacing w:before="240"/>
      </w:pPr>
      <w:r>
        <w:t>C(Exercise)[T.Several times a week]                           -0.0027      0.021     -0.127      0.899      -0.045       0.039</w:t>
      </w:r>
    </w:p>
    <w:p w14:paraId="2C16B1A6" w14:textId="77777777" w:rsidR="0010030F" w:rsidRDefault="0010030F" w:rsidP="0010030F">
      <w:pPr>
        <w:spacing w:before="240"/>
      </w:pPr>
      <w:r>
        <w:t>C(Meditation)[T.Daily]                                        -0.0778      0.030     -2.622      0.009      -0.136      -0.020</w:t>
      </w:r>
    </w:p>
    <w:p w14:paraId="7DAA002C" w14:textId="77777777" w:rsidR="0010030F" w:rsidRDefault="0010030F" w:rsidP="0010030F">
      <w:pPr>
        <w:spacing w:before="240"/>
      </w:pPr>
      <w:r>
        <w:t>C(Meditation)[T.Hourly]                                       -0.0968      0.256     -0.378      0.705      -0.598       0.405</w:t>
      </w:r>
    </w:p>
    <w:p w14:paraId="7DD59423" w14:textId="77777777" w:rsidR="0010030F" w:rsidRDefault="0010030F" w:rsidP="0010030F">
      <w:pPr>
        <w:spacing w:before="240"/>
      </w:pPr>
      <w:r>
        <w:t>C(Meditation)[T.More Often]                                   -0.2913      0.256     -1.136      0.256      -0.794       0.211</w:t>
      </w:r>
    </w:p>
    <w:p w14:paraId="05A1022C" w14:textId="77777777" w:rsidR="0010030F" w:rsidRDefault="0010030F" w:rsidP="0010030F">
      <w:pPr>
        <w:spacing w:before="240"/>
      </w:pPr>
      <w:r>
        <w:t>C(Meditation)[T.Never]                                        -0.1256      0.014     -9.124      0.000      -0.153      -0.099</w:t>
      </w:r>
    </w:p>
    <w:p w14:paraId="0CDD046A" w14:textId="77777777" w:rsidR="0010030F" w:rsidRDefault="0010030F" w:rsidP="0010030F">
      <w:pPr>
        <w:spacing w:before="240"/>
      </w:pPr>
      <w:r>
        <w:t>C(Meditation)[T.Once or twice a week]                         -0.0040      0.021     -0.188      0.851      -0.046       0.038</w:t>
      </w:r>
    </w:p>
    <w:p w14:paraId="15FF135A" w14:textId="77777777" w:rsidR="0010030F" w:rsidRDefault="0010030F" w:rsidP="0010030F">
      <w:pPr>
        <w:spacing w:before="240"/>
      </w:pPr>
      <w:r>
        <w:t>C(Meditation)[T.Several times a week]                         -0.0211      0.030     -0.705      0.481      -0.080       0.038</w:t>
      </w:r>
    </w:p>
    <w:p w14:paraId="75962A0D" w14:textId="77777777" w:rsidR="0010030F" w:rsidRDefault="0010030F" w:rsidP="0010030F">
      <w:pPr>
        <w:spacing w:before="240"/>
      </w:pPr>
      <w:r>
        <w:t>C(Reading)[T.Daily]                                           -0.0128      0.016     -0.779      0.436      -0.045       0.019</w:t>
      </w:r>
    </w:p>
    <w:p w14:paraId="1CD82412" w14:textId="77777777" w:rsidR="0010030F" w:rsidRDefault="0010030F" w:rsidP="0010030F">
      <w:pPr>
        <w:spacing w:before="240"/>
      </w:pPr>
      <w:r>
        <w:t>C(Reading)[T.Hourly]                                           0.0165      0.080      0.206      0.837      -0.140       0.173</w:t>
      </w:r>
    </w:p>
    <w:p w14:paraId="2AEC7705" w14:textId="77777777" w:rsidR="0010030F" w:rsidRDefault="0010030F" w:rsidP="0010030F">
      <w:pPr>
        <w:spacing w:before="240"/>
      </w:pPr>
      <w:r>
        <w:t>C(Reading)[T.More Often]                                       0.2504      0.132      1.896      0.058      -0.008       0.509</w:t>
      </w:r>
    </w:p>
    <w:p w14:paraId="4C9EC24C" w14:textId="77777777" w:rsidR="0010030F" w:rsidRDefault="0010030F" w:rsidP="0010030F">
      <w:pPr>
        <w:spacing w:before="240"/>
      </w:pPr>
      <w:r>
        <w:lastRenderedPageBreak/>
        <w:t>C(Reading)[T.Never]                                            0.0822      0.025      3.294      0.001       0.033       0.131</w:t>
      </w:r>
    </w:p>
    <w:p w14:paraId="0190C264" w14:textId="77777777" w:rsidR="0010030F" w:rsidRDefault="0010030F" w:rsidP="0010030F">
      <w:pPr>
        <w:spacing w:before="240"/>
      </w:pPr>
      <w:r>
        <w:t>C(Reading)[T.Once or twice a week]                             0.0114      0.017      0.659      0.510      -0.023       0.045</w:t>
      </w:r>
    </w:p>
    <w:p w14:paraId="297E3592" w14:textId="77777777" w:rsidR="0010030F" w:rsidRDefault="0010030F" w:rsidP="0010030F">
      <w:pPr>
        <w:spacing w:before="240"/>
      </w:pPr>
      <w:r>
        <w:t>C(Reading)[T.Several times a week]                            -0.0306      0.019     -1.607      0.108      -0.068       0.007</w:t>
      </w:r>
    </w:p>
    <w:p w14:paraId="69D9E134" w14:textId="77777777" w:rsidR="0010030F" w:rsidRDefault="0010030F" w:rsidP="0010030F">
      <w:pPr>
        <w:spacing w:before="240"/>
      </w:pPr>
      <w:r>
        <w:t>C(OnlineGambling)[T.Daily]                                     0.1068      0.065      1.633      0.103      -0.021       0.235</w:t>
      </w:r>
    </w:p>
    <w:p w14:paraId="66A171F3" w14:textId="77777777" w:rsidR="0010030F" w:rsidRDefault="0010030F" w:rsidP="0010030F">
      <w:pPr>
        <w:spacing w:before="240"/>
      </w:pPr>
      <w:r>
        <w:t>C(OnlineGambling)[T.Hourly]                                   -0.2697      0.243     -1.108      0.268      -0.747       0.207</w:t>
      </w:r>
    </w:p>
    <w:p w14:paraId="5A9D6891" w14:textId="77777777" w:rsidR="0010030F" w:rsidRDefault="0010030F" w:rsidP="0010030F">
      <w:pPr>
        <w:spacing w:before="240"/>
      </w:pPr>
      <w:r>
        <w:t>C(OnlineGambling)[T.More Often]                                0.1582      0.394      0.401      0.688      -0.615       0.931</w:t>
      </w:r>
    </w:p>
    <w:p w14:paraId="63C17517" w14:textId="77777777" w:rsidR="0010030F" w:rsidRDefault="0010030F" w:rsidP="0010030F">
      <w:pPr>
        <w:spacing w:before="240"/>
      </w:pPr>
      <w:r>
        <w:t>C(OnlineGambling)[T.Never]                                    -0.0205      0.018     -1.153      0.249      -0.055       0.014</w:t>
      </w:r>
    </w:p>
    <w:p w14:paraId="0FB5DB36" w14:textId="77777777" w:rsidR="0010030F" w:rsidRDefault="0010030F" w:rsidP="0010030F">
      <w:pPr>
        <w:spacing w:before="240"/>
      </w:pPr>
      <w:r>
        <w:t>C(OnlineGambling)[T.Once or twice a week]                     -0.0086      0.030     -0.288      0.774      -0.068       0.050</w:t>
      </w:r>
    </w:p>
    <w:p w14:paraId="4EA750A7" w14:textId="77777777" w:rsidR="0010030F" w:rsidRDefault="0010030F" w:rsidP="0010030F">
      <w:pPr>
        <w:spacing w:before="240"/>
      </w:pPr>
      <w:r>
        <w:t>C(OnlineGambling)[T.Several times a week]                      0.0781      0.055      1.429      0.153      -0.029       0.185</w:t>
      </w:r>
    </w:p>
    <w:p w14:paraId="03CDECB1" w14:textId="77777777" w:rsidR="0010030F" w:rsidRDefault="0010030F" w:rsidP="0010030F">
      <w:pPr>
        <w:spacing w:before="240"/>
      </w:pPr>
      <w:r>
        <w:t>C(HoursOnline)[T.2-4h]                                        -0.1058      0.025     -4.302      0.000      -0.154      -0.058</w:t>
      </w:r>
    </w:p>
    <w:p w14:paraId="0DFDE37F" w14:textId="77777777" w:rsidR="0010030F" w:rsidRDefault="0010030F" w:rsidP="0010030F">
      <w:pPr>
        <w:spacing w:before="240"/>
      </w:pPr>
      <w:r>
        <w:t>C(HoursOnline)[T.4-6h]                                        -0.0703      0.025     -2.846      0.004      -0.119      -0.022</w:t>
      </w:r>
    </w:p>
    <w:p w14:paraId="600D4485" w14:textId="77777777" w:rsidR="0010030F" w:rsidRDefault="0010030F" w:rsidP="0010030F">
      <w:pPr>
        <w:spacing w:before="240"/>
      </w:pPr>
      <w:r>
        <w:t>C(HoursOnline)[T.6-8h]                                        -0.0432      0.027     -1.583      0.113      -0.097       0.010</w:t>
      </w:r>
    </w:p>
    <w:p w14:paraId="780A83CC" w14:textId="77777777" w:rsidR="0010030F" w:rsidRDefault="0010030F" w:rsidP="0010030F">
      <w:pPr>
        <w:spacing w:before="240"/>
      </w:pPr>
      <w:r>
        <w:t>C(HoursOnline)[T.8-10h]                                       -0.0155      0.028     -0.559      0.576      -0.070       0.039</w:t>
      </w:r>
    </w:p>
    <w:p w14:paraId="466F0F03" w14:textId="77777777" w:rsidR="0010030F" w:rsidRDefault="0010030F" w:rsidP="0010030F">
      <w:pPr>
        <w:spacing w:before="240"/>
      </w:pPr>
      <w:r>
        <w:t>C(HoursOnline)[T.less than 2]                                 -0.1487      0.032     -4.604      0.000      -0.212      -0.085</w:t>
      </w:r>
    </w:p>
    <w:p w14:paraId="2D9FC121" w14:textId="77777777" w:rsidR="0010030F" w:rsidRDefault="0010030F" w:rsidP="0010030F">
      <w:pPr>
        <w:spacing w:before="240"/>
      </w:pPr>
      <w:r>
        <w:t>C(HoursOnline)[T.more than 12h]                                0.1795      0.042      4.306      0.000       0.098       0.261</w:t>
      </w:r>
    </w:p>
    <w:p w14:paraId="64C0DD10" w14:textId="77777777" w:rsidR="0010030F" w:rsidRDefault="0010030F" w:rsidP="0010030F">
      <w:pPr>
        <w:spacing w:before="240"/>
      </w:pPr>
      <w:r>
        <w:t>cigarettes_z                                                   0.0266      0.006      4.476      0.000       0.015       0.038</w:t>
      </w:r>
    </w:p>
    <w:p w14:paraId="55ED92FE" w14:textId="77777777" w:rsidR="0010030F" w:rsidRDefault="0010030F" w:rsidP="0010030F">
      <w:pPr>
        <w:spacing w:before="240"/>
      </w:pPr>
      <w:r>
        <w:t>alcohol_z                                                      0.0002      0.006      0.030      0.976      -0.012       0.012</w:t>
      </w:r>
    </w:p>
    <w:p w14:paraId="162CEE7F" w14:textId="77777777" w:rsidR="0010030F" w:rsidRDefault="0010030F" w:rsidP="0010030F">
      <w:pPr>
        <w:spacing w:before="240"/>
      </w:pPr>
      <w:r>
        <w:t>openness                                                       0.0942      0.007     14.105      0.000       0.081       0.107</w:t>
      </w:r>
    </w:p>
    <w:p w14:paraId="54C637E8" w14:textId="77777777" w:rsidR="0010030F" w:rsidRDefault="0010030F" w:rsidP="0010030F">
      <w:pPr>
        <w:spacing w:before="240"/>
      </w:pPr>
      <w:r>
        <w:t>extraversion                                                   0.0217      0.006      3.458      0.001       0.009       0.034</w:t>
      </w:r>
    </w:p>
    <w:p w14:paraId="535B9AD8" w14:textId="77777777" w:rsidR="0010030F" w:rsidRDefault="0010030F" w:rsidP="0010030F">
      <w:pPr>
        <w:spacing w:before="240"/>
      </w:pPr>
      <w:r>
        <w:lastRenderedPageBreak/>
        <w:t>neuroticism                                                    0.3721      0.007     50.348      0.000       0.358       0.387</w:t>
      </w:r>
    </w:p>
    <w:p w14:paraId="7C5028F5" w14:textId="77777777" w:rsidR="0010030F" w:rsidRDefault="0010030F" w:rsidP="0010030F">
      <w:pPr>
        <w:spacing w:before="240"/>
      </w:pPr>
      <w:r>
        <w:t>conscienciousness                                             -0.1505      0.008    -19.199      0.000      -0.166      -0.135</w:t>
      </w:r>
    </w:p>
    <w:p w14:paraId="2A402CB3" w14:textId="77777777" w:rsidR="0010030F" w:rsidRDefault="0010030F" w:rsidP="0010030F">
      <w:pPr>
        <w:spacing w:before="240"/>
      </w:pPr>
      <w:r>
        <w:t>agreeableness                                                 -0.0560      0.007     -7.483      0.000      -0.071      -0.041</w:t>
      </w:r>
    </w:p>
    <w:p w14:paraId="7AFFA5DE" w14:textId="77777777" w:rsidR="0010030F" w:rsidRDefault="0010030F" w:rsidP="0010030F">
      <w:pPr>
        <w:spacing w:before="240"/>
      </w:pPr>
      <w:r>
        <w:t>perfectionism                                                  0.2946      0.012     25.100      0.000       0.272       0.318</w:t>
      </w:r>
    </w:p>
    <w:p w14:paraId="3C8B237E" w14:textId="77777777" w:rsidR="0010030F" w:rsidRDefault="0010030F" w:rsidP="0010030F">
      <w:pPr>
        <w:spacing w:before="240"/>
      </w:pPr>
      <w:r>
        <w:t>reward_drive                                                   0.1361      0.008     16.547      0.000       0.120       0.152</w:t>
      </w:r>
    </w:p>
    <w:p w14:paraId="40DD7DB4" w14:textId="77777777" w:rsidR="0010030F" w:rsidRDefault="0010030F" w:rsidP="0010030F">
      <w:pPr>
        <w:spacing w:before="240"/>
      </w:pPr>
      <w:r>
        <w:t>==============================================================================</w:t>
      </w:r>
    </w:p>
    <w:p w14:paraId="0C2C2F92" w14:textId="77777777" w:rsidR="0010030F" w:rsidRDefault="0010030F" w:rsidP="0010030F">
      <w:pPr>
        <w:spacing w:before="240"/>
      </w:pPr>
      <w:r>
        <w:t>Omnibus:                     5705.923   Durbin-Watson:                   1.998</w:t>
      </w:r>
    </w:p>
    <w:p w14:paraId="1629AAF7" w14:textId="77777777" w:rsidR="0010030F" w:rsidRDefault="0010030F" w:rsidP="0010030F">
      <w:pPr>
        <w:spacing w:before="240"/>
      </w:pPr>
      <w:r>
        <w:t>Prob(Omnibus):                  0.000   Jarque-Bera (JB):             9699.205</w:t>
      </w:r>
    </w:p>
    <w:p w14:paraId="57907EAD" w14:textId="77777777" w:rsidR="0010030F" w:rsidRDefault="0010030F" w:rsidP="0010030F">
      <w:pPr>
        <w:spacing w:before="240"/>
      </w:pPr>
      <w:r>
        <w:t>Skew:                           1.015   Prob(JB):                         0.00</w:t>
      </w:r>
    </w:p>
    <w:p w14:paraId="5D588E7C" w14:textId="77777777" w:rsidR="0010030F" w:rsidRDefault="0010030F" w:rsidP="0010030F">
      <w:pPr>
        <w:spacing w:before="240"/>
      </w:pPr>
      <w:r>
        <w:t>Kurtosis:                       4.452   Cond. No.                         162.</w:t>
      </w:r>
    </w:p>
    <w:p w14:paraId="295F0A82" w14:textId="77777777" w:rsidR="0010030F" w:rsidRDefault="0010030F" w:rsidP="0010030F">
      <w:pPr>
        <w:spacing w:before="240"/>
      </w:pPr>
      <w:r>
        <w:t>==============================================================================</w:t>
      </w:r>
    </w:p>
    <w:p w14:paraId="3E22E070" w14:textId="77777777" w:rsidR="0010030F" w:rsidRDefault="0010030F" w:rsidP="0010030F">
      <w:pPr>
        <w:spacing w:before="240"/>
      </w:pPr>
    </w:p>
    <w:p w14:paraId="5B08FFE7" w14:textId="77777777" w:rsidR="0010030F" w:rsidRDefault="0010030F" w:rsidP="0010030F">
      <w:pPr>
        <w:spacing w:before="240"/>
      </w:pPr>
      <w:r>
        <w:t>Notes:</w:t>
      </w:r>
    </w:p>
    <w:p w14:paraId="034E2B3F" w14:textId="77777777" w:rsidR="0010030F" w:rsidRDefault="0010030F" w:rsidP="0010030F">
      <w:pPr>
        <w:spacing w:before="240"/>
      </w:pPr>
      <w:r>
        <w:t>[1] Standard Errors assume that the covariance matrix of the errors is correctly specified.</w:t>
      </w:r>
    </w:p>
    <w:p w14:paraId="68DDB9B2" w14:textId="77777777" w:rsidR="0010030F" w:rsidRDefault="0010030F" w:rsidP="0010030F">
      <w:pPr>
        <w:spacing w:before="240"/>
      </w:pPr>
      <w:r>
        <w:t xml:space="preserve">                            OLS Regression Results                            </w:t>
      </w:r>
    </w:p>
    <w:p w14:paraId="1D29C925" w14:textId="77777777" w:rsidR="0010030F" w:rsidRDefault="0010030F" w:rsidP="0010030F">
      <w:pPr>
        <w:spacing w:before="240"/>
      </w:pPr>
      <w:r>
        <w:t>==============================================================================</w:t>
      </w:r>
    </w:p>
    <w:p w14:paraId="67165500" w14:textId="77777777" w:rsidR="0010030F" w:rsidRDefault="0010030F" w:rsidP="0010030F">
      <w:pPr>
        <w:spacing w:before="240"/>
      </w:pPr>
      <w:r>
        <w:t>Dep. Variable:     irritability_score   R-squared:                       0.306</w:t>
      </w:r>
    </w:p>
    <w:p w14:paraId="5EC7C28E" w14:textId="77777777" w:rsidR="0010030F" w:rsidRDefault="0010030F" w:rsidP="0010030F">
      <w:pPr>
        <w:spacing w:before="240"/>
      </w:pPr>
      <w:r>
        <w:t>Model:                            OLS   Adj. R-squared:                  0.305</w:t>
      </w:r>
    </w:p>
    <w:p w14:paraId="307FAE75" w14:textId="77777777" w:rsidR="0010030F" w:rsidRDefault="0010030F" w:rsidP="0010030F">
      <w:pPr>
        <w:spacing w:before="240"/>
      </w:pPr>
      <w:r>
        <w:lastRenderedPageBreak/>
        <w:t>Method:                 Least Squares   F-statistic:                     261.7</w:t>
      </w:r>
    </w:p>
    <w:p w14:paraId="2D54956C" w14:textId="77777777" w:rsidR="0010030F" w:rsidRDefault="0010030F" w:rsidP="0010030F">
      <w:pPr>
        <w:spacing w:before="240"/>
      </w:pPr>
      <w:r>
        <w:t>Date:                Tue, 11 Apr 2023   Prob (F-statistic):               0.00</w:t>
      </w:r>
    </w:p>
    <w:p w14:paraId="20F51EB0" w14:textId="77777777" w:rsidR="0010030F" w:rsidRDefault="0010030F" w:rsidP="0010030F">
      <w:pPr>
        <w:spacing w:before="240"/>
      </w:pPr>
      <w:r>
        <w:t>Time:                        20:02:11   Log-Likelihood:                -52072.</w:t>
      </w:r>
    </w:p>
    <w:p w14:paraId="76A7003B" w14:textId="77777777" w:rsidR="0010030F" w:rsidRDefault="0010030F" w:rsidP="0010030F">
      <w:pPr>
        <w:spacing w:before="240"/>
      </w:pPr>
      <w:r>
        <w:t>No. Observations:               37389   AIC:                         1.043e+05</w:t>
      </w:r>
    </w:p>
    <w:p w14:paraId="7FC0BD68" w14:textId="77777777" w:rsidR="0010030F" w:rsidRDefault="0010030F" w:rsidP="0010030F">
      <w:pPr>
        <w:spacing w:before="240"/>
      </w:pPr>
      <w:r>
        <w:t>Df Residuals:                   37325   BIC:                         1.048e+05</w:t>
      </w:r>
    </w:p>
    <w:p w14:paraId="202F473A" w14:textId="77777777" w:rsidR="0010030F" w:rsidRDefault="0010030F" w:rsidP="0010030F">
      <w:pPr>
        <w:spacing w:before="240"/>
      </w:pPr>
      <w:r>
        <w:t xml:space="preserve">Df Model:                          63                                         </w:t>
      </w:r>
    </w:p>
    <w:p w14:paraId="50CC4D11" w14:textId="77777777" w:rsidR="0010030F" w:rsidRDefault="0010030F" w:rsidP="0010030F">
      <w:pPr>
        <w:spacing w:before="240"/>
      </w:pPr>
      <w:r>
        <w:t xml:space="preserve">Covariance Type:            nonrobust                                         </w:t>
      </w:r>
    </w:p>
    <w:p w14:paraId="48B56C94" w14:textId="77777777" w:rsidR="0010030F" w:rsidRDefault="0010030F" w:rsidP="0010030F">
      <w:pPr>
        <w:spacing w:before="240"/>
      </w:pPr>
      <w:r>
        <w:t>==============================================================================================================================</w:t>
      </w:r>
    </w:p>
    <w:p w14:paraId="731336B7" w14:textId="77777777" w:rsidR="0010030F" w:rsidRDefault="0010030F" w:rsidP="0010030F">
      <w:pPr>
        <w:spacing w:before="240"/>
      </w:pPr>
      <w:r>
        <w:t xml:space="preserve">                                                                 coef    std err          t      P&gt;|t|      [0.025      0.975]</w:t>
      </w:r>
    </w:p>
    <w:p w14:paraId="4326F93A" w14:textId="77777777" w:rsidR="0010030F" w:rsidRDefault="0010030F" w:rsidP="0010030F">
      <w:pPr>
        <w:spacing w:before="240"/>
      </w:pPr>
      <w:r>
        <w:t>------------------------------------------------------------------------------------------------------------------------------</w:t>
      </w:r>
    </w:p>
    <w:p w14:paraId="4933EB87" w14:textId="77777777" w:rsidR="0010030F" w:rsidRDefault="0010030F" w:rsidP="0010030F">
      <w:pPr>
        <w:spacing w:before="240"/>
      </w:pPr>
      <w:r>
        <w:t>Intercept                                                      2.7977      0.086     32.619      0.000       2.630       2.966</w:t>
      </w:r>
    </w:p>
    <w:p w14:paraId="67DF827E" w14:textId="77777777" w:rsidR="0010030F" w:rsidRDefault="0010030F" w:rsidP="0010030F">
      <w:pPr>
        <w:spacing w:before="240"/>
      </w:pPr>
      <w:r>
        <w:t>C(timepoint)[T.june2021]                                      -0.0435      0.010     -4.250      0.000      -0.064      -0.023</w:t>
      </w:r>
    </w:p>
    <w:p w14:paraId="049DFD8F" w14:textId="77777777" w:rsidR="0010030F" w:rsidRDefault="0010030F" w:rsidP="0010030F">
      <w:pPr>
        <w:spacing w:before="240"/>
      </w:pPr>
      <w:r>
        <w:t>C(Age_decade)[T.20]                                           -0.1413      0.038     -3.719      0.000      -0.216      -0.067</w:t>
      </w:r>
    </w:p>
    <w:p w14:paraId="3C150C00" w14:textId="77777777" w:rsidR="0010030F" w:rsidRDefault="0010030F" w:rsidP="0010030F">
      <w:pPr>
        <w:spacing w:before="240"/>
      </w:pPr>
      <w:r>
        <w:t>C(Age_decade)[T.30]                                           -0.0645      0.041     -1.570      0.117      -0.145       0.016</w:t>
      </w:r>
    </w:p>
    <w:p w14:paraId="0E7A268F" w14:textId="77777777" w:rsidR="0010030F" w:rsidRDefault="0010030F" w:rsidP="0010030F">
      <w:pPr>
        <w:spacing w:before="240"/>
      </w:pPr>
      <w:r>
        <w:t>C(Age_decade)[T.40]                                           -0.1610      0.041     -3.957      0.000      -0.241      -0.081</w:t>
      </w:r>
    </w:p>
    <w:p w14:paraId="7F25E528" w14:textId="77777777" w:rsidR="0010030F" w:rsidRDefault="0010030F" w:rsidP="0010030F">
      <w:pPr>
        <w:spacing w:before="240"/>
      </w:pPr>
      <w:r>
        <w:t>C(Age_decade)[T.50]                                           -0.3934      0.041     -9.678      0.000      -0.473      -0.314</w:t>
      </w:r>
    </w:p>
    <w:p w14:paraId="6BD52BFC" w14:textId="77777777" w:rsidR="0010030F" w:rsidRDefault="0010030F" w:rsidP="0010030F">
      <w:pPr>
        <w:spacing w:before="240"/>
      </w:pPr>
      <w:r>
        <w:t>C(Age_decade)[T.60]                                           -0.5050      0.043    -11.810      0.000      -0.589      -0.421</w:t>
      </w:r>
    </w:p>
    <w:p w14:paraId="6C055782" w14:textId="77777777" w:rsidR="0010030F" w:rsidRDefault="0010030F" w:rsidP="0010030F">
      <w:pPr>
        <w:spacing w:before="240"/>
      </w:pPr>
      <w:r>
        <w:t>C(Age_decade)[T.70]                                           -0.5205      0.047    -11.066      0.000      -0.613      -0.428</w:t>
      </w:r>
    </w:p>
    <w:p w14:paraId="23FB04E6" w14:textId="77777777" w:rsidR="0010030F" w:rsidRDefault="0010030F" w:rsidP="0010030F">
      <w:pPr>
        <w:spacing w:before="240"/>
      </w:pPr>
      <w:r>
        <w:lastRenderedPageBreak/>
        <w:t>C(Age_decade)[T.80]                                           -0.5574      0.073     -7.633      0.000      -0.701      -0.414</w:t>
      </w:r>
    </w:p>
    <w:p w14:paraId="6FF7A9F8" w14:textId="77777777" w:rsidR="0010030F" w:rsidRDefault="0010030F" w:rsidP="0010030F">
      <w:pPr>
        <w:spacing w:before="240"/>
      </w:pPr>
      <w:r>
        <w:t>C(Residence)[T.United Kingdom]                                 0.0107      0.018      0.590      0.555      -0.025       0.046</w:t>
      </w:r>
    </w:p>
    <w:p w14:paraId="0B4074B3" w14:textId="77777777" w:rsidR="0010030F" w:rsidRDefault="0010030F" w:rsidP="0010030F">
      <w:pPr>
        <w:spacing w:before="240"/>
      </w:pPr>
      <w:r>
        <w:t>C(Sex)[T.Male]                                                -0.0331      0.011     -2.893      0.004      -0.056      -0.011</w:t>
      </w:r>
    </w:p>
    <w:p w14:paraId="42C9B631" w14:textId="77777777" w:rsidR="0010030F" w:rsidRDefault="0010030F" w:rsidP="0010030F">
      <w:pPr>
        <w:spacing w:before="240"/>
      </w:pPr>
      <w:r>
        <w:t>C(Sex)[T.Other]                                                0.1476      0.071      2.076      0.038       0.008       0.287</w:t>
      </w:r>
    </w:p>
    <w:p w14:paraId="4F5F545C" w14:textId="77777777" w:rsidR="0010030F" w:rsidRDefault="0010030F" w:rsidP="0010030F">
      <w:pPr>
        <w:spacing w:before="240"/>
      </w:pPr>
      <w:r>
        <w:t>C(Education)[T.PhD]                                           -0.0327      0.024     -1.365      0.172      -0.080       0.014</w:t>
      </w:r>
    </w:p>
    <w:p w14:paraId="1734301B" w14:textId="77777777" w:rsidR="0010030F" w:rsidRDefault="0010030F" w:rsidP="0010030F">
      <w:pPr>
        <w:spacing w:before="240"/>
      </w:pPr>
      <w:r>
        <w:t>C(Education)[T.School]                                        -0.0079      0.012     -0.681      0.496      -0.031       0.015</w:t>
      </w:r>
    </w:p>
    <w:p w14:paraId="482637C0" w14:textId="77777777" w:rsidR="0010030F" w:rsidRDefault="0010030F" w:rsidP="0010030F">
      <w:pPr>
        <w:spacing w:before="240"/>
      </w:pPr>
      <w:r>
        <w:t>C(Education)[T.preGCSE]                                        0.0764      0.042      1.830      0.067      -0.005       0.158</w:t>
      </w:r>
    </w:p>
    <w:p w14:paraId="7D35A693" w14:textId="77777777" w:rsidR="0010030F" w:rsidRDefault="0010030F" w:rsidP="0010030F">
      <w:pPr>
        <w:spacing w:before="240"/>
      </w:pPr>
      <w:r>
        <w:t>C(Ethnicity)[T.Asian or Asian British]                        -0.0612      0.059     -1.029      0.304      -0.178       0.055</w:t>
      </w:r>
    </w:p>
    <w:p w14:paraId="0E444FD7" w14:textId="77777777" w:rsidR="0010030F" w:rsidRDefault="0010030F" w:rsidP="0010030F">
      <w:pPr>
        <w:spacing w:before="240"/>
      </w:pPr>
      <w:r>
        <w:t>C(Ethnicity)[T.Black, Black British, Caribbean or African]    -0.2080      0.096     -2.169      0.030      -0.396      -0.020</w:t>
      </w:r>
    </w:p>
    <w:p w14:paraId="6DB79716" w14:textId="77777777" w:rsidR="0010030F" w:rsidRDefault="0010030F" w:rsidP="0010030F">
      <w:pPr>
        <w:spacing w:before="240"/>
      </w:pPr>
      <w:r>
        <w:t>C(Ethnicity)[T.Mixed or multiple ethnic groups]               -0.0681      0.062     -1.100      0.271      -0.189       0.053</w:t>
      </w:r>
    </w:p>
    <w:p w14:paraId="372C18BC" w14:textId="77777777" w:rsidR="0010030F" w:rsidRDefault="0010030F" w:rsidP="0010030F">
      <w:pPr>
        <w:spacing w:before="240"/>
      </w:pPr>
      <w:r>
        <w:t>C(Ethnicity)[T.Other ethnic group]                            -0.0725      0.098     -0.742      0.458      -0.264       0.119</w:t>
      </w:r>
    </w:p>
    <w:p w14:paraId="31BDB3F2" w14:textId="77777777" w:rsidR="0010030F" w:rsidRDefault="0010030F" w:rsidP="0010030F">
      <w:pPr>
        <w:spacing w:before="240"/>
      </w:pPr>
      <w:r>
        <w:t>C(Ethnicity)[T.White]                                         -0.0843      0.053     -1.593      0.111      -0.188       0.019</w:t>
      </w:r>
    </w:p>
    <w:p w14:paraId="55AD27F9" w14:textId="77777777" w:rsidR="0010030F" w:rsidRDefault="0010030F" w:rsidP="0010030F">
      <w:pPr>
        <w:spacing w:before="240"/>
      </w:pPr>
      <w:r>
        <w:t>C(Occupation)[T.Homemaker]                                    -0.0731      0.053     -1.385      0.166      -0.177       0.030</w:t>
      </w:r>
    </w:p>
    <w:p w14:paraId="6EE36C39" w14:textId="77777777" w:rsidR="0010030F" w:rsidRDefault="0010030F" w:rsidP="0010030F">
      <w:pPr>
        <w:spacing w:before="240"/>
      </w:pPr>
      <w:r>
        <w:t>C(Occupation)[T.Retired]                                      -0.3034      0.047     -6.464      0.000      -0.395      -0.211</w:t>
      </w:r>
    </w:p>
    <w:p w14:paraId="25BBAEB6" w14:textId="77777777" w:rsidR="0010030F" w:rsidRDefault="0010030F" w:rsidP="0010030F">
      <w:pPr>
        <w:spacing w:before="240"/>
      </w:pPr>
      <w:r>
        <w:t>C(Occupation)[T.Student]                                      -0.3172      0.051     -6.184      0.000      -0.418      -0.217</w:t>
      </w:r>
    </w:p>
    <w:p w14:paraId="2C2A3417" w14:textId="77777777" w:rsidR="0010030F" w:rsidRDefault="0010030F" w:rsidP="0010030F">
      <w:pPr>
        <w:spacing w:before="240"/>
      </w:pPr>
      <w:r>
        <w:t>C(Occupation)[T.Unemployed/Looking for work]                  -0.2166      0.053     -4.119      0.000      -0.320      -0.114</w:t>
      </w:r>
    </w:p>
    <w:p w14:paraId="6A1D2421" w14:textId="77777777" w:rsidR="0010030F" w:rsidRDefault="0010030F" w:rsidP="0010030F">
      <w:pPr>
        <w:spacing w:before="240"/>
      </w:pPr>
      <w:r>
        <w:t>C(Occupation)[T.Worker]                                       -0.2505      0.044     -5.636      0.000      -0.338      -0.163</w:t>
      </w:r>
    </w:p>
    <w:p w14:paraId="7AFFF4A7" w14:textId="77777777" w:rsidR="0010030F" w:rsidRDefault="0010030F" w:rsidP="0010030F">
      <w:pPr>
        <w:spacing w:before="240"/>
      </w:pPr>
      <w:r>
        <w:t>C(Exercise)[T.Daily]                                          -0.1026      0.019     -5.469      0.000      -0.139      -0.066</w:t>
      </w:r>
    </w:p>
    <w:p w14:paraId="4859B5BC" w14:textId="77777777" w:rsidR="0010030F" w:rsidRDefault="0010030F" w:rsidP="0010030F">
      <w:pPr>
        <w:spacing w:before="240"/>
      </w:pPr>
      <w:r>
        <w:lastRenderedPageBreak/>
        <w:t>C(Exercise)[T.Hourly]                                          0.2067      0.105      1.976      0.048       0.002       0.412</w:t>
      </w:r>
    </w:p>
    <w:p w14:paraId="349DCBEF" w14:textId="77777777" w:rsidR="0010030F" w:rsidRDefault="0010030F" w:rsidP="0010030F">
      <w:pPr>
        <w:spacing w:before="240"/>
      </w:pPr>
      <w:r>
        <w:t>C(Exercise)[T.More Often]                                     -0.0404      0.085     -0.473      0.636      -0.208       0.127</w:t>
      </w:r>
    </w:p>
    <w:p w14:paraId="24A5531D" w14:textId="77777777" w:rsidR="0010030F" w:rsidRDefault="0010030F" w:rsidP="0010030F">
      <w:pPr>
        <w:spacing w:before="240"/>
      </w:pPr>
      <w:r>
        <w:t>C(Exercise)[T.Never]                                           0.0499      0.037      1.348      0.178      -0.023       0.122</w:t>
      </w:r>
    </w:p>
    <w:p w14:paraId="7572375B" w14:textId="77777777" w:rsidR="0010030F" w:rsidRDefault="0010030F" w:rsidP="0010030F">
      <w:pPr>
        <w:spacing w:before="240"/>
      </w:pPr>
      <w:r>
        <w:t>C(Exercise)[T.Once or twice a week]                           -0.1008      0.020     -5.102      0.000      -0.140      -0.062</w:t>
      </w:r>
    </w:p>
    <w:p w14:paraId="39C28443" w14:textId="77777777" w:rsidR="0010030F" w:rsidRDefault="0010030F" w:rsidP="0010030F">
      <w:pPr>
        <w:spacing w:before="240"/>
      </w:pPr>
      <w:r>
        <w:t>C(Exercise)[T.Several times a week]                           -0.1008      0.019     -5.364      0.000      -0.138      -0.064</w:t>
      </w:r>
    </w:p>
    <w:p w14:paraId="7658CEE3" w14:textId="77777777" w:rsidR="0010030F" w:rsidRDefault="0010030F" w:rsidP="0010030F">
      <w:pPr>
        <w:spacing w:before="240"/>
      </w:pPr>
      <w:r>
        <w:t>C(Meditation)[T.Daily]                                        -0.1012      0.026     -3.878      0.000      -0.152      -0.050</w:t>
      </w:r>
    </w:p>
    <w:p w14:paraId="4805BE6B" w14:textId="77777777" w:rsidR="0010030F" w:rsidRDefault="0010030F" w:rsidP="0010030F">
      <w:pPr>
        <w:spacing w:before="240"/>
      </w:pPr>
      <w:r>
        <w:t>C(Meditation)[T.Hourly]                                       -0.0745      0.225     -0.331      0.741      -0.515       0.367</w:t>
      </w:r>
    </w:p>
    <w:p w14:paraId="1F66F4B3" w14:textId="77777777" w:rsidR="0010030F" w:rsidRDefault="0010030F" w:rsidP="0010030F">
      <w:pPr>
        <w:spacing w:before="240"/>
      </w:pPr>
      <w:r>
        <w:t>C(Meditation)[T.More Often]                                   -0.3998      0.225     -1.773      0.076      -0.842       0.042</w:t>
      </w:r>
    </w:p>
    <w:p w14:paraId="4BC64B19" w14:textId="77777777" w:rsidR="0010030F" w:rsidRDefault="0010030F" w:rsidP="0010030F">
      <w:pPr>
        <w:spacing w:before="240"/>
      </w:pPr>
      <w:r>
        <w:t>C(Meditation)[T.Never]                                        -0.0626      0.012     -5.175      0.000      -0.086      -0.039</w:t>
      </w:r>
    </w:p>
    <w:p w14:paraId="113BD048" w14:textId="77777777" w:rsidR="0010030F" w:rsidRDefault="0010030F" w:rsidP="0010030F">
      <w:pPr>
        <w:spacing w:before="240"/>
      </w:pPr>
      <w:r>
        <w:t>C(Meditation)[T.Once or twice a week]                         -0.0484      0.019     -2.578      0.010      -0.085      -0.012</w:t>
      </w:r>
    </w:p>
    <w:p w14:paraId="3EB21799" w14:textId="77777777" w:rsidR="0010030F" w:rsidRDefault="0010030F" w:rsidP="0010030F">
      <w:pPr>
        <w:spacing w:before="240"/>
      </w:pPr>
      <w:r>
        <w:t>C(Meditation)[T.Several times a week]                         -0.0081      0.026     -0.310      0.757      -0.060       0.043</w:t>
      </w:r>
    </w:p>
    <w:p w14:paraId="51402053" w14:textId="77777777" w:rsidR="0010030F" w:rsidRDefault="0010030F" w:rsidP="0010030F">
      <w:pPr>
        <w:spacing w:before="240"/>
      </w:pPr>
      <w:r>
        <w:t>C(Reading)[T.Daily]                                           -0.0087      0.015     -0.598      0.550      -0.037       0.020</w:t>
      </w:r>
    </w:p>
    <w:p w14:paraId="2424DE88" w14:textId="77777777" w:rsidR="0010030F" w:rsidRDefault="0010030F" w:rsidP="0010030F">
      <w:pPr>
        <w:spacing w:before="240"/>
      </w:pPr>
      <w:r>
        <w:t>C(Reading)[T.Hourly]                                          -0.0125      0.070     -0.177      0.860      -0.150       0.126</w:t>
      </w:r>
    </w:p>
    <w:p w14:paraId="3579BABC" w14:textId="77777777" w:rsidR="0010030F" w:rsidRDefault="0010030F" w:rsidP="0010030F">
      <w:pPr>
        <w:spacing w:before="240"/>
      </w:pPr>
      <w:r>
        <w:t>C(Reading)[T.More Often]                                       0.2409      0.116      2.074      0.038       0.013       0.468</w:t>
      </w:r>
    </w:p>
    <w:p w14:paraId="19FD8209" w14:textId="77777777" w:rsidR="0010030F" w:rsidRDefault="0010030F" w:rsidP="0010030F">
      <w:pPr>
        <w:spacing w:before="240"/>
      </w:pPr>
      <w:r>
        <w:t>C(Reading)[T.Never]                                            0.0587      0.022      2.672      0.008       0.016       0.102</w:t>
      </w:r>
    </w:p>
    <w:p w14:paraId="2D724E8A" w14:textId="77777777" w:rsidR="0010030F" w:rsidRDefault="0010030F" w:rsidP="0010030F">
      <w:pPr>
        <w:spacing w:before="240"/>
      </w:pPr>
      <w:r>
        <w:t>C(Reading)[T.Once or twice a week]                            -0.0066      0.015     -0.434      0.665      -0.037       0.023</w:t>
      </w:r>
    </w:p>
    <w:p w14:paraId="153BD19D" w14:textId="77777777" w:rsidR="0010030F" w:rsidRDefault="0010030F" w:rsidP="0010030F">
      <w:pPr>
        <w:spacing w:before="240"/>
      </w:pPr>
      <w:r>
        <w:t>C(Reading)[T.Several times a week]                            -0.0377      0.017     -2.253      0.024      -0.070      -0.005</w:t>
      </w:r>
    </w:p>
    <w:p w14:paraId="32E52078" w14:textId="77777777" w:rsidR="0010030F" w:rsidRDefault="0010030F" w:rsidP="0010030F">
      <w:pPr>
        <w:spacing w:before="240"/>
      </w:pPr>
      <w:r>
        <w:t>C(OnlineGambling)[T.Daily]                                    -0.0002      0.057     -0.003      0.998      -0.113       0.113</w:t>
      </w:r>
    </w:p>
    <w:p w14:paraId="1B1B6A6C" w14:textId="77777777" w:rsidR="0010030F" w:rsidRDefault="0010030F" w:rsidP="0010030F">
      <w:pPr>
        <w:spacing w:before="240"/>
      </w:pPr>
      <w:r>
        <w:t>C(OnlineGambling)[T.Hourly]                                    0.2225      0.214      1.040      0.298      -0.197       0.642</w:t>
      </w:r>
    </w:p>
    <w:p w14:paraId="05CE6803" w14:textId="77777777" w:rsidR="0010030F" w:rsidRDefault="0010030F" w:rsidP="0010030F">
      <w:pPr>
        <w:spacing w:before="240"/>
      </w:pPr>
      <w:r>
        <w:lastRenderedPageBreak/>
        <w:t>C(OnlineGambling)[T.More Often]                                0.5114      0.347      1.475      0.140      -0.168       1.191</w:t>
      </w:r>
    </w:p>
    <w:p w14:paraId="5A78E619" w14:textId="77777777" w:rsidR="0010030F" w:rsidRDefault="0010030F" w:rsidP="0010030F">
      <w:pPr>
        <w:spacing w:before="240"/>
      </w:pPr>
      <w:r>
        <w:t>C(OnlineGambling)[T.Never]                                    -0.0526      0.016     -3.365      0.001      -0.083      -0.022</w:t>
      </w:r>
    </w:p>
    <w:p w14:paraId="6B2030F6" w14:textId="77777777" w:rsidR="0010030F" w:rsidRDefault="0010030F" w:rsidP="0010030F">
      <w:pPr>
        <w:spacing w:before="240"/>
      </w:pPr>
      <w:r>
        <w:t>C(OnlineGambling)[T.Once or twice a week]                     -0.0042      0.026     -0.159      0.874      -0.056       0.048</w:t>
      </w:r>
    </w:p>
    <w:p w14:paraId="4D032C13" w14:textId="77777777" w:rsidR="0010030F" w:rsidRDefault="0010030F" w:rsidP="0010030F">
      <w:pPr>
        <w:spacing w:before="240"/>
      </w:pPr>
      <w:r>
        <w:t>C(OnlineGambling)[T.Several times a week]                      0.1190      0.048      2.476      0.013       0.025       0.213</w:t>
      </w:r>
    </w:p>
    <w:p w14:paraId="0DBEC586" w14:textId="77777777" w:rsidR="0010030F" w:rsidRDefault="0010030F" w:rsidP="0010030F">
      <w:pPr>
        <w:spacing w:before="240"/>
      </w:pPr>
      <w:r>
        <w:t>C(HoursOnline)[T.2-4h]                                        -0.1246      0.022     -5.760      0.000      -0.167      -0.082</w:t>
      </w:r>
    </w:p>
    <w:p w14:paraId="6AAC5961" w14:textId="77777777" w:rsidR="0010030F" w:rsidRDefault="0010030F" w:rsidP="0010030F">
      <w:pPr>
        <w:spacing w:before="240"/>
      </w:pPr>
      <w:r>
        <w:t>C(HoursOnline)[T.4-6h]                                        -0.0592      0.022     -2.726      0.006      -0.102      -0.017</w:t>
      </w:r>
    </w:p>
    <w:p w14:paraId="70EDC4D0" w14:textId="77777777" w:rsidR="0010030F" w:rsidRDefault="0010030F" w:rsidP="0010030F">
      <w:pPr>
        <w:spacing w:before="240"/>
      </w:pPr>
      <w:r>
        <w:t>C(HoursOnline)[T.6-8h]                                        -0.0341      0.024     -1.421      0.155      -0.081       0.013</w:t>
      </w:r>
    </w:p>
    <w:p w14:paraId="6CA452F3" w14:textId="77777777" w:rsidR="0010030F" w:rsidRDefault="0010030F" w:rsidP="0010030F">
      <w:pPr>
        <w:spacing w:before="240"/>
      </w:pPr>
      <w:r>
        <w:t>C(HoursOnline)[T.8-10h]                                       -0.0428      0.024     -1.753      0.080      -0.091       0.005</w:t>
      </w:r>
    </w:p>
    <w:p w14:paraId="770F29FD" w14:textId="77777777" w:rsidR="0010030F" w:rsidRDefault="0010030F" w:rsidP="0010030F">
      <w:pPr>
        <w:spacing w:before="240"/>
      </w:pPr>
      <w:r>
        <w:t>C(HoursOnline)[T.less than 2]                                 -0.1913      0.028     -6.736      0.000      -0.247      -0.136</w:t>
      </w:r>
    </w:p>
    <w:p w14:paraId="1BCAB68A" w14:textId="77777777" w:rsidR="0010030F" w:rsidRDefault="0010030F" w:rsidP="0010030F">
      <w:pPr>
        <w:spacing w:before="240"/>
      </w:pPr>
      <w:r>
        <w:t>C(HoursOnline)[T.more than 12h]                               -0.0166      0.037     -0.453      0.650      -0.088       0.055</w:t>
      </w:r>
    </w:p>
    <w:p w14:paraId="4AC987B3" w14:textId="77777777" w:rsidR="0010030F" w:rsidRDefault="0010030F" w:rsidP="0010030F">
      <w:pPr>
        <w:spacing w:before="240"/>
      </w:pPr>
      <w:r>
        <w:t>cigarettes_z                                                  -0.0208      0.005     -3.970      0.000      -0.031      -0.011</w:t>
      </w:r>
    </w:p>
    <w:p w14:paraId="3067C761" w14:textId="77777777" w:rsidR="0010030F" w:rsidRDefault="0010030F" w:rsidP="0010030F">
      <w:pPr>
        <w:spacing w:before="240"/>
      </w:pPr>
      <w:r>
        <w:t>alcohol_z                                                      0.0344      0.005      6.438      0.000       0.024       0.045</w:t>
      </w:r>
    </w:p>
    <w:p w14:paraId="1858968D" w14:textId="77777777" w:rsidR="0010030F" w:rsidRDefault="0010030F" w:rsidP="0010030F">
      <w:pPr>
        <w:spacing w:before="240"/>
      </w:pPr>
      <w:r>
        <w:t>openness                                                       0.0299      0.006      5.084      0.000       0.018       0.041</w:t>
      </w:r>
    </w:p>
    <w:p w14:paraId="19946F8C" w14:textId="77777777" w:rsidR="0010030F" w:rsidRDefault="0010030F" w:rsidP="0010030F">
      <w:pPr>
        <w:spacing w:before="240"/>
      </w:pPr>
      <w:r>
        <w:t>extraversion                                                   0.0128      0.006      2.318      0.020       0.002       0.024</w:t>
      </w:r>
    </w:p>
    <w:p w14:paraId="6E881CE8" w14:textId="77777777" w:rsidR="0010030F" w:rsidRDefault="0010030F" w:rsidP="0010030F">
      <w:pPr>
        <w:spacing w:before="240"/>
      </w:pPr>
      <w:r>
        <w:t>neuroticism                                                    0.4678      0.006     71.987      0.000       0.455       0.481</w:t>
      </w:r>
    </w:p>
    <w:p w14:paraId="76C9E252" w14:textId="77777777" w:rsidR="0010030F" w:rsidRDefault="0010030F" w:rsidP="0010030F">
      <w:pPr>
        <w:spacing w:before="240"/>
      </w:pPr>
      <w:r>
        <w:t>conscienciousness                                             -0.1253      0.007    -18.169      0.000      -0.139      -0.112</w:t>
      </w:r>
    </w:p>
    <w:p w14:paraId="39FC4F50" w14:textId="77777777" w:rsidR="0010030F" w:rsidRDefault="0010030F" w:rsidP="0010030F">
      <w:pPr>
        <w:spacing w:before="240"/>
      </w:pPr>
      <w:r>
        <w:t>agreeableness                                                 -0.2067      0.007    -31.419      0.000      -0.220      -0.194</w:t>
      </w:r>
    </w:p>
    <w:p w14:paraId="1F7B7CB7" w14:textId="77777777" w:rsidR="0010030F" w:rsidRDefault="0010030F" w:rsidP="0010030F">
      <w:pPr>
        <w:spacing w:before="240"/>
      </w:pPr>
      <w:r>
        <w:t>perfectionism                                                  0.2592      0.010     25.110      0.000       0.239       0.279</w:t>
      </w:r>
    </w:p>
    <w:p w14:paraId="5F6C4B59" w14:textId="77777777" w:rsidR="0010030F" w:rsidRDefault="0010030F" w:rsidP="0010030F">
      <w:pPr>
        <w:spacing w:before="240"/>
      </w:pPr>
      <w:r>
        <w:lastRenderedPageBreak/>
        <w:t>reward_drive                                                   0.0682      0.007      9.424      0.000       0.054       0.082</w:t>
      </w:r>
    </w:p>
    <w:p w14:paraId="5893917D" w14:textId="77777777" w:rsidR="0010030F" w:rsidRDefault="0010030F" w:rsidP="0010030F">
      <w:pPr>
        <w:spacing w:before="240"/>
      </w:pPr>
      <w:r>
        <w:t>==============================================================================</w:t>
      </w:r>
    </w:p>
    <w:p w14:paraId="3041416D" w14:textId="77777777" w:rsidR="0010030F" w:rsidRDefault="0010030F" w:rsidP="0010030F">
      <w:pPr>
        <w:spacing w:before="240"/>
      </w:pPr>
      <w:r>
        <w:t>Omnibus:                     2503.635   Durbin-Watson:                   1.999</w:t>
      </w:r>
    </w:p>
    <w:p w14:paraId="5277C458" w14:textId="77777777" w:rsidR="0010030F" w:rsidRDefault="0010030F" w:rsidP="0010030F">
      <w:pPr>
        <w:spacing w:before="240"/>
      </w:pPr>
      <w:r>
        <w:t>Prob(Omnibus):                  0.000   Jarque-Bera (JB):             3448.771</w:t>
      </w:r>
    </w:p>
    <w:p w14:paraId="57B44453" w14:textId="77777777" w:rsidR="0010030F" w:rsidRDefault="0010030F" w:rsidP="0010030F">
      <w:pPr>
        <w:spacing w:before="240"/>
      </w:pPr>
      <w:r>
        <w:t>Skew:                           0.591   Prob(JB):                         0.00</w:t>
      </w:r>
    </w:p>
    <w:p w14:paraId="39AE149F" w14:textId="77777777" w:rsidR="0010030F" w:rsidRDefault="0010030F" w:rsidP="0010030F">
      <w:pPr>
        <w:spacing w:before="240"/>
      </w:pPr>
      <w:r>
        <w:t>Kurtosis:                       3.904   Cond. No.                         162.</w:t>
      </w:r>
    </w:p>
    <w:p w14:paraId="6659E3E3" w14:textId="77777777" w:rsidR="0010030F" w:rsidRDefault="0010030F" w:rsidP="0010030F">
      <w:pPr>
        <w:spacing w:before="240"/>
      </w:pPr>
      <w:r>
        <w:t>==============================================================================</w:t>
      </w:r>
    </w:p>
    <w:p w14:paraId="21886A49" w14:textId="77777777" w:rsidR="0010030F" w:rsidRDefault="0010030F" w:rsidP="0010030F">
      <w:pPr>
        <w:spacing w:before="240"/>
      </w:pPr>
    </w:p>
    <w:p w14:paraId="09623ECD" w14:textId="77777777" w:rsidR="0010030F" w:rsidRDefault="0010030F" w:rsidP="0010030F">
      <w:pPr>
        <w:spacing w:before="240"/>
      </w:pPr>
      <w:r>
        <w:t>Notes:</w:t>
      </w:r>
    </w:p>
    <w:p w14:paraId="190FEE81" w14:textId="77777777" w:rsidR="0010030F" w:rsidRDefault="0010030F" w:rsidP="0010030F">
      <w:pPr>
        <w:spacing w:before="240"/>
      </w:pPr>
      <w:r>
        <w:t>[1] Standard Errors assume that the covariance matrix of the errors is correctly specified.</w:t>
      </w:r>
    </w:p>
    <w:p w14:paraId="133D8EE7" w14:textId="77777777" w:rsidR="0010030F" w:rsidRDefault="0010030F" w:rsidP="0010030F">
      <w:pPr>
        <w:spacing w:before="240"/>
      </w:pPr>
      <w:r>
        <w:t xml:space="preserve">                                OLS Regression Results                                </w:t>
      </w:r>
    </w:p>
    <w:p w14:paraId="3B9FE4B2" w14:textId="77777777" w:rsidR="0010030F" w:rsidRDefault="0010030F" w:rsidP="0010030F">
      <w:pPr>
        <w:spacing w:before="240"/>
      </w:pPr>
      <w:r>
        <w:t>======================================================================================</w:t>
      </w:r>
    </w:p>
    <w:p w14:paraId="00156406" w14:textId="77777777" w:rsidR="0010030F" w:rsidRDefault="0010030F" w:rsidP="0010030F">
      <w:pPr>
        <w:spacing w:before="240"/>
      </w:pPr>
      <w:r>
        <w:t>Dep. Variable:     negative_premonition_score   R-squared:                       0.317</w:t>
      </w:r>
    </w:p>
    <w:p w14:paraId="4FAAE81C" w14:textId="77777777" w:rsidR="0010030F" w:rsidRDefault="0010030F" w:rsidP="0010030F">
      <w:pPr>
        <w:spacing w:before="240"/>
      </w:pPr>
      <w:r>
        <w:t>Model:                                    OLS   Adj. R-squared:                  0.316</w:t>
      </w:r>
    </w:p>
    <w:p w14:paraId="6A976146" w14:textId="77777777" w:rsidR="0010030F" w:rsidRDefault="0010030F" w:rsidP="0010030F">
      <w:pPr>
        <w:spacing w:before="240"/>
      </w:pPr>
      <w:r>
        <w:t>Method:                         Least Squares   F-statistic:                     274.9</w:t>
      </w:r>
    </w:p>
    <w:p w14:paraId="4C7B9F82" w14:textId="77777777" w:rsidR="0010030F" w:rsidRDefault="0010030F" w:rsidP="0010030F">
      <w:pPr>
        <w:spacing w:before="240"/>
      </w:pPr>
      <w:r>
        <w:t>Date:                        Tue, 11 Apr 2023   Prob (F-statistic):               0.00</w:t>
      </w:r>
    </w:p>
    <w:p w14:paraId="3DA31957" w14:textId="77777777" w:rsidR="0010030F" w:rsidRDefault="0010030F" w:rsidP="0010030F">
      <w:pPr>
        <w:spacing w:before="240"/>
      </w:pPr>
      <w:r>
        <w:t>Time:                                20:02:14   Log-Likelihood:                -54918.</w:t>
      </w:r>
    </w:p>
    <w:p w14:paraId="350FF3A6" w14:textId="77777777" w:rsidR="0010030F" w:rsidRDefault="0010030F" w:rsidP="0010030F">
      <w:pPr>
        <w:spacing w:before="240"/>
      </w:pPr>
      <w:r>
        <w:t>No. Observations:                       37389   AIC:                         1.100e+05</w:t>
      </w:r>
    </w:p>
    <w:p w14:paraId="4003075D" w14:textId="77777777" w:rsidR="0010030F" w:rsidRDefault="0010030F" w:rsidP="0010030F">
      <w:pPr>
        <w:spacing w:before="240"/>
      </w:pPr>
      <w:r>
        <w:t>Df Residuals:                           37325   BIC:                         1.105e+05</w:t>
      </w:r>
    </w:p>
    <w:p w14:paraId="4F3E4F61" w14:textId="77777777" w:rsidR="0010030F" w:rsidRDefault="0010030F" w:rsidP="0010030F">
      <w:pPr>
        <w:spacing w:before="240"/>
      </w:pPr>
      <w:r>
        <w:lastRenderedPageBreak/>
        <w:t xml:space="preserve">Df Model:                                  63                                         </w:t>
      </w:r>
    </w:p>
    <w:p w14:paraId="247818DA" w14:textId="77777777" w:rsidR="0010030F" w:rsidRDefault="0010030F" w:rsidP="0010030F">
      <w:pPr>
        <w:spacing w:before="240"/>
      </w:pPr>
      <w:r>
        <w:t xml:space="preserve">Covariance Type:                    nonrobust                                         </w:t>
      </w:r>
    </w:p>
    <w:p w14:paraId="2E5E2A27" w14:textId="77777777" w:rsidR="0010030F" w:rsidRDefault="0010030F" w:rsidP="0010030F">
      <w:pPr>
        <w:spacing w:before="240"/>
      </w:pPr>
      <w:r>
        <w:t>==============================================================================================================================</w:t>
      </w:r>
    </w:p>
    <w:p w14:paraId="6D83F487" w14:textId="77777777" w:rsidR="0010030F" w:rsidRDefault="0010030F" w:rsidP="0010030F">
      <w:pPr>
        <w:spacing w:before="240"/>
      </w:pPr>
      <w:r>
        <w:t xml:space="preserve">                                                                 coef    std err          t      P&gt;|t|      [0.025      0.975]</w:t>
      </w:r>
    </w:p>
    <w:p w14:paraId="7A48E17D" w14:textId="77777777" w:rsidR="0010030F" w:rsidRDefault="0010030F" w:rsidP="0010030F">
      <w:pPr>
        <w:spacing w:before="240"/>
      </w:pPr>
      <w:r>
        <w:t>------------------------------------------------------------------------------------------------------------------------------</w:t>
      </w:r>
    </w:p>
    <w:p w14:paraId="58FF81C1" w14:textId="77777777" w:rsidR="0010030F" w:rsidRDefault="0010030F" w:rsidP="0010030F">
      <w:pPr>
        <w:spacing w:before="240"/>
      </w:pPr>
      <w:r>
        <w:t>Intercept                                                      2.0975      0.093     22.662      0.000       1.916       2.279</w:t>
      </w:r>
    </w:p>
    <w:p w14:paraId="5D21A101" w14:textId="77777777" w:rsidR="0010030F" w:rsidRDefault="0010030F" w:rsidP="0010030F">
      <w:pPr>
        <w:spacing w:before="240"/>
      </w:pPr>
      <w:r>
        <w:t>C(timepoint)[T.june2021]                                      -0.0794      0.011     -7.180      0.000      -0.101      -0.058</w:t>
      </w:r>
    </w:p>
    <w:p w14:paraId="6E2A7FAC" w14:textId="77777777" w:rsidR="0010030F" w:rsidRDefault="0010030F" w:rsidP="0010030F">
      <w:pPr>
        <w:spacing w:before="240"/>
      </w:pPr>
      <w:r>
        <w:t>C(Age_decade)[T.20]                                            0.0192      0.041      0.468      0.640      -0.061       0.100</w:t>
      </w:r>
    </w:p>
    <w:p w14:paraId="6F70E14B" w14:textId="77777777" w:rsidR="0010030F" w:rsidRDefault="0010030F" w:rsidP="0010030F">
      <w:pPr>
        <w:spacing w:before="240"/>
      </w:pPr>
      <w:r>
        <w:t>C(Age_decade)[T.30]                                            0.0145      0.044      0.326      0.744      -0.072       0.101</w:t>
      </w:r>
    </w:p>
    <w:p w14:paraId="587FE52B" w14:textId="77777777" w:rsidR="0010030F" w:rsidRDefault="0010030F" w:rsidP="0010030F">
      <w:pPr>
        <w:spacing w:before="240"/>
      </w:pPr>
      <w:r>
        <w:t>C(Age_decade)[T.40]                                           -0.0457      0.044     -1.041      0.298      -0.132       0.040</w:t>
      </w:r>
    </w:p>
    <w:p w14:paraId="3D878441" w14:textId="77777777" w:rsidR="0010030F" w:rsidRDefault="0010030F" w:rsidP="0010030F">
      <w:pPr>
        <w:spacing w:before="240"/>
      </w:pPr>
      <w:r>
        <w:t>C(Age_decade)[T.50]                                           -0.1446      0.044     -3.298      0.001      -0.231      -0.059</w:t>
      </w:r>
    </w:p>
    <w:p w14:paraId="12E97F18" w14:textId="77777777" w:rsidR="0010030F" w:rsidRDefault="0010030F" w:rsidP="0010030F">
      <w:pPr>
        <w:spacing w:before="240"/>
      </w:pPr>
      <w:r>
        <w:t>C(Age_decade)[T.60]                                           -0.2086      0.046     -4.520      0.000      -0.299      -0.118</w:t>
      </w:r>
    </w:p>
    <w:p w14:paraId="22BD6827" w14:textId="77777777" w:rsidR="0010030F" w:rsidRDefault="0010030F" w:rsidP="0010030F">
      <w:pPr>
        <w:spacing w:before="240"/>
      </w:pPr>
      <w:r>
        <w:t>C(Age_decade)[T.70]                                           -0.2476      0.051     -4.879      0.000      -0.347      -0.148</w:t>
      </w:r>
    </w:p>
    <w:p w14:paraId="57516EFE" w14:textId="77777777" w:rsidR="0010030F" w:rsidRDefault="0010030F" w:rsidP="0010030F">
      <w:pPr>
        <w:spacing w:before="240"/>
      </w:pPr>
      <w:r>
        <w:t>C(Age_decade)[T.80]                                           -0.2938      0.079     -3.729      0.000      -0.448      -0.139</w:t>
      </w:r>
    </w:p>
    <w:p w14:paraId="6A1BE368" w14:textId="77777777" w:rsidR="0010030F" w:rsidRDefault="0010030F" w:rsidP="0010030F">
      <w:pPr>
        <w:spacing w:before="240"/>
      </w:pPr>
      <w:r>
        <w:t>C(Residence)[T.United Kingdom]                                 0.0078      0.020      0.396      0.692      -0.031       0.046</w:t>
      </w:r>
    </w:p>
    <w:p w14:paraId="4AF00484" w14:textId="77777777" w:rsidR="0010030F" w:rsidRDefault="0010030F" w:rsidP="0010030F">
      <w:pPr>
        <w:spacing w:before="240"/>
      </w:pPr>
      <w:r>
        <w:t>C(Sex)[T.Male]                                                -0.1478      0.012    -11.973      0.000      -0.172      -0.124</w:t>
      </w:r>
    </w:p>
    <w:p w14:paraId="74EA1FD4" w14:textId="77777777" w:rsidR="0010030F" w:rsidRDefault="0010030F" w:rsidP="0010030F">
      <w:pPr>
        <w:spacing w:before="240"/>
      </w:pPr>
      <w:r>
        <w:t>C(Sex)[T.Other]                                                0.1450      0.077      1.889      0.059      -0.005       0.295</w:t>
      </w:r>
    </w:p>
    <w:p w14:paraId="54D40D16" w14:textId="77777777" w:rsidR="0010030F" w:rsidRDefault="0010030F" w:rsidP="0010030F">
      <w:pPr>
        <w:spacing w:before="240"/>
      </w:pPr>
      <w:r>
        <w:t>C(Education)[T.PhD]                                            0.0276      0.026      1.065      0.287      -0.023       0.078</w:t>
      </w:r>
    </w:p>
    <w:p w14:paraId="6606F59B" w14:textId="77777777" w:rsidR="0010030F" w:rsidRDefault="0010030F" w:rsidP="0010030F">
      <w:pPr>
        <w:spacing w:before="240"/>
      </w:pPr>
      <w:r>
        <w:lastRenderedPageBreak/>
        <w:t>C(Education)[T.School]                                         0.0500      0.012      4.010      0.000       0.026       0.074</w:t>
      </w:r>
    </w:p>
    <w:p w14:paraId="34093BBD" w14:textId="77777777" w:rsidR="0010030F" w:rsidRDefault="0010030F" w:rsidP="0010030F">
      <w:pPr>
        <w:spacing w:before="240"/>
      </w:pPr>
      <w:r>
        <w:t>C(Education)[T.preGCSE]                                        0.0937      0.045      2.080      0.038       0.005       0.182</w:t>
      </w:r>
    </w:p>
    <w:p w14:paraId="614581DF" w14:textId="77777777" w:rsidR="0010030F" w:rsidRDefault="0010030F" w:rsidP="0010030F">
      <w:pPr>
        <w:spacing w:before="240"/>
      </w:pPr>
      <w:r>
        <w:t>C(Ethnicity)[T.Asian or Asian British]                         0.0625      0.064      0.974      0.330      -0.063       0.188</w:t>
      </w:r>
    </w:p>
    <w:p w14:paraId="42943B67" w14:textId="77777777" w:rsidR="0010030F" w:rsidRDefault="0010030F" w:rsidP="0010030F">
      <w:pPr>
        <w:spacing w:before="240"/>
      </w:pPr>
      <w:r>
        <w:t>C(Ethnicity)[T.Black, Black British, Caribbean or African]     0.0737      0.103      0.713      0.476      -0.129       0.277</w:t>
      </w:r>
    </w:p>
    <w:p w14:paraId="4BB7ADC4" w14:textId="77777777" w:rsidR="0010030F" w:rsidRDefault="0010030F" w:rsidP="0010030F">
      <w:pPr>
        <w:spacing w:before="240"/>
      </w:pPr>
      <w:r>
        <w:t>C(Ethnicity)[T.Mixed or multiple ethnic groups]               -0.0706      0.067     -1.058      0.290      -0.202       0.060</w:t>
      </w:r>
    </w:p>
    <w:p w14:paraId="60921FC1" w14:textId="77777777" w:rsidR="0010030F" w:rsidRDefault="0010030F" w:rsidP="0010030F">
      <w:pPr>
        <w:spacing w:before="240"/>
      </w:pPr>
      <w:r>
        <w:t>C(Ethnicity)[T.Other ethnic group]                             0.1492      0.105      1.416      0.157      -0.057       0.356</w:t>
      </w:r>
    </w:p>
    <w:p w14:paraId="60D90A00" w14:textId="77777777" w:rsidR="0010030F" w:rsidRDefault="0010030F" w:rsidP="0010030F">
      <w:pPr>
        <w:spacing w:before="240"/>
      </w:pPr>
      <w:r>
        <w:t>C(Ethnicity)[T.White]                                         -0.0129      0.057     -0.226      0.821      -0.125       0.099</w:t>
      </w:r>
    </w:p>
    <w:p w14:paraId="01618882" w14:textId="77777777" w:rsidR="0010030F" w:rsidRDefault="0010030F" w:rsidP="0010030F">
      <w:pPr>
        <w:spacing w:before="240"/>
      </w:pPr>
      <w:r>
        <w:t>C(Occupation)[T.Homemaker]                                    -0.2711      0.057     -4.760      0.000      -0.383      -0.159</w:t>
      </w:r>
    </w:p>
    <w:p w14:paraId="15BE82ED" w14:textId="77777777" w:rsidR="0010030F" w:rsidRDefault="0010030F" w:rsidP="0010030F">
      <w:pPr>
        <w:spacing w:before="240"/>
      </w:pPr>
      <w:r>
        <w:t>C(Occupation)[T.Retired]                                      -0.4008      0.051     -7.913      0.000      -0.500      -0.302</w:t>
      </w:r>
    </w:p>
    <w:p w14:paraId="48B16B35" w14:textId="77777777" w:rsidR="0010030F" w:rsidRDefault="0010030F" w:rsidP="0010030F">
      <w:pPr>
        <w:spacing w:before="240"/>
      </w:pPr>
      <w:r>
        <w:t>C(Occupation)[T.Student]                                      -0.3522      0.055     -6.364      0.000      -0.461      -0.244</w:t>
      </w:r>
    </w:p>
    <w:p w14:paraId="596A9C91" w14:textId="77777777" w:rsidR="0010030F" w:rsidRDefault="0010030F" w:rsidP="0010030F">
      <w:pPr>
        <w:spacing w:before="240"/>
      </w:pPr>
      <w:r>
        <w:t>C(Occupation)[T.Unemployed/Looking for work]                  -0.3678      0.057     -6.482      0.000      -0.479      -0.257</w:t>
      </w:r>
    </w:p>
    <w:p w14:paraId="6A0553C5" w14:textId="77777777" w:rsidR="0010030F" w:rsidRDefault="0010030F" w:rsidP="0010030F">
      <w:pPr>
        <w:spacing w:before="240"/>
      </w:pPr>
      <w:r>
        <w:t>C(Occupation)[T.Worker]                                       -0.3880      0.048     -8.090      0.000      -0.482      -0.294</w:t>
      </w:r>
    </w:p>
    <w:p w14:paraId="696B9863" w14:textId="77777777" w:rsidR="0010030F" w:rsidRDefault="0010030F" w:rsidP="0010030F">
      <w:pPr>
        <w:spacing w:before="240"/>
      </w:pPr>
      <w:r>
        <w:t>C(Exercise)[T.Daily]                                          -0.0475      0.020     -2.345      0.019      -0.087      -0.008</w:t>
      </w:r>
    </w:p>
    <w:p w14:paraId="5FC1F66A" w14:textId="77777777" w:rsidR="0010030F" w:rsidRDefault="0010030F" w:rsidP="0010030F">
      <w:pPr>
        <w:spacing w:before="240"/>
      </w:pPr>
      <w:r>
        <w:t>C(Exercise)[T.Hourly]                                          0.0787      0.113      0.697      0.486      -0.143       0.300</w:t>
      </w:r>
    </w:p>
    <w:p w14:paraId="2F17224A" w14:textId="77777777" w:rsidR="0010030F" w:rsidRDefault="0010030F" w:rsidP="0010030F">
      <w:pPr>
        <w:spacing w:before="240"/>
      </w:pPr>
      <w:r>
        <w:t>C(Exercise)[T.More Often]                                     -0.0167      0.092     -0.182      0.856      -0.197       0.164</w:t>
      </w:r>
    </w:p>
    <w:p w14:paraId="258B4C4C" w14:textId="77777777" w:rsidR="0010030F" w:rsidRDefault="0010030F" w:rsidP="0010030F">
      <w:pPr>
        <w:spacing w:before="240"/>
      </w:pPr>
      <w:r>
        <w:t>C(Exercise)[T.Never]                                           0.0253      0.040      0.633      0.527      -0.053       0.104</w:t>
      </w:r>
    </w:p>
    <w:p w14:paraId="6BFACA29" w14:textId="77777777" w:rsidR="0010030F" w:rsidRDefault="0010030F" w:rsidP="0010030F">
      <w:pPr>
        <w:spacing w:before="240"/>
      </w:pPr>
      <w:r>
        <w:t>C(Exercise)[T.Once or twice a week]                           -0.0600      0.021     -2.812      0.005      -0.102      -0.018</w:t>
      </w:r>
    </w:p>
    <w:p w14:paraId="0F2A7CD6" w14:textId="77777777" w:rsidR="0010030F" w:rsidRDefault="0010030F" w:rsidP="0010030F">
      <w:pPr>
        <w:spacing w:before="240"/>
      </w:pPr>
      <w:r>
        <w:t>C(Exercise)[T.Several times a week]                           -0.0834      0.020     -4.110      0.000      -0.123      -0.044</w:t>
      </w:r>
    </w:p>
    <w:p w14:paraId="6C03CD9E" w14:textId="77777777" w:rsidR="0010030F" w:rsidRDefault="0010030F" w:rsidP="0010030F">
      <w:pPr>
        <w:spacing w:before="240"/>
      </w:pPr>
      <w:r>
        <w:t>C(Meditation)[T.Daily]                                        -0.0477      0.028     -1.692      0.091      -0.103       0.008</w:t>
      </w:r>
    </w:p>
    <w:p w14:paraId="68F42939" w14:textId="77777777" w:rsidR="0010030F" w:rsidRDefault="0010030F" w:rsidP="0010030F">
      <w:pPr>
        <w:spacing w:before="240"/>
      </w:pPr>
      <w:r>
        <w:lastRenderedPageBreak/>
        <w:t>C(Meditation)[T.Hourly]                                        0.4015      0.243      1.654      0.098      -0.074       0.877</w:t>
      </w:r>
    </w:p>
    <w:p w14:paraId="79DE4F3D" w14:textId="77777777" w:rsidR="0010030F" w:rsidRDefault="0010030F" w:rsidP="0010030F">
      <w:pPr>
        <w:spacing w:before="240"/>
      </w:pPr>
      <w:r>
        <w:t>C(Meditation)[T.More Often]                                   -0.1032      0.243     -0.424      0.672      -0.580       0.374</w:t>
      </w:r>
    </w:p>
    <w:p w14:paraId="6092C7B3" w14:textId="77777777" w:rsidR="0010030F" w:rsidRDefault="0010030F" w:rsidP="0010030F">
      <w:pPr>
        <w:spacing w:before="240"/>
      </w:pPr>
      <w:r>
        <w:t>C(Meditation)[T.Never]                                        -0.0990      0.013     -7.577      0.000      -0.125      -0.073</w:t>
      </w:r>
    </w:p>
    <w:p w14:paraId="7A0417A2" w14:textId="77777777" w:rsidR="0010030F" w:rsidRDefault="0010030F" w:rsidP="0010030F">
      <w:pPr>
        <w:spacing w:before="240"/>
      </w:pPr>
      <w:r>
        <w:t>C(Meditation)[T.Once or twice a week]                          0.0010      0.020      0.048      0.962      -0.039       0.041</w:t>
      </w:r>
    </w:p>
    <w:p w14:paraId="0A0B9A7D" w14:textId="77777777" w:rsidR="0010030F" w:rsidRDefault="0010030F" w:rsidP="0010030F">
      <w:pPr>
        <w:spacing w:before="240"/>
      </w:pPr>
      <w:r>
        <w:t>C(Meditation)[T.Several times a week]                          0.0392      0.028      1.381      0.167      -0.016       0.095</w:t>
      </w:r>
    </w:p>
    <w:p w14:paraId="7A3271F7" w14:textId="77777777" w:rsidR="0010030F" w:rsidRDefault="0010030F" w:rsidP="0010030F">
      <w:pPr>
        <w:spacing w:before="240"/>
      </w:pPr>
      <w:r>
        <w:t>C(Reading)[T.Daily]                                           -0.0228      0.016     -1.459      0.145      -0.054       0.008</w:t>
      </w:r>
    </w:p>
    <w:p w14:paraId="7C4B18A6" w14:textId="77777777" w:rsidR="0010030F" w:rsidRDefault="0010030F" w:rsidP="0010030F">
      <w:pPr>
        <w:spacing w:before="240"/>
      </w:pPr>
      <w:r>
        <w:t>C(Reading)[T.Hourly]                                           0.0363      0.076      0.478      0.633      -0.113       0.185</w:t>
      </w:r>
    </w:p>
    <w:p w14:paraId="67FD8553" w14:textId="77777777" w:rsidR="0010030F" w:rsidRDefault="0010030F" w:rsidP="0010030F">
      <w:pPr>
        <w:spacing w:before="240"/>
      </w:pPr>
      <w:r>
        <w:t>C(Reading)[T.More Often]                                       0.0729      0.125      0.582      0.560      -0.173       0.319</w:t>
      </w:r>
    </w:p>
    <w:p w14:paraId="03F0A616" w14:textId="77777777" w:rsidR="0010030F" w:rsidRDefault="0010030F" w:rsidP="0010030F">
      <w:pPr>
        <w:spacing w:before="240"/>
      </w:pPr>
      <w:r>
        <w:t>C(Reading)[T.Never]                                            0.0740      0.024      3.125      0.002       0.028       0.120</w:t>
      </w:r>
    </w:p>
    <w:p w14:paraId="422040CE" w14:textId="77777777" w:rsidR="0010030F" w:rsidRDefault="0010030F" w:rsidP="0010030F">
      <w:pPr>
        <w:spacing w:before="240"/>
      </w:pPr>
      <w:r>
        <w:t>C(Reading)[T.Once or twice a week]                            -0.0132      0.016     -0.801      0.423      -0.045       0.019</w:t>
      </w:r>
    </w:p>
    <w:p w14:paraId="6A62FC1F" w14:textId="77777777" w:rsidR="0010030F" w:rsidRDefault="0010030F" w:rsidP="0010030F">
      <w:pPr>
        <w:spacing w:before="240"/>
      </w:pPr>
      <w:r>
        <w:t>C(Reading)[T.Several times a week]                            -0.0667      0.018     -3.696      0.000      -0.102      -0.031</w:t>
      </w:r>
    </w:p>
    <w:p w14:paraId="726F1091" w14:textId="77777777" w:rsidR="0010030F" w:rsidRDefault="0010030F" w:rsidP="0010030F">
      <w:pPr>
        <w:spacing w:before="240"/>
      </w:pPr>
      <w:r>
        <w:t>C(OnlineGambling)[T.Daily]                                     0.1384      0.062      2.230      0.026       0.017       0.260</w:t>
      </w:r>
    </w:p>
    <w:p w14:paraId="29DB8CAE" w14:textId="77777777" w:rsidR="0010030F" w:rsidRDefault="0010030F" w:rsidP="0010030F">
      <w:pPr>
        <w:spacing w:before="240"/>
      </w:pPr>
      <w:r>
        <w:t>C(OnlineGambling)[T.Hourly]                                    0.4057      0.231      1.757      0.079      -0.047       0.858</w:t>
      </w:r>
    </w:p>
    <w:p w14:paraId="66B0A861" w14:textId="77777777" w:rsidR="0010030F" w:rsidRDefault="0010030F" w:rsidP="0010030F">
      <w:pPr>
        <w:spacing w:before="240"/>
      </w:pPr>
      <w:r>
        <w:t>C(OnlineGambling)[T.More Often]                               -0.0762      0.374     -0.204      0.839      -0.809       0.657</w:t>
      </w:r>
    </w:p>
    <w:p w14:paraId="223881C8" w14:textId="77777777" w:rsidR="0010030F" w:rsidRDefault="0010030F" w:rsidP="0010030F">
      <w:pPr>
        <w:spacing w:before="240"/>
      </w:pPr>
      <w:r>
        <w:t>C(OnlineGambling)[T.Never]                                    -0.0569      0.017     -3.371      0.001      -0.090      -0.024</w:t>
      </w:r>
    </w:p>
    <w:p w14:paraId="6CD7A8C0" w14:textId="77777777" w:rsidR="0010030F" w:rsidRDefault="0010030F" w:rsidP="0010030F">
      <w:pPr>
        <w:spacing w:before="240"/>
      </w:pPr>
      <w:r>
        <w:t>C(OnlineGambling)[T.Once or twice a week]                      0.0696      0.028      2.441      0.015       0.014       0.125</w:t>
      </w:r>
    </w:p>
    <w:p w14:paraId="2871B873" w14:textId="77777777" w:rsidR="0010030F" w:rsidRDefault="0010030F" w:rsidP="0010030F">
      <w:pPr>
        <w:spacing w:before="240"/>
      </w:pPr>
      <w:r>
        <w:t>C(OnlineGambling)[T.Several times a week]                      0.1549      0.052      2.986      0.003       0.053       0.257</w:t>
      </w:r>
    </w:p>
    <w:p w14:paraId="2DBDE06E" w14:textId="77777777" w:rsidR="0010030F" w:rsidRDefault="0010030F" w:rsidP="0010030F">
      <w:pPr>
        <w:spacing w:before="240"/>
      </w:pPr>
      <w:r>
        <w:t>C(HoursOnline)[T.2-4h]                                        -0.1270      0.023     -5.437      0.000      -0.173      -0.081</w:t>
      </w:r>
    </w:p>
    <w:p w14:paraId="6857AED4" w14:textId="77777777" w:rsidR="0010030F" w:rsidRDefault="0010030F" w:rsidP="0010030F">
      <w:pPr>
        <w:spacing w:before="240"/>
      </w:pPr>
      <w:r>
        <w:lastRenderedPageBreak/>
        <w:t>C(HoursOnline)[T.4-6h]                                        -0.0659      0.023     -2.810      0.005      -0.112      -0.020</w:t>
      </w:r>
    </w:p>
    <w:p w14:paraId="06DAF72D" w14:textId="77777777" w:rsidR="0010030F" w:rsidRDefault="0010030F" w:rsidP="0010030F">
      <w:pPr>
        <w:spacing w:before="240"/>
      </w:pPr>
      <w:r>
        <w:t>C(HoursOnline)[T.6-8h]                                         0.0082      0.026      0.317      0.751      -0.043       0.059</w:t>
      </w:r>
    </w:p>
    <w:p w14:paraId="19492C00" w14:textId="77777777" w:rsidR="0010030F" w:rsidRDefault="0010030F" w:rsidP="0010030F">
      <w:pPr>
        <w:spacing w:before="240"/>
      </w:pPr>
      <w:r>
        <w:t>C(HoursOnline)[T.8-10h]                                       -0.0133      0.026     -0.506      0.613      -0.065       0.038</w:t>
      </w:r>
    </w:p>
    <w:p w14:paraId="2729CDC0" w14:textId="77777777" w:rsidR="0010030F" w:rsidRDefault="0010030F" w:rsidP="0010030F">
      <w:pPr>
        <w:spacing w:before="240"/>
      </w:pPr>
      <w:r>
        <w:t>C(HoursOnline)[T.less than 2]                                 -0.1786      0.031     -5.826      0.000      -0.239      -0.118</w:t>
      </w:r>
    </w:p>
    <w:p w14:paraId="09C6F8C0" w14:textId="77777777" w:rsidR="0010030F" w:rsidRDefault="0010030F" w:rsidP="0010030F">
      <w:pPr>
        <w:spacing w:before="240"/>
      </w:pPr>
      <w:r>
        <w:t>C(HoursOnline)[T.more than 12h]                                0.1025      0.040      2.591      0.010       0.025       0.180</w:t>
      </w:r>
    </w:p>
    <w:p w14:paraId="3141817E" w14:textId="77777777" w:rsidR="0010030F" w:rsidRDefault="0010030F" w:rsidP="0010030F">
      <w:pPr>
        <w:spacing w:before="240"/>
      </w:pPr>
      <w:r>
        <w:t>cigarettes_z                                                   0.0158      0.006      2.790      0.005       0.005       0.027</w:t>
      </w:r>
    </w:p>
    <w:p w14:paraId="39118AE7" w14:textId="77777777" w:rsidR="0010030F" w:rsidRDefault="0010030F" w:rsidP="0010030F">
      <w:pPr>
        <w:spacing w:before="240"/>
      </w:pPr>
      <w:r>
        <w:t>alcohol_z                                                      0.0114      0.006      1.976      0.048    8.94e-05       0.023</w:t>
      </w:r>
    </w:p>
    <w:p w14:paraId="710A885F" w14:textId="77777777" w:rsidR="0010030F" w:rsidRDefault="0010030F" w:rsidP="0010030F">
      <w:pPr>
        <w:spacing w:before="240"/>
      </w:pPr>
      <w:r>
        <w:t>openness                                                       0.1142      0.006     18.015      0.000       0.102       0.127</w:t>
      </w:r>
    </w:p>
    <w:p w14:paraId="3C1E9727" w14:textId="77777777" w:rsidR="0010030F" w:rsidRDefault="0010030F" w:rsidP="0010030F">
      <w:pPr>
        <w:spacing w:before="240"/>
      </w:pPr>
      <w:r>
        <w:t>extraversion                                                  -0.0390      0.006     -6.572      0.000      -0.051      -0.027</w:t>
      </w:r>
    </w:p>
    <w:p w14:paraId="7C9989B5" w14:textId="77777777" w:rsidR="0010030F" w:rsidRDefault="0010030F" w:rsidP="0010030F">
      <w:pPr>
        <w:spacing w:before="240"/>
      </w:pPr>
      <w:r>
        <w:t>neuroticism                                                    0.6006      0.007     85.636      0.000       0.587       0.614</w:t>
      </w:r>
    </w:p>
    <w:p w14:paraId="2944DD17" w14:textId="77777777" w:rsidR="0010030F" w:rsidRDefault="0010030F" w:rsidP="0010030F">
      <w:pPr>
        <w:spacing w:before="240"/>
      </w:pPr>
      <w:r>
        <w:t>conscienciousness                                             -0.1540      0.007    -20.700      0.000      -0.169      -0.139</w:t>
      </w:r>
    </w:p>
    <w:p w14:paraId="51E28A67" w14:textId="77777777" w:rsidR="0010030F" w:rsidRDefault="0010030F" w:rsidP="0010030F">
      <w:pPr>
        <w:spacing w:before="240"/>
      </w:pPr>
      <w:r>
        <w:t>agreeableness                                                 -0.0236      0.007     -3.320      0.001      -0.037      -0.010</w:t>
      </w:r>
    </w:p>
    <w:p w14:paraId="7AE48375" w14:textId="77777777" w:rsidR="0010030F" w:rsidRDefault="0010030F" w:rsidP="0010030F">
      <w:pPr>
        <w:spacing w:before="240"/>
      </w:pPr>
      <w:r>
        <w:t>perfectionism                                                  0.2104      0.011     18.884      0.000       0.189       0.232</w:t>
      </w:r>
    </w:p>
    <w:p w14:paraId="2B940AE1" w14:textId="77777777" w:rsidR="0010030F" w:rsidRDefault="0010030F" w:rsidP="0010030F">
      <w:pPr>
        <w:spacing w:before="240"/>
      </w:pPr>
      <w:r>
        <w:t>reward_drive                                                   0.1085      0.008     13.904      0.000       0.093       0.124</w:t>
      </w:r>
    </w:p>
    <w:p w14:paraId="69721873" w14:textId="77777777" w:rsidR="0010030F" w:rsidRDefault="0010030F" w:rsidP="0010030F">
      <w:pPr>
        <w:spacing w:before="240"/>
      </w:pPr>
      <w:r>
        <w:t>==============================================================================</w:t>
      </w:r>
    </w:p>
    <w:p w14:paraId="5920F541" w14:textId="77777777" w:rsidR="0010030F" w:rsidRDefault="0010030F" w:rsidP="0010030F">
      <w:pPr>
        <w:spacing w:before="240"/>
      </w:pPr>
      <w:r>
        <w:t>Omnibus:                     4891.474   Durbin-Watson:                   2.013</w:t>
      </w:r>
    </w:p>
    <w:p w14:paraId="606D93A8" w14:textId="77777777" w:rsidR="0010030F" w:rsidRDefault="0010030F" w:rsidP="0010030F">
      <w:pPr>
        <w:spacing w:before="240"/>
      </w:pPr>
      <w:r>
        <w:t>Prob(Omnibus):                  0.000   Jarque-Bera (JB):             8455.144</w:t>
      </w:r>
    </w:p>
    <w:p w14:paraId="66C67416" w14:textId="77777777" w:rsidR="0010030F" w:rsidRDefault="0010030F" w:rsidP="0010030F">
      <w:pPr>
        <w:spacing w:before="240"/>
      </w:pPr>
      <w:r>
        <w:t>Skew:                           0.879   Prob(JB):                         0.00</w:t>
      </w:r>
    </w:p>
    <w:p w14:paraId="66606AF3" w14:textId="77777777" w:rsidR="0010030F" w:rsidRDefault="0010030F" w:rsidP="0010030F">
      <w:pPr>
        <w:spacing w:before="240"/>
      </w:pPr>
      <w:r>
        <w:t>Kurtosis:                       4.529   Cond. No.                         162.</w:t>
      </w:r>
    </w:p>
    <w:p w14:paraId="1BF3C8E4" w14:textId="77777777" w:rsidR="0010030F" w:rsidRDefault="0010030F" w:rsidP="0010030F">
      <w:pPr>
        <w:spacing w:before="240"/>
      </w:pPr>
      <w:r>
        <w:lastRenderedPageBreak/>
        <w:t>==============================================================================</w:t>
      </w:r>
    </w:p>
    <w:p w14:paraId="726E99C8" w14:textId="77777777" w:rsidR="0010030F" w:rsidRDefault="0010030F" w:rsidP="0010030F">
      <w:pPr>
        <w:spacing w:before="240"/>
      </w:pPr>
    </w:p>
    <w:p w14:paraId="180E8E63" w14:textId="77777777" w:rsidR="0010030F" w:rsidRDefault="0010030F" w:rsidP="0010030F">
      <w:pPr>
        <w:spacing w:before="240"/>
      </w:pPr>
      <w:r>
        <w:t>Notes:</w:t>
      </w:r>
    </w:p>
    <w:p w14:paraId="017921D8" w14:textId="77777777" w:rsidR="0010030F" w:rsidRDefault="0010030F" w:rsidP="0010030F">
      <w:pPr>
        <w:spacing w:before="240"/>
      </w:pPr>
      <w:r>
        <w:t>[1] Standard Errors assume that the covariance matrix of the errors is correctly specified.</w:t>
      </w:r>
    </w:p>
    <w:p w14:paraId="1F13FF96" w14:textId="77777777" w:rsidR="0010030F" w:rsidRDefault="0010030F" w:rsidP="0010030F">
      <w:pPr>
        <w:spacing w:before="240"/>
      </w:pPr>
      <w:r>
        <w:t xml:space="preserve">                            OLS Regression Results                            </w:t>
      </w:r>
    </w:p>
    <w:p w14:paraId="5D40E619" w14:textId="77777777" w:rsidR="0010030F" w:rsidRDefault="0010030F" w:rsidP="0010030F">
      <w:pPr>
        <w:spacing w:before="240"/>
      </w:pPr>
      <w:r>
        <w:t>==============================================================================</w:t>
      </w:r>
    </w:p>
    <w:p w14:paraId="1DC832CD" w14:textId="77777777" w:rsidR="0010030F" w:rsidRDefault="0010030F" w:rsidP="0010030F">
      <w:pPr>
        <w:spacing w:before="240"/>
      </w:pPr>
      <w:r>
        <w:t>Dep. Variable:           apathy_score   R-squared:                       0.273</w:t>
      </w:r>
    </w:p>
    <w:p w14:paraId="245198DF" w14:textId="77777777" w:rsidR="0010030F" w:rsidRDefault="0010030F" w:rsidP="0010030F">
      <w:pPr>
        <w:spacing w:before="240"/>
      </w:pPr>
      <w:r>
        <w:t>Model:                            OLS   Adj. R-squared:                  0.272</w:t>
      </w:r>
    </w:p>
    <w:p w14:paraId="696277E7" w14:textId="77777777" w:rsidR="0010030F" w:rsidRDefault="0010030F" w:rsidP="0010030F">
      <w:pPr>
        <w:spacing w:before="240"/>
      </w:pPr>
      <w:r>
        <w:t>Method:                 Least Squares   F-statistic:                     222.3</w:t>
      </w:r>
    </w:p>
    <w:p w14:paraId="019ED168" w14:textId="77777777" w:rsidR="0010030F" w:rsidRDefault="0010030F" w:rsidP="0010030F">
      <w:pPr>
        <w:spacing w:before="240"/>
      </w:pPr>
      <w:r>
        <w:t>Date:                Tue, 11 Apr 2023   Prob (F-statistic):               0.00</w:t>
      </w:r>
    </w:p>
    <w:p w14:paraId="44D43941" w14:textId="77777777" w:rsidR="0010030F" w:rsidRDefault="0010030F" w:rsidP="0010030F">
      <w:pPr>
        <w:spacing w:before="240"/>
      </w:pPr>
      <w:r>
        <w:t>Time:                        20:02:19   Log-Likelihood:                -54700.</w:t>
      </w:r>
    </w:p>
    <w:p w14:paraId="1CA54E7B" w14:textId="77777777" w:rsidR="0010030F" w:rsidRDefault="0010030F" w:rsidP="0010030F">
      <w:pPr>
        <w:spacing w:before="240"/>
      </w:pPr>
      <w:r>
        <w:t>No. Observations:               37380   AIC:                         1.095e+05</w:t>
      </w:r>
    </w:p>
    <w:p w14:paraId="0CC077CA" w14:textId="77777777" w:rsidR="0010030F" w:rsidRDefault="0010030F" w:rsidP="0010030F">
      <w:pPr>
        <w:spacing w:before="240"/>
      </w:pPr>
      <w:r>
        <w:t>Df Residuals:                   37316   BIC:                         1.101e+05</w:t>
      </w:r>
    </w:p>
    <w:p w14:paraId="4EC02F36" w14:textId="77777777" w:rsidR="0010030F" w:rsidRDefault="0010030F" w:rsidP="0010030F">
      <w:pPr>
        <w:spacing w:before="240"/>
      </w:pPr>
      <w:r>
        <w:t xml:space="preserve">Df Model:                          63                                         </w:t>
      </w:r>
    </w:p>
    <w:p w14:paraId="3DE0189D" w14:textId="77777777" w:rsidR="0010030F" w:rsidRDefault="0010030F" w:rsidP="0010030F">
      <w:pPr>
        <w:spacing w:before="240"/>
      </w:pPr>
      <w:r>
        <w:t xml:space="preserve">Covariance Type:            nonrobust                                         </w:t>
      </w:r>
    </w:p>
    <w:p w14:paraId="591D0B63" w14:textId="77777777" w:rsidR="0010030F" w:rsidRDefault="0010030F" w:rsidP="0010030F">
      <w:pPr>
        <w:spacing w:before="240"/>
      </w:pPr>
      <w:r>
        <w:t>==============================================================================================================================</w:t>
      </w:r>
    </w:p>
    <w:p w14:paraId="4A4AB253" w14:textId="77777777" w:rsidR="0010030F" w:rsidRDefault="0010030F" w:rsidP="0010030F">
      <w:pPr>
        <w:spacing w:before="240"/>
      </w:pPr>
      <w:r>
        <w:t xml:space="preserve">                                                                 coef    std err          t      P&gt;|t|      [0.025      0.975]</w:t>
      </w:r>
    </w:p>
    <w:p w14:paraId="2EA8006E" w14:textId="77777777" w:rsidR="0010030F" w:rsidRDefault="0010030F" w:rsidP="0010030F">
      <w:pPr>
        <w:spacing w:before="240"/>
      </w:pPr>
      <w:r>
        <w:t>------------------------------------------------------------------------------------------------------------------------------</w:t>
      </w:r>
    </w:p>
    <w:p w14:paraId="7E255379" w14:textId="77777777" w:rsidR="0010030F" w:rsidRDefault="0010030F" w:rsidP="0010030F">
      <w:pPr>
        <w:spacing w:before="240"/>
      </w:pPr>
      <w:r>
        <w:lastRenderedPageBreak/>
        <w:t>Intercept                                                      2.7714      0.092     30.071      0.000       2.591       2.952</w:t>
      </w:r>
    </w:p>
    <w:p w14:paraId="79004F27" w14:textId="77777777" w:rsidR="0010030F" w:rsidRDefault="0010030F" w:rsidP="0010030F">
      <w:pPr>
        <w:spacing w:before="240"/>
      </w:pPr>
      <w:r>
        <w:t>C(timepoint)[T.june2021]                                      -0.0493      0.011     -4.487      0.000      -0.071      -0.028</w:t>
      </w:r>
    </w:p>
    <w:p w14:paraId="1BE9714C" w14:textId="77777777" w:rsidR="0010030F" w:rsidRDefault="0010030F" w:rsidP="0010030F">
      <w:pPr>
        <w:spacing w:before="240"/>
      </w:pPr>
      <w:r>
        <w:t>C(Age_decade)[T.20]                                           -0.1686      0.041     -4.129      0.000      -0.249      -0.089</w:t>
      </w:r>
    </w:p>
    <w:p w14:paraId="65AC3A43" w14:textId="77777777" w:rsidR="0010030F" w:rsidRDefault="0010030F" w:rsidP="0010030F">
      <w:pPr>
        <w:spacing w:before="240"/>
      </w:pPr>
      <w:r>
        <w:t>C(Age_decade)[T.30]                                           -0.2080      0.044     -4.707      0.000      -0.295      -0.121</w:t>
      </w:r>
    </w:p>
    <w:p w14:paraId="1B440B63" w14:textId="77777777" w:rsidR="0010030F" w:rsidRDefault="0010030F" w:rsidP="0010030F">
      <w:pPr>
        <w:spacing w:before="240"/>
      </w:pPr>
      <w:r>
        <w:t>C(Age_decade)[T.40]                                           -0.2735      0.044     -6.256      0.000      -0.359      -0.188</w:t>
      </w:r>
    </w:p>
    <w:p w14:paraId="1C758FC9" w14:textId="77777777" w:rsidR="0010030F" w:rsidRDefault="0010030F" w:rsidP="0010030F">
      <w:pPr>
        <w:spacing w:before="240"/>
      </w:pPr>
      <w:r>
        <w:t>C(Age_decade)[T.50]                                           -0.3554      0.044     -8.136      0.000      -0.441      -0.270</w:t>
      </w:r>
    </w:p>
    <w:p w14:paraId="6519DC0C" w14:textId="77777777" w:rsidR="0010030F" w:rsidRDefault="0010030F" w:rsidP="0010030F">
      <w:pPr>
        <w:spacing w:before="240"/>
      </w:pPr>
      <w:r>
        <w:t>C(Age_decade)[T.60]                                           -0.4253      0.046     -9.258      0.000      -0.515      -0.335</w:t>
      </w:r>
    </w:p>
    <w:p w14:paraId="2C1BA3E2" w14:textId="77777777" w:rsidR="0010030F" w:rsidRDefault="0010030F" w:rsidP="0010030F">
      <w:pPr>
        <w:spacing w:before="240"/>
      </w:pPr>
      <w:r>
        <w:t>C(Age_decade)[T.70]                                           -0.4780      0.051     -9.459      0.000      -0.577      -0.379</w:t>
      </w:r>
    </w:p>
    <w:p w14:paraId="3B6AE1AE" w14:textId="77777777" w:rsidR="0010030F" w:rsidRDefault="0010030F" w:rsidP="0010030F">
      <w:pPr>
        <w:spacing w:before="240"/>
      </w:pPr>
      <w:r>
        <w:t>C(Age_decade)[T.80]                                           -0.5291      0.078     -6.750      0.000      -0.683      -0.375</w:t>
      </w:r>
    </w:p>
    <w:p w14:paraId="0E609C1E" w14:textId="77777777" w:rsidR="0010030F" w:rsidRDefault="0010030F" w:rsidP="0010030F">
      <w:pPr>
        <w:spacing w:before="240"/>
      </w:pPr>
      <w:r>
        <w:t>C(Residence)[T.United Kingdom]                                 0.0055      0.019      0.280      0.780      -0.033       0.044</w:t>
      </w:r>
    </w:p>
    <w:p w14:paraId="2B51DE73" w14:textId="77777777" w:rsidR="0010030F" w:rsidRDefault="0010030F" w:rsidP="0010030F">
      <w:pPr>
        <w:spacing w:before="240"/>
      </w:pPr>
      <w:r>
        <w:t>C(Sex)[T.Male]                                                 0.0111      0.012      0.907      0.364      -0.013       0.035</w:t>
      </w:r>
    </w:p>
    <w:p w14:paraId="7ECFBA6A" w14:textId="77777777" w:rsidR="0010030F" w:rsidRDefault="0010030F" w:rsidP="0010030F">
      <w:pPr>
        <w:spacing w:before="240"/>
      </w:pPr>
      <w:r>
        <w:t>C(Sex)[T.Other]                                                0.1382      0.076      1.811      0.070      -0.011       0.288</w:t>
      </w:r>
    </w:p>
    <w:p w14:paraId="022F7025" w14:textId="77777777" w:rsidR="0010030F" w:rsidRDefault="0010030F" w:rsidP="0010030F">
      <w:pPr>
        <w:spacing w:before="240"/>
      </w:pPr>
      <w:r>
        <w:t>C(Education)[T.PhD]                                           -0.0206      0.026     -0.802      0.423      -0.071       0.030</w:t>
      </w:r>
    </w:p>
    <w:p w14:paraId="70EDE3D3" w14:textId="77777777" w:rsidR="0010030F" w:rsidRDefault="0010030F" w:rsidP="0010030F">
      <w:pPr>
        <w:spacing w:before="240"/>
      </w:pPr>
      <w:r>
        <w:t>C(Education)[T.School]                                         0.0293      0.012      2.366      0.018       0.005       0.054</w:t>
      </w:r>
    </w:p>
    <w:p w14:paraId="714A122F" w14:textId="77777777" w:rsidR="0010030F" w:rsidRDefault="0010030F" w:rsidP="0010030F">
      <w:pPr>
        <w:spacing w:before="240"/>
      </w:pPr>
      <w:r>
        <w:t>C(Education)[T.preGCSE]                                        0.0733      0.045      1.637      0.102      -0.014       0.161</w:t>
      </w:r>
    </w:p>
    <w:p w14:paraId="41A881A5" w14:textId="77777777" w:rsidR="0010030F" w:rsidRDefault="0010030F" w:rsidP="0010030F">
      <w:pPr>
        <w:spacing w:before="240"/>
      </w:pPr>
      <w:r>
        <w:t>C(Ethnicity)[T.Asian or Asian British]                         0.0095      0.064      0.149      0.882      -0.116       0.135</w:t>
      </w:r>
    </w:p>
    <w:p w14:paraId="7882786C" w14:textId="77777777" w:rsidR="0010030F" w:rsidRDefault="0010030F" w:rsidP="0010030F">
      <w:pPr>
        <w:spacing w:before="240"/>
      </w:pPr>
      <w:r>
        <w:t>C(Ethnicity)[T.Black, Black British, Caribbean or African]    -0.0913      0.103     -0.887      0.375      -0.293       0.110</w:t>
      </w:r>
    </w:p>
    <w:p w14:paraId="4052AD23" w14:textId="77777777" w:rsidR="0010030F" w:rsidRDefault="0010030F" w:rsidP="0010030F">
      <w:pPr>
        <w:spacing w:before="240"/>
      </w:pPr>
      <w:r>
        <w:t>C(Ethnicity)[T.Mixed or multiple ethnic groups]                0.0036      0.067      0.054      0.957      -0.127       0.134</w:t>
      </w:r>
    </w:p>
    <w:p w14:paraId="3EC8F2C1" w14:textId="77777777" w:rsidR="0010030F" w:rsidRDefault="0010030F" w:rsidP="0010030F">
      <w:pPr>
        <w:spacing w:before="240"/>
      </w:pPr>
      <w:r>
        <w:t>C(Ethnicity)[T.Other ethnic group]                             0.0704      0.105      0.671      0.502      -0.135       0.276</w:t>
      </w:r>
    </w:p>
    <w:p w14:paraId="3E15A430" w14:textId="77777777" w:rsidR="0010030F" w:rsidRDefault="0010030F" w:rsidP="0010030F">
      <w:pPr>
        <w:spacing w:before="240"/>
      </w:pPr>
      <w:r>
        <w:lastRenderedPageBreak/>
        <w:t>C(Ethnicity)[T.White]                                          0.0162      0.057      0.284      0.776      -0.095       0.128</w:t>
      </w:r>
    </w:p>
    <w:p w14:paraId="5F48A99D" w14:textId="77777777" w:rsidR="0010030F" w:rsidRDefault="0010030F" w:rsidP="0010030F">
      <w:pPr>
        <w:spacing w:before="240"/>
      </w:pPr>
      <w:r>
        <w:t>C(Occupation)[T.Homemaker]                                    -0.5181      0.057     -9.146      0.000      -0.629      -0.407</w:t>
      </w:r>
    </w:p>
    <w:p w14:paraId="019FE69F" w14:textId="77777777" w:rsidR="0010030F" w:rsidRDefault="0010030F" w:rsidP="0010030F">
      <w:pPr>
        <w:spacing w:before="240"/>
      </w:pPr>
      <w:r>
        <w:t>C(Occupation)[T.Retired]                                      -0.6172      0.050    -12.251      0.000      -0.716      -0.518</w:t>
      </w:r>
    </w:p>
    <w:p w14:paraId="6E5F1B87" w14:textId="77777777" w:rsidR="0010030F" w:rsidRDefault="0010030F" w:rsidP="0010030F">
      <w:pPr>
        <w:spacing w:before="240"/>
      </w:pPr>
      <w:r>
        <w:t>C(Occupation)[T.Student]                                      -0.5280      0.055     -9.590      0.000      -0.636      -0.420</w:t>
      </w:r>
    </w:p>
    <w:p w14:paraId="51B00BF8" w14:textId="77777777" w:rsidR="0010030F" w:rsidRDefault="0010030F" w:rsidP="0010030F">
      <w:pPr>
        <w:spacing w:before="240"/>
      </w:pPr>
      <w:r>
        <w:t>C(Occupation)[T.Unemployed/Looking for work]                  -0.3983      0.056     -7.058      0.000      -0.509      -0.288</w:t>
      </w:r>
    </w:p>
    <w:p w14:paraId="69C80D1F" w14:textId="77777777" w:rsidR="0010030F" w:rsidRDefault="0010030F" w:rsidP="0010030F">
      <w:pPr>
        <w:spacing w:before="240"/>
      </w:pPr>
      <w:r>
        <w:t>C(Occupation)[T.Worker]                                       -0.5819      0.048    -12.202      0.000      -0.675      -0.488</w:t>
      </w:r>
    </w:p>
    <w:p w14:paraId="3AAC4AE9" w14:textId="77777777" w:rsidR="0010030F" w:rsidRDefault="0010030F" w:rsidP="0010030F">
      <w:pPr>
        <w:spacing w:before="240"/>
      </w:pPr>
      <w:r>
        <w:t>C(Exercise)[T.Daily]                                          -0.3059      0.020    -15.191      0.000      -0.345      -0.266</w:t>
      </w:r>
    </w:p>
    <w:p w14:paraId="7EC28EA7" w14:textId="77777777" w:rsidR="0010030F" w:rsidRDefault="0010030F" w:rsidP="0010030F">
      <w:pPr>
        <w:spacing w:before="240"/>
      </w:pPr>
      <w:r>
        <w:t>C(Exercise)[T.Hourly]                                         -0.1303      0.112     -1.161      0.246      -0.350       0.090</w:t>
      </w:r>
    </w:p>
    <w:p w14:paraId="08E79DD9" w14:textId="77777777" w:rsidR="0010030F" w:rsidRDefault="0010030F" w:rsidP="0010030F">
      <w:pPr>
        <w:spacing w:before="240"/>
      </w:pPr>
      <w:r>
        <w:t>C(Exercise)[T.More Often]                                     -0.1403      0.092     -1.530      0.126      -0.320       0.039</w:t>
      </w:r>
    </w:p>
    <w:p w14:paraId="389F4701" w14:textId="77777777" w:rsidR="0010030F" w:rsidRDefault="0010030F" w:rsidP="0010030F">
      <w:pPr>
        <w:spacing w:before="240"/>
      </w:pPr>
      <w:r>
        <w:t>C(Exercise)[T.Never]                                           0.1345      0.040      3.386      0.001       0.057       0.212</w:t>
      </w:r>
    </w:p>
    <w:p w14:paraId="5173BB8B" w14:textId="77777777" w:rsidR="0010030F" w:rsidRDefault="0010030F" w:rsidP="0010030F">
      <w:pPr>
        <w:spacing w:before="240"/>
      </w:pPr>
      <w:r>
        <w:t>C(Exercise)[T.Once or twice a week]                           -0.1983      0.021     -9.347      0.000      -0.240      -0.157</w:t>
      </w:r>
    </w:p>
    <w:p w14:paraId="5FEE9697" w14:textId="77777777" w:rsidR="0010030F" w:rsidRDefault="0010030F" w:rsidP="0010030F">
      <w:pPr>
        <w:spacing w:before="240"/>
      </w:pPr>
      <w:r>
        <w:t>C(Exercise)[T.Several times a week]                           -0.2815      0.020    -13.954      0.000      -0.321      -0.242</w:t>
      </w:r>
    </w:p>
    <w:p w14:paraId="5F14098D" w14:textId="77777777" w:rsidR="0010030F" w:rsidRDefault="0010030F" w:rsidP="0010030F">
      <w:pPr>
        <w:spacing w:before="240"/>
      </w:pPr>
      <w:r>
        <w:t>C(Meditation)[T.Daily]                                        -0.0544      0.028     -1.942      0.052      -0.109       0.001</w:t>
      </w:r>
    </w:p>
    <w:p w14:paraId="1EBF593D" w14:textId="77777777" w:rsidR="0010030F" w:rsidRDefault="0010030F" w:rsidP="0010030F">
      <w:pPr>
        <w:spacing w:before="240"/>
      </w:pPr>
      <w:r>
        <w:t>C(Meditation)[T.Hourly]                                       -0.0013      0.241     -0.005      0.996      -0.475       0.472</w:t>
      </w:r>
    </w:p>
    <w:p w14:paraId="2DCF4C08" w14:textId="77777777" w:rsidR="0010030F" w:rsidRDefault="0010030F" w:rsidP="0010030F">
      <w:pPr>
        <w:spacing w:before="240"/>
      </w:pPr>
      <w:r>
        <w:t>C(Meditation)[T.More Often]                                   -0.2018      0.242     -0.834      0.404      -0.676       0.273</w:t>
      </w:r>
    </w:p>
    <w:p w14:paraId="04A4A4B4" w14:textId="77777777" w:rsidR="0010030F" w:rsidRDefault="0010030F" w:rsidP="0010030F">
      <w:pPr>
        <w:spacing w:before="240"/>
      </w:pPr>
      <w:r>
        <w:t>C(Meditation)[T.Never]                                        -0.0884      0.013     -6.808      0.000      -0.114      -0.063</w:t>
      </w:r>
    </w:p>
    <w:p w14:paraId="3B4F400B" w14:textId="77777777" w:rsidR="0010030F" w:rsidRDefault="0010030F" w:rsidP="0010030F">
      <w:pPr>
        <w:spacing w:before="240"/>
      </w:pPr>
      <w:r>
        <w:t>C(Meditation)[T.Once or twice a week]                         -0.0085      0.020     -0.422      0.673      -0.048       0.031</w:t>
      </w:r>
    </w:p>
    <w:p w14:paraId="6A58B7BE" w14:textId="77777777" w:rsidR="0010030F" w:rsidRDefault="0010030F" w:rsidP="0010030F">
      <w:pPr>
        <w:spacing w:before="240"/>
      </w:pPr>
      <w:r>
        <w:t>C(Meditation)[T.Several times a week]                          0.0339      0.028      1.201      0.230      -0.021       0.089</w:t>
      </w:r>
    </w:p>
    <w:p w14:paraId="688DD461" w14:textId="77777777" w:rsidR="0010030F" w:rsidRDefault="0010030F" w:rsidP="0010030F">
      <w:pPr>
        <w:spacing w:before="240"/>
      </w:pPr>
      <w:r>
        <w:lastRenderedPageBreak/>
        <w:t>C(Reading)[T.Daily]                                           -0.1487      0.016     -9.554      0.000      -0.179      -0.118</w:t>
      </w:r>
    </w:p>
    <w:p w14:paraId="24197DB5" w14:textId="77777777" w:rsidR="0010030F" w:rsidRDefault="0010030F" w:rsidP="0010030F">
      <w:pPr>
        <w:spacing w:before="240"/>
      </w:pPr>
      <w:r>
        <w:t>C(Reading)[T.Hourly]                                          -0.1819      0.076     -2.407      0.016      -0.330      -0.034</w:t>
      </w:r>
    </w:p>
    <w:p w14:paraId="00F854E3" w14:textId="77777777" w:rsidR="0010030F" w:rsidRDefault="0010030F" w:rsidP="0010030F">
      <w:pPr>
        <w:spacing w:before="240"/>
      </w:pPr>
      <w:r>
        <w:t>C(Reading)[T.More Often]                                      -0.3163      0.125     -2.538      0.011      -0.561      -0.072</w:t>
      </w:r>
    </w:p>
    <w:p w14:paraId="51DD2A8E" w14:textId="77777777" w:rsidR="0010030F" w:rsidRDefault="0010030F" w:rsidP="0010030F">
      <w:pPr>
        <w:spacing w:before="240"/>
      </w:pPr>
      <w:r>
        <w:t>C(Reading)[T.Never]                                            0.1021      0.024      4.336      0.000       0.056       0.148</w:t>
      </w:r>
    </w:p>
    <w:p w14:paraId="2CB67C3B" w14:textId="77777777" w:rsidR="0010030F" w:rsidRDefault="0010030F" w:rsidP="0010030F">
      <w:pPr>
        <w:spacing w:before="240"/>
      </w:pPr>
      <w:r>
        <w:t>C(Reading)[T.Once or twice a week]                            -0.0888      0.016     -5.418      0.000      -0.121      -0.057</w:t>
      </w:r>
    </w:p>
    <w:p w14:paraId="6FC89EED" w14:textId="77777777" w:rsidR="0010030F" w:rsidRDefault="0010030F" w:rsidP="0010030F">
      <w:pPr>
        <w:spacing w:before="240"/>
      </w:pPr>
      <w:r>
        <w:t>C(Reading)[T.Several times a week]                            -0.1186      0.018     -6.603      0.000      -0.154      -0.083</w:t>
      </w:r>
    </w:p>
    <w:p w14:paraId="7E85CC7A" w14:textId="77777777" w:rsidR="0010030F" w:rsidRDefault="0010030F" w:rsidP="0010030F">
      <w:pPr>
        <w:spacing w:before="240"/>
      </w:pPr>
      <w:r>
        <w:t>C(OnlineGambling)[T.Daily]                                     0.0182      0.062      0.295      0.768      -0.103       0.139</w:t>
      </w:r>
    </w:p>
    <w:p w14:paraId="6E025130" w14:textId="77777777" w:rsidR="0010030F" w:rsidRDefault="0010030F" w:rsidP="0010030F">
      <w:pPr>
        <w:spacing w:before="240"/>
      </w:pPr>
      <w:r>
        <w:t>C(OnlineGambling)[T.Hourly]                                    0.5888      0.230      2.564      0.010       0.139       1.039</w:t>
      </w:r>
    </w:p>
    <w:p w14:paraId="69F19BCA" w14:textId="77777777" w:rsidR="0010030F" w:rsidRDefault="0010030F" w:rsidP="0010030F">
      <w:pPr>
        <w:spacing w:before="240"/>
      </w:pPr>
      <w:r>
        <w:t>C(OnlineGambling)[T.More Often]                                0.7067      0.372      1.899      0.058      -0.023       1.436</w:t>
      </w:r>
    </w:p>
    <w:p w14:paraId="74F2903D" w14:textId="77777777" w:rsidR="0010030F" w:rsidRDefault="0010030F" w:rsidP="0010030F">
      <w:pPr>
        <w:spacing w:before="240"/>
      </w:pPr>
      <w:r>
        <w:t>C(OnlineGambling)[T.Never]                                    -0.0501      0.017     -2.982      0.003      -0.083      -0.017</w:t>
      </w:r>
    </w:p>
    <w:p w14:paraId="189457AB" w14:textId="77777777" w:rsidR="0010030F" w:rsidRDefault="0010030F" w:rsidP="0010030F">
      <w:pPr>
        <w:spacing w:before="240"/>
      </w:pPr>
      <w:r>
        <w:t>C(OnlineGambling)[T.Once or twice a week]                     -0.0114      0.028     -0.401      0.688      -0.067       0.044</w:t>
      </w:r>
    </w:p>
    <w:p w14:paraId="0DF3F6FE" w14:textId="77777777" w:rsidR="0010030F" w:rsidRDefault="0010030F" w:rsidP="0010030F">
      <w:pPr>
        <w:spacing w:before="240"/>
      </w:pPr>
      <w:r>
        <w:t>C(OnlineGambling)[T.Several times a week]                      0.0384      0.052      0.744      0.457      -0.063       0.140</w:t>
      </w:r>
    </w:p>
    <w:p w14:paraId="635726C4" w14:textId="77777777" w:rsidR="0010030F" w:rsidRDefault="0010030F" w:rsidP="0010030F">
      <w:pPr>
        <w:spacing w:before="240"/>
      </w:pPr>
      <w:r>
        <w:t>C(HoursOnline)[T.2-4h]                                        -0.2431      0.023    -10.468      0.000      -0.289      -0.198</w:t>
      </w:r>
    </w:p>
    <w:p w14:paraId="21772BC2" w14:textId="77777777" w:rsidR="0010030F" w:rsidRDefault="0010030F" w:rsidP="0010030F">
      <w:pPr>
        <w:spacing w:before="240"/>
      </w:pPr>
      <w:r>
        <w:t>C(HoursOnline)[T.4-6h]                                        -0.1673      0.023     -7.170      0.000      -0.213      -0.122</w:t>
      </w:r>
    </w:p>
    <w:p w14:paraId="73D6834C" w14:textId="77777777" w:rsidR="0010030F" w:rsidRDefault="0010030F" w:rsidP="0010030F">
      <w:pPr>
        <w:spacing w:before="240"/>
      </w:pPr>
      <w:r>
        <w:t>C(HoursOnline)[T.6-8h]                                        -0.0970      0.026     -3.765      0.000      -0.148      -0.047</w:t>
      </w:r>
    </w:p>
    <w:p w14:paraId="0777E1F0" w14:textId="77777777" w:rsidR="0010030F" w:rsidRDefault="0010030F" w:rsidP="0010030F">
      <w:pPr>
        <w:spacing w:before="240"/>
      </w:pPr>
      <w:r>
        <w:t>C(HoursOnline)[T.8-10h]                                       -0.0575      0.026     -2.192      0.028      -0.109      -0.006</w:t>
      </w:r>
    </w:p>
    <w:p w14:paraId="1D237A3F" w14:textId="77777777" w:rsidR="0010030F" w:rsidRDefault="0010030F" w:rsidP="0010030F">
      <w:pPr>
        <w:spacing w:before="240"/>
      </w:pPr>
      <w:r>
        <w:t>C(HoursOnline)[T.less than 2]                                 -0.3001      0.030     -9.845      0.000      -0.360      -0.240</w:t>
      </w:r>
    </w:p>
    <w:p w14:paraId="7515965B" w14:textId="77777777" w:rsidR="0010030F" w:rsidRDefault="0010030F" w:rsidP="0010030F">
      <w:pPr>
        <w:spacing w:before="240"/>
      </w:pPr>
      <w:r>
        <w:t>C(HoursOnline)[T.more than 12h]                                0.0785      0.039      1.994      0.046       0.001       0.156</w:t>
      </w:r>
    </w:p>
    <w:p w14:paraId="5836083C" w14:textId="77777777" w:rsidR="0010030F" w:rsidRDefault="0010030F" w:rsidP="0010030F">
      <w:pPr>
        <w:spacing w:before="240"/>
      </w:pPr>
      <w:r>
        <w:t>cigarettes_z                                                   0.0526      0.006      9.360      0.000       0.042       0.064</w:t>
      </w:r>
    </w:p>
    <w:p w14:paraId="2BE6C448" w14:textId="77777777" w:rsidR="0010030F" w:rsidRDefault="0010030F" w:rsidP="0010030F">
      <w:pPr>
        <w:spacing w:before="240"/>
      </w:pPr>
      <w:r>
        <w:lastRenderedPageBreak/>
        <w:t>alcohol_z                                                      0.0252      0.006      4.400      0.000       0.014       0.036</w:t>
      </w:r>
    </w:p>
    <w:p w14:paraId="4F04D9DE" w14:textId="77777777" w:rsidR="0010030F" w:rsidRDefault="0010030F" w:rsidP="0010030F">
      <w:pPr>
        <w:spacing w:before="240"/>
      </w:pPr>
      <w:r>
        <w:t>openness                                                       0.0157      0.006      2.498      0.012       0.003       0.028</w:t>
      </w:r>
    </w:p>
    <w:p w14:paraId="08270014" w14:textId="77777777" w:rsidR="0010030F" w:rsidRDefault="0010030F" w:rsidP="0010030F">
      <w:pPr>
        <w:spacing w:before="240"/>
      </w:pPr>
      <w:r>
        <w:t>extraversion                                                  -0.1111      0.006    -18.795      0.000      -0.123      -0.099</w:t>
      </w:r>
    </w:p>
    <w:p w14:paraId="5B3ABE5B" w14:textId="77777777" w:rsidR="0010030F" w:rsidRDefault="0010030F" w:rsidP="0010030F">
      <w:pPr>
        <w:spacing w:before="240"/>
      </w:pPr>
      <w:r>
        <w:t>neuroticism                                                    0.4004      0.007     57.401      0.000       0.387       0.414</w:t>
      </w:r>
    </w:p>
    <w:p w14:paraId="77A580A6" w14:textId="77777777" w:rsidR="0010030F" w:rsidRDefault="0010030F" w:rsidP="0010030F">
      <w:pPr>
        <w:spacing w:before="240"/>
      </w:pPr>
      <w:r>
        <w:t>conscienciousness                                             -0.2285      0.007    -30.879      0.000      -0.243      -0.214</w:t>
      </w:r>
    </w:p>
    <w:p w14:paraId="2345471C" w14:textId="77777777" w:rsidR="0010030F" w:rsidRDefault="0010030F" w:rsidP="0010030F">
      <w:pPr>
        <w:spacing w:before="240"/>
      </w:pPr>
      <w:r>
        <w:t>agreeableness                                                 -0.1132      0.007    -16.038      0.000      -0.127      -0.099</w:t>
      </w:r>
    </w:p>
    <w:p w14:paraId="33C5B8BE" w14:textId="77777777" w:rsidR="0010030F" w:rsidRDefault="0010030F" w:rsidP="0010030F">
      <w:pPr>
        <w:spacing w:before="240"/>
      </w:pPr>
      <w:r>
        <w:t>perfectionism                                                  0.1927      0.011     17.394      0.000       0.171       0.214</w:t>
      </w:r>
    </w:p>
    <w:p w14:paraId="434D1402" w14:textId="77777777" w:rsidR="0010030F" w:rsidRDefault="0010030F" w:rsidP="0010030F">
      <w:pPr>
        <w:spacing w:before="240"/>
      </w:pPr>
      <w:r>
        <w:t>reward_drive                                                   0.1309      0.008     16.856      0.000       0.116       0.146</w:t>
      </w:r>
    </w:p>
    <w:p w14:paraId="7F057966" w14:textId="77777777" w:rsidR="0010030F" w:rsidRDefault="0010030F" w:rsidP="0010030F">
      <w:pPr>
        <w:spacing w:before="240"/>
      </w:pPr>
      <w:r>
        <w:t>==============================================================================</w:t>
      </w:r>
    </w:p>
    <w:p w14:paraId="100F34BF" w14:textId="77777777" w:rsidR="0010030F" w:rsidRDefault="0010030F" w:rsidP="0010030F">
      <w:pPr>
        <w:spacing w:before="240"/>
      </w:pPr>
      <w:r>
        <w:t>Omnibus:                     5746.233   Durbin-Watson:                   2.007</w:t>
      </w:r>
    </w:p>
    <w:p w14:paraId="32672C13" w14:textId="77777777" w:rsidR="0010030F" w:rsidRDefault="0010030F" w:rsidP="0010030F">
      <w:pPr>
        <w:spacing w:before="240"/>
      </w:pPr>
      <w:r>
        <w:t>Prob(Omnibus):                  0.000   Jarque-Bera (JB):            10867.506</w:t>
      </w:r>
    </w:p>
    <w:p w14:paraId="3B12A095" w14:textId="77777777" w:rsidR="0010030F" w:rsidRDefault="0010030F" w:rsidP="0010030F">
      <w:pPr>
        <w:spacing w:before="240"/>
      </w:pPr>
      <w:r>
        <w:t>Skew:                           0.969   Prob(JB):                         0.00</w:t>
      </w:r>
    </w:p>
    <w:p w14:paraId="54A73923" w14:textId="77777777" w:rsidR="0010030F" w:rsidRDefault="0010030F" w:rsidP="0010030F">
      <w:pPr>
        <w:spacing w:before="240"/>
      </w:pPr>
      <w:r>
        <w:t>Kurtosis:                       4.795   Cond. No.                         162.</w:t>
      </w:r>
    </w:p>
    <w:p w14:paraId="2E47D8B8" w14:textId="77777777" w:rsidR="0010030F" w:rsidRDefault="0010030F" w:rsidP="0010030F">
      <w:pPr>
        <w:spacing w:before="240"/>
      </w:pPr>
      <w:r>
        <w:t>==============================================================================</w:t>
      </w:r>
    </w:p>
    <w:p w14:paraId="1551DEFE" w14:textId="77777777" w:rsidR="0010030F" w:rsidRDefault="0010030F" w:rsidP="0010030F">
      <w:pPr>
        <w:spacing w:before="240"/>
      </w:pPr>
    </w:p>
    <w:p w14:paraId="00E46914" w14:textId="77777777" w:rsidR="0010030F" w:rsidRDefault="0010030F" w:rsidP="0010030F">
      <w:pPr>
        <w:spacing w:before="240"/>
      </w:pPr>
      <w:r>
        <w:t>Notes:</w:t>
      </w:r>
    </w:p>
    <w:p w14:paraId="559FDD96" w14:textId="77777777" w:rsidR="0010030F" w:rsidRDefault="0010030F" w:rsidP="0010030F">
      <w:pPr>
        <w:spacing w:before="240"/>
      </w:pPr>
      <w:r>
        <w:t>[1] Standard Errors assume that the covariance matrix of the errors is correctly specified.</w:t>
      </w:r>
    </w:p>
    <w:p w14:paraId="71049B9B" w14:textId="77777777" w:rsidR="0010030F" w:rsidRDefault="0010030F" w:rsidP="0010030F">
      <w:pPr>
        <w:spacing w:before="240"/>
      </w:pPr>
      <w:r>
        <w:t xml:space="preserve">                            OLS Regression Results                            </w:t>
      </w:r>
    </w:p>
    <w:p w14:paraId="58D285FD" w14:textId="77777777" w:rsidR="0010030F" w:rsidRDefault="0010030F" w:rsidP="0010030F">
      <w:pPr>
        <w:spacing w:before="240"/>
      </w:pPr>
      <w:r>
        <w:lastRenderedPageBreak/>
        <w:t>==============================================================================</w:t>
      </w:r>
    </w:p>
    <w:p w14:paraId="1F6B1E58" w14:textId="77777777" w:rsidR="0010030F" w:rsidRDefault="0010030F" w:rsidP="0010030F">
      <w:pPr>
        <w:spacing w:before="240"/>
      </w:pPr>
      <w:r>
        <w:t>Dep. Variable:       depression_score   R-squared:                       0.323</w:t>
      </w:r>
    </w:p>
    <w:p w14:paraId="6B77CADE" w14:textId="77777777" w:rsidR="0010030F" w:rsidRDefault="0010030F" w:rsidP="0010030F">
      <w:pPr>
        <w:spacing w:before="240"/>
      </w:pPr>
      <w:r>
        <w:t>Model:                            OLS   Adj. R-squared:                  0.322</w:t>
      </w:r>
    </w:p>
    <w:p w14:paraId="6DAE89A0" w14:textId="77777777" w:rsidR="0010030F" w:rsidRDefault="0010030F" w:rsidP="0010030F">
      <w:pPr>
        <w:spacing w:before="240"/>
      </w:pPr>
      <w:r>
        <w:t>Method:                 Least Squares   F-statistic:                     283.0</w:t>
      </w:r>
    </w:p>
    <w:p w14:paraId="5BE2BD61" w14:textId="77777777" w:rsidR="0010030F" w:rsidRDefault="0010030F" w:rsidP="0010030F">
      <w:pPr>
        <w:spacing w:before="240"/>
      </w:pPr>
      <w:r>
        <w:t>Date:                Tue, 11 Apr 2023   Prob (F-statistic):               0.00</w:t>
      </w:r>
    </w:p>
    <w:p w14:paraId="24880EA0" w14:textId="77777777" w:rsidR="0010030F" w:rsidRDefault="0010030F" w:rsidP="0010030F">
      <w:pPr>
        <w:spacing w:before="240"/>
      </w:pPr>
      <w:r>
        <w:t>Time:                        20:02:23   Log-Likelihood:                -53182.</w:t>
      </w:r>
    </w:p>
    <w:p w14:paraId="12A5E88B" w14:textId="77777777" w:rsidR="0010030F" w:rsidRDefault="0010030F" w:rsidP="0010030F">
      <w:pPr>
        <w:spacing w:before="240"/>
      </w:pPr>
      <w:r>
        <w:t>No. Observations:               37389   AIC:                         1.065e+05</w:t>
      </w:r>
    </w:p>
    <w:p w14:paraId="01D6DCDD" w14:textId="77777777" w:rsidR="0010030F" w:rsidRDefault="0010030F" w:rsidP="0010030F">
      <w:pPr>
        <w:spacing w:before="240"/>
      </w:pPr>
      <w:r>
        <w:t>Df Residuals:                   37325   BIC:                         1.070e+05</w:t>
      </w:r>
    </w:p>
    <w:p w14:paraId="2AE3BEE3" w14:textId="77777777" w:rsidR="0010030F" w:rsidRDefault="0010030F" w:rsidP="0010030F">
      <w:pPr>
        <w:spacing w:before="240"/>
      </w:pPr>
      <w:r>
        <w:t xml:space="preserve">Df Model:                          63                                         </w:t>
      </w:r>
    </w:p>
    <w:p w14:paraId="7E1ED192" w14:textId="77777777" w:rsidR="0010030F" w:rsidRDefault="0010030F" w:rsidP="0010030F">
      <w:pPr>
        <w:spacing w:before="240"/>
      </w:pPr>
      <w:r>
        <w:t xml:space="preserve">Covariance Type:            nonrobust                                         </w:t>
      </w:r>
    </w:p>
    <w:p w14:paraId="7F5ACD57" w14:textId="77777777" w:rsidR="0010030F" w:rsidRDefault="0010030F" w:rsidP="0010030F">
      <w:pPr>
        <w:spacing w:before="240"/>
      </w:pPr>
      <w:r>
        <w:t>==============================================================================================================================</w:t>
      </w:r>
    </w:p>
    <w:p w14:paraId="598473D2" w14:textId="77777777" w:rsidR="0010030F" w:rsidRDefault="0010030F" w:rsidP="0010030F">
      <w:pPr>
        <w:spacing w:before="240"/>
      </w:pPr>
      <w:r>
        <w:t xml:space="preserve">                                                                 coef    std err          t      P&gt;|t|      [0.025      0.975]</w:t>
      </w:r>
    </w:p>
    <w:p w14:paraId="495C2AD0" w14:textId="77777777" w:rsidR="0010030F" w:rsidRDefault="0010030F" w:rsidP="0010030F">
      <w:pPr>
        <w:spacing w:before="240"/>
      </w:pPr>
      <w:r>
        <w:t>------------------------------------------------------------------------------------------------------------------------------</w:t>
      </w:r>
    </w:p>
    <w:p w14:paraId="6FE33A23" w14:textId="77777777" w:rsidR="0010030F" w:rsidRDefault="0010030F" w:rsidP="0010030F">
      <w:pPr>
        <w:spacing w:before="240"/>
      </w:pPr>
      <w:r>
        <w:t>Intercept                                                      2.8288      0.088     32.016      0.000       2.656       3.002</w:t>
      </w:r>
    </w:p>
    <w:p w14:paraId="7B3A42FA" w14:textId="77777777" w:rsidR="0010030F" w:rsidRDefault="0010030F" w:rsidP="0010030F">
      <w:pPr>
        <w:spacing w:before="240"/>
      </w:pPr>
      <w:r>
        <w:t>C(timepoint)[T.june2021]                                      -0.0868      0.011     -8.225      0.000      -0.107      -0.066</w:t>
      </w:r>
    </w:p>
    <w:p w14:paraId="0528712D" w14:textId="77777777" w:rsidR="0010030F" w:rsidRDefault="0010030F" w:rsidP="0010030F">
      <w:pPr>
        <w:spacing w:before="240"/>
      </w:pPr>
      <w:r>
        <w:t>C(Age_decade)[T.20]                                           -0.1638      0.039     -4.185      0.000      -0.240      -0.087</w:t>
      </w:r>
    </w:p>
    <w:p w14:paraId="7B8A84AA" w14:textId="77777777" w:rsidR="0010030F" w:rsidRDefault="0010030F" w:rsidP="0010030F">
      <w:pPr>
        <w:spacing w:before="240"/>
      </w:pPr>
      <w:r>
        <w:t>C(Age_decade)[T.30]                                           -0.2065      0.042     -4.876      0.000      -0.290      -0.124</w:t>
      </w:r>
    </w:p>
    <w:p w14:paraId="0C106C3E" w14:textId="77777777" w:rsidR="0010030F" w:rsidRDefault="0010030F" w:rsidP="0010030F">
      <w:pPr>
        <w:spacing w:before="240"/>
      </w:pPr>
      <w:r>
        <w:t>C(Age_decade)[T.40]                                           -0.2632      0.042     -6.281      0.000      -0.345      -0.181</w:t>
      </w:r>
    </w:p>
    <w:p w14:paraId="6D152B03" w14:textId="77777777" w:rsidR="0010030F" w:rsidRDefault="0010030F" w:rsidP="0010030F">
      <w:pPr>
        <w:spacing w:before="240"/>
      </w:pPr>
      <w:r>
        <w:lastRenderedPageBreak/>
        <w:t>C(Age_decade)[T.50]                                           -0.3384      0.042     -8.081      0.000      -0.420      -0.256</w:t>
      </w:r>
    </w:p>
    <w:p w14:paraId="601FFD89" w14:textId="77777777" w:rsidR="0010030F" w:rsidRDefault="0010030F" w:rsidP="0010030F">
      <w:pPr>
        <w:spacing w:before="240"/>
      </w:pPr>
      <w:r>
        <w:t>C(Age_decade)[T.60]                                           -0.3779      0.044     -8.579      0.000      -0.464      -0.292</w:t>
      </w:r>
    </w:p>
    <w:p w14:paraId="464E5CE4" w14:textId="77777777" w:rsidR="0010030F" w:rsidRDefault="0010030F" w:rsidP="0010030F">
      <w:pPr>
        <w:spacing w:before="240"/>
      </w:pPr>
      <w:r>
        <w:t>C(Age_decade)[T.70]                                           -0.3671      0.048     -7.576      0.000      -0.462      -0.272</w:t>
      </w:r>
    </w:p>
    <w:p w14:paraId="474E74CA" w14:textId="77777777" w:rsidR="0010030F" w:rsidRDefault="0010030F" w:rsidP="0010030F">
      <w:pPr>
        <w:spacing w:before="240"/>
      </w:pPr>
      <w:r>
        <w:t>C(Age_decade)[T.80]                                           -0.3325      0.075     -4.420      0.000      -0.480      -0.185</w:t>
      </w:r>
    </w:p>
    <w:p w14:paraId="27E33AAF" w14:textId="77777777" w:rsidR="0010030F" w:rsidRDefault="0010030F" w:rsidP="0010030F">
      <w:pPr>
        <w:spacing w:before="240"/>
      </w:pPr>
      <w:r>
        <w:t>C(Residence)[T.United Kingdom]                                 0.0221      0.019      1.180      0.238      -0.015       0.059</w:t>
      </w:r>
    </w:p>
    <w:p w14:paraId="534F021F" w14:textId="77777777" w:rsidR="0010030F" w:rsidRDefault="0010030F" w:rsidP="0010030F">
      <w:pPr>
        <w:spacing w:before="240"/>
      </w:pPr>
      <w:r>
        <w:t>C(Sex)[T.Male]                                                -0.0113      0.012     -0.960      0.337      -0.034       0.012</w:t>
      </w:r>
    </w:p>
    <w:p w14:paraId="19114218" w14:textId="77777777" w:rsidR="0010030F" w:rsidRDefault="0010030F" w:rsidP="0010030F">
      <w:pPr>
        <w:spacing w:before="240"/>
      </w:pPr>
      <w:r>
        <w:t>C(Sex)[T.Other]                                                0.1284      0.073      1.752      0.080      -0.015       0.272</w:t>
      </w:r>
    </w:p>
    <w:p w14:paraId="46215C99" w14:textId="77777777" w:rsidR="0010030F" w:rsidRDefault="0010030F" w:rsidP="0010030F">
      <w:pPr>
        <w:spacing w:before="240"/>
      </w:pPr>
      <w:r>
        <w:t>C(Education)[T.PhD]                                           -0.0379      0.025     -1.533      0.125      -0.086       0.011</w:t>
      </w:r>
    </w:p>
    <w:p w14:paraId="08EA372C" w14:textId="77777777" w:rsidR="0010030F" w:rsidRDefault="0010030F" w:rsidP="0010030F">
      <w:pPr>
        <w:spacing w:before="240"/>
      </w:pPr>
      <w:r>
        <w:t>C(Education)[T.School]                                         0.0189      0.012      1.593      0.111      -0.004       0.042</w:t>
      </w:r>
    </w:p>
    <w:p w14:paraId="1C534171" w14:textId="77777777" w:rsidR="0010030F" w:rsidRDefault="0010030F" w:rsidP="0010030F">
      <w:pPr>
        <w:spacing w:before="240"/>
      </w:pPr>
      <w:r>
        <w:t>C(Education)[T.preGCSE]                                        0.0311      0.043      0.722      0.470      -0.053       0.115</w:t>
      </w:r>
    </w:p>
    <w:p w14:paraId="41025734" w14:textId="77777777" w:rsidR="0010030F" w:rsidRDefault="0010030F" w:rsidP="0010030F">
      <w:pPr>
        <w:spacing w:before="240"/>
      </w:pPr>
      <w:r>
        <w:t>C(Ethnicity)[T.Asian or Asian British]                        -0.0234      0.061     -0.382      0.702      -0.144       0.097</w:t>
      </w:r>
    </w:p>
    <w:p w14:paraId="11D846DA" w14:textId="77777777" w:rsidR="0010030F" w:rsidRDefault="0010030F" w:rsidP="0010030F">
      <w:pPr>
        <w:spacing w:before="240"/>
      </w:pPr>
      <w:r>
        <w:t>C(Ethnicity)[T.Black, Black British, Caribbean or African]    -0.0481      0.099     -0.487      0.626      -0.242       0.145</w:t>
      </w:r>
    </w:p>
    <w:p w14:paraId="3122CE52" w14:textId="77777777" w:rsidR="0010030F" w:rsidRDefault="0010030F" w:rsidP="0010030F">
      <w:pPr>
        <w:spacing w:before="240"/>
      </w:pPr>
      <w:r>
        <w:t>C(Ethnicity)[T.Mixed or multiple ethnic groups]               -0.0064      0.064     -0.101      0.920      -0.131       0.119</w:t>
      </w:r>
    </w:p>
    <w:p w14:paraId="1F51F150" w14:textId="77777777" w:rsidR="0010030F" w:rsidRDefault="0010030F" w:rsidP="0010030F">
      <w:pPr>
        <w:spacing w:before="240"/>
      </w:pPr>
      <w:r>
        <w:t>C(Ethnicity)[T.Other ethnic group]                             0.0355      0.101      0.353      0.724      -0.162       0.233</w:t>
      </w:r>
    </w:p>
    <w:p w14:paraId="25A35584" w14:textId="77777777" w:rsidR="0010030F" w:rsidRDefault="0010030F" w:rsidP="0010030F">
      <w:pPr>
        <w:spacing w:before="240"/>
      </w:pPr>
      <w:r>
        <w:t>C(Ethnicity)[T.White]                                          0.0066      0.054      0.121      0.904      -0.100       0.113</w:t>
      </w:r>
    </w:p>
    <w:p w14:paraId="06147F6D" w14:textId="77777777" w:rsidR="0010030F" w:rsidRDefault="0010030F" w:rsidP="0010030F">
      <w:pPr>
        <w:spacing w:before="240"/>
      </w:pPr>
      <w:r>
        <w:t>C(Occupation)[T.Homemaker]                                    -0.5890      0.054    -10.833      0.000      -0.696      -0.482</w:t>
      </w:r>
    </w:p>
    <w:p w14:paraId="5B691D3C" w14:textId="77777777" w:rsidR="0010030F" w:rsidRDefault="0010030F" w:rsidP="0010030F">
      <w:pPr>
        <w:spacing w:before="240"/>
      </w:pPr>
      <w:r>
        <w:t>C(Occupation)[T.Retired]                                      -0.6777      0.048    -14.014      0.000      -0.772      -0.583</w:t>
      </w:r>
    </w:p>
    <w:p w14:paraId="6A93802E" w14:textId="77777777" w:rsidR="0010030F" w:rsidRDefault="0010030F" w:rsidP="0010030F">
      <w:pPr>
        <w:spacing w:before="240"/>
      </w:pPr>
      <w:r>
        <w:t>C(Occupation)[T.Student]                                      -0.5953      0.053    -11.267      0.000      -0.699      -0.492</w:t>
      </w:r>
    </w:p>
    <w:p w14:paraId="37A94871" w14:textId="77777777" w:rsidR="0010030F" w:rsidRDefault="0010030F" w:rsidP="0010030F">
      <w:pPr>
        <w:spacing w:before="240"/>
      </w:pPr>
      <w:r>
        <w:lastRenderedPageBreak/>
        <w:t>C(Occupation)[T.Unemployed/Looking for work]                  -0.4341      0.054     -8.016      0.000      -0.540      -0.328</w:t>
      </w:r>
    </w:p>
    <w:p w14:paraId="744CE7D2" w14:textId="77777777" w:rsidR="0010030F" w:rsidRDefault="0010030F" w:rsidP="0010030F">
      <w:pPr>
        <w:spacing w:before="240"/>
      </w:pPr>
      <w:r>
        <w:t>C(Occupation)[T.Worker]                                       -0.6366      0.046    -13.905      0.000      -0.726      -0.547</w:t>
      </w:r>
    </w:p>
    <w:p w14:paraId="45665C26" w14:textId="77777777" w:rsidR="0010030F" w:rsidRDefault="0010030F" w:rsidP="0010030F">
      <w:pPr>
        <w:spacing w:before="240"/>
      </w:pPr>
      <w:r>
        <w:t>C(Exercise)[T.Daily]                                          -0.2115      0.019    -10.947      0.000      -0.249      -0.174</w:t>
      </w:r>
    </w:p>
    <w:p w14:paraId="02E9F733" w14:textId="77777777" w:rsidR="0010030F" w:rsidRDefault="0010030F" w:rsidP="0010030F">
      <w:pPr>
        <w:spacing w:before="240"/>
      </w:pPr>
      <w:r>
        <w:t>C(Exercise)[T.Hourly]                                         -0.1233      0.108     -1.144      0.253      -0.334       0.088</w:t>
      </w:r>
    </w:p>
    <w:p w14:paraId="64BD0763" w14:textId="77777777" w:rsidR="0010030F" w:rsidRDefault="0010030F" w:rsidP="0010030F">
      <w:pPr>
        <w:spacing w:before="240"/>
      </w:pPr>
      <w:r>
        <w:t>C(Exercise)[T.More Often]                                     -0.1043      0.088     -1.186      0.236      -0.277       0.068</w:t>
      </w:r>
    </w:p>
    <w:p w14:paraId="42D15315" w14:textId="77777777" w:rsidR="0010030F" w:rsidRDefault="0010030F" w:rsidP="0010030F">
      <w:pPr>
        <w:spacing w:before="240"/>
      </w:pPr>
      <w:r>
        <w:t>C(Exercise)[T.Never]                                           0.1213      0.038      3.181      0.001       0.047       0.196</w:t>
      </w:r>
    </w:p>
    <w:p w14:paraId="736D2F9B" w14:textId="77777777" w:rsidR="0010030F" w:rsidRDefault="0010030F" w:rsidP="0010030F">
      <w:pPr>
        <w:spacing w:before="240"/>
      </w:pPr>
      <w:r>
        <w:t>C(Exercise)[T.Once or twice a week]                           -0.1662      0.020     -8.162      0.000      -0.206      -0.126</w:t>
      </w:r>
    </w:p>
    <w:p w14:paraId="3EC84B7D" w14:textId="77777777" w:rsidR="0010030F" w:rsidRDefault="0010030F" w:rsidP="0010030F">
      <w:pPr>
        <w:spacing w:before="240"/>
      </w:pPr>
      <w:r>
        <w:t>C(Exercise)[T.Several times a week]                           -0.2043      0.019    -10.554      0.000      -0.242      -0.166</w:t>
      </w:r>
    </w:p>
    <w:p w14:paraId="2504CFC1" w14:textId="77777777" w:rsidR="0010030F" w:rsidRDefault="0010030F" w:rsidP="0010030F">
      <w:pPr>
        <w:spacing w:before="240"/>
      </w:pPr>
      <w:r>
        <w:t>C(Meditation)[T.Daily]                                        -0.0298      0.027     -1.108      0.268      -0.082       0.023</w:t>
      </w:r>
    </w:p>
    <w:p w14:paraId="44A2F4AE" w14:textId="77777777" w:rsidR="0010030F" w:rsidRDefault="0010030F" w:rsidP="0010030F">
      <w:pPr>
        <w:spacing w:before="240"/>
      </w:pPr>
      <w:r>
        <w:t>C(Meditation)[T.Hourly]                                        0.7751      0.232      3.344      0.001       0.321       1.229</w:t>
      </w:r>
    </w:p>
    <w:p w14:paraId="3A91A1AF" w14:textId="77777777" w:rsidR="0010030F" w:rsidRDefault="0010030F" w:rsidP="0010030F">
      <w:pPr>
        <w:spacing w:before="240"/>
      </w:pPr>
      <w:r>
        <w:t>C(Meditation)[T.More Often]                                   -0.0358      0.232     -0.154      0.877      -0.491       0.419</w:t>
      </w:r>
    </w:p>
    <w:p w14:paraId="7FF494AE" w14:textId="77777777" w:rsidR="0010030F" w:rsidRDefault="0010030F" w:rsidP="0010030F">
      <w:pPr>
        <w:spacing w:before="240"/>
      </w:pPr>
      <w:r>
        <w:t>C(Meditation)[T.Never]                                        -0.0839      0.012     -6.730      0.000      -0.108      -0.059</w:t>
      </w:r>
    </w:p>
    <w:p w14:paraId="64F8DCCE" w14:textId="77777777" w:rsidR="0010030F" w:rsidRDefault="0010030F" w:rsidP="0010030F">
      <w:pPr>
        <w:spacing w:before="240"/>
      </w:pPr>
      <w:r>
        <w:t>C(Meditation)[T.Once or twice a week]                          0.0005      0.019      0.028      0.977      -0.037       0.038</w:t>
      </w:r>
    </w:p>
    <w:p w14:paraId="3A3BC5F2" w14:textId="77777777" w:rsidR="0010030F" w:rsidRDefault="0010030F" w:rsidP="0010030F">
      <w:pPr>
        <w:spacing w:before="240"/>
      </w:pPr>
      <w:r>
        <w:t>C(Meditation)[T.Several times a week]                          0.0272      0.027      1.006      0.315      -0.026       0.080</w:t>
      </w:r>
    </w:p>
    <w:p w14:paraId="2225991A" w14:textId="77777777" w:rsidR="0010030F" w:rsidRDefault="0010030F" w:rsidP="0010030F">
      <w:pPr>
        <w:spacing w:before="240"/>
      </w:pPr>
      <w:r>
        <w:t>C(Reading)[T.Daily]                                           -0.0806      0.015     -5.397      0.000      -0.110      -0.051</w:t>
      </w:r>
    </w:p>
    <w:p w14:paraId="176F392A" w14:textId="77777777" w:rsidR="0010030F" w:rsidRDefault="0010030F" w:rsidP="0010030F">
      <w:pPr>
        <w:spacing w:before="240"/>
      </w:pPr>
      <w:r>
        <w:t>C(Reading)[T.Hourly]                                           0.0204      0.073      0.281      0.779      -0.122       0.163</w:t>
      </w:r>
    </w:p>
    <w:p w14:paraId="20F0B502" w14:textId="77777777" w:rsidR="0010030F" w:rsidRDefault="0010030F" w:rsidP="0010030F">
      <w:pPr>
        <w:spacing w:before="240"/>
      </w:pPr>
      <w:r>
        <w:t>C(Reading)[T.More Often]                                      -0.2579      0.120     -2.156      0.031      -0.492      -0.023</w:t>
      </w:r>
    </w:p>
    <w:p w14:paraId="4D5CE2C5" w14:textId="77777777" w:rsidR="0010030F" w:rsidRDefault="0010030F" w:rsidP="0010030F">
      <w:pPr>
        <w:spacing w:before="240"/>
      </w:pPr>
      <w:r>
        <w:t>C(Reading)[T.Never]                                            0.0814      0.023      3.599      0.000       0.037       0.126</w:t>
      </w:r>
    </w:p>
    <w:p w14:paraId="7F747F9F" w14:textId="77777777" w:rsidR="0010030F" w:rsidRDefault="0010030F" w:rsidP="0010030F">
      <w:pPr>
        <w:spacing w:before="240"/>
      </w:pPr>
      <w:r>
        <w:t>C(Reading)[T.Once or twice a week]                            -0.0546      0.016     -3.471      0.001      -0.085      -0.024</w:t>
      </w:r>
    </w:p>
    <w:p w14:paraId="3350F1B8" w14:textId="77777777" w:rsidR="0010030F" w:rsidRDefault="0010030F" w:rsidP="0010030F">
      <w:pPr>
        <w:spacing w:before="240"/>
      </w:pPr>
      <w:r>
        <w:lastRenderedPageBreak/>
        <w:t>C(Reading)[T.Several times a week]                            -0.0700      0.017     -4.061      0.000      -0.104      -0.036</w:t>
      </w:r>
    </w:p>
    <w:p w14:paraId="4355FC88" w14:textId="77777777" w:rsidR="0010030F" w:rsidRDefault="0010030F" w:rsidP="0010030F">
      <w:pPr>
        <w:spacing w:before="240"/>
      </w:pPr>
      <w:r>
        <w:t>C(OnlineGambling)[T.Daily]                                     0.1237      0.059      2.088      0.037       0.008       0.240</w:t>
      </w:r>
    </w:p>
    <w:p w14:paraId="54C5BB55" w14:textId="77777777" w:rsidR="0010030F" w:rsidRDefault="0010030F" w:rsidP="0010030F">
      <w:pPr>
        <w:spacing w:before="240"/>
      </w:pPr>
      <w:r>
        <w:t>C(OnlineGambling)[T.Hourly]                                   -0.1614      0.220     -0.732      0.464      -0.593       0.271</w:t>
      </w:r>
    </w:p>
    <w:p w14:paraId="40B0821F" w14:textId="77777777" w:rsidR="0010030F" w:rsidRDefault="0010030F" w:rsidP="0010030F">
      <w:pPr>
        <w:spacing w:before="240"/>
      </w:pPr>
      <w:r>
        <w:t>C(OnlineGambling)[T.More Often]                                0.0671      0.357      0.188      0.851      -0.633       0.767</w:t>
      </w:r>
    </w:p>
    <w:p w14:paraId="4E7CBBB9" w14:textId="77777777" w:rsidR="0010030F" w:rsidRDefault="0010030F" w:rsidP="0010030F">
      <w:pPr>
        <w:spacing w:before="240"/>
      </w:pPr>
      <w:r>
        <w:t>C(OnlineGambling)[T.Never]                                    -0.0264      0.016     -1.640      0.101      -0.058       0.005</w:t>
      </w:r>
    </w:p>
    <w:p w14:paraId="223A8798" w14:textId="77777777" w:rsidR="0010030F" w:rsidRDefault="0010030F" w:rsidP="0010030F">
      <w:pPr>
        <w:spacing w:before="240"/>
      </w:pPr>
      <w:r>
        <w:t>C(OnlineGambling)[T.Once or twice a week]                      0.0301      0.027      1.105      0.269      -0.023       0.083</w:t>
      </w:r>
    </w:p>
    <w:p w14:paraId="3A708E76" w14:textId="77777777" w:rsidR="0010030F" w:rsidRDefault="0010030F" w:rsidP="0010030F">
      <w:pPr>
        <w:spacing w:before="240"/>
      </w:pPr>
      <w:r>
        <w:t>C(OnlineGambling)[T.Several times a week]                      0.1352      0.050      2.730      0.006       0.038       0.232</w:t>
      </w:r>
    </w:p>
    <w:p w14:paraId="0B162035" w14:textId="77777777" w:rsidR="0010030F" w:rsidRDefault="0010030F" w:rsidP="0010030F">
      <w:pPr>
        <w:spacing w:before="240"/>
      </w:pPr>
      <w:r>
        <w:t>C(HoursOnline)[T.2-4h]                                        -0.2283      0.022    -10.245      0.000      -0.272      -0.185</w:t>
      </w:r>
    </w:p>
    <w:p w14:paraId="6ADE54D6" w14:textId="77777777" w:rsidR="0010030F" w:rsidRDefault="0010030F" w:rsidP="0010030F">
      <w:pPr>
        <w:spacing w:before="240"/>
      </w:pPr>
      <w:r>
        <w:t>C(HoursOnline)[T.4-6h]                                        -0.1471      0.022     -6.569      0.000      -0.191      -0.103</w:t>
      </w:r>
    </w:p>
    <w:p w14:paraId="6E698FCC" w14:textId="77777777" w:rsidR="0010030F" w:rsidRDefault="0010030F" w:rsidP="0010030F">
      <w:pPr>
        <w:spacing w:before="240"/>
      </w:pPr>
      <w:r>
        <w:t>C(HoursOnline)[T.6-8h]                                        -0.0849      0.025     -3.431      0.001      -0.133      -0.036</w:t>
      </w:r>
    </w:p>
    <w:p w14:paraId="62BE8144" w14:textId="77777777" w:rsidR="0010030F" w:rsidRDefault="0010030F" w:rsidP="0010030F">
      <w:pPr>
        <w:spacing w:before="240"/>
      </w:pPr>
      <w:r>
        <w:t>C(HoursOnline)[T.8-10h]                                       -0.0463      0.025     -1.841      0.066      -0.096       0.003</w:t>
      </w:r>
    </w:p>
    <w:p w14:paraId="4171E6CB" w14:textId="77777777" w:rsidR="0010030F" w:rsidRDefault="0010030F" w:rsidP="0010030F">
      <w:pPr>
        <w:spacing w:before="240"/>
      </w:pPr>
      <w:r>
        <w:t>C(HoursOnline)[T.less than 2]                                 -0.2464      0.029     -8.421      0.000      -0.304      -0.189</w:t>
      </w:r>
    </w:p>
    <w:p w14:paraId="49AFD276" w14:textId="77777777" w:rsidR="0010030F" w:rsidRDefault="0010030F" w:rsidP="0010030F">
      <w:pPr>
        <w:spacing w:before="240"/>
      </w:pPr>
      <w:r>
        <w:t>C(HoursOnline)[T.more than 12h]                                0.0459      0.038      1.214      0.225      -0.028       0.120</w:t>
      </w:r>
    </w:p>
    <w:p w14:paraId="7929D51A" w14:textId="77777777" w:rsidR="0010030F" w:rsidRDefault="0010030F" w:rsidP="0010030F">
      <w:pPr>
        <w:spacing w:before="240"/>
      </w:pPr>
      <w:r>
        <w:t>cigarettes_z                                                   0.0332      0.005      6.169      0.000       0.023       0.044</w:t>
      </w:r>
    </w:p>
    <w:p w14:paraId="54E13749" w14:textId="77777777" w:rsidR="0010030F" w:rsidRDefault="0010030F" w:rsidP="0010030F">
      <w:pPr>
        <w:spacing w:before="240"/>
      </w:pPr>
      <w:r>
        <w:t>alcohol_z                                                      0.0363      0.006      6.586      0.000       0.025       0.047</w:t>
      </w:r>
    </w:p>
    <w:p w14:paraId="5F12DAA3" w14:textId="77777777" w:rsidR="0010030F" w:rsidRDefault="0010030F" w:rsidP="0010030F">
      <w:pPr>
        <w:spacing w:before="240"/>
      </w:pPr>
      <w:r>
        <w:t>openness                                                       0.0730      0.006     12.061      0.000       0.061       0.085</w:t>
      </w:r>
    </w:p>
    <w:p w14:paraId="715A875D" w14:textId="77777777" w:rsidR="0010030F" w:rsidRDefault="0010030F" w:rsidP="0010030F">
      <w:pPr>
        <w:spacing w:before="240"/>
      </w:pPr>
      <w:r>
        <w:t>extraversion                                                  -0.0966      0.006    -17.033      0.000      -0.108      -0.085</w:t>
      </w:r>
    </w:p>
    <w:p w14:paraId="3907E70F" w14:textId="77777777" w:rsidR="0010030F" w:rsidRDefault="0010030F" w:rsidP="0010030F">
      <w:pPr>
        <w:spacing w:before="240"/>
      </w:pPr>
      <w:r>
        <w:t>neuroticism                                                    0.5685      0.007     84.916      0.000       0.555       0.582</w:t>
      </w:r>
    </w:p>
    <w:p w14:paraId="7F37F00E" w14:textId="77777777" w:rsidR="0010030F" w:rsidRDefault="0010030F" w:rsidP="0010030F">
      <w:pPr>
        <w:spacing w:before="240"/>
      </w:pPr>
      <w:r>
        <w:lastRenderedPageBreak/>
        <w:t>conscienciousness                                             -0.1857      0.007    -26.151      0.000      -0.200      -0.172</w:t>
      </w:r>
    </w:p>
    <w:p w14:paraId="20013F7A" w14:textId="77777777" w:rsidR="0010030F" w:rsidRDefault="0010030F" w:rsidP="0010030F">
      <w:pPr>
        <w:spacing w:before="240"/>
      </w:pPr>
      <w:r>
        <w:t>agreeableness                                                 -0.0607      0.007     -8.953      0.000      -0.074      -0.047</w:t>
      </w:r>
    </w:p>
    <w:p w14:paraId="6AECDE7E" w14:textId="77777777" w:rsidR="0010030F" w:rsidRDefault="0010030F" w:rsidP="0010030F">
      <w:pPr>
        <w:spacing w:before="240"/>
      </w:pPr>
      <w:r>
        <w:t>perfectionism                                                  0.1692      0.011     15.909      0.000       0.148       0.190</w:t>
      </w:r>
    </w:p>
    <w:p w14:paraId="1C208A4D" w14:textId="77777777" w:rsidR="0010030F" w:rsidRDefault="0010030F" w:rsidP="0010030F">
      <w:pPr>
        <w:spacing w:before="240"/>
      </w:pPr>
      <w:r>
        <w:t>reward_drive                                                   0.0836      0.007     11.223      0.000       0.069       0.098</w:t>
      </w:r>
    </w:p>
    <w:p w14:paraId="27666FA2" w14:textId="77777777" w:rsidR="0010030F" w:rsidRDefault="0010030F" w:rsidP="0010030F">
      <w:pPr>
        <w:spacing w:before="240"/>
      </w:pPr>
      <w:r>
        <w:t>==============================================================================</w:t>
      </w:r>
    </w:p>
    <w:p w14:paraId="1FD57484" w14:textId="77777777" w:rsidR="0010030F" w:rsidRDefault="0010030F" w:rsidP="0010030F">
      <w:pPr>
        <w:spacing w:before="240"/>
      </w:pPr>
      <w:r>
        <w:t>Omnibus:                     4841.811   Durbin-Watson:                   2.010</w:t>
      </w:r>
    </w:p>
    <w:p w14:paraId="5AE3BD8C" w14:textId="77777777" w:rsidR="0010030F" w:rsidRDefault="0010030F" w:rsidP="0010030F">
      <w:pPr>
        <w:spacing w:before="240"/>
      </w:pPr>
      <w:r>
        <w:t>Prob(Omnibus):                  0.000   Jarque-Bera (JB):             8732.939</w:t>
      </w:r>
    </w:p>
    <w:p w14:paraId="6DEB9CA4" w14:textId="77777777" w:rsidR="0010030F" w:rsidRDefault="0010030F" w:rsidP="0010030F">
      <w:pPr>
        <w:spacing w:before="240"/>
      </w:pPr>
      <w:r>
        <w:t>Skew:                           0.854   Prob(JB):                         0.00</w:t>
      </w:r>
    </w:p>
    <w:p w14:paraId="02E5384B" w14:textId="77777777" w:rsidR="0010030F" w:rsidRDefault="0010030F" w:rsidP="0010030F">
      <w:pPr>
        <w:spacing w:before="240"/>
      </w:pPr>
      <w:r>
        <w:t>Kurtosis:                       4.640   Cond. No.                         162.</w:t>
      </w:r>
    </w:p>
    <w:p w14:paraId="2EAD3A56" w14:textId="77777777" w:rsidR="0010030F" w:rsidRDefault="0010030F" w:rsidP="0010030F">
      <w:pPr>
        <w:spacing w:before="240"/>
      </w:pPr>
      <w:r>
        <w:t>==============================================================================</w:t>
      </w:r>
    </w:p>
    <w:p w14:paraId="46A3CBB6" w14:textId="77777777" w:rsidR="0010030F" w:rsidRDefault="0010030F" w:rsidP="0010030F">
      <w:pPr>
        <w:spacing w:before="240"/>
      </w:pPr>
    </w:p>
    <w:p w14:paraId="14CAE720" w14:textId="77777777" w:rsidR="0010030F" w:rsidRDefault="0010030F" w:rsidP="0010030F">
      <w:pPr>
        <w:spacing w:before="240"/>
      </w:pPr>
      <w:r>
        <w:t>Notes:</w:t>
      </w:r>
    </w:p>
    <w:p w14:paraId="47118094" w14:textId="77777777" w:rsidR="0010030F" w:rsidRDefault="0010030F" w:rsidP="0010030F">
      <w:pPr>
        <w:spacing w:before="240"/>
      </w:pPr>
      <w:r>
        <w:t>[1] Standard Errors assume that the covariance matrix of the errors is correctly specified.</w:t>
      </w:r>
    </w:p>
    <w:p w14:paraId="057E9253" w14:textId="77777777" w:rsidR="0010030F" w:rsidRDefault="0010030F" w:rsidP="0010030F">
      <w:pPr>
        <w:spacing w:before="240"/>
      </w:pPr>
      <w:r>
        <w:t xml:space="preserve">                            OLS Regression Results                            </w:t>
      </w:r>
    </w:p>
    <w:p w14:paraId="63C0247C" w14:textId="77777777" w:rsidR="0010030F" w:rsidRDefault="0010030F" w:rsidP="0010030F">
      <w:pPr>
        <w:spacing w:before="240"/>
      </w:pPr>
      <w:r>
        <w:t>==============================================================================</w:t>
      </w:r>
    </w:p>
    <w:p w14:paraId="5D449AF0" w14:textId="77777777" w:rsidR="0010030F" w:rsidRDefault="0010030F" w:rsidP="0010030F">
      <w:pPr>
        <w:spacing w:before="240"/>
      </w:pPr>
      <w:r>
        <w:t>Dep. Variable:        tiredness_score   R-squared:                       0.276</w:t>
      </w:r>
    </w:p>
    <w:p w14:paraId="2BF8C6A0" w14:textId="77777777" w:rsidR="0010030F" w:rsidRDefault="0010030F" w:rsidP="0010030F">
      <w:pPr>
        <w:spacing w:before="240"/>
      </w:pPr>
      <w:r>
        <w:t>Model:                            OLS   Adj. R-squared:                  0.275</w:t>
      </w:r>
    </w:p>
    <w:p w14:paraId="01E8AF03" w14:textId="77777777" w:rsidR="0010030F" w:rsidRDefault="0010030F" w:rsidP="0010030F">
      <w:pPr>
        <w:spacing w:before="240"/>
      </w:pPr>
      <w:r>
        <w:t>Method:                 Least Squares   F-statistic:                     226.0</w:t>
      </w:r>
    </w:p>
    <w:p w14:paraId="568EB31F" w14:textId="77777777" w:rsidR="0010030F" w:rsidRDefault="0010030F" w:rsidP="0010030F">
      <w:pPr>
        <w:spacing w:before="240"/>
      </w:pPr>
      <w:r>
        <w:t>Date:                Tue, 11 Apr 2023   Prob (F-statistic):               0.00</w:t>
      </w:r>
    </w:p>
    <w:p w14:paraId="3B7A8C79" w14:textId="77777777" w:rsidR="0010030F" w:rsidRDefault="0010030F" w:rsidP="0010030F">
      <w:pPr>
        <w:spacing w:before="240"/>
      </w:pPr>
      <w:r>
        <w:lastRenderedPageBreak/>
        <w:t>Time:                        20:02:26   Log-Likelihood:                -57582.</w:t>
      </w:r>
    </w:p>
    <w:p w14:paraId="676BD120" w14:textId="77777777" w:rsidR="0010030F" w:rsidRDefault="0010030F" w:rsidP="0010030F">
      <w:pPr>
        <w:spacing w:before="240"/>
      </w:pPr>
      <w:r>
        <w:t>No. Observations:               37389   AIC:                         1.153e+05</w:t>
      </w:r>
    </w:p>
    <w:p w14:paraId="2E42AA4B" w14:textId="77777777" w:rsidR="0010030F" w:rsidRDefault="0010030F" w:rsidP="0010030F">
      <w:pPr>
        <w:spacing w:before="240"/>
      </w:pPr>
      <w:r>
        <w:t>Df Residuals:                   37325   BIC:                         1.158e+05</w:t>
      </w:r>
    </w:p>
    <w:p w14:paraId="4E8BC7C7" w14:textId="77777777" w:rsidR="0010030F" w:rsidRDefault="0010030F" w:rsidP="0010030F">
      <w:pPr>
        <w:spacing w:before="240"/>
      </w:pPr>
      <w:r>
        <w:t xml:space="preserve">Df Model:                          63                                         </w:t>
      </w:r>
    </w:p>
    <w:p w14:paraId="637BF089" w14:textId="77777777" w:rsidR="0010030F" w:rsidRDefault="0010030F" w:rsidP="0010030F">
      <w:pPr>
        <w:spacing w:before="240"/>
      </w:pPr>
      <w:r>
        <w:t xml:space="preserve">Covariance Type:            nonrobust                                         </w:t>
      </w:r>
    </w:p>
    <w:p w14:paraId="24C7B068" w14:textId="77777777" w:rsidR="0010030F" w:rsidRDefault="0010030F" w:rsidP="0010030F">
      <w:pPr>
        <w:spacing w:before="240"/>
      </w:pPr>
      <w:r>
        <w:t>==============================================================================================================================</w:t>
      </w:r>
    </w:p>
    <w:p w14:paraId="1BC74A31" w14:textId="77777777" w:rsidR="0010030F" w:rsidRDefault="0010030F" w:rsidP="0010030F">
      <w:pPr>
        <w:spacing w:before="240"/>
      </w:pPr>
      <w:r>
        <w:t xml:space="preserve">                                                                 coef    std err          t      P&gt;|t|      [0.025      0.975]</w:t>
      </w:r>
    </w:p>
    <w:p w14:paraId="47760D6C" w14:textId="77777777" w:rsidR="0010030F" w:rsidRDefault="0010030F" w:rsidP="0010030F">
      <w:pPr>
        <w:spacing w:before="240"/>
      </w:pPr>
      <w:r>
        <w:t>------------------------------------------------------------------------------------------------------------------------------</w:t>
      </w:r>
    </w:p>
    <w:p w14:paraId="16EDB6FD" w14:textId="77777777" w:rsidR="0010030F" w:rsidRDefault="0010030F" w:rsidP="0010030F">
      <w:pPr>
        <w:spacing w:before="240"/>
      </w:pPr>
      <w:r>
        <w:t>Intercept                                                      3.9651      0.099     39.896      0.000       3.770       4.160</w:t>
      </w:r>
    </w:p>
    <w:p w14:paraId="3891B7B7" w14:textId="77777777" w:rsidR="0010030F" w:rsidRDefault="0010030F" w:rsidP="0010030F">
      <w:pPr>
        <w:spacing w:before="240"/>
      </w:pPr>
      <w:r>
        <w:t>C(timepoint)[T.june2021]                                       0.0872      0.012      7.349      0.000       0.064       0.110</w:t>
      </w:r>
    </w:p>
    <w:p w14:paraId="4941BCF9" w14:textId="77777777" w:rsidR="0010030F" w:rsidRDefault="0010030F" w:rsidP="0010030F">
      <w:pPr>
        <w:spacing w:before="240"/>
      </w:pPr>
      <w:r>
        <w:t>C(Age_decade)[T.20]                                           -0.1332      0.044     -3.027      0.002      -0.220      -0.047</w:t>
      </w:r>
    </w:p>
    <w:p w14:paraId="79FB7FF5" w14:textId="77777777" w:rsidR="0010030F" w:rsidRDefault="0010030F" w:rsidP="0010030F">
      <w:pPr>
        <w:spacing w:before="240"/>
      </w:pPr>
      <w:r>
        <w:t>C(Age_decade)[T.30]                                           -0.0989      0.048     -2.075      0.038      -0.192      -0.005</w:t>
      </w:r>
    </w:p>
    <w:p w14:paraId="4068E299" w14:textId="77777777" w:rsidR="0010030F" w:rsidRDefault="0010030F" w:rsidP="0010030F">
      <w:pPr>
        <w:spacing w:before="240"/>
      </w:pPr>
      <w:r>
        <w:t>C(Age_decade)[T.40]                                           -0.2080      0.047     -4.412      0.000      -0.300      -0.116</w:t>
      </w:r>
    </w:p>
    <w:p w14:paraId="12C9E685" w14:textId="77777777" w:rsidR="0010030F" w:rsidRDefault="0010030F" w:rsidP="0010030F">
      <w:pPr>
        <w:spacing w:before="240"/>
      </w:pPr>
      <w:r>
        <w:t>C(Age_decade)[T.50]                                           -0.3596      0.047     -7.635      0.000      -0.452      -0.267</w:t>
      </w:r>
    </w:p>
    <w:p w14:paraId="669D351C" w14:textId="77777777" w:rsidR="0010030F" w:rsidRDefault="0010030F" w:rsidP="0010030F">
      <w:pPr>
        <w:spacing w:before="240"/>
      </w:pPr>
      <w:r>
        <w:t>C(Age_decade)[T.60]                                           -0.4370      0.050     -8.821      0.000      -0.534      -0.340</w:t>
      </w:r>
    </w:p>
    <w:p w14:paraId="380B673D" w14:textId="77777777" w:rsidR="0010030F" w:rsidRDefault="0010030F" w:rsidP="0010030F">
      <w:pPr>
        <w:spacing w:before="240"/>
      </w:pPr>
      <w:r>
        <w:t>C(Age_decade)[T.70]                                           -0.3679      0.055     -6.750      0.000      -0.475      -0.261</w:t>
      </w:r>
    </w:p>
    <w:p w14:paraId="28845080" w14:textId="77777777" w:rsidR="0010030F" w:rsidRDefault="0010030F" w:rsidP="0010030F">
      <w:pPr>
        <w:spacing w:before="240"/>
      </w:pPr>
      <w:r>
        <w:t>C(Age_decade)[T.80]                                           -0.0929      0.085     -1.097      0.272      -0.259       0.073</w:t>
      </w:r>
    </w:p>
    <w:p w14:paraId="771100F5" w14:textId="77777777" w:rsidR="0010030F" w:rsidRDefault="0010030F" w:rsidP="0010030F">
      <w:pPr>
        <w:spacing w:before="240"/>
      </w:pPr>
      <w:r>
        <w:t>C(Residence)[T.United Kingdom]                                 0.0196      0.021      0.933      0.351      -0.022       0.061</w:t>
      </w:r>
    </w:p>
    <w:p w14:paraId="625EBBA0" w14:textId="77777777" w:rsidR="0010030F" w:rsidRDefault="0010030F" w:rsidP="0010030F">
      <w:pPr>
        <w:spacing w:before="240"/>
      </w:pPr>
      <w:r>
        <w:lastRenderedPageBreak/>
        <w:t>C(Sex)[T.Male]                                                -0.1612      0.013    -12.162      0.000      -0.187      -0.135</w:t>
      </w:r>
    </w:p>
    <w:p w14:paraId="6750D671" w14:textId="77777777" w:rsidR="0010030F" w:rsidRDefault="0010030F" w:rsidP="0010030F">
      <w:pPr>
        <w:spacing w:before="240"/>
      </w:pPr>
      <w:r>
        <w:t>C(Sex)[T.Other]                                                0.1630      0.082      1.978      0.048       0.001       0.324</w:t>
      </w:r>
    </w:p>
    <w:p w14:paraId="233FADC8" w14:textId="77777777" w:rsidR="0010030F" w:rsidRDefault="0010030F" w:rsidP="0010030F">
      <w:pPr>
        <w:spacing w:before="240"/>
      </w:pPr>
      <w:r>
        <w:t>C(Education)[T.PhD]                                           -0.0005      0.028     -0.019      0.985      -0.055       0.054</w:t>
      </w:r>
    </w:p>
    <w:p w14:paraId="5CFA8761" w14:textId="77777777" w:rsidR="0010030F" w:rsidRDefault="0010030F" w:rsidP="0010030F">
      <w:pPr>
        <w:spacing w:before="240"/>
      </w:pPr>
      <w:r>
        <w:t>C(Education)[T.School]                                         0.0374      0.013      2.797      0.005       0.011       0.064</w:t>
      </w:r>
    </w:p>
    <w:p w14:paraId="12287726" w14:textId="77777777" w:rsidR="0010030F" w:rsidRDefault="0010030F" w:rsidP="0010030F">
      <w:pPr>
        <w:spacing w:before="240"/>
      </w:pPr>
      <w:r>
        <w:t>C(Education)[T.preGCSE]                                        0.0396      0.048      0.818      0.413      -0.055       0.134</w:t>
      </w:r>
    </w:p>
    <w:p w14:paraId="356F974A" w14:textId="77777777" w:rsidR="0010030F" w:rsidRDefault="0010030F" w:rsidP="0010030F">
      <w:pPr>
        <w:spacing w:before="240"/>
      </w:pPr>
      <w:r>
        <w:t>C(Ethnicity)[T.Asian or Asian British]                        -0.2064      0.069     -2.995      0.003      -0.342      -0.071</w:t>
      </w:r>
    </w:p>
    <w:p w14:paraId="150BCB5A" w14:textId="77777777" w:rsidR="0010030F" w:rsidRDefault="0010030F" w:rsidP="0010030F">
      <w:pPr>
        <w:spacing w:before="240"/>
      </w:pPr>
      <w:r>
        <w:t>C(Ethnicity)[T.Black, Black British, Caribbean or African]    -0.3362      0.111     -3.026      0.002      -0.554      -0.118</w:t>
      </w:r>
    </w:p>
    <w:p w14:paraId="0084EA88" w14:textId="77777777" w:rsidR="0010030F" w:rsidRDefault="0010030F" w:rsidP="0010030F">
      <w:pPr>
        <w:spacing w:before="240"/>
      </w:pPr>
      <w:r>
        <w:t>C(Ethnicity)[T.Mixed or multiple ethnic groups]               -0.0887      0.072     -1.237      0.216      -0.229       0.052</w:t>
      </w:r>
    </w:p>
    <w:p w14:paraId="062604AE" w14:textId="77777777" w:rsidR="0010030F" w:rsidRDefault="0010030F" w:rsidP="0010030F">
      <w:pPr>
        <w:spacing w:before="240"/>
      </w:pPr>
      <w:r>
        <w:t>C(Ethnicity)[T.Other ethnic group]                             0.0269      0.113      0.237      0.812      -0.195       0.249</w:t>
      </w:r>
    </w:p>
    <w:p w14:paraId="7B8E2D33" w14:textId="77777777" w:rsidR="0010030F" w:rsidRDefault="0010030F" w:rsidP="0010030F">
      <w:pPr>
        <w:spacing w:before="240"/>
      </w:pPr>
      <w:r>
        <w:t>C(Ethnicity)[T.White]                                         -0.0333      0.061     -0.544      0.587      -0.153       0.087</w:t>
      </w:r>
    </w:p>
    <w:p w14:paraId="1868E663" w14:textId="77777777" w:rsidR="0010030F" w:rsidRDefault="0010030F" w:rsidP="0010030F">
      <w:pPr>
        <w:spacing w:before="240"/>
      </w:pPr>
      <w:r>
        <w:t>C(Occupation)[T.Homemaker]                                    -0.5680      0.061     -9.287      0.000      -0.688      -0.448</w:t>
      </w:r>
    </w:p>
    <w:p w14:paraId="0B5B2AED" w14:textId="77777777" w:rsidR="0010030F" w:rsidRDefault="0010030F" w:rsidP="0010030F">
      <w:pPr>
        <w:spacing w:before="240"/>
      </w:pPr>
      <w:r>
        <w:t>C(Occupation)[T.Retired]                                      -0.8282      0.054    -15.225      0.000      -0.935      -0.722</w:t>
      </w:r>
    </w:p>
    <w:p w14:paraId="438A7A19" w14:textId="77777777" w:rsidR="0010030F" w:rsidRDefault="0010030F" w:rsidP="0010030F">
      <w:pPr>
        <w:spacing w:before="240"/>
      </w:pPr>
      <w:r>
        <w:t>C(Occupation)[T.Student]                                      -0.7202      0.059    -12.119      0.000      -0.837      -0.604</w:t>
      </w:r>
    </w:p>
    <w:p w14:paraId="327AED2C" w14:textId="77777777" w:rsidR="0010030F" w:rsidRDefault="0010030F" w:rsidP="0010030F">
      <w:pPr>
        <w:spacing w:before="240"/>
      </w:pPr>
      <w:r>
        <w:t>C(Occupation)[T.Unemployed/Looking for work]                  -0.6955      0.061    -11.416      0.000      -0.815      -0.576</w:t>
      </w:r>
    </w:p>
    <w:p w14:paraId="30E96D87" w14:textId="77777777" w:rsidR="0010030F" w:rsidRDefault="0010030F" w:rsidP="0010030F">
      <w:pPr>
        <w:spacing w:before="240"/>
      </w:pPr>
      <w:r>
        <w:t>C(Occupation)[T.Worker]                                       -0.7666      0.051    -14.887      0.000      -0.868      -0.666</w:t>
      </w:r>
    </w:p>
    <w:p w14:paraId="061BA4E5" w14:textId="77777777" w:rsidR="0010030F" w:rsidRDefault="0010030F" w:rsidP="0010030F">
      <w:pPr>
        <w:spacing w:before="240"/>
      </w:pPr>
      <w:r>
        <w:t>C(Exercise)[T.Daily]                                          -0.5985      0.022    -27.532      0.000      -0.641      -0.556</w:t>
      </w:r>
    </w:p>
    <w:p w14:paraId="6D91984A" w14:textId="77777777" w:rsidR="0010030F" w:rsidRDefault="0010030F" w:rsidP="0010030F">
      <w:pPr>
        <w:spacing w:before="240"/>
      </w:pPr>
      <w:r>
        <w:t>C(Exercise)[T.Hourly]                                         -0.2875      0.121     -2.372      0.018      -0.525      -0.050</w:t>
      </w:r>
    </w:p>
    <w:p w14:paraId="058C4A72" w14:textId="77777777" w:rsidR="0010030F" w:rsidRDefault="0010030F" w:rsidP="0010030F">
      <w:pPr>
        <w:spacing w:before="240"/>
      </w:pPr>
      <w:r>
        <w:t>C(Exercise)[T.More Often]                                     -0.6889      0.099     -6.960      0.000      -0.883      -0.495</w:t>
      </w:r>
    </w:p>
    <w:p w14:paraId="721098C1" w14:textId="77777777" w:rsidR="0010030F" w:rsidRDefault="0010030F" w:rsidP="0010030F">
      <w:pPr>
        <w:spacing w:before="240"/>
      </w:pPr>
      <w:r>
        <w:t>C(Exercise)[T.Never]                                           0.1693      0.043      3.948      0.000       0.085       0.253</w:t>
      </w:r>
    </w:p>
    <w:p w14:paraId="01C11DCD" w14:textId="77777777" w:rsidR="0010030F" w:rsidRDefault="0010030F" w:rsidP="0010030F">
      <w:pPr>
        <w:spacing w:before="240"/>
      </w:pPr>
      <w:r>
        <w:lastRenderedPageBreak/>
        <w:t>C(Exercise)[T.Once or twice a week]                           -0.3321      0.023    -14.503      0.000      -0.377      -0.287</w:t>
      </w:r>
    </w:p>
    <w:p w14:paraId="68A0F459" w14:textId="77777777" w:rsidR="0010030F" w:rsidRDefault="0010030F" w:rsidP="0010030F">
      <w:pPr>
        <w:spacing w:before="240"/>
      </w:pPr>
      <w:r>
        <w:t>C(Exercise)[T.Several times a week]                           -0.5112      0.022    -23.471      0.000      -0.554      -0.469</w:t>
      </w:r>
    </w:p>
    <w:p w14:paraId="01CAE0FE" w14:textId="77777777" w:rsidR="0010030F" w:rsidRDefault="0010030F" w:rsidP="0010030F">
      <w:pPr>
        <w:spacing w:before="240"/>
      </w:pPr>
      <w:r>
        <w:t>C(Meditation)[T.Daily]                                         0.0105      0.030      0.347      0.729      -0.049       0.070</w:t>
      </w:r>
    </w:p>
    <w:p w14:paraId="5F260E8B" w14:textId="77777777" w:rsidR="0010030F" w:rsidRDefault="0010030F" w:rsidP="0010030F">
      <w:pPr>
        <w:spacing w:before="240"/>
      </w:pPr>
      <w:r>
        <w:t>C(Meditation)[T.Hourly]                                        0.3288      0.261      1.261      0.207      -0.182       0.840</w:t>
      </w:r>
    </w:p>
    <w:p w14:paraId="5208D306" w14:textId="77777777" w:rsidR="0010030F" w:rsidRDefault="0010030F" w:rsidP="0010030F">
      <w:pPr>
        <w:spacing w:before="240"/>
      </w:pPr>
      <w:r>
        <w:t>C(Meditation)[T.More Often]                                   -0.3295      0.261     -1.261      0.207      -0.842       0.183</w:t>
      </w:r>
    </w:p>
    <w:p w14:paraId="37946692" w14:textId="77777777" w:rsidR="0010030F" w:rsidRDefault="0010030F" w:rsidP="0010030F">
      <w:pPr>
        <w:spacing w:before="240"/>
      </w:pPr>
      <w:r>
        <w:t>C(Meditation)[T.Never]                                        -0.0616      0.014     -4.395      0.000      -0.089      -0.034</w:t>
      </w:r>
    </w:p>
    <w:p w14:paraId="532FBD43" w14:textId="77777777" w:rsidR="0010030F" w:rsidRDefault="0010030F" w:rsidP="0010030F">
      <w:pPr>
        <w:spacing w:before="240"/>
      </w:pPr>
      <w:r>
        <w:t>C(Meditation)[T.Once or twice a week]                          0.0140      0.022      0.643      0.521      -0.029       0.057</w:t>
      </w:r>
    </w:p>
    <w:p w14:paraId="697CA574" w14:textId="77777777" w:rsidR="0010030F" w:rsidRDefault="0010030F" w:rsidP="0010030F">
      <w:pPr>
        <w:spacing w:before="240"/>
      </w:pPr>
      <w:r>
        <w:t>C(Meditation)[T.Several times a week]                          0.0707      0.030      2.320      0.020       0.011       0.130</w:t>
      </w:r>
    </w:p>
    <w:p w14:paraId="6DE4457B" w14:textId="77777777" w:rsidR="0010030F" w:rsidRDefault="0010030F" w:rsidP="0010030F">
      <w:pPr>
        <w:spacing w:before="240"/>
      </w:pPr>
      <w:r>
        <w:t>C(Reading)[T.Daily]                                           -0.1123      0.017     -6.681      0.000      -0.145      -0.079</w:t>
      </w:r>
    </w:p>
    <w:p w14:paraId="694A6090" w14:textId="77777777" w:rsidR="0010030F" w:rsidRDefault="0010030F" w:rsidP="0010030F">
      <w:pPr>
        <w:spacing w:before="240"/>
      </w:pPr>
      <w:r>
        <w:t>C(Reading)[T.Hourly]                                           0.1079      0.082      1.323      0.186      -0.052       0.268</w:t>
      </w:r>
    </w:p>
    <w:p w14:paraId="65676F45" w14:textId="77777777" w:rsidR="0010030F" w:rsidRDefault="0010030F" w:rsidP="0010030F">
      <w:pPr>
        <w:spacing w:before="240"/>
      </w:pPr>
      <w:r>
        <w:t>C(Reading)[T.More Often]                                       0.2104      0.135      1.564      0.118      -0.053       0.474</w:t>
      </w:r>
    </w:p>
    <w:p w14:paraId="4C2486AD" w14:textId="77777777" w:rsidR="0010030F" w:rsidRDefault="0010030F" w:rsidP="0010030F">
      <w:pPr>
        <w:spacing w:before="240"/>
      </w:pPr>
      <w:r>
        <w:t>C(Reading)[T.Never]                                            0.0758      0.025      2.981      0.003       0.026       0.126</w:t>
      </w:r>
    </w:p>
    <w:p w14:paraId="304F882B" w14:textId="77777777" w:rsidR="0010030F" w:rsidRDefault="0010030F" w:rsidP="0010030F">
      <w:pPr>
        <w:spacing w:before="240"/>
      </w:pPr>
      <w:r>
        <w:t>C(Reading)[T.Once or twice a week]                            -0.0785      0.018     -4.436      0.000      -0.113      -0.044</w:t>
      </w:r>
    </w:p>
    <w:p w14:paraId="7627B3FB" w14:textId="77777777" w:rsidR="0010030F" w:rsidRDefault="0010030F" w:rsidP="0010030F">
      <w:pPr>
        <w:spacing w:before="240"/>
      </w:pPr>
      <w:r>
        <w:t>C(Reading)[T.Several times a week]                            -0.0934      0.019     -4.820      0.000      -0.131      -0.055</w:t>
      </w:r>
    </w:p>
    <w:p w14:paraId="6C30A6A2" w14:textId="77777777" w:rsidR="0010030F" w:rsidRDefault="0010030F" w:rsidP="0010030F">
      <w:pPr>
        <w:spacing w:before="240"/>
      </w:pPr>
      <w:r>
        <w:t>C(OnlineGambling)[T.Daily]                                     0.0079      0.067      0.119      0.905      -0.123       0.139</w:t>
      </w:r>
    </w:p>
    <w:p w14:paraId="217577D6" w14:textId="77777777" w:rsidR="0010030F" w:rsidRDefault="0010030F" w:rsidP="0010030F">
      <w:pPr>
        <w:spacing w:before="240"/>
      </w:pPr>
      <w:r>
        <w:t>C(OnlineGambling)[T.Hourly]                                   -0.0347      0.248     -0.140      0.889      -0.521       0.451</w:t>
      </w:r>
    </w:p>
    <w:p w14:paraId="3282FE45" w14:textId="77777777" w:rsidR="0010030F" w:rsidRDefault="0010030F" w:rsidP="0010030F">
      <w:pPr>
        <w:spacing w:before="240"/>
      </w:pPr>
      <w:r>
        <w:t>C(OnlineGambling)[T.More Often]                               -0.6294      0.402     -1.567      0.117      -1.417       0.158</w:t>
      </w:r>
    </w:p>
    <w:p w14:paraId="66617960" w14:textId="77777777" w:rsidR="0010030F" w:rsidRDefault="0010030F" w:rsidP="0010030F">
      <w:pPr>
        <w:spacing w:before="240"/>
      </w:pPr>
      <w:r>
        <w:t>C(OnlineGambling)[T.Never]                                    -0.0391      0.018     -2.157      0.031      -0.075      -0.004</w:t>
      </w:r>
    </w:p>
    <w:p w14:paraId="447A4FAF" w14:textId="77777777" w:rsidR="0010030F" w:rsidRDefault="0010030F" w:rsidP="0010030F">
      <w:pPr>
        <w:spacing w:before="240"/>
      </w:pPr>
      <w:r>
        <w:lastRenderedPageBreak/>
        <w:t>C(OnlineGambling)[T.Once or twice a week]                      0.0307      0.031      1.004      0.315      -0.029       0.091</w:t>
      </w:r>
    </w:p>
    <w:p w14:paraId="234FD76D" w14:textId="77777777" w:rsidR="0010030F" w:rsidRDefault="0010030F" w:rsidP="0010030F">
      <w:pPr>
        <w:spacing w:before="240"/>
      </w:pPr>
      <w:r>
        <w:t>C(OnlineGambling)[T.Several times a week]                      0.1564      0.056      2.806      0.005       0.047       0.266</w:t>
      </w:r>
    </w:p>
    <w:p w14:paraId="490824D3" w14:textId="77777777" w:rsidR="0010030F" w:rsidRDefault="0010030F" w:rsidP="0010030F">
      <w:pPr>
        <w:spacing w:before="240"/>
      </w:pPr>
      <w:r>
        <w:t>C(HoursOnline)[T.2-4h]                                        -0.2826      0.025    -11.271      0.000      -0.332      -0.233</w:t>
      </w:r>
    </w:p>
    <w:p w14:paraId="58797D48" w14:textId="77777777" w:rsidR="0010030F" w:rsidRDefault="0010030F" w:rsidP="0010030F">
      <w:pPr>
        <w:spacing w:before="240"/>
      </w:pPr>
      <w:r>
        <w:t>C(HoursOnline)[T.4-6h]                                        -0.1565      0.025     -6.215      0.000      -0.206      -0.107</w:t>
      </w:r>
    </w:p>
    <w:p w14:paraId="47C809B3" w14:textId="77777777" w:rsidR="0010030F" w:rsidRDefault="0010030F" w:rsidP="0010030F">
      <w:pPr>
        <w:spacing w:before="240"/>
      </w:pPr>
      <w:r>
        <w:t>C(HoursOnline)[T.6-8h]                                        -0.1033      0.028     -3.710      0.000      -0.158      -0.049</w:t>
      </w:r>
    </w:p>
    <w:p w14:paraId="6028E9FF" w14:textId="77777777" w:rsidR="0010030F" w:rsidRDefault="0010030F" w:rsidP="0010030F">
      <w:pPr>
        <w:spacing w:before="240"/>
      </w:pPr>
      <w:r>
        <w:t>C(HoursOnline)[T.8-10h]                                       -0.0652      0.028     -2.304      0.021      -0.121      -0.010</w:t>
      </w:r>
    </w:p>
    <w:p w14:paraId="1CA5D0E7" w14:textId="77777777" w:rsidR="0010030F" w:rsidRDefault="0010030F" w:rsidP="0010030F">
      <w:pPr>
        <w:spacing w:before="240"/>
      </w:pPr>
      <w:r>
        <w:t>C(HoursOnline)[T.less than 2]                                 -0.3239      0.033     -9.842      0.000      -0.388      -0.259</w:t>
      </w:r>
    </w:p>
    <w:p w14:paraId="204BEBA9" w14:textId="77777777" w:rsidR="0010030F" w:rsidRDefault="0010030F" w:rsidP="0010030F">
      <w:pPr>
        <w:spacing w:before="240"/>
      </w:pPr>
      <w:r>
        <w:t>C(HoursOnline)[T.more than 12h]                               -0.0050      0.042     -0.118      0.906      -0.088       0.078</w:t>
      </w:r>
    </w:p>
    <w:p w14:paraId="1B9C7FA6" w14:textId="77777777" w:rsidR="0010030F" w:rsidRDefault="0010030F" w:rsidP="0010030F">
      <w:pPr>
        <w:spacing w:before="240"/>
      </w:pPr>
      <w:r>
        <w:t>cigarettes_z                                                   0.0355      0.006      5.851      0.000       0.024       0.047</w:t>
      </w:r>
    </w:p>
    <w:p w14:paraId="5DD9C132" w14:textId="77777777" w:rsidR="0010030F" w:rsidRDefault="0010030F" w:rsidP="0010030F">
      <w:pPr>
        <w:spacing w:before="240"/>
      </w:pPr>
      <w:r>
        <w:t>alcohol_z                                                     -0.0051      0.006     -0.816      0.414      -0.017       0.007</w:t>
      </w:r>
    </w:p>
    <w:p w14:paraId="05D5765B" w14:textId="77777777" w:rsidR="0010030F" w:rsidRDefault="0010030F" w:rsidP="0010030F">
      <w:pPr>
        <w:spacing w:before="240"/>
      </w:pPr>
      <w:r>
        <w:t>openness                                                       0.0648      0.007      9.516      0.000       0.051       0.078</w:t>
      </w:r>
    </w:p>
    <w:p w14:paraId="692A36B4" w14:textId="77777777" w:rsidR="0010030F" w:rsidRDefault="0010030F" w:rsidP="0010030F">
      <w:pPr>
        <w:spacing w:before="240"/>
      </w:pPr>
      <w:r>
        <w:t>extraversion                                                  -0.0860      0.006    -13.479      0.000      -0.098      -0.073</w:t>
      </w:r>
    </w:p>
    <w:p w14:paraId="138199B2" w14:textId="77777777" w:rsidR="0010030F" w:rsidRDefault="0010030F" w:rsidP="0010030F">
      <w:pPr>
        <w:spacing w:before="240"/>
      </w:pPr>
      <w:r>
        <w:t>neuroticism                                                    0.4362      0.008     57.927      0.000       0.421       0.451</w:t>
      </w:r>
    </w:p>
    <w:p w14:paraId="6DF1F044" w14:textId="77777777" w:rsidR="0010030F" w:rsidRDefault="0010030F" w:rsidP="0010030F">
      <w:pPr>
        <w:spacing w:before="240"/>
      </w:pPr>
      <w:r>
        <w:t>conscienciousness                                             -0.1954      0.008    -24.461      0.000      -0.211      -0.180</w:t>
      </w:r>
    </w:p>
    <w:p w14:paraId="759B6027" w14:textId="77777777" w:rsidR="0010030F" w:rsidRDefault="0010030F" w:rsidP="0010030F">
      <w:pPr>
        <w:spacing w:before="240"/>
      </w:pPr>
      <w:r>
        <w:t>agreeableness                                                 -0.0212      0.008     -2.786      0.005      -0.036      -0.006</w:t>
      </w:r>
    </w:p>
    <w:p w14:paraId="64C4B752" w14:textId="77777777" w:rsidR="0010030F" w:rsidRDefault="0010030F" w:rsidP="0010030F">
      <w:pPr>
        <w:spacing w:before="240"/>
      </w:pPr>
      <w:r>
        <w:t>perfectionism                                                  0.2178      0.012     18.212      0.000       0.194       0.241</w:t>
      </w:r>
    </w:p>
    <w:p w14:paraId="69B9A811" w14:textId="77777777" w:rsidR="0010030F" w:rsidRDefault="0010030F" w:rsidP="0010030F">
      <w:pPr>
        <w:spacing w:before="240"/>
      </w:pPr>
      <w:r>
        <w:t>reward_drive                                                   0.0823      0.008      9.818      0.000       0.066       0.099</w:t>
      </w:r>
    </w:p>
    <w:p w14:paraId="127187DE" w14:textId="77777777" w:rsidR="0010030F" w:rsidRDefault="0010030F" w:rsidP="0010030F">
      <w:pPr>
        <w:spacing w:before="240"/>
      </w:pPr>
      <w:r>
        <w:t>==============================================================================</w:t>
      </w:r>
    </w:p>
    <w:p w14:paraId="28761482" w14:textId="77777777" w:rsidR="0010030F" w:rsidRDefault="0010030F" w:rsidP="0010030F">
      <w:pPr>
        <w:spacing w:before="240"/>
      </w:pPr>
      <w:r>
        <w:t>Omnibus:                     1827.382   Durbin-Watson:                   2.017</w:t>
      </w:r>
    </w:p>
    <w:p w14:paraId="54FD964B" w14:textId="77777777" w:rsidR="0010030F" w:rsidRDefault="0010030F" w:rsidP="0010030F">
      <w:pPr>
        <w:spacing w:before="240"/>
      </w:pPr>
      <w:r>
        <w:lastRenderedPageBreak/>
        <w:t>Prob(Omnibus):                  0.000   Jarque-Bera (JB):             2160.877</w:t>
      </w:r>
    </w:p>
    <w:p w14:paraId="1F7B97A3" w14:textId="77777777" w:rsidR="0010030F" w:rsidRDefault="0010030F" w:rsidP="0010030F">
      <w:pPr>
        <w:spacing w:before="240"/>
      </w:pPr>
      <w:r>
        <w:t>Skew:                           0.538   Prob(JB):                         0.00</w:t>
      </w:r>
    </w:p>
    <w:p w14:paraId="6374FA44" w14:textId="77777777" w:rsidR="0010030F" w:rsidRDefault="0010030F" w:rsidP="0010030F">
      <w:pPr>
        <w:spacing w:before="240"/>
      </w:pPr>
      <w:r>
        <w:t>Kurtosis:                       3.479   Cond. No.                         162.</w:t>
      </w:r>
    </w:p>
    <w:p w14:paraId="19B1E96F" w14:textId="77777777" w:rsidR="0010030F" w:rsidRDefault="0010030F" w:rsidP="0010030F">
      <w:pPr>
        <w:spacing w:before="240"/>
      </w:pPr>
      <w:r>
        <w:t>==============================================================================</w:t>
      </w:r>
    </w:p>
    <w:p w14:paraId="5954FBEC" w14:textId="77777777" w:rsidR="0010030F" w:rsidRDefault="0010030F" w:rsidP="0010030F">
      <w:pPr>
        <w:spacing w:before="240"/>
      </w:pPr>
    </w:p>
    <w:p w14:paraId="2C517A35" w14:textId="77777777" w:rsidR="0010030F" w:rsidRDefault="0010030F" w:rsidP="0010030F">
      <w:pPr>
        <w:spacing w:before="240"/>
      </w:pPr>
      <w:r>
        <w:t>Notes:</w:t>
      </w:r>
    </w:p>
    <w:p w14:paraId="4CCA0531" w14:textId="77777777" w:rsidR="0010030F" w:rsidRDefault="0010030F" w:rsidP="0010030F">
      <w:pPr>
        <w:spacing w:before="240"/>
      </w:pPr>
      <w:r>
        <w:t>[1] Standard Errors assume that the covariance matrix of the errors is correctly specified.</w:t>
      </w:r>
    </w:p>
    <w:p w14:paraId="7D35FCA4" w14:textId="77777777" w:rsidR="0010030F" w:rsidRDefault="0010030F" w:rsidP="0010030F">
      <w:pPr>
        <w:spacing w:before="240"/>
      </w:pPr>
      <w:r>
        <w:t xml:space="preserve">                                 OLS Regression Results                                 </w:t>
      </w:r>
    </w:p>
    <w:p w14:paraId="1B2A2999" w14:textId="77777777" w:rsidR="0010030F" w:rsidRDefault="0010030F" w:rsidP="0010030F">
      <w:pPr>
        <w:spacing w:before="240"/>
      </w:pPr>
      <w:r>
        <w:t>========================================================================================</w:t>
      </w:r>
    </w:p>
    <w:p w14:paraId="3B8A9C89" w14:textId="77777777" w:rsidR="0010030F" w:rsidRDefault="0010030F" w:rsidP="0010030F">
      <w:pPr>
        <w:spacing w:before="240"/>
      </w:pPr>
      <w:r>
        <w:t>Dep. Variable:     concentration_problems_score   R-squared:                       0.261</w:t>
      </w:r>
    </w:p>
    <w:p w14:paraId="4FA41853" w14:textId="77777777" w:rsidR="0010030F" w:rsidRDefault="0010030F" w:rsidP="0010030F">
      <w:pPr>
        <w:spacing w:before="240"/>
      </w:pPr>
      <w:r>
        <w:t>Model:                                      OLS   Adj. R-squared:                  0.260</w:t>
      </w:r>
    </w:p>
    <w:p w14:paraId="6545F8D9" w14:textId="77777777" w:rsidR="0010030F" w:rsidRDefault="0010030F" w:rsidP="0010030F">
      <w:pPr>
        <w:spacing w:before="240"/>
      </w:pPr>
      <w:r>
        <w:t>Method:                           Least Squares   F-statistic:                     209.4</w:t>
      </w:r>
    </w:p>
    <w:p w14:paraId="48688EB9" w14:textId="77777777" w:rsidR="0010030F" w:rsidRDefault="0010030F" w:rsidP="0010030F">
      <w:pPr>
        <w:spacing w:before="240"/>
      </w:pPr>
      <w:r>
        <w:t>Date:                          Tue, 11 Apr 2023   Prob (F-statistic):               0.00</w:t>
      </w:r>
    </w:p>
    <w:p w14:paraId="6E382CA4" w14:textId="77777777" w:rsidR="0010030F" w:rsidRDefault="0010030F" w:rsidP="0010030F">
      <w:pPr>
        <w:spacing w:before="240"/>
      </w:pPr>
      <w:r>
        <w:t>Time:                                  20:02:30   Log-Likelihood:                -56247.</w:t>
      </w:r>
    </w:p>
    <w:p w14:paraId="7C157CD2" w14:textId="77777777" w:rsidR="0010030F" w:rsidRDefault="0010030F" w:rsidP="0010030F">
      <w:pPr>
        <w:spacing w:before="240"/>
      </w:pPr>
      <w:r>
        <w:t>No. Observations:                         37389   AIC:                         1.126e+05</w:t>
      </w:r>
    </w:p>
    <w:p w14:paraId="5F627E32" w14:textId="77777777" w:rsidR="0010030F" w:rsidRDefault="0010030F" w:rsidP="0010030F">
      <w:pPr>
        <w:spacing w:before="240"/>
      </w:pPr>
      <w:r>
        <w:t>Df Residuals:                             37325   BIC:                         1.132e+05</w:t>
      </w:r>
    </w:p>
    <w:p w14:paraId="60903262" w14:textId="77777777" w:rsidR="0010030F" w:rsidRDefault="0010030F" w:rsidP="0010030F">
      <w:pPr>
        <w:spacing w:before="240"/>
      </w:pPr>
      <w:r>
        <w:t xml:space="preserve">Df Model:                                    63                                         </w:t>
      </w:r>
    </w:p>
    <w:p w14:paraId="16E9BADC" w14:textId="77777777" w:rsidR="0010030F" w:rsidRDefault="0010030F" w:rsidP="0010030F">
      <w:pPr>
        <w:spacing w:before="240"/>
      </w:pPr>
      <w:r>
        <w:t xml:space="preserve">Covariance Type:                      nonrobust                                         </w:t>
      </w:r>
    </w:p>
    <w:p w14:paraId="1FB25AEC" w14:textId="77777777" w:rsidR="0010030F" w:rsidRDefault="0010030F" w:rsidP="0010030F">
      <w:pPr>
        <w:spacing w:before="240"/>
      </w:pPr>
      <w:r>
        <w:lastRenderedPageBreak/>
        <w:t>==============================================================================================================================</w:t>
      </w:r>
    </w:p>
    <w:p w14:paraId="1856D0C6" w14:textId="77777777" w:rsidR="0010030F" w:rsidRDefault="0010030F" w:rsidP="0010030F">
      <w:pPr>
        <w:spacing w:before="240"/>
      </w:pPr>
      <w:r>
        <w:t xml:space="preserve">                                                                 coef    std err          t      P&gt;|t|      [0.025      0.975]</w:t>
      </w:r>
    </w:p>
    <w:p w14:paraId="559408E1" w14:textId="77777777" w:rsidR="0010030F" w:rsidRDefault="0010030F" w:rsidP="0010030F">
      <w:pPr>
        <w:spacing w:before="240"/>
      </w:pPr>
      <w:r>
        <w:t>------------------------------------------------------------------------------------------------------------------------------</w:t>
      </w:r>
    </w:p>
    <w:p w14:paraId="2B258E7C" w14:textId="77777777" w:rsidR="0010030F" w:rsidRDefault="0010030F" w:rsidP="0010030F">
      <w:pPr>
        <w:spacing w:before="240"/>
      </w:pPr>
      <w:r>
        <w:t>Intercept                                                      2.6722      0.096     27.864      0.000       2.484       2.860</w:t>
      </w:r>
    </w:p>
    <w:p w14:paraId="5AD7F05B" w14:textId="77777777" w:rsidR="0010030F" w:rsidRDefault="0010030F" w:rsidP="0010030F">
      <w:pPr>
        <w:spacing w:before="240"/>
      </w:pPr>
      <w:r>
        <w:t>C(timepoint)[T.june2021]                                       0.0079      0.011      0.689      0.491      -0.015       0.030</w:t>
      </w:r>
    </w:p>
    <w:p w14:paraId="292CAD93" w14:textId="77777777" w:rsidR="0010030F" w:rsidRDefault="0010030F" w:rsidP="0010030F">
      <w:pPr>
        <w:spacing w:before="240"/>
      </w:pPr>
      <w:r>
        <w:t>C(Age_decade)[T.20]                                            0.0030      0.042      0.070      0.944      -0.080       0.086</w:t>
      </w:r>
    </w:p>
    <w:p w14:paraId="320BA410" w14:textId="77777777" w:rsidR="0010030F" w:rsidRDefault="0010030F" w:rsidP="0010030F">
      <w:pPr>
        <w:spacing w:before="240"/>
      </w:pPr>
      <w:r>
        <w:t>C(Age_decade)[T.30]                                           -0.0331      0.046     -0.719      0.472      -0.123       0.057</w:t>
      </w:r>
    </w:p>
    <w:p w14:paraId="03A1D47B" w14:textId="77777777" w:rsidR="0010030F" w:rsidRDefault="0010030F" w:rsidP="0010030F">
      <w:pPr>
        <w:spacing w:before="240"/>
      </w:pPr>
      <w:r>
        <w:t>C(Age_decade)[T.40]                                           -0.1096      0.045     -2.410      0.016      -0.199      -0.020</w:t>
      </w:r>
    </w:p>
    <w:p w14:paraId="72611DEA" w14:textId="77777777" w:rsidR="0010030F" w:rsidRDefault="0010030F" w:rsidP="0010030F">
      <w:pPr>
        <w:spacing w:before="240"/>
      </w:pPr>
      <w:r>
        <w:t>C(Age_decade)[T.50]                                           -0.2104      0.045     -4.629      0.000      -0.299      -0.121</w:t>
      </w:r>
    </w:p>
    <w:p w14:paraId="12C592CC" w14:textId="77777777" w:rsidR="0010030F" w:rsidRDefault="0010030F" w:rsidP="0010030F">
      <w:pPr>
        <w:spacing w:before="240"/>
      </w:pPr>
      <w:r>
        <w:t>C(Age_decade)[T.60]                                           -0.2852      0.048     -5.964      0.000      -0.379      -0.191</w:t>
      </w:r>
    </w:p>
    <w:p w14:paraId="409D4818" w14:textId="77777777" w:rsidR="0010030F" w:rsidRDefault="0010030F" w:rsidP="0010030F">
      <w:pPr>
        <w:spacing w:before="240"/>
      </w:pPr>
      <w:r>
        <w:t>C(Age_decade)[T.70]                                           -0.3162      0.053     -6.011      0.000      -0.419      -0.213</w:t>
      </w:r>
    </w:p>
    <w:p w14:paraId="6CE38C18" w14:textId="77777777" w:rsidR="0010030F" w:rsidRDefault="0010030F" w:rsidP="0010030F">
      <w:pPr>
        <w:spacing w:before="240"/>
      </w:pPr>
      <w:r>
        <w:t>C(Age_decade)[T.80]                                           -0.3472      0.082     -4.253      0.000      -0.507      -0.187</w:t>
      </w:r>
    </w:p>
    <w:p w14:paraId="70826A94" w14:textId="77777777" w:rsidR="0010030F" w:rsidRDefault="0010030F" w:rsidP="0010030F">
      <w:pPr>
        <w:spacing w:before="240"/>
      </w:pPr>
      <w:r>
        <w:t>C(Residence)[T.United Kingdom]                                 0.0500      0.020      2.465      0.014       0.010       0.090</w:t>
      </w:r>
    </w:p>
    <w:p w14:paraId="563FA554" w14:textId="77777777" w:rsidR="0010030F" w:rsidRDefault="0010030F" w:rsidP="0010030F">
      <w:pPr>
        <w:spacing w:before="240"/>
      </w:pPr>
      <w:r>
        <w:t>C(Sex)[T.Male]                                                -0.1008      0.013     -7.882      0.000      -0.126      -0.076</w:t>
      </w:r>
    </w:p>
    <w:p w14:paraId="62B66134" w14:textId="77777777" w:rsidR="0010030F" w:rsidRDefault="0010030F" w:rsidP="0010030F">
      <w:pPr>
        <w:spacing w:before="240"/>
      </w:pPr>
      <w:r>
        <w:t>C(Sex)[T.Other]                                                0.2405      0.080      3.025      0.002       0.085       0.396</w:t>
      </w:r>
    </w:p>
    <w:p w14:paraId="09BBF1FE" w14:textId="77777777" w:rsidR="0010030F" w:rsidRDefault="0010030F" w:rsidP="0010030F">
      <w:pPr>
        <w:spacing w:before="240"/>
      </w:pPr>
      <w:r>
        <w:t>C(Education)[T.PhD]                                           -0.0362      0.027     -1.351      0.177      -0.089       0.016</w:t>
      </w:r>
    </w:p>
    <w:p w14:paraId="0A3F588C" w14:textId="77777777" w:rsidR="0010030F" w:rsidRDefault="0010030F" w:rsidP="0010030F">
      <w:pPr>
        <w:spacing w:before="240"/>
      </w:pPr>
      <w:r>
        <w:t>C(Education)[T.School]                                        -0.0027      0.013     -0.210      0.833      -0.028       0.023</w:t>
      </w:r>
    </w:p>
    <w:p w14:paraId="3B3499F9" w14:textId="77777777" w:rsidR="0010030F" w:rsidRDefault="0010030F" w:rsidP="0010030F">
      <w:pPr>
        <w:spacing w:before="240"/>
      </w:pPr>
      <w:r>
        <w:t>C(Education)[T.preGCSE]                                        0.0687      0.047      1.473      0.141      -0.023       0.160</w:t>
      </w:r>
    </w:p>
    <w:p w14:paraId="6C03B840" w14:textId="77777777" w:rsidR="0010030F" w:rsidRDefault="0010030F" w:rsidP="0010030F">
      <w:pPr>
        <w:spacing w:before="240"/>
      </w:pPr>
      <w:r>
        <w:lastRenderedPageBreak/>
        <w:t>C(Ethnicity)[T.Asian or Asian British]                         0.0298      0.067      0.448      0.654      -0.101       0.160</w:t>
      </w:r>
    </w:p>
    <w:p w14:paraId="65C06470" w14:textId="77777777" w:rsidR="0010030F" w:rsidRDefault="0010030F" w:rsidP="0010030F">
      <w:pPr>
        <w:spacing w:before="240"/>
      </w:pPr>
      <w:r>
        <w:t>C(Ethnicity)[T.Black, Black British, Caribbean or African]    -0.0170      0.107     -0.158      0.874      -0.227       0.193</w:t>
      </w:r>
    </w:p>
    <w:p w14:paraId="20D9F9D3" w14:textId="77777777" w:rsidR="0010030F" w:rsidRDefault="0010030F" w:rsidP="0010030F">
      <w:pPr>
        <w:spacing w:before="240"/>
      </w:pPr>
      <w:r>
        <w:t>C(Ethnicity)[T.Mixed or multiple ethnic groups]                0.1322      0.069      1.910      0.056      -0.003       0.268</w:t>
      </w:r>
    </w:p>
    <w:p w14:paraId="6551E506" w14:textId="77777777" w:rsidR="0010030F" w:rsidRDefault="0010030F" w:rsidP="0010030F">
      <w:pPr>
        <w:spacing w:before="240"/>
      </w:pPr>
      <w:r>
        <w:t>C(Ethnicity)[T.Other ethnic group]                             0.0981      0.109      0.899      0.369      -0.116       0.312</w:t>
      </w:r>
    </w:p>
    <w:p w14:paraId="11CBFB10" w14:textId="77777777" w:rsidR="0010030F" w:rsidRDefault="0010030F" w:rsidP="0010030F">
      <w:pPr>
        <w:spacing w:before="240"/>
      </w:pPr>
      <w:r>
        <w:t>C(Ethnicity)[T.White]                                          0.1238      0.059      2.095      0.036       0.008       0.240</w:t>
      </w:r>
    </w:p>
    <w:p w14:paraId="596B4D28" w14:textId="77777777" w:rsidR="0010030F" w:rsidRDefault="0010030F" w:rsidP="0010030F">
      <w:pPr>
        <w:spacing w:before="240"/>
      </w:pPr>
      <w:r>
        <w:t>C(Occupation)[T.Homemaker]                                    -0.6027      0.059    -10.213      0.000      -0.718      -0.487</w:t>
      </w:r>
    </w:p>
    <w:p w14:paraId="047BE827" w14:textId="77777777" w:rsidR="0010030F" w:rsidRDefault="0010030F" w:rsidP="0010030F">
      <w:pPr>
        <w:spacing w:before="240"/>
      </w:pPr>
      <w:r>
        <w:t>C(Occupation)[T.Retired]                                      -0.6500      0.052    -12.384      0.000      -0.753      -0.547</w:t>
      </w:r>
    </w:p>
    <w:p w14:paraId="2085D3DF" w14:textId="77777777" w:rsidR="0010030F" w:rsidRDefault="0010030F" w:rsidP="0010030F">
      <w:pPr>
        <w:spacing w:before="240"/>
      </w:pPr>
      <w:r>
        <w:t>C(Occupation)[T.Student]                                      -0.4934      0.057     -8.603      0.000      -0.606      -0.381</w:t>
      </w:r>
    </w:p>
    <w:p w14:paraId="491DD23A" w14:textId="77777777" w:rsidR="0010030F" w:rsidRDefault="0010030F" w:rsidP="0010030F">
      <w:pPr>
        <w:spacing w:before="240"/>
      </w:pPr>
      <w:r>
        <w:t>C(Occupation)[T.Unemployed/Looking for work]                  -0.5001      0.059     -8.507      0.000      -0.615      -0.385</w:t>
      </w:r>
    </w:p>
    <w:p w14:paraId="1816C819" w14:textId="77777777" w:rsidR="0010030F" w:rsidRDefault="0010030F" w:rsidP="0010030F">
      <w:pPr>
        <w:spacing w:before="240"/>
      </w:pPr>
      <w:r>
        <w:t>C(Occupation)[T.Worker]                                       -0.6309      0.050    -12.697      0.000      -0.728      -0.534</w:t>
      </w:r>
    </w:p>
    <w:p w14:paraId="3D07366E" w14:textId="77777777" w:rsidR="0010030F" w:rsidRDefault="0010030F" w:rsidP="0010030F">
      <w:pPr>
        <w:spacing w:before="240"/>
      </w:pPr>
      <w:r>
        <w:t>C(Exercise)[T.Daily]                                          -0.1470      0.021     -7.009      0.000      -0.188      -0.106</w:t>
      </w:r>
    </w:p>
    <w:p w14:paraId="58C00183" w14:textId="77777777" w:rsidR="0010030F" w:rsidRDefault="0010030F" w:rsidP="0010030F">
      <w:pPr>
        <w:spacing w:before="240"/>
      </w:pPr>
      <w:r>
        <w:t>C(Exercise)[T.Hourly]                                          0.0968      0.117      0.828      0.408      -0.132       0.326</w:t>
      </w:r>
    </w:p>
    <w:p w14:paraId="5906D97A" w14:textId="77777777" w:rsidR="0010030F" w:rsidRDefault="0010030F" w:rsidP="0010030F">
      <w:pPr>
        <w:spacing w:before="240"/>
      </w:pPr>
      <w:r>
        <w:t>C(Exercise)[T.More Often]                                     -0.1168      0.096     -1.223      0.221      -0.304       0.070</w:t>
      </w:r>
    </w:p>
    <w:p w14:paraId="76D203D2" w14:textId="77777777" w:rsidR="0010030F" w:rsidRDefault="0010030F" w:rsidP="0010030F">
      <w:pPr>
        <w:spacing w:before="240"/>
      </w:pPr>
      <w:r>
        <w:t>C(Exercise)[T.Never]                                           0.1467      0.041      3.545      0.000       0.066       0.228</w:t>
      </w:r>
    </w:p>
    <w:p w14:paraId="71E97BB5" w14:textId="77777777" w:rsidR="0010030F" w:rsidRDefault="0010030F" w:rsidP="0010030F">
      <w:pPr>
        <w:spacing w:before="240"/>
      </w:pPr>
      <w:r>
        <w:t>C(Exercise)[T.Once or twice a week]                           -0.1281      0.022     -5.796      0.000      -0.171      -0.085</w:t>
      </w:r>
    </w:p>
    <w:p w14:paraId="253BC8AA" w14:textId="77777777" w:rsidR="0010030F" w:rsidRDefault="0010030F" w:rsidP="0010030F">
      <w:pPr>
        <w:spacing w:before="240"/>
      </w:pPr>
      <w:r>
        <w:t>C(Exercise)[T.Several times a week]                           -0.1609      0.021     -7.654      0.000      -0.202      -0.120</w:t>
      </w:r>
    </w:p>
    <w:p w14:paraId="018DE99E" w14:textId="77777777" w:rsidR="0010030F" w:rsidRDefault="0010030F" w:rsidP="0010030F">
      <w:pPr>
        <w:spacing w:before="240"/>
      </w:pPr>
      <w:r>
        <w:t>C(Meditation)[T.Daily]                                        -0.1355      0.029     -4.644      0.000      -0.193      -0.078</w:t>
      </w:r>
    </w:p>
    <w:p w14:paraId="3C480D4B" w14:textId="77777777" w:rsidR="0010030F" w:rsidRDefault="0010030F" w:rsidP="0010030F">
      <w:pPr>
        <w:spacing w:before="240"/>
      </w:pPr>
      <w:r>
        <w:t>C(Meditation)[T.Hourly]                                       -0.2495      0.252     -0.992      0.321      -0.743       0.244</w:t>
      </w:r>
    </w:p>
    <w:p w14:paraId="3332C73F" w14:textId="77777777" w:rsidR="0010030F" w:rsidRDefault="0010030F" w:rsidP="0010030F">
      <w:pPr>
        <w:spacing w:before="240"/>
      </w:pPr>
      <w:r>
        <w:lastRenderedPageBreak/>
        <w:t>C(Meditation)[T.More Often]                                   -0.4090      0.252     -1.622      0.105      -0.903       0.085</w:t>
      </w:r>
    </w:p>
    <w:p w14:paraId="3E128864" w14:textId="77777777" w:rsidR="0010030F" w:rsidRDefault="0010030F" w:rsidP="0010030F">
      <w:pPr>
        <w:spacing w:before="240"/>
      </w:pPr>
      <w:r>
        <w:t>C(Meditation)[T.Never]                                        -0.1069      0.014     -7.900      0.000      -0.133      -0.080</w:t>
      </w:r>
    </w:p>
    <w:p w14:paraId="68072943" w14:textId="77777777" w:rsidR="0010030F" w:rsidRDefault="0010030F" w:rsidP="0010030F">
      <w:pPr>
        <w:spacing w:before="240"/>
      </w:pPr>
      <w:r>
        <w:t>C(Meditation)[T.Once or twice a week]                          0.0012      0.021      0.058      0.954      -0.040       0.042</w:t>
      </w:r>
    </w:p>
    <w:p w14:paraId="75C6CD5F" w14:textId="77777777" w:rsidR="0010030F" w:rsidRDefault="0010030F" w:rsidP="0010030F">
      <w:pPr>
        <w:spacing w:before="240"/>
      </w:pPr>
      <w:r>
        <w:t>C(Meditation)[T.Several times a week]                          0.0392      0.029      1.333      0.183      -0.018       0.097</w:t>
      </w:r>
    </w:p>
    <w:p w14:paraId="66C1B423" w14:textId="77777777" w:rsidR="0010030F" w:rsidRDefault="0010030F" w:rsidP="0010030F">
      <w:pPr>
        <w:spacing w:before="240"/>
      </w:pPr>
      <w:r>
        <w:t>C(Reading)[T.Daily]                                           -0.2131      0.016    -13.141      0.000      -0.245      -0.181</w:t>
      </w:r>
    </w:p>
    <w:p w14:paraId="3028A205" w14:textId="77777777" w:rsidR="0010030F" w:rsidRDefault="0010030F" w:rsidP="0010030F">
      <w:pPr>
        <w:spacing w:before="240"/>
      </w:pPr>
      <w:r>
        <w:t>C(Reading)[T.Hourly]                                          -0.1519      0.079     -1.929      0.054      -0.306       0.002</w:t>
      </w:r>
    </w:p>
    <w:p w14:paraId="21DC6499" w14:textId="77777777" w:rsidR="0010030F" w:rsidRDefault="0010030F" w:rsidP="0010030F">
      <w:pPr>
        <w:spacing w:before="240"/>
      </w:pPr>
      <w:r>
        <w:t>C(Reading)[T.More Often]                                      -0.3732      0.130     -2.874      0.004      -0.628      -0.119</w:t>
      </w:r>
    </w:p>
    <w:p w14:paraId="1F0BFFB3" w14:textId="77777777" w:rsidR="0010030F" w:rsidRDefault="0010030F" w:rsidP="0010030F">
      <w:pPr>
        <w:spacing w:before="240"/>
      </w:pPr>
      <w:r>
        <w:t>C(Reading)[T.Never]                                            0.0819      0.025      3.338      0.001       0.034       0.130</w:t>
      </w:r>
    </w:p>
    <w:p w14:paraId="2A5D3FC2" w14:textId="77777777" w:rsidR="0010030F" w:rsidRDefault="0010030F" w:rsidP="0010030F">
      <w:pPr>
        <w:spacing w:before="240"/>
      </w:pPr>
      <w:r>
        <w:t>C(Reading)[T.Once or twice a week]                            -0.0812      0.017     -4.757      0.000      -0.115      -0.048</w:t>
      </w:r>
    </w:p>
    <w:p w14:paraId="5663C520" w14:textId="77777777" w:rsidR="0010030F" w:rsidRDefault="0010030F" w:rsidP="0010030F">
      <w:pPr>
        <w:spacing w:before="240"/>
      </w:pPr>
      <w:r>
        <w:t>C(Reading)[T.Several times a week]                            -0.1133      0.019     -6.057      0.000      -0.150      -0.077</w:t>
      </w:r>
    </w:p>
    <w:p w14:paraId="4C8E39AF" w14:textId="77777777" w:rsidR="0010030F" w:rsidRDefault="0010030F" w:rsidP="0010030F">
      <w:pPr>
        <w:spacing w:before="240"/>
      </w:pPr>
      <w:r>
        <w:t>C(OnlineGambling)[T.Daily]                                    -0.0026      0.064     -0.040      0.968      -0.129       0.123</w:t>
      </w:r>
    </w:p>
    <w:p w14:paraId="0747DF58" w14:textId="77777777" w:rsidR="0010030F" w:rsidRDefault="0010030F" w:rsidP="0010030F">
      <w:pPr>
        <w:spacing w:before="240"/>
      </w:pPr>
      <w:r>
        <w:t>C(OnlineGambling)[T.Hourly]                                    0.3444      0.239      1.439      0.150      -0.125       0.813</w:t>
      </w:r>
    </w:p>
    <w:p w14:paraId="6B4FF49B" w14:textId="77777777" w:rsidR="0010030F" w:rsidRDefault="0010030F" w:rsidP="0010030F">
      <w:pPr>
        <w:spacing w:before="240"/>
      </w:pPr>
      <w:r>
        <w:t>C(OnlineGambling)[T.More Often]                               -0.0809      0.388     -0.209      0.835      -0.841       0.679</w:t>
      </w:r>
    </w:p>
    <w:p w14:paraId="7567BCA4" w14:textId="77777777" w:rsidR="0010030F" w:rsidRDefault="0010030F" w:rsidP="0010030F">
      <w:pPr>
        <w:spacing w:before="240"/>
      </w:pPr>
      <w:r>
        <w:t>C(OnlineGambling)[T.Never]                                    -0.0440      0.017     -2.516      0.012      -0.078      -0.010</w:t>
      </w:r>
    </w:p>
    <w:p w14:paraId="27BCD3CB" w14:textId="77777777" w:rsidR="0010030F" w:rsidRDefault="0010030F" w:rsidP="0010030F">
      <w:pPr>
        <w:spacing w:before="240"/>
      </w:pPr>
      <w:r>
        <w:t>C(OnlineGambling)[T.Once or twice a week]                      0.0194      0.030      0.656      0.512      -0.039       0.077</w:t>
      </w:r>
    </w:p>
    <w:p w14:paraId="1215E219" w14:textId="77777777" w:rsidR="0010030F" w:rsidRDefault="0010030F" w:rsidP="0010030F">
      <w:pPr>
        <w:spacing w:before="240"/>
      </w:pPr>
      <w:r>
        <w:t>C(OnlineGambling)[T.Several times a week]                      0.1324      0.054      2.462      0.014       0.027       0.238</w:t>
      </w:r>
    </w:p>
    <w:p w14:paraId="6C8F9A44" w14:textId="77777777" w:rsidR="0010030F" w:rsidRDefault="0010030F" w:rsidP="0010030F">
      <w:pPr>
        <w:spacing w:before="240"/>
      </w:pPr>
      <w:r>
        <w:t>C(HoursOnline)[T.2-4h]                                        -0.2793      0.024    -11.544      0.000      -0.327      -0.232</w:t>
      </w:r>
    </w:p>
    <w:p w14:paraId="5C1E23F4" w14:textId="77777777" w:rsidR="0010030F" w:rsidRDefault="0010030F" w:rsidP="0010030F">
      <w:pPr>
        <w:spacing w:before="240"/>
      </w:pPr>
      <w:r>
        <w:t>C(HoursOnline)[T.4-6h]                                        -0.1653      0.024     -6.802      0.000      -0.213      -0.118</w:t>
      </w:r>
    </w:p>
    <w:p w14:paraId="0B562E39" w14:textId="77777777" w:rsidR="0010030F" w:rsidRDefault="0010030F" w:rsidP="0010030F">
      <w:pPr>
        <w:spacing w:before="240"/>
      </w:pPr>
      <w:r>
        <w:t>C(HoursOnline)[T.6-8h]                                        -0.1268      0.027     -4.721      0.000      -0.179      -0.074</w:t>
      </w:r>
    </w:p>
    <w:p w14:paraId="0437E760" w14:textId="77777777" w:rsidR="0010030F" w:rsidRDefault="0010030F" w:rsidP="0010030F">
      <w:pPr>
        <w:spacing w:before="240"/>
      </w:pPr>
      <w:r>
        <w:lastRenderedPageBreak/>
        <w:t>C(HoursOnline)[T.8-10h]                                       -0.0727      0.027     -2.661      0.008      -0.126      -0.019</w:t>
      </w:r>
    </w:p>
    <w:p w14:paraId="6FB3F6DC" w14:textId="77777777" w:rsidR="0010030F" w:rsidRDefault="0010030F" w:rsidP="0010030F">
      <w:pPr>
        <w:spacing w:before="240"/>
      </w:pPr>
      <w:r>
        <w:t>C(HoursOnline)[T.less than 2]                                 -0.3323      0.032    -10.464      0.000      -0.395      -0.270</w:t>
      </w:r>
    </w:p>
    <w:p w14:paraId="66123D79" w14:textId="77777777" w:rsidR="0010030F" w:rsidRDefault="0010030F" w:rsidP="0010030F">
      <w:pPr>
        <w:spacing w:before="240"/>
      </w:pPr>
      <w:r>
        <w:t>C(HoursOnline)[T.more than 12h]                                0.0685      0.041      1.672      0.095      -0.012       0.149</w:t>
      </w:r>
    </w:p>
    <w:p w14:paraId="64CD25FE" w14:textId="77777777" w:rsidR="0010030F" w:rsidRDefault="0010030F" w:rsidP="0010030F">
      <w:pPr>
        <w:spacing w:before="240"/>
      </w:pPr>
      <w:r>
        <w:t>cigarettes_z                                                   0.0157      0.006      2.682      0.007       0.004       0.027</w:t>
      </w:r>
    </w:p>
    <w:p w14:paraId="2D3775B7" w14:textId="77777777" w:rsidR="0010030F" w:rsidRDefault="0010030F" w:rsidP="0010030F">
      <w:pPr>
        <w:spacing w:before="240"/>
      </w:pPr>
      <w:r>
        <w:t>alcohol_z                                                      0.0164      0.006      2.747      0.006       0.005       0.028</w:t>
      </w:r>
    </w:p>
    <w:p w14:paraId="43ABAB4C" w14:textId="77777777" w:rsidR="0010030F" w:rsidRDefault="0010030F" w:rsidP="0010030F">
      <w:pPr>
        <w:spacing w:before="240"/>
      </w:pPr>
      <w:r>
        <w:t>openness                                                       0.0766      0.007     11.664      0.000       0.064       0.089</w:t>
      </w:r>
    </w:p>
    <w:p w14:paraId="2BD756D5" w14:textId="77777777" w:rsidR="0010030F" w:rsidRDefault="0010030F" w:rsidP="0010030F">
      <w:pPr>
        <w:spacing w:before="240"/>
      </w:pPr>
      <w:r>
        <w:t>extraversion                                                  -0.0666      0.006    -10.826      0.000      -0.079      -0.055</w:t>
      </w:r>
    </w:p>
    <w:p w14:paraId="7F2AE325" w14:textId="77777777" w:rsidR="0010030F" w:rsidRDefault="0010030F" w:rsidP="0010030F">
      <w:pPr>
        <w:spacing w:before="240"/>
      </w:pPr>
      <w:r>
        <w:t>neuroticism                                                    0.3870      0.007     53.252      0.000       0.373       0.401</w:t>
      </w:r>
    </w:p>
    <w:p w14:paraId="2B59045E" w14:textId="77777777" w:rsidR="0010030F" w:rsidRDefault="0010030F" w:rsidP="0010030F">
      <w:pPr>
        <w:spacing w:before="240"/>
      </w:pPr>
      <w:r>
        <w:t>conscienciousness                                             -0.2806      0.008    -36.393      0.000      -0.296      -0.265</w:t>
      </w:r>
    </w:p>
    <w:p w14:paraId="110962CB" w14:textId="77777777" w:rsidR="0010030F" w:rsidRDefault="0010030F" w:rsidP="0010030F">
      <w:pPr>
        <w:spacing w:before="240"/>
      </w:pPr>
      <w:r>
        <w:t>agreeableness                                                 -0.0427      0.007     -5.806      0.000      -0.057      -0.028</w:t>
      </w:r>
    </w:p>
    <w:p w14:paraId="301FB4A7" w14:textId="77777777" w:rsidR="0010030F" w:rsidRDefault="0010030F" w:rsidP="0010030F">
      <w:pPr>
        <w:spacing w:before="240"/>
      </w:pPr>
      <w:r>
        <w:t>perfectionism                                                  0.2682      0.012     23.238      0.000       0.246       0.291</w:t>
      </w:r>
    </w:p>
    <w:p w14:paraId="4B623944" w14:textId="77777777" w:rsidR="0010030F" w:rsidRDefault="0010030F" w:rsidP="0010030F">
      <w:pPr>
        <w:spacing w:before="240"/>
      </w:pPr>
      <w:r>
        <w:t>reward_drive                                                   0.1270      0.008     15.703      0.000       0.111       0.143</w:t>
      </w:r>
    </w:p>
    <w:p w14:paraId="123BD44D" w14:textId="77777777" w:rsidR="0010030F" w:rsidRDefault="0010030F" w:rsidP="0010030F">
      <w:pPr>
        <w:spacing w:before="240"/>
      </w:pPr>
      <w:r>
        <w:t>==============================================================================</w:t>
      </w:r>
    </w:p>
    <w:p w14:paraId="1C4C4559" w14:textId="77777777" w:rsidR="0010030F" w:rsidRDefault="0010030F" w:rsidP="0010030F">
      <w:pPr>
        <w:spacing w:before="240"/>
      </w:pPr>
      <w:r>
        <w:t>Omnibus:                     3797.938   Durbin-Watson:                   1.983</w:t>
      </w:r>
    </w:p>
    <w:p w14:paraId="350D23BA" w14:textId="77777777" w:rsidR="0010030F" w:rsidRDefault="0010030F" w:rsidP="0010030F">
      <w:pPr>
        <w:spacing w:before="240"/>
      </w:pPr>
      <w:r>
        <w:t>Prob(Omnibus):                  0.000   Jarque-Bera (JB):             5594.418</w:t>
      </w:r>
    </w:p>
    <w:p w14:paraId="5420597B" w14:textId="77777777" w:rsidR="0010030F" w:rsidRDefault="0010030F" w:rsidP="0010030F">
      <w:pPr>
        <w:spacing w:before="240"/>
      </w:pPr>
      <w:r>
        <w:t>Skew:                           0.780   Prob(JB):                         0.00</w:t>
      </w:r>
    </w:p>
    <w:p w14:paraId="7815A563" w14:textId="77777777" w:rsidR="0010030F" w:rsidRDefault="0010030F" w:rsidP="0010030F">
      <w:pPr>
        <w:spacing w:before="240"/>
      </w:pPr>
      <w:r>
        <w:t>Kurtosis:                       4.077   Cond. No.                         162.</w:t>
      </w:r>
    </w:p>
    <w:p w14:paraId="7176C1C5" w14:textId="77777777" w:rsidR="0010030F" w:rsidRDefault="0010030F" w:rsidP="0010030F">
      <w:pPr>
        <w:spacing w:before="240"/>
      </w:pPr>
      <w:r>
        <w:t>==============================================================================</w:t>
      </w:r>
    </w:p>
    <w:p w14:paraId="73F497AD" w14:textId="77777777" w:rsidR="0010030F" w:rsidRDefault="0010030F" w:rsidP="0010030F">
      <w:pPr>
        <w:spacing w:before="240"/>
      </w:pPr>
    </w:p>
    <w:p w14:paraId="096BC475" w14:textId="77777777" w:rsidR="0010030F" w:rsidRDefault="0010030F" w:rsidP="0010030F">
      <w:pPr>
        <w:spacing w:before="240"/>
      </w:pPr>
      <w:r>
        <w:t>Notes:</w:t>
      </w:r>
    </w:p>
    <w:p w14:paraId="065C72AE" w14:textId="77777777" w:rsidR="0010030F" w:rsidRDefault="0010030F" w:rsidP="0010030F">
      <w:pPr>
        <w:spacing w:before="240"/>
      </w:pPr>
      <w:r>
        <w:t>[1] Standard Errors assume that the covariance matrix of the errors is correctly specified.</w:t>
      </w:r>
    </w:p>
    <w:p w14:paraId="23A83D34" w14:textId="77777777" w:rsidR="0010030F" w:rsidRDefault="0010030F" w:rsidP="0010030F">
      <w:pPr>
        <w:spacing w:before="240"/>
      </w:pPr>
      <w:r>
        <w:t xml:space="preserve">                            OLS Regression Results                            </w:t>
      </w:r>
    </w:p>
    <w:p w14:paraId="0840AC04" w14:textId="77777777" w:rsidR="0010030F" w:rsidRDefault="0010030F" w:rsidP="0010030F">
      <w:pPr>
        <w:spacing w:before="240"/>
      </w:pPr>
      <w:r>
        <w:t>==============================================================================</w:t>
      </w:r>
    </w:p>
    <w:p w14:paraId="3413CACE" w14:textId="77777777" w:rsidR="0010030F" w:rsidRDefault="0010030F" w:rsidP="0010030F">
      <w:pPr>
        <w:spacing w:before="240"/>
      </w:pPr>
      <w:r>
        <w:t>Dep. Variable:         insomnia_score   R-squared:                       0.147</w:t>
      </w:r>
    </w:p>
    <w:p w14:paraId="765800E6" w14:textId="77777777" w:rsidR="0010030F" w:rsidRDefault="0010030F" w:rsidP="0010030F">
      <w:pPr>
        <w:spacing w:before="240"/>
      </w:pPr>
      <w:r>
        <w:t>Model:                            OLS   Adj. R-squared:                  0.145</w:t>
      </w:r>
    </w:p>
    <w:p w14:paraId="29275D02" w14:textId="77777777" w:rsidR="0010030F" w:rsidRDefault="0010030F" w:rsidP="0010030F">
      <w:pPr>
        <w:spacing w:before="240"/>
      </w:pPr>
      <w:r>
        <w:t>Method:                 Least Squares   F-statistic:                     102.0</w:t>
      </w:r>
    </w:p>
    <w:p w14:paraId="6627ED77" w14:textId="77777777" w:rsidR="0010030F" w:rsidRDefault="0010030F" w:rsidP="0010030F">
      <w:pPr>
        <w:spacing w:before="240"/>
      </w:pPr>
      <w:r>
        <w:t>Date:                Tue, 11 Apr 2023   Prob (F-statistic):               0.00</w:t>
      </w:r>
    </w:p>
    <w:p w14:paraId="24CDE2F9" w14:textId="77777777" w:rsidR="0010030F" w:rsidRDefault="0010030F" w:rsidP="0010030F">
      <w:pPr>
        <w:spacing w:before="240"/>
      </w:pPr>
      <w:r>
        <w:t>Time:                        20:02:33   Log-Likelihood:                -59787.</w:t>
      </w:r>
    </w:p>
    <w:p w14:paraId="09891DC9" w14:textId="77777777" w:rsidR="0010030F" w:rsidRDefault="0010030F" w:rsidP="0010030F">
      <w:pPr>
        <w:spacing w:before="240"/>
      </w:pPr>
      <w:r>
        <w:t>No. Observations:               37388   AIC:                         1.197e+05</w:t>
      </w:r>
    </w:p>
    <w:p w14:paraId="6C486BC1" w14:textId="77777777" w:rsidR="0010030F" w:rsidRDefault="0010030F" w:rsidP="0010030F">
      <w:pPr>
        <w:spacing w:before="240"/>
      </w:pPr>
      <w:r>
        <w:t>Df Residuals:                   37324   BIC:                         1.202e+05</w:t>
      </w:r>
    </w:p>
    <w:p w14:paraId="315AACBF" w14:textId="77777777" w:rsidR="0010030F" w:rsidRDefault="0010030F" w:rsidP="0010030F">
      <w:pPr>
        <w:spacing w:before="240"/>
      </w:pPr>
      <w:r>
        <w:t xml:space="preserve">Df Model:                          63                                         </w:t>
      </w:r>
    </w:p>
    <w:p w14:paraId="7EA1E8EF" w14:textId="77777777" w:rsidR="0010030F" w:rsidRDefault="0010030F" w:rsidP="0010030F">
      <w:pPr>
        <w:spacing w:before="240"/>
      </w:pPr>
      <w:r>
        <w:t xml:space="preserve">Covariance Type:            nonrobust                                         </w:t>
      </w:r>
    </w:p>
    <w:p w14:paraId="247218F4" w14:textId="77777777" w:rsidR="0010030F" w:rsidRDefault="0010030F" w:rsidP="0010030F">
      <w:pPr>
        <w:spacing w:before="240"/>
      </w:pPr>
      <w:r>
        <w:t>==============================================================================================================================</w:t>
      </w:r>
    </w:p>
    <w:p w14:paraId="4834137E" w14:textId="77777777" w:rsidR="0010030F" w:rsidRDefault="0010030F" w:rsidP="0010030F">
      <w:pPr>
        <w:spacing w:before="240"/>
      </w:pPr>
      <w:r>
        <w:t xml:space="preserve">                                                                 coef    std err          t      P&gt;|t|      [0.025      0.975]</w:t>
      </w:r>
    </w:p>
    <w:p w14:paraId="10DCB439" w14:textId="77777777" w:rsidR="0010030F" w:rsidRDefault="0010030F" w:rsidP="0010030F">
      <w:pPr>
        <w:spacing w:before="240"/>
      </w:pPr>
      <w:r>
        <w:t>------------------------------------------------------------------------------------------------------------------------------</w:t>
      </w:r>
    </w:p>
    <w:p w14:paraId="7DFAB450" w14:textId="77777777" w:rsidR="0010030F" w:rsidRDefault="0010030F" w:rsidP="0010030F">
      <w:pPr>
        <w:spacing w:before="240"/>
      </w:pPr>
      <w:r>
        <w:t>Intercept                                                      2.9368      0.105     27.855      0.000       2.730       3.143</w:t>
      </w:r>
    </w:p>
    <w:p w14:paraId="15E45774" w14:textId="77777777" w:rsidR="0010030F" w:rsidRDefault="0010030F" w:rsidP="0010030F">
      <w:pPr>
        <w:spacing w:before="240"/>
      </w:pPr>
      <w:r>
        <w:lastRenderedPageBreak/>
        <w:t>C(timepoint)[T.june2021]                                      -0.0895      0.013     -7.109      0.000      -0.114      -0.065</w:t>
      </w:r>
    </w:p>
    <w:p w14:paraId="73FBB050" w14:textId="77777777" w:rsidR="0010030F" w:rsidRDefault="0010030F" w:rsidP="0010030F">
      <w:pPr>
        <w:spacing w:before="240"/>
      </w:pPr>
      <w:r>
        <w:t>C(Age_decade)[T.20]                                           -0.0430      0.047     -0.920      0.357      -0.135       0.049</w:t>
      </w:r>
    </w:p>
    <w:p w14:paraId="19A7EF97" w14:textId="77777777" w:rsidR="0010030F" w:rsidRDefault="0010030F" w:rsidP="0010030F">
      <w:pPr>
        <w:spacing w:before="240"/>
      </w:pPr>
      <w:r>
        <w:t>C(Age_decade)[T.30]                                            0.0146      0.051      0.288      0.773      -0.084       0.114</w:t>
      </w:r>
    </w:p>
    <w:p w14:paraId="5A9F3784" w14:textId="77777777" w:rsidR="0010030F" w:rsidRDefault="0010030F" w:rsidP="0010030F">
      <w:pPr>
        <w:spacing w:before="240"/>
      </w:pPr>
      <w:r>
        <w:t>C(Age_decade)[T.40]                                            0.0876      0.050      1.752      0.080      -0.010       0.186</w:t>
      </w:r>
    </w:p>
    <w:p w14:paraId="29219D9E" w14:textId="77777777" w:rsidR="0010030F" w:rsidRDefault="0010030F" w:rsidP="0010030F">
      <w:pPr>
        <w:spacing w:before="240"/>
      </w:pPr>
      <w:r>
        <w:t>C(Age_decade)[T.50]                                            0.1506      0.050      3.015      0.003       0.053       0.249</w:t>
      </w:r>
    </w:p>
    <w:p w14:paraId="09A88800" w14:textId="77777777" w:rsidR="0010030F" w:rsidRDefault="0010030F" w:rsidP="0010030F">
      <w:pPr>
        <w:spacing w:before="240"/>
      </w:pPr>
      <w:r>
        <w:t>C(Age_decade)[T.60]                                            0.1004      0.053      1.911      0.056      -0.003       0.203</w:t>
      </w:r>
    </w:p>
    <w:p w14:paraId="2176140F" w14:textId="77777777" w:rsidR="0010030F" w:rsidRDefault="0010030F" w:rsidP="0010030F">
      <w:pPr>
        <w:spacing w:before="240"/>
      </w:pPr>
      <w:r>
        <w:t>C(Age_decade)[T.70]                                           -0.0117      0.058     -0.203      0.839      -0.125       0.102</w:t>
      </w:r>
    </w:p>
    <w:p w14:paraId="49EC55CC" w14:textId="77777777" w:rsidR="0010030F" w:rsidRDefault="0010030F" w:rsidP="0010030F">
      <w:pPr>
        <w:spacing w:before="240"/>
      </w:pPr>
      <w:r>
        <w:t>C(Age_decade)[T.80]                                           -0.0428      0.090     -0.477      0.633      -0.219       0.133</w:t>
      </w:r>
    </w:p>
    <w:p w14:paraId="0AA43E7E" w14:textId="77777777" w:rsidR="0010030F" w:rsidRDefault="0010030F" w:rsidP="0010030F">
      <w:pPr>
        <w:spacing w:before="240"/>
      </w:pPr>
      <w:r>
        <w:t>C(Residence)[T.United Kingdom]                                 0.0284      0.022      1.272      0.203      -0.015       0.072</w:t>
      </w:r>
    </w:p>
    <w:p w14:paraId="59FE10E8" w14:textId="77777777" w:rsidR="0010030F" w:rsidRDefault="0010030F" w:rsidP="0010030F">
      <w:pPr>
        <w:spacing w:before="240"/>
      </w:pPr>
      <w:r>
        <w:t>C(Sex)[T.Male]                                                -0.2174      0.014    -15.457      0.000      -0.245      -0.190</w:t>
      </w:r>
    </w:p>
    <w:p w14:paraId="02DB89C6" w14:textId="77777777" w:rsidR="0010030F" w:rsidRDefault="0010030F" w:rsidP="0010030F">
      <w:pPr>
        <w:spacing w:before="240"/>
      </w:pPr>
      <w:r>
        <w:t>C(Sex)[T.Other]                                                0.0443      0.087      0.507      0.612      -0.127       0.216</w:t>
      </w:r>
    </w:p>
    <w:p w14:paraId="3B411D37" w14:textId="77777777" w:rsidR="0010030F" w:rsidRDefault="0010030F" w:rsidP="0010030F">
      <w:pPr>
        <w:spacing w:before="240"/>
      </w:pPr>
      <w:r>
        <w:t>C(Education)[T.PhD]                                            0.0395      0.029      1.338      0.181      -0.018       0.097</w:t>
      </w:r>
    </w:p>
    <w:p w14:paraId="4C0A87DF" w14:textId="77777777" w:rsidR="0010030F" w:rsidRDefault="0010030F" w:rsidP="0010030F">
      <w:pPr>
        <w:spacing w:before="240"/>
      </w:pPr>
      <w:r>
        <w:t>C(Education)[T.School]                                         0.0680      0.014      4.786      0.000       0.040       0.096</w:t>
      </w:r>
    </w:p>
    <w:p w14:paraId="4B0B4C07" w14:textId="77777777" w:rsidR="0010030F" w:rsidRDefault="0010030F" w:rsidP="0010030F">
      <w:pPr>
        <w:spacing w:before="240"/>
      </w:pPr>
      <w:r>
        <w:t>C(Education)[T.preGCSE]                                        0.0863      0.051      1.681      0.093      -0.014       0.187</w:t>
      </w:r>
    </w:p>
    <w:p w14:paraId="0B709677" w14:textId="77777777" w:rsidR="0010030F" w:rsidRDefault="0010030F" w:rsidP="0010030F">
      <w:pPr>
        <w:spacing w:before="240"/>
      </w:pPr>
      <w:r>
        <w:t>C(Ethnicity)[T.Asian or Asian British]                        -0.1143      0.073     -1.563      0.118      -0.258       0.029</w:t>
      </w:r>
    </w:p>
    <w:p w14:paraId="7949189C" w14:textId="77777777" w:rsidR="0010030F" w:rsidRDefault="0010030F" w:rsidP="0010030F">
      <w:pPr>
        <w:spacing w:before="240"/>
      </w:pPr>
      <w:r>
        <w:t>C(Ethnicity)[T.Black, Black British, Caribbean or African]    -0.0404      0.118     -0.343      0.732      -0.271       0.191</w:t>
      </w:r>
    </w:p>
    <w:p w14:paraId="04422085" w14:textId="77777777" w:rsidR="0010030F" w:rsidRDefault="0010030F" w:rsidP="0010030F">
      <w:pPr>
        <w:spacing w:before="240"/>
      </w:pPr>
      <w:r>
        <w:t>C(Ethnicity)[T.Mixed or multiple ethnic groups]               -0.0555      0.076     -0.729      0.466      -0.205       0.094</w:t>
      </w:r>
    </w:p>
    <w:p w14:paraId="77E64DED" w14:textId="77777777" w:rsidR="0010030F" w:rsidRDefault="0010030F" w:rsidP="0010030F">
      <w:pPr>
        <w:spacing w:before="240"/>
      </w:pPr>
      <w:r>
        <w:t>C(Ethnicity)[T.Other ethnic group]                            -0.1606      0.120     -1.338      0.181      -0.396       0.075</w:t>
      </w:r>
    </w:p>
    <w:p w14:paraId="59488577" w14:textId="77777777" w:rsidR="0010030F" w:rsidRDefault="0010030F" w:rsidP="0010030F">
      <w:pPr>
        <w:spacing w:before="240"/>
      </w:pPr>
      <w:r>
        <w:lastRenderedPageBreak/>
        <w:t>C(Ethnicity)[T.White]                                         -0.0322      0.065     -0.495      0.620      -0.160       0.095</w:t>
      </w:r>
    </w:p>
    <w:p w14:paraId="4E35168C" w14:textId="77777777" w:rsidR="0010030F" w:rsidRDefault="0010030F" w:rsidP="0010030F">
      <w:pPr>
        <w:spacing w:before="240"/>
      </w:pPr>
      <w:r>
        <w:t>C(Occupation)[T.Homemaker]                                    -0.5055      0.065     -7.791      0.000      -0.633      -0.378</w:t>
      </w:r>
    </w:p>
    <w:p w14:paraId="65AEDD69" w14:textId="77777777" w:rsidR="0010030F" w:rsidRDefault="0010030F" w:rsidP="0010030F">
      <w:pPr>
        <w:spacing w:before="240"/>
      </w:pPr>
      <w:r>
        <w:t>C(Occupation)[T.Retired]                                      -0.5998      0.058    -10.394      0.000      -0.713      -0.487</w:t>
      </w:r>
    </w:p>
    <w:p w14:paraId="0070FC36" w14:textId="77777777" w:rsidR="0010030F" w:rsidRDefault="0010030F" w:rsidP="0010030F">
      <w:pPr>
        <w:spacing w:before="240"/>
      </w:pPr>
      <w:r>
        <w:t>C(Occupation)[T.Student]                                      -0.5346      0.063     -8.479      0.000      -0.658      -0.411</w:t>
      </w:r>
    </w:p>
    <w:p w14:paraId="098848C9" w14:textId="77777777" w:rsidR="0010030F" w:rsidRDefault="0010030F" w:rsidP="0010030F">
      <w:pPr>
        <w:spacing w:before="240"/>
      </w:pPr>
      <w:r>
        <w:t>C(Occupation)[T.Unemployed/Looking for work]                  -0.5255      0.065     -8.131      0.000      -0.652      -0.399</w:t>
      </w:r>
    </w:p>
    <w:p w14:paraId="4C5CFE18" w14:textId="77777777" w:rsidR="0010030F" w:rsidRDefault="0010030F" w:rsidP="0010030F">
      <w:pPr>
        <w:spacing w:before="240"/>
      </w:pPr>
      <w:r>
        <w:t>C(Occupation)[T.Worker]                                       -0.6214      0.055    -11.376      0.000      -0.729      -0.514</w:t>
      </w:r>
    </w:p>
    <w:p w14:paraId="268CB11B" w14:textId="77777777" w:rsidR="0010030F" w:rsidRDefault="0010030F" w:rsidP="0010030F">
      <w:pPr>
        <w:spacing w:before="240"/>
      </w:pPr>
      <w:r>
        <w:t>C(Exercise)[T.Daily]                                          -0.1935      0.023     -8.390      0.000      -0.239      -0.148</w:t>
      </w:r>
    </w:p>
    <w:p w14:paraId="7E731473" w14:textId="77777777" w:rsidR="0010030F" w:rsidRDefault="0010030F" w:rsidP="0010030F">
      <w:pPr>
        <w:spacing w:before="240"/>
      </w:pPr>
      <w:r>
        <w:t>C(Exercise)[T.Hourly]                                         -0.2891      0.129     -2.248      0.025      -0.541      -0.037</w:t>
      </w:r>
    </w:p>
    <w:p w14:paraId="1FE47019" w14:textId="77777777" w:rsidR="0010030F" w:rsidRDefault="0010030F" w:rsidP="0010030F">
      <w:pPr>
        <w:spacing w:before="240"/>
      </w:pPr>
      <w:r>
        <w:t>C(Exercise)[T.More Often]                                     -0.1825      0.105     -1.738      0.082      -0.388       0.023</w:t>
      </w:r>
    </w:p>
    <w:p w14:paraId="19AD2D5A" w14:textId="77777777" w:rsidR="0010030F" w:rsidRDefault="0010030F" w:rsidP="0010030F">
      <w:pPr>
        <w:spacing w:before="240"/>
      </w:pPr>
      <w:r>
        <w:t>C(Exercise)[T.Never]                                           0.0931      0.046      2.046      0.041       0.004       0.182</w:t>
      </w:r>
    </w:p>
    <w:p w14:paraId="23B18700" w14:textId="77777777" w:rsidR="0010030F" w:rsidRDefault="0010030F" w:rsidP="0010030F">
      <w:pPr>
        <w:spacing w:before="240"/>
      </w:pPr>
      <w:r>
        <w:t>C(Exercise)[T.Once or twice a week]                           -0.1303      0.024     -5.363      0.000      -0.178      -0.083</w:t>
      </w:r>
    </w:p>
    <w:p w14:paraId="6C94D267" w14:textId="77777777" w:rsidR="0010030F" w:rsidRDefault="0010030F" w:rsidP="0010030F">
      <w:pPr>
        <w:spacing w:before="240"/>
      </w:pPr>
      <w:r>
        <w:t>C(Exercise)[T.Several times a week]                           -0.1706      0.023     -7.381      0.000      -0.216      -0.125</w:t>
      </w:r>
    </w:p>
    <w:p w14:paraId="2458BD98" w14:textId="77777777" w:rsidR="0010030F" w:rsidRDefault="0010030F" w:rsidP="0010030F">
      <w:pPr>
        <w:spacing w:before="240"/>
      </w:pPr>
      <w:r>
        <w:t>C(Meditation)[T.Daily]                                        -0.0799      0.032     -2.490      0.013      -0.143      -0.017</w:t>
      </w:r>
    </w:p>
    <w:p w14:paraId="7B6E3393" w14:textId="77777777" w:rsidR="0010030F" w:rsidRDefault="0010030F" w:rsidP="0010030F">
      <w:pPr>
        <w:spacing w:before="240"/>
      </w:pPr>
      <w:r>
        <w:t>C(Meditation)[T.Hourly]                                       -0.4777      0.277     -1.727      0.084      -1.020       0.064</w:t>
      </w:r>
    </w:p>
    <w:p w14:paraId="4DBD99EB" w14:textId="77777777" w:rsidR="0010030F" w:rsidRDefault="0010030F" w:rsidP="0010030F">
      <w:pPr>
        <w:spacing w:before="240"/>
      </w:pPr>
      <w:r>
        <w:t>C(Meditation)[T.More Often]                                   -0.6820      0.277     -2.461      0.014      -1.225      -0.139</w:t>
      </w:r>
    </w:p>
    <w:p w14:paraId="7DC6AE99" w14:textId="77777777" w:rsidR="0010030F" w:rsidRDefault="0010030F" w:rsidP="0010030F">
      <w:pPr>
        <w:spacing w:before="240"/>
      </w:pPr>
      <w:r>
        <w:t>C(Meditation)[T.Never]                                        -0.0570      0.015     -3.831      0.000      -0.086      -0.028</w:t>
      </w:r>
    </w:p>
    <w:p w14:paraId="4A2528CE" w14:textId="77777777" w:rsidR="0010030F" w:rsidRDefault="0010030F" w:rsidP="0010030F">
      <w:pPr>
        <w:spacing w:before="240"/>
      </w:pPr>
      <w:r>
        <w:t>C(Meditation)[T.Once or twice a week]                          0.0156      0.023      0.677      0.498      -0.030       0.061</w:t>
      </w:r>
    </w:p>
    <w:p w14:paraId="0E9B3F2E" w14:textId="77777777" w:rsidR="0010030F" w:rsidRDefault="0010030F" w:rsidP="0010030F">
      <w:pPr>
        <w:spacing w:before="240"/>
      </w:pPr>
      <w:r>
        <w:t>C(Meditation)[T.Several times a week]                          0.0073      0.032      0.225      0.822      -0.056       0.071</w:t>
      </w:r>
    </w:p>
    <w:p w14:paraId="74D3811A" w14:textId="77777777" w:rsidR="0010030F" w:rsidRDefault="0010030F" w:rsidP="0010030F">
      <w:pPr>
        <w:spacing w:before="240"/>
      </w:pPr>
      <w:r>
        <w:t>C(Reading)[T.Daily]                                           -0.0163      0.018     -0.912      0.362      -0.051       0.019</w:t>
      </w:r>
    </w:p>
    <w:p w14:paraId="710CC7E4" w14:textId="77777777" w:rsidR="0010030F" w:rsidRDefault="0010030F" w:rsidP="0010030F">
      <w:pPr>
        <w:spacing w:before="240"/>
      </w:pPr>
      <w:r>
        <w:lastRenderedPageBreak/>
        <w:t>C(Reading)[T.Hourly]                                           0.0355      0.087      0.410      0.682      -0.134       0.205</w:t>
      </w:r>
    </w:p>
    <w:p w14:paraId="125D6300" w14:textId="77777777" w:rsidR="0010030F" w:rsidRDefault="0010030F" w:rsidP="0010030F">
      <w:pPr>
        <w:spacing w:before="240"/>
      </w:pPr>
      <w:r>
        <w:t>C(Reading)[T.More Often]                                       0.2625      0.143      1.839      0.066      -0.017       0.542</w:t>
      </w:r>
    </w:p>
    <w:p w14:paraId="23ABC381" w14:textId="77777777" w:rsidR="0010030F" w:rsidRDefault="0010030F" w:rsidP="0010030F">
      <w:pPr>
        <w:spacing w:before="240"/>
      </w:pPr>
      <w:r>
        <w:t>C(Reading)[T.Never]                                            0.0633      0.027      2.348      0.019       0.010       0.116</w:t>
      </w:r>
    </w:p>
    <w:p w14:paraId="0F77F0CD" w14:textId="77777777" w:rsidR="0010030F" w:rsidRDefault="0010030F" w:rsidP="0010030F">
      <w:pPr>
        <w:spacing w:before="240"/>
      </w:pPr>
      <w:r>
        <w:t>C(Reading)[T.Once or twice a week]                            -0.0335      0.019     -1.784      0.074      -0.070       0.003</w:t>
      </w:r>
    </w:p>
    <w:p w14:paraId="075DA026" w14:textId="77777777" w:rsidR="0010030F" w:rsidRDefault="0010030F" w:rsidP="0010030F">
      <w:pPr>
        <w:spacing w:before="240"/>
      </w:pPr>
      <w:r>
        <w:t>C(Reading)[T.Several times a week]                            -0.0151      0.021     -0.734      0.463      -0.055       0.025</w:t>
      </w:r>
    </w:p>
    <w:p w14:paraId="2DD583B5" w14:textId="77777777" w:rsidR="0010030F" w:rsidRDefault="0010030F" w:rsidP="0010030F">
      <w:pPr>
        <w:spacing w:before="240"/>
      </w:pPr>
      <w:r>
        <w:t>C(OnlineGambling)[T.Daily]                                     0.1156      0.071      1.636      0.102      -0.023       0.254</w:t>
      </w:r>
    </w:p>
    <w:p w14:paraId="732A8F8B" w14:textId="77777777" w:rsidR="0010030F" w:rsidRDefault="0010030F" w:rsidP="0010030F">
      <w:pPr>
        <w:spacing w:before="240"/>
      </w:pPr>
      <w:r>
        <w:t>C(OnlineGambling)[T.Hourly]                                    0.4643      0.263      1.765      0.078      -0.051       0.980</w:t>
      </w:r>
    </w:p>
    <w:p w14:paraId="42D1AAB4" w14:textId="77777777" w:rsidR="0010030F" w:rsidRDefault="0010030F" w:rsidP="0010030F">
      <w:pPr>
        <w:spacing w:before="240"/>
      </w:pPr>
      <w:r>
        <w:t>C(OnlineGambling)[T.More Often]                                0.3487      0.426      0.818      0.413      -0.487       1.184</w:t>
      </w:r>
    </w:p>
    <w:p w14:paraId="008E81C1" w14:textId="77777777" w:rsidR="0010030F" w:rsidRDefault="0010030F" w:rsidP="0010030F">
      <w:pPr>
        <w:spacing w:before="240"/>
      </w:pPr>
      <w:r>
        <w:t>C(OnlineGambling)[T.Never]                                    -0.0781      0.019     -4.062      0.000      -0.116      -0.040</w:t>
      </w:r>
    </w:p>
    <w:p w14:paraId="76146BBA" w14:textId="77777777" w:rsidR="0010030F" w:rsidRDefault="0010030F" w:rsidP="0010030F">
      <w:pPr>
        <w:spacing w:before="240"/>
      </w:pPr>
      <w:r>
        <w:t>C(OnlineGambling)[T.Once or twice a week]                      0.0026      0.032      0.081      0.935      -0.061       0.066</w:t>
      </w:r>
    </w:p>
    <w:p w14:paraId="0875BBA1" w14:textId="77777777" w:rsidR="0010030F" w:rsidRDefault="0010030F" w:rsidP="0010030F">
      <w:pPr>
        <w:spacing w:before="240"/>
      </w:pPr>
      <w:r>
        <w:t>C(OnlineGambling)[T.Several times a week]                      0.1251      0.059      2.116      0.034       0.009       0.241</w:t>
      </w:r>
    </w:p>
    <w:p w14:paraId="27ABD4A6" w14:textId="77777777" w:rsidR="0010030F" w:rsidRDefault="0010030F" w:rsidP="0010030F">
      <w:pPr>
        <w:spacing w:before="240"/>
      </w:pPr>
      <w:r>
        <w:t>C(HoursOnline)[T.2-4h]                                        -0.2428      0.027     -9.131      0.000      -0.295      -0.191</w:t>
      </w:r>
    </w:p>
    <w:p w14:paraId="0609B0E3" w14:textId="77777777" w:rsidR="0010030F" w:rsidRDefault="0010030F" w:rsidP="0010030F">
      <w:pPr>
        <w:spacing w:before="240"/>
      </w:pPr>
      <w:r>
        <w:t>C(HoursOnline)[T.4-6h]                                        -0.2066      0.027     -7.734      0.000      -0.259      -0.154</w:t>
      </w:r>
    </w:p>
    <w:p w14:paraId="3CD39A01" w14:textId="77777777" w:rsidR="0010030F" w:rsidRDefault="0010030F" w:rsidP="0010030F">
      <w:pPr>
        <w:spacing w:before="240"/>
      </w:pPr>
      <w:r>
        <w:t>C(HoursOnline)[T.6-8h]                                        -0.1229      0.030     -4.163      0.000      -0.181      -0.065</w:t>
      </w:r>
    </w:p>
    <w:p w14:paraId="1CC7F248" w14:textId="77777777" w:rsidR="0010030F" w:rsidRDefault="0010030F" w:rsidP="0010030F">
      <w:pPr>
        <w:spacing w:before="240"/>
      </w:pPr>
      <w:r>
        <w:t>C(HoursOnline)[T.8-10h]                                       -0.1397      0.030     -4.652      0.000      -0.198      -0.081</w:t>
      </w:r>
    </w:p>
    <w:p w14:paraId="3DA6666F" w14:textId="77777777" w:rsidR="0010030F" w:rsidRDefault="0010030F" w:rsidP="0010030F">
      <w:pPr>
        <w:spacing w:before="240"/>
      </w:pPr>
      <w:r>
        <w:t>C(HoursOnline)[T.less than 2]                                 -0.3082      0.035     -8.828      0.000      -0.377      -0.240</w:t>
      </w:r>
    </w:p>
    <w:p w14:paraId="33B48598" w14:textId="77777777" w:rsidR="0010030F" w:rsidRDefault="0010030F" w:rsidP="0010030F">
      <w:pPr>
        <w:spacing w:before="240"/>
      </w:pPr>
      <w:r>
        <w:t>C(HoursOnline)[T.more than 12h]                                0.0909      0.045      2.017      0.044       0.003       0.179</w:t>
      </w:r>
    </w:p>
    <w:p w14:paraId="2F75E6D2" w14:textId="77777777" w:rsidR="0010030F" w:rsidRDefault="0010030F" w:rsidP="0010030F">
      <w:pPr>
        <w:spacing w:before="240"/>
      </w:pPr>
      <w:r>
        <w:t>cigarettes_z                                                   0.0282      0.006      4.388      0.000       0.016       0.041</w:t>
      </w:r>
    </w:p>
    <w:p w14:paraId="5924CE85" w14:textId="77777777" w:rsidR="0010030F" w:rsidRDefault="0010030F" w:rsidP="0010030F">
      <w:pPr>
        <w:spacing w:before="240"/>
      </w:pPr>
      <w:r>
        <w:lastRenderedPageBreak/>
        <w:t>alcohol_z                                                      0.0287      0.007      4.368      0.000       0.016       0.042</w:t>
      </w:r>
    </w:p>
    <w:p w14:paraId="7413A20D" w14:textId="77777777" w:rsidR="0010030F" w:rsidRDefault="0010030F" w:rsidP="0010030F">
      <w:pPr>
        <w:spacing w:before="240"/>
      </w:pPr>
      <w:r>
        <w:t>openness                                                       0.0627      0.007      8.680      0.000       0.049       0.077</w:t>
      </w:r>
    </w:p>
    <w:p w14:paraId="303CAF7B" w14:textId="77777777" w:rsidR="0010030F" w:rsidRDefault="0010030F" w:rsidP="0010030F">
      <w:pPr>
        <w:spacing w:before="240"/>
      </w:pPr>
      <w:r>
        <w:t>extraversion                                                  -0.0433      0.007     -6.399      0.000      -0.057      -0.030</w:t>
      </w:r>
    </w:p>
    <w:p w14:paraId="2324C4BF" w14:textId="77777777" w:rsidR="0010030F" w:rsidRDefault="0010030F" w:rsidP="0010030F">
      <w:pPr>
        <w:spacing w:before="240"/>
      </w:pPr>
      <w:r>
        <w:t>neuroticism                                                    0.3724      0.008     46.610      0.000       0.357       0.388</w:t>
      </w:r>
    </w:p>
    <w:p w14:paraId="549C9CAA" w14:textId="77777777" w:rsidR="0010030F" w:rsidRDefault="0010030F" w:rsidP="0010030F">
      <w:pPr>
        <w:spacing w:before="240"/>
      </w:pPr>
      <w:r>
        <w:t>conscienciousness                                             -0.1078      0.008    -12.724      0.000      -0.124      -0.091</w:t>
      </w:r>
    </w:p>
    <w:p w14:paraId="17331853" w14:textId="77777777" w:rsidR="0010030F" w:rsidRDefault="0010030F" w:rsidP="0010030F">
      <w:pPr>
        <w:spacing w:before="240"/>
      </w:pPr>
      <w:r>
        <w:t>agreeableness                                                 -0.0415      0.008     -5.135      0.000      -0.057      -0.026</w:t>
      </w:r>
    </w:p>
    <w:p w14:paraId="1E38F794" w14:textId="77777777" w:rsidR="0010030F" w:rsidRDefault="0010030F" w:rsidP="0010030F">
      <w:pPr>
        <w:spacing w:before="240"/>
      </w:pPr>
      <w:r>
        <w:t>perfectionism                                                  0.1990      0.013     15.685      0.000       0.174       0.224</w:t>
      </w:r>
    </w:p>
    <w:p w14:paraId="0A7EB0ED" w14:textId="77777777" w:rsidR="0010030F" w:rsidRDefault="0010030F" w:rsidP="0010030F">
      <w:pPr>
        <w:spacing w:before="240"/>
      </w:pPr>
      <w:r>
        <w:t>reward_drive                                                   0.0442      0.009      4.968      0.000       0.027       0.062</w:t>
      </w:r>
    </w:p>
    <w:p w14:paraId="39562481" w14:textId="77777777" w:rsidR="0010030F" w:rsidRDefault="0010030F" w:rsidP="0010030F">
      <w:pPr>
        <w:spacing w:before="240"/>
      </w:pPr>
      <w:r>
        <w:t>==============================================================================</w:t>
      </w:r>
    </w:p>
    <w:p w14:paraId="38C32961" w14:textId="77777777" w:rsidR="0010030F" w:rsidRDefault="0010030F" w:rsidP="0010030F">
      <w:pPr>
        <w:spacing w:before="240"/>
      </w:pPr>
      <w:r>
        <w:t>Omnibus:                     1517.952   Durbin-Watson:                   2.001</w:t>
      </w:r>
    </w:p>
    <w:p w14:paraId="321730C7" w14:textId="77777777" w:rsidR="0010030F" w:rsidRDefault="0010030F" w:rsidP="0010030F">
      <w:pPr>
        <w:spacing w:before="240"/>
      </w:pPr>
      <w:r>
        <w:t>Prob(Omnibus):                  0.000   Jarque-Bera (JB):             1708.527</w:t>
      </w:r>
    </w:p>
    <w:p w14:paraId="3EB70129" w14:textId="77777777" w:rsidR="0010030F" w:rsidRDefault="0010030F" w:rsidP="0010030F">
      <w:pPr>
        <w:spacing w:before="240"/>
      </w:pPr>
      <w:r>
        <w:t>Skew:                           0.513   Prob(JB):                         0.00</w:t>
      </w:r>
    </w:p>
    <w:p w14:paraId="0DB44496" w14:textId="77777777" w:rsidR="0010030F" w:rsidRDefault="0010030F" w:rsidP="0010030F">
      <w:pPr>
        <w:spacing w:before="240"/>
      </w:pPr>
      <w:r>
        <w:t>Kurtosis:                       3.208   Cond. No.                         162.</w:t>
      </w:r>
    </w:p>
    <w:p w14:paraId="57B7D4EE" w14:textId="77777777" w:rsidR="0010030F" w:rsidRDefault="0010030F" w:rsidP="0010030F">
      <w:pPr>
        <w:spacing w:before="240"/>
      </w:pPr>
      <w:r>
        <w:t>==============================================================================</w:t>
      </w:r>
    </w:p>
    <w:p w14:paraId="42708F45" w14:textId="77777777" w:rsidR="0010030F" w:rsidRDefault="0010030F" w:rsidP="0010030F">
      <w:pPr>
        <w:spacing w:before="240"/>
      </w:pPr>
    </w:p>
    <w:p w14:paraId="7335179D" w14:textId="77777777" w:rsidR="0010030F" w:rsidRDefault="0010030F" w:rsidP="0010030F">
      <w:pPr>
        <w:spacing w:before="240"/>
      </w:pPr>
      <w:r>
        <w:t>Notes:</w:t>
      </w:r>
    </w:p>
    <w:p w14:paraId="56D7E229" w14:textId="77777777" w:rsidR="0010030F" w:rsidRDefault="0010030F" w:rsidP="0010030F">
      <w:pPr>
        <w:spacing w:before="240"/>
      </w:pPr>
      <w:r>
        <w:t>[1] Standard Errors assume that the covariance matrix of the errors is correctly specified.</w:t>
      </w:r>
    </w:p>
    <w:p w14:paraId="330C301D" w14:textId="77777777" w:rsidR="0010030F" w:rsidRDefault="0010030F" w:rsidP="0010030F">
      <w:pPr>
        <w:spacing w:before="240"/>
      </w:pPr>
      <w:r>
        <w:t xml:space="preserve">                            OLS Regression Results                            </w:t>
      </w:r>
    </w:p>
    <w:p w14:paraId="759E8D9E" w14:textId="77777777" w:rsidR="0010030F" w:rsidRDefault="0010030F" w:rsidP="0010030F">
      <w:pPr>
        <w:spacing w:before="240"/>
      </w:pPr>
      <w:r>
        <w:t>==============================================================================</w:t>
      </w:r>
    </w:p>
    <w:p w14:paraId="5EABD25E" w14:textId="77777777" w:rsidR="0010030F" w:rsidRDefault="0010030F" w:rsidP="0010030F">
      <w:pPr>
        <w:spacing w:before="240"/>
      </w:pPr>
      <w:r>
        <w:lastRenderedPageBreak/>
        <w:t>Dep. Variable:           MH_composite   R-squared:                       0.491</w:t>
      </w:r>
    </w:p>
    <w:p w14:paraId="00B2569D" w14:textId="77777777" w:rsidR="0010030F" w:rsidRDefault="0010030F" w:rsidP="0010030F">
      <w:pPr>
        <w:spacing w:before="240"/>
      </w:pPr>
      <w:r>
        <w:t>Model:                            OLS   Adj. R-squared:                  0.491</w:t>
      </w:r>
    </w:p>
    <w:p w14:paraId="54B17F2E" w14:textId="77777777" w:rsidR="0010030F" w:rsidRDefault="0010030F" w:rsidP="0010030F">
      <w:pPr>
        <w:spacing w:before="240"/>
      </w:pPr>
      <w:r>
        <w:t>Method:                 Least Squares   F-statistic:                     572.0</w:t>
      </w:r>
    </w:p>
    <w:p w14:paraId="3868DFC1" w14:textId="77777777" w:rsidR="0010030F" w:rsidRDefault="0010030F" w:rsidP="0010030F">
      <w:pPr>
        <w:spacing w:before="240"/>
      </w:pPr>
      <w:r>
        <w:t>Date:                Tue, 11 Apr 2023   Prob (F-statistic):               0.00</w:t>
      </w:r>
    </w:p>
    <w:p w14:paraId="2A5CBE77" w14:textId="77777777" w:rsidR="0010030F" w:rsidRDefault="0010030F" w:rsidP="0010030F">
      <w:pPr>
        <w:spacing w:before="240"/>
      </w:pPr>
      <w:r>
        <w:t>Time:                        20:02:36   Log-Likelihood:                -39505.</w:t>
      </w:r>
    </w:p>
    <w:p w14:paraId="43039C6B" w14:textId="77777777" w:rsidR="0010030F" w:rsidRDefault="0010030F" w:rsidP="0010030F">
      <w:pPr>
        <w:spacing w:before="240"/>
      </w:pPr>
      <w:r>
        <w:t>No. Observations:               37370   AIC:                         7.914e+04</w:t>
      </w:r>
    </w:p>
    <w:p w14:paraId="7C948FC1" w14:textId="77777777" w:rsidR="0010030F" w:rsidRDefault="0010030F" w:rsidP="0010030F">
      <w:pPr>
        <w:spacing w:before="240"/>
      </w:pPr>
      <w:r>
        <w:t>Df Residuals:                   37306   BIC:                         7.968e+04</w:t>
      </w:r>
    </w:p>
    <w:p w14:paraId="6A5BEBFA" w14:textId="77777777" w:rsidR="0010030F" w:rsidRDefault="0010030F" w:rsidP="0010030F">
      <w:pPr>
        <w:spacing w:before="240"/>
      </w:pPr>
      <w:r>
        <w:t xml:space="preserve">Df Model:                          63                                         </w:t>
      </w:r>
    </w:p>
    <w:p w14:paraId="6378C23D" w14:textId="77777777" w:rsidR="0010030F" w:rsidRDefault="0010030F" w:rsidP="0010030F">
      <w:pPr>
        <w:spacing w:before="240"/>
      </w:pPr>
      <w:r>
        <w:t xml:space="preserve">Covariance Type:            nonrobust                                         </w:t>
      </w:r>
    </w:p>
    <w:p w14:paraId="2AC097FF" w14:textId="77777777" w:rsidR="0010030F" w:rsidRDefault="0010030F" w:rsidP="0010030F">
      <w:pPr>
        <w:spacing w:before="240"/>
      </w:pPr>
      <w:r>
        <w:t>==============================================================================================================================</w:t>
      </w:r>
    </w:p>
    <w:p w14:paraId="3993D273" w14:textId="77777777" w:rsidR="0010030F" w:rsidRDefault="0010030F" w:rsidP="0010030F">
      <w:pPr>
        <w:spacing w:before="240"/>
      </w:pPr>
      <w:r>
        <w:t xml:space="preserve">                                                                 coef    std err          t      P&gt;|t|      [0.025      0.975]</w:t>
      </w:r>
    </w:p>
    <w:p w14:paraId="76FD642F" w14:textId="77777777" w:rsidR="0010030F" w:rsidRDefault="0010030F" w:rsidP="0010030F">
      <w:pPr>
        <w:spacing w:before="240"/>
      </w:pPr>
      <w:r>
        <w:t>------------------------------------------------------------------------------------------------------------------------------</w:t>
      </w:r>
    </w:p>
    <w:p w14:paraId="71F95A2E" w14:textId="77777777" w:rsidR="0010030F" w:rsidRDefault="0010030F" w:rsidP="0010030F">
      <w:pPr>
        <w:spacing w:before="240"/>
      </w:pPr>
      <w:r>
        <w:t>Intercept                                                      1.0708      0.061     17.432      0.000       0.950       1.191</w:t>
      </w:r>
    </w:p>
    <w:p w14:paraId="06058156" w14:textId="77777777" w:rsidR="0010030F" w:rsidRDefault="0010030F" w:rsidP="0010030F">
      <w:pPr>
        <w:spacing w:before="240"/>
      </w:pPr>
      <w:r>
        <w:t>C(timepoint)[T.june2021]                                      -0.0422      0.007     -5.762      0.000      -0.057      -0.028</w:t>
      </w:r>
    </w:p>
    <w:p w14:paraId="1C3F8601" w14:textId="77777777" w:rsidR="0010030F" w:rsidRDefault="0010030F" w:rsidP="0010030F">
      <w:pPr>
        <w:spacing w:before="240"/>
      </w:pPr>
      <w:r>
        <w:t>C(Age_decade)[T.20]                                           -0.0669      0.027     -2.460      0.014      -0.120      -0.014</w:t>
      </w:r>
    </w:p>
    <w:p w14:paraId="4C048BF6" w14:textId="77777777" w:rsidR="0010030F" w:rsidRDefault="0010030F" w:rsidP="0010030F">
      <w:pPr>
        <w:spacing w:before="240"/>
      </w:pPr>
      <w:r>
        <w:t>C(Age_decade)[T.30]                                           -0.0928      0.029     -3.152      0.002      -0.150      -0.035</w:t>
      </w:r>
    </w:p>
    <w:p w14:paraId="657A2DAA" w14:textId="77777777" w:rsidR="0010030F" w:rsidRDefault="0010030F" w:rsidP="0010030F">
      <w:pPr>
        <w:spacing w:before="240"/>
      </w:pPr>
      <w:r>
        <w:t>C(Age_decade)[T.40]                                           -0.1650      0.029     -5.666      0.000      -0.222      -0.108</w:t>
      </w:r>
    </w:p>
    <w:p w14:paraId="1B36AFAC" w14:textId="77777777" w:rsidR="0010030F" w:rsidRDefault="0010030F" w:rsidP="0010030F">
      <w:pPr>
        <w:spacing w:before="240"/>
      </w:pPr>
      <w:r>
        <w:t>C(Age_decade)[T.50]                                           -0.2724      0.029     -9.361      0.000      -0.329      -0.215</w:t>
      </w:r>
    </w:p>
    <w:p w14:paraId="1BFE15F4" w14:textId="77777777" w:rsidR="0010030F" w:rsidRDefault="0010030F" w:rsidP="0010030F">
      <w:pPr>
        <w:spacing w:before="240"/>
      </w:pPr>
      <w:r>
        <w:lastRenderedPageBreak/>
        <w:t>C(Age_decade)[T.60]                                           -0.3454      0.031    -11.285      0.000      -0.405      -0.285</w:t>
      </w:r>
    </w:p>
    <w:p w14:paraId="7D9CFB84" w14:textId="77777777" w:rsidR="0010030F" w:rsidRDefault="0010030F" w:rsidP="0010030F">
      <w:pPr>
        <w:spacing w:before="240"/>
      </w:pPr>
      <w:r>
        <w:t>C(Age_decade)[T.70]                                           -0.3606      0.034    -10.710      0.000      -0.427      -0.295</w:t>
      </w:r>
    </w:p>
    <w:p w14:paraId="0A69FAE8" w14:textId="77777777" w:rsidR="0010030F" w:rsidRDefault="0010030F" w:rsidP="0010030F">
      <w:pPr>
        <w:spacing w:before="240"/>
      </w:pPr>
      <w:r>
        <w:t>C(Age_decade)[T.80]                                           -0.3660      0.052     -7.007      0.000      -0.468      -0.264</w:t>
      </w:r>
    </w:p>
    <w:p w14:paraId="1ECB44D0" w14:textId="77777777" w:rsidR="0010030F" w:rsidRDefault="0010030F" w:rsidP="0010030F">
      <w:pPr>
        <w:spacing w:before="240"/>
      </w:pPr>
      <w:r>
        <w:t>C(Residence)[T.United Kingdom]                                 0.0166      0.013      1.279      0.201      -0.009       0.042</w:t>
      </w:r>
    </w:p>
    <w:p w14:paraId="771BB1AE" w14:textId="77777777" w:rsidR="0010030F" w:rsidRDefault="0010030F" w:rsidP="0010030F">
      <w:pPr>
        <w:spacing w:before="240"/>
      </w:pPr>
      <w:r>
        <w:t>C(Sex)[T.Male]                                                -0.0910      0.008    -11.127      0.000      -0.107      -0.075</w:t>
      </w:r>
    </w:p>
    <w:p w14:paraId="7C7C6368" w14:textId="77777777" w:rsidR="0010030F" w:rsidRDefault="0010030F" w:rsidP="0010030F">
      <w:pPr>
        <w:spacing w:before="240"/>
      </w:pPr>
      <w:r>
        <w:t>C(Sex)[T.Other]                                                0.1180      0.051      2.322      0.020       0.018       0.218</w:t>
      </w:r>
    </w:p>
    <w:p w14:paraId="4AFE8F15" w14:textId="77777777" w:rsidR="0010030F" w:rsidRDefault="0010030F" w:rsidP="0010030F">
      <w:pPr>
        <w:spacing w:before="240"/>
      </w:pPr>
      <w:r>
        <w:t>C(Education)[T.PhD]                                            0.0078      0.017      0.453      0.650      -0.026       0.041</w:t>
      </w:r>
    </w:p>
    <w:p w14:paraId="22C3EDAD" w14:textId="77777777" w:rsidR="0010030F" w:rsidRDefault="0010030F" w:rsidP="0010030F">
      <w:pPr>
        <w:spacing w:before="240"/>
      </w:pPr>
      <w:r>
        <w:t>C(Education)[T.School]                                         0.0099      0.008      1.203      0.229      -0.006       0.026</w:t>
      </w:r>
    </w:p>
    <w:p w14:paraId="5181BF8B" w14:textId="77777777" w:rsidR="0010030F" w:rsidRDefault="0010030F" w:rsidP="0010030F">
      <w:pPr>
        <w:spacing w:before="240"/>
      </w:pPr>
      <w:r>
        <w:t>C(Education)[T.preGCSE]                                        0.0279      0.030      0.933      0.351      -0.031       0.086</w:t>
      </w:r>
    </w:p>
    <w:p w14:paraId="799E0C16" w14:textId="77777777" w:rsidR="0010030F" w:rsidRDefault="0010030F" w:rsidP="0010030F">
      <w:pPr>
        <w:spacing w:before="240"/>
      </w:pPr>
      <w:r>
        <w:t>C(Ethnicity)[T.Asian or Asian British]                        -0.0448      0.043     -1.051      0.293      -0.128       0.039</w:t>
      </w:r>
    </w:p>
    <w:p w14:paraId="3F42AAF8" w14:textId="77777777" w:rsidR="0010030F" w:rsidRDefault="0010030F" w:rsidP="0010030F">
      <w:pPr>
        <w:spacing w:before="240"/>
      </w:pPr>
      <w:r>
        <w:t>C(Ethnicity)[T.Black, Black British, Caribbean or African]    -0.0718      0.069     -1.047      0.295      -0.206       0.063</w:t>
      </w:r>
    </w:p>
    <w:p w14:paraId="7BA5B30C" w14:textId="77777777" w:rsidR="0010030F" w:rsidRDefault="0010030F" w:rsidP="0010030F">
      <w:pPr>
        <w:spacing w:before="240"/>
      </w:pPr>
      <w:r>
        <w:t>C(Ethnicity)[T.Mixed or multiple ethnic groups]               -0.0270      0.044     -0.609      0.543      -0.114       0.060</w:t>
      </w:r>
    </w:p>
    <w:p w14:paraId="1ED2D417" w14:textId="77777777" w:rsidR="0010030F" w:rsidRDefault="0010030F" w:rsidP="0010030F">
      <w:pPr>
        <w:spacing w:before="240"/>
      </w:pPr>
      <w:r>
        <w:t>C(Ethnicity)[T.Other ethnic group]                             0.0467      0.070      0.669      0.504      -0.090       0.184</w:t>
      </w:r>
    </w:p>
    <w:p w14:paraId="191F2C3B" w14:textId="77777777" w:rsidR="0010030F" w:rsidRDefault="0010030F" w:rsidP="0010030F">
      <w:pPr>
        <w:spacing w:before="240"/>
      </w:pPr>
      <w:r>
        <w:t>C(Ethnicity)[T.White]                                         -0.0067      0.038     -0.177      0.859      -0.081       0.068</w:t>
      </w:r>
    </w:p>
    <w:p w14:paraId="5BF09DE9" w14:textId="77777777" w:rsidR="0010030F" w:rsidRDefault="0010030F" w:rsidP="0010030F">
      <w:pPr>
        <w:spacing w:before="240"/>
      </w:pPr>
      <w:r>
        <w:t>C(Occupation)[T.Homemaker]                                    -0.4140      0.038    -10.965      0.000      -0.488      -0.340</w:t>
      </w:r>
    </w:p>
    <w:p w14:paraId="38E6E29D" w14:textId="77777777" w:rsidR="0010030F" w:rsidRDefault="0010030F" w:rsidP="0010030F">
      <w:pPr>
        <w:spacing w:before="240"/>
      </w:pPr>
      <w:r>
        <w:t>C(Occupation)[T.Retired]                                      -0.5158      0.034    -15.356      0.000      -0.582      -0.450</w:t>
      </w:r>
    </w:p>
    <w:p w14:paraId="0C907B41" w14:textId="77777777" w:rsidR="0010030F" w:rsidRDefault="0010030F" w:rsidP="0010030F">
      <w:pPr>
        <w:spacing w:before="240"/>
      </w:pPr>
      <w:r>
        <w:t>C(Occupation)[T.Student]                                      -0.4088      0.037    -11.137      0.000      -0.481      -0.337</w:t>
      </w:r>
    </w:p>
    <w:p w14:paraId="1DD51467" w14:textId="77777777" w:rsidR="0010030F" w:rsidRDefault="0010030F" w:rsidP="0010030F">
      <w:pPr>
        <w:spacing w:before="240"/>
      </w:pPr>
      <w:r>
        <w:t>C(Occupation)[T.Unemployed/Looking for work]                  -0.4024      0.038    -10.698      0.000      -0.476      -0.329</w:t>
      </w:r>
    </w:p>
    <w:p w14:paraId="127C7835" w14:textId="77777777" w:rsidR="0010030F" w:rsidRDefault="0010030F" w:rsidP="0010030F">
      <w:pPr>
        <w:spacing w:before="240"/>
      </w:pPr>
      <w:r>
        <w:t>C(Occupation)[T.Worker]                                       -0.4594      0.032    -14.447      0.000      -0.522      -0.397</w:t>
      </w:r>
    </w:p>
    <w:p w14:paraId="4C1C32FD" w14:textId="77777777" w:rsidR="0010030F" w:rsidRDefault="0010030F" w:rsidP="0010030F">
      <w:pPr>
        <w:spacing w:before="240"/>
      </w:pPr>
      <w:r>
        <w:lastRenderedPageBreak/>
        <w:t>C(Exercise)[T.Daily]                                          -0.1326      0.013     -9.884      0.000      -0.159      -0.106</w:t>
      </w:r>
    </w:p>
    <w:p w14:paraId="70DCF46A" w14:textId="77777777" w:rsidR="0010030F" w:rsidRDefault="0010030F" w:rsidP="0010030F">
      <w:pPr>
        <w:spacing w:before="240"/>
      </w:pPr>
      <w:r>
        <w:t>C(Exercise)[T.Hourly]                                          0.0426      0.075      0.570      0.569      -0.104       0.189</w:t>
      </w:r>
    </w:p>
    <w:p w14:paraId="679984E9" w14:textId="77777777" w:rsidR="0010030F" w:rsidRDefault="0010030F" w:rsidP="0010030F">
      <w:pPr>
        <w:spacing w:before="240"/>
      </w:pPr>
      <w:r>
        <w:t>C(Exercise)[T.More Often]                                     -0.0698      0.061     -1.143      0.253      -0.189       0.050</w:t>
      </w:r>
    </w:p>
    <w:p w14:paraId="078CC8F9" w14:textId="77777777" w:rsidR="0010030F" w:rsidRDefault="0010030F" w:rsidP="0010030F">
      <w:pPr>
        <w:spacing w:before="240"/>
      </w:pPr>
      <w:r>
        <w:t>C(Exercise)[T.Never]                                           0.0377      0.026      1.423      0.155      -0.014       0.090</w:t>
      </w:r>
    </w:p>
    <w:p w14:paraId="3F06A244" w14:textId="77777777" w:rsidR="0010030F" w:rsidRDefault="0010030F" w:rsidP="0010030F">
      <w:pPr>
        <w:spacing w:before="240"/>
      </w:pPr>
      <w:r>
        <w:t>C(Exercise)[T.Once or twice a week]                           -0.1106      0.014     -7.825      0.000      -0.138      -0.083</w:t>
      </w:r>
    </w:p>
    <w:p w14:paraId="7C8BF22D" w14:textId="77777777" w:rsidR="0010030F" w:rsidRDefault="0010030F" w:rsidP="0010030F">
      <w:pPr>
        <w:spacing w:before="240"/>
      </w:pPr>
      <w:r>
        <w:t>C(Exercise)[T.Several times a week]                           -0.1345      0.013    -10.005      0.000      -0.161      -0.108</w:t>
      </w:r>
    </w:p>
    <w:p w14:paraId="1FD6A2A2" w14:textId="77777777" w:rsidR="0010030F" w:rsidRDefault="0010030F" w:rsidP="0010030F">
      <w:pPr>
        <w:spacing w:before="240"/>
      </w:pPr>
      <w:r>
        <w:t>C(Meditation)[T.Daily]                                        -0.0419      0.019     -2.244      0.025      -0.078      -0.005</w:t>
      </w:r>
    </w:p>
    <w:p w14:paraId="0829E51D" w14:textId="77777777" w:rsidR="0010030F" w:rsidRDefault="0010030F" w:rsidP="0010030F">
      <w:pPr>
        <w:spacing w:before="240"/>
      </w:pPr>
      <w:r>
        <w:t>C(Meditation)[T.Hourly]                                        0.1919      0.161      1.193      0.233      -0.123       0.507</w:t>
      </w:r>
    </w:p>
    <w:p w14:paraId="4A474F38" w14:textId="77777777" w:rsidR="0010030F" w:rsidRDefault="0010030F" w:rsidP="0010030F">
      <w:pPr>
        <w:spacing w:before="240"/>
      </w:pPr>
      <w:r>
        <w:t>C(Meditation)[T.More Often]                                   -0.3026      0.161     -1.877      0.061      -0.619       0.013</w:t>
      </w:r>
    </w:p>
    <w:p w14:paraId="2CB6EE56" w14:textId="77777777" w:rsidR="0010030F" w:rsidRDefault="0010030F" w:rsidP="0010030F">
      <w:pPr>
        <w:spacing w:before="240"/>
      </w:pPr>
      <w:r>
        <w:t>C(Meditation)[T.Never]                                        -0.0916      0.009    -10.584      0.000      -0.109      -0.075</w:t>
      </w:r>
    </w:p>
    <w:p w14:paraId="00E22EAA" w14:textId="77777777" w:rsidR="0010030F" w:rsidRDefault="0010030F" w:rsidP="0010030F">
      <w:pPr>
        <w:spacing w:before="240"/>
      </w:pPr>
      <w:r>
        <w:t>C(Meditation)[T.Once or twice a week]                         -0.0022      0.013     -0.167      0.867      -0.029       0.024</w:t>
      </w:r>
    </w:p>
    <w:p w14:paraId="0024E5EF" w14:textId="77777777" w:rsidR="0010030F" w:rsidRDefault="0010030F" w:rsidP="0010030F">
      <w:pPr>
        <w:spacing w:before="240"/>
      </w:pPr>
      <w:r>
        <w:t>C(Meditation)[T.Several times a week]                          0.0199      0.019      1.057      0.291      -0.017       0.057</w:t>
      </w:r>
    </w:p>
    <w:p w14:paraId="2295C1D1" w14:textId="77777777" w:rsidR="0010030F" w:rsidRDefault="0010030F" w:rsidP="0010030F">
      <w:pPr>
        <w:spacing w:before="240"/>
      </w:pPr>
      <w:r>
        <w:t>C(Reading)[T.Daily]                                           -0.0696      0.010     -6.707      0.000      -0.090      -0.049</w:t>
      </w:r>
    </w:p>
    <w:p w14:paraId="6639328B" w14:textId="77777777" w:rsidR="0010030F" w:rsidRDefault="0010030F" w:rsidP="0010030F">
      <w:pPr>
        <w:spacing w:before="240"/>
      </w:pPr>
      <w:r>
        <w:t>C(Reading)[T.Hourly]                                          -0.0274      0.050     -0.544      0.586      -0.126       0.071</w:t>
      </w:r>
    </w:p>
    <w:p w14:paraId="3B54FB1A" w14:textId="77777777" w:rsidR="0010030F" w:rsidRDefault="0010030F" w:rsidP="0010030F">
      <w:pPr>
        <w:spacing w:before="240"/>
      </w:pPr>
      <w:r>
        <w:t>C(Reading)[T.More Often]                                      -0.0527      0.083     -0.635      0.526      -0.215       0.110</w:t>
      </w:r>
    </w:p>
    <w:p w14:paraId="4631F0E8" w14:textId="77777777" w:rsidR="0010030F" w:rsidRDefault="0010030F" w:rsidP="0010030F">
      <w:pPr>
        <w:spacing w:before="240"/>
      </w:pPr>
      <w:r>
        <w:t>C(Reading)[T.Never]                                            0.0586      0.016      3.737      0.000       0.028       0.089</w:t>
      </w:r>
    </w:p>
    <w:p w14:paraId="04F3D3AB" w14:textId="77777777" w:rsidR="0010030F" w:rsidRDefault="0010030F" w:rsidP="0010030F">
      <w:pPr>
        <w:spacing w:before="240"/>
      </w:pPr>
      <w:r>
        <w:t>C(Reading)[T.Once or twice a week]                            -0.0328      0.011     -3.007      0.003      -0.054      -0.011</w:t>
      </w:r>
    </w:p>
    <w:p w14:paraId="190C035E" w14:textId="77777777" w:rsidR="0010030F" w:rsidRDefault="0010030F" w:rsidP="0010030F">
      <w:pPr>
        <w:spacing w:before="240"/>
      </w:pPr>
      <w:r>
        <w:t>C(Reading)[T.Several times a week]                            -0.0626      0.012     -5.228      0.000      -0.086      -0.039</w:t>
      </w:r>
    </w:p>
    <w:p w14:paraId="7CE9E21F" w14:textId="77777777" w:rsidR="0010030F" w:rsidRDefault="0010030F" w:rsidP="0010030F">
      <w:pPr>
        <w:spacing w:before="240"/>
      </w:pPr>
      <w:r>
        <w:lastRenderedPageBreak/>
        <w:t>C(OnlineGambling)[T.Daily]                                     0.0738      0.041      1.792      0.073      -0.007       0.154</w:t>
      </w:r>
    </w:p>
    <w:p w14:paraId="3394A936" w14:textId="77777777" w:rsidR="0010030F" w:rsidRDefault="0010030F" w:rsidP="0010030F">
      <w:pPr>
        <w:spacing w:before="240"/>
      </w:pPr>
      <w:r>
        <w:t>C(OnlineGambling)[T.Hourly]                                    0.0970      0.153      0.634      0.526      -0.203       0.397</w:t>
      </w:r>
    </w:p>
    <w:p w14:paraId="692C5076" w14:textId="77777777" w:rsidR="0010030F" w:rsidRDefault="0010030F" w:rsidP="0010030F">
      <w:pPr>
        <w:spacing w:before="240"/>
      </w:pPr>
      <w:r>
        <w:t>C(OnlineGambling)[T.More Often]                                0.0207      0.248      0.083      0.934      -0.465       0.507</w:t>
      </w:r>
    </w:p>
    <w:p w14:paraId="6417A285" w14:textId="77777777" w:rsidR="0010030F" w:rsidRDefault="0010030F" w:rsidP="0010030F">
      <w:pPr>
        <w:spacing w:before="240"/>
      </w:pPr>
      <w:r>
        <w:t>C(OnlineGambling)[T.Never]                                    -0.0395      0.011     -3.530      0.000      -0.061      -0.018</w:t>
      </w:r>
    </w:p>
    <w:p w14:paraId="79C2B87B" w14:textId="77777777" w:rsidR="0010030F" w:rsidRDefault="0010030F" w:rsidP="0010030F">
      <w:pPr>
        <w:spacing w:before="240"/>
      </w:pPr>
      <w:r>
        <w:t>C(OnlineGambling)[T.Once or twice a week]                      0.0160      0.019      0.847      0.397      -0.021       0.053</w:t>
      </w:r>
    </w:p>
    <w:p w14:paraId="3E2C43AA" w14:textId="77777777" w:rsidR="0010030F" w:rsidRDefault="0010030F" w:rsidP="0010030F">
      <w:pPr>
        <w:spacing w:before="240"/>
      </w:pPr>
      <w:r>
        <w:t>C(OnlineGambling)[T.Several times a week]                      0.0993      0.034      2.886      0.004       0.032       0.167</w:t>
      </w:r>
    </w:p>
    <w:p w14:paraId="432CA9B3" w14:textId="77777777" w:rsidR="0010030F" w:rsidRDefault="0010030F" w:rsidP="0010030F">
      <w:pPr>
        <w:spacing w:before="240"/>
      </w:pPr>
      <w:r>
        <w:t>C(HoursOnline)[T.2-4h]                                        -0.1789      0.015    -11.564      0.000      -0.209      -0.149</w:t>
      </w:r>
    </w:p>
    <w:p w14:paraId="237702CF" w14:textId="77777777" w:rsidR="0010030F" w:rsidRDefault="0010030F" w:rsidP="0010030F">
      <w:pPr>
        <w:spacing w:before="240"/>
      </w:pPr>
      <w:r>
        <w:t>C(HoursOnline)[T.4-6h]                                        -0.1158      0.016     -7.452      0.000      -0.146      -0.085</w:t>
      </w:r>
    </w:p>
    <w:p w14:paraId="27B37D51" w14:textId="77777777" w:rsidR="0010030F" w:rsidRDefault="0010030F" w:rsidP="0010030F">
      <w:pPr>
        <w:spacing w:before="240"/>
      </w:pPr>
      <w:r>
        <w:t>C(HoursOnline)[T.6-8h]                                        -0.0558      0.017     -3.249      0.001      -0.089      -0.022</w:t>
      </w:r>
    </w:p>
    <w:p w14:paraId="2BDB5628" w14:textId="77777777" w:rsidR="0010030F" w:rsidRDefault="0010030F" w:rsidP="0010030F">
      <w:pPr>
        <w:spacing w:before="240"/>
      </w:pPr>
      <w:r>
        <w:t>C(HoursOnline)[T.8-10h]                                       -0.0468      0.017     -2.679      0.007      -0.081      -0.013</w:t>
      </w:r>
    </w:p>
    <w:p w14:paraId="18850C2F" w14:textId="77777777" w:rsidR="0010030F" w:rsidRDefault="0010030F" w:rsidP="0010030F">
      <w:pPr>
        <w:spacing w:before="240"/>
      </w:pPr>
      <w:r>
        <w:t>C(HoursOnline)[T.less than 2]                                 -0.2258      0.020    -11.121      0.000      -0.266      -0.186</w:t>
      </w:r>
    </w:p>
    <w:p w14:paraId="43311DC6" w14:textId="77777777" w:rsidR="0010030F" w:rsidRDefault="0010030F" w:rsidP="0010030F">
      <w:pPr>
        <w:spacing w:before="240"/>
      </w:pPr>
      <w:r>
        <w:t>C(HoursOnline)[T.more than 12h]                                0.0692      0.026      2.638      0.008       0.018       0.121</w:t>
      </w:r>
    </w:p>
    <w:p w14:paraId="4E4FFF55" w14:textId="77777777" w:rsidR="0010030F" w:rsidRDefault="0010030F" w:rsidP="0010030F">
      <w:pPr>
        <w:spacing w:before="240"/>
      </w:pPr>
      <w:r>
        <w:t>cigarettes_z                                                   0.0166      0.004      4.442      0.000       0.009       0.024</w:t>
      </w:r>
    </w:p>
    <w:p w14:paraId="6E0347E0" w14:textId="77777777" w:rsidR="0010030F" w:rsidRDefault="0010030F" w:rsidP="0010030F">
      <w:pPr>
        <w:spacing w:before="240"/>
      </w:pPr>
      <w:r>
        <w:t>alcohol_z                                                      0.0167      0.004      4.366      0.000       0.009       0.024</w:t>
      </w:r>
    </w:p>
    <w:p w14:paraId="0EE96114" w14:textId="77777777" w:rsidR="0010030F" w:rsidRDefault="0010030F" w:rsidP="0010030F">
      <w:pPr>
        <w:spacing w:before="240"/>
      </w:pPr>
      <w:r>
        <w:t>openness                                                       0.0702      0.004     16.722      0.000       0.062       0.078</w:t>
      </w:r>
    </w:p>
    <w:p w14:paraId="2A3DE3C1" w14:textId="77777777" w:rsidR="0010030F" w:rsidRDefault="0010030F" w:rsidP="0010030F">
      <w:pPr>
        <w:spacing w:before="240"/>
      </w:pPr>
      <w:r>
        <w:t>extraversion                                                  -0.0539      0.004    -13.698      0.000      -0.062      -0.046</w:t>
      </w:r>
    </w:p>
    <w:p w14:paraId="23573264" w14:textId="77777777" w:rsidR="0010030F" w:rsidRDefault="0010030F" w:rsidP="0010030F">
      <w:pPr>
        <w:spacing w:before="240"/>
      </w:pPr>
      <w:r>
        <w:t>neuroticism                                                    0.5554      0.005    119.506      0.000       0.546       0.564</w:t>
      </w:r>
    </w:p>
    <w:p w14:paraId="6334E08C" w14:textId="77777777" w:rsidR="0010030F" w:rsidRDefault="0010030F" w:rsidP="0010030F">
      <w:pPr>
        <w:spacing w:before="240"/>
      </w:pPr>
      <w:r>
        <w:t>conscienciousness                                             -0.1504      0.005    -30.507      0.000      -0.160      -0.141</w:t>
      </w:r>
    </w:p>
    <w:p w14:paraId="7E9739DD" w14:textId="77777777" w:rsidR="0010030F" w:rsidRDefault="0010030F" w:rsidP="0010030F">
      <w:pPr>
        <w:spacing w:before="240"/>
      </w:pPr>
      <w:r>
        <w:t>agreeableness                                                 -0.0428      0.005     -9.106      0.000      -0.052      -0.034</w:t>
      </w:r>
    </w:p>
    <w:p w14:paraId="0A93DFC7" w14:textId="77777777" w:rsidR="0010030F" w:rsidRDefault="0010030F" w:rsidP="0010030F">
      <w:pPr>
        <w:spacing w:before="240"/>
      </w:pPr>
      <w:r>
        <w:lastRenderedPageBreak/>
        <w:t>perfectionism                                                  0.2078      0.007     28.150      0.000       0.193       0.222</w:t>
      </w:r>
    </w:p>
    <w:p w14:paraId="65FC9EF2" w14:textId="77777777" w:rsidR="0010030F" w:rsidRDefault="0010030F" w:rsidP="0010030F">
      <w:pPr>
        <w:spacing w:before="240"/>
      </w:pPr>
      <w:r>
        <w:t>reward_drive                                                   0.0953      0.005     18.424      0.000       0.085       0.105</w:t>
      </w:r>
    </w:p>
    <w:p w14:paraId="276A98F6" w14:textId="77777777" w:rsidR="0010030F" w:rsidRDefault="0010030F" w:rsidP="0010030F">
      <w:pPr>
        <w:spacing w:before="240"/>
      </w:pPr>
      <w:r>
        <w:t>==============================================================================</w:t>
      </w:r>
    </w:p>
    <w:p w14:paraId="3F7AD030" w14:textId="77777777" w:rsidR="0010030F" w:rsidRDefault="0010030F" w:rsidP="0010030F">
      <w:pPr>
        <w:spacing w:before="240"/>
      </w:pPr>
      <w:r>
        <w:t>Omnibus:                     4492.907   Durbin-Watson:                   2.010</w:t>
      </w:r>
    </w:p>
    <w:p w14:paraId="65918B77" w14:textId="77777777" w:rsidR="0010030F" w:rsidRDefault="0010030F" w:rsidP="0010030F">
      <w:pPr>
        <w:spacing w:before="240"/>
      </w:pPr>
      <w:r>
        <w:t>Prob(Omnibus):                  0.000   Jarque-Bera (JB):             8659.374</w:t>
      </w:r>
    </w:p>
    <w:p w14:paraId="1BA03FC1" w14:textId="77777777" w:rsidR="0010030F" w:rsidRDefault="0010030F" w:rsidP="0010030F">
      <w:pPr>
        <w:spacing w:before="240"/>
      </w:pPr>
      <w:r>
        <w:t>Skew:                           0.779   Prob(JB):                         0.00</w:t>
      </w:r>
    </w:p>
    <w:p w14:paraId="6DBA9BB0" w14:textId="77777777" w:rsidR="0010030F" w:rsidRDefault="0010030F" w:rsidP="0010030F">
      <w:pPr>
        <w:spacing w:before="240"/>
      </w:pPr>
      <w:r>
        <w:t>Kurtosis:                       4.771   Cond. No.                         162.</w:t>
      </w:r>
    </w:p>
    <w:p w14:paraId="2AF3A134" w14:textId="77777777" w:rsidR="0010030F" w:rsidRDefault="0010030F" w:rsidP="0010030F">
      <w:pPr>
        <w:spacing w:before="240"/>
      </w:pPr>
      <w:r>
        <w:t>==============================================================================</w:t>
      </w:r>
    </w:p>
    <w:p w14:paraId="5F7C21E1" w14:textId="77777777" w:rsidR="0010030F" w:rsidRDefault="0010030F" w:rsidP="0010030F">
      <w:pPr>
        <w:spacing w:before="240"/>
      </w:pPr>
    </w:p>
    <w:p w14:paraId="382C9459" w14:textId="77777777" w:rsidR="0010030F" w:rsidRDefault="0010030F" w:rsidP="0010030F">
      <w:pPr>
        <w:spacing w:before="240"/>
      </w:pPr>
      <w:r>
        <w:t>Notes:</w:t>
      </w:r>
    </w:p>
    <w:p w14:paraId="4C7894E5" w14:textId="71F15F50" w:rsidR="0010030F" w:rsidRDefault="0010030F" w:rsidP="0010030F">
      <w:pPr>
        <w:spacing w:before="240"/>
      </w:pPr>
      <w:r>
        <w:t>[1] Standard Errors assume that the covariance matrix of the errors is correctly specified.</w:t>
      </w:r>
    </w:p>
    <w:p w14:paraId="53E2801E" w14:textId="372A4692" w:rsidR="0010030F" w:rsidRDefault="0010030F" w:rsidP="0010030F">
      <w:pPr>
        <w:spacing w:before="240"/>
      </w:pPr>
    </w:p>
    <w:p w14:paraId="2F62480B" w14:textId="77777777" w:rsidR="0010030F" w:rsidRDefault="0010030F">
      <w:pPr>
        <w:spacing w:before="0" w:after="200" w:line="276" w:lineRule="auto"/>
      </w:pPr>
      <w:r>
        <w:br w:type="page"/>
      </w:r>
    </w:p>
    <w:p w14:paraId="6BE2122C" w14:textId="464710F4" w:rsidR="0010030F" w:rsidRDefault="0010030F" w:rsidP="0010030F">
      <w:pPr>
        <w:spacing w:before="240"/>
      </w:pPr>
      <w:r>
        <w:lastRenderedPageBreak/>
        <w:t>2.From resilience variables</w:t>
      </w:r>
    </w:p>
    <w:p w14:paraId="29234DDA" w14:textId="77777777" w:rsidR="0010030F" w:rsidRDefault="0010030F" w:rsidP="0010030F">
      <w:pPr>
        <w:spacing w:before="240"/>
      </w:pPr>
      <w:r>
        <w:t xml:space="preserve">                              OLS Regression Results                              </w:t>
      </w:r>
    </w:p>
    <w:p w14:paraId="4A6E6010" w14:textId="77777777" w:rsidR="0010030F" w:rsidRDefault="0010030F" w:rsidP="0010030F">
      <w:pPr>
        <w:spacing w:before="240"/>
      </w:pPr>
      <w:r>
        <w:t>==================================================================================</w:t>
      </w:r>
    </w:p>
    <w:p w14:paraId="076824AD" w14:textId="77777777" w:rsidR="0010030F" w:rsidRDefault="0010030F" w:rsidP="0010030F">
      <w:pPr>
        <w:spacing w:before="240"/>
      </w:pPr>
      <w:r>
        <w:t>Dep. Variable:     more_relaxed_lifestyle   R-squared:                       0.211</w:t>
      </w:r>
    </w:p>
    <w:p w14:paraId="4153B2AD" w14:textId="77777777" w:rsidR="0010030F" w:rsidRDefault="0010030F" w:rsidP="0010030F">
      <w:pPr>
        <w:spacing w:before="240"/>
      </w:pPr>
      <w:r>
        <w:t>Model:                                OLS   Adj. R-squared:                  0.211</w:t>
      </w:r>
    </w:p>
    <w:p w14:paraId="42FA68AB" w14:textId="77777777" w:rsidR="0010030F" w:rsidRDefault="0010030F" w:rsidP="0010030F">
      <w:pPr>
        <w:spacing w:before="240"/>
      </w:pPr>
      <w:r>
        <w:t>Method:                     Least Squares   F-statistic:                     451.2</w:t>
      </w:r>
    </w:p>
    <w:p w14:paraId="1B8E4F73" w14:textId="77777777" w:rsidR="0010030F" w:rsidRDefault="0010030F" w:rsidP="0010030F">
      <w:pPr>
        <w:spacing w:before="240"/>
      </w:pPr>
      <w:r>
        <w:t>Date:                    Tue, 11 Apr 2023   Prob (F-statistic):               0.00</w:t>
      </w:r>
    </w:p>
    <w:p w14:paraId="3D8AB4C3" w14:textId="77777777" w:rsidR="0010030F" w:rsidRDefault="0010030F" w:rsidP="0010030F">
      <w:pPr>
        <w:spacing w:before="240"/>
      </w:pPr>
      <w:r>
        <w:t>Time:                            20:04:26   Log-Likelihood:                -86726.</w:t>
      </w:r>
    </w:p>
    <w:p w14:paraId="0D456958" w14:textId="77777777" w:rsidR="0010030F" w:rsidRDefault="0010030F" w:rsidP="0010030F">
      <w:pPr>
        <w:spacing w:before="240"/>
      </w:pPr>
      <w:r>
        <w:t>No. Observations:                  108031   AIC:                         1.736e+05</w:t>
      </w:r>
    </w:p>
    <w:p w14:paraId="3AE719E7" w14:textId="77777777" w:rsidR="0010030F" w:rsidRDefault="0010030F" w:rsidP="0010030F">
      <w:pPr>
        <w:spacing w:before="240"/>
      </w:pPr>
      <w:r>
        <w:t>Df Residuals:                      107966   BIC:                         1.742e+05</w:t>
      </w:r>
    </w:p>
    <w:p w14:paraId="4ED990F4" w14:textId="77777777" w:rsidR="0010030F" w:rsidRDefault="0010030F" w:rsidP="0010030F">
      <w:pPr>
        <w:spacing w:before="240"/>
      </w:pPr>
      <w:r>
        <w:t xml:space="preserve">Df Model:                              64                                         </w:t>
      </w:r>
    </w:p>
    <w:p w14:paraId="0B9AB8E9" w14:textId="77777777" w:rsidR="0010030F" w:rsidRDefault="0010030F" w:rsidP="0010030F">
      <w:pPr>
        <w:spacing w:before="240"/>
      </w:pPr>
      <w:r>
        <w:t xml:space="preserve">Covariance Type:                nonrobust                                         </w:t>
      </w:r>
    </w:p>
    <w:p w14:paraId="49B47512" w14:textId="77777777" w:rsidR="0010030F" w:rsidRDefault="0010030F" w:rsidP="0010030F">
      <w:pPr>
        <w:spacing w:before="240"/>
      </w:pPr>
      <w:r>
        <w:t>==============================================================================================================================</w:t>
      </w:r>
    </w:p>
    <w:p w14:paraId="2AFC16BF" w14:textId="77777777" w:rsidR="0010030F" w:rsidRDefault="0010030F" w:rsidP="0010030F">
      <w:pPr>
        <w:spacing w:before="240"/>
      </w:pPr>
      <w:r>
        <w:t xml:space="preserve">                                                                 coef    std err          t      P&gt;|t|      [0.025      0.975]</w:t>
      </w:r>
    </w:p>
    <w:p w14:paraId="240163BF" w14:textId="77777777" w:rsidR="0010030F" w:rsidRDefault="0010030F" w:rsidP="0010030F">
      <w:pPr>
        <w:spacing w:before="240"/>
      </w:pPr>
      <w:r>
        <w:t>------------------------------------------------------------------------------------------------------------------------------</w:t>
      </w:r>
    </w:p>
    <w:p w14:paraId="645C5F5D" w14:textId="77777777" w:rsidR="0010030F" w:rsidRDefault="0010030F" w:rsidP="0010030F">
      <w:pPr>
        <w:spacing w:before="240"/>
      </w:pPr>
      <w:r>
        <w:t>Intercept                                                      0.4030      0.034     11.733      0.000       0.336       0.470</w:t>
      </w:r>
    </w:p>
    <w:p w14:paraId="46C36FD7" w14:textId="77777777" w:rsidR="0010030F" w:rsidRDefault="0010030F" w:rsidP="0010030F">
      <w:pPr>
        <w:spacing w:before="240"/>
      </w:pPr>
      <w:r>
        <w:t>C(timepoint)[T.june2021]                                      -0.1493      0.006    -26.386      0.000      -0.160      -0.138</w:t>
      </w:r>
    </w:p>
    <w:p w14:paraId="52A66B03" w14:textId="77777777" w:rsidR="0010030F" w:rsidRDefault="0010030F" w:rsidP="0010030F">
      <w:pPr>
        <w:spacing w:before="240"/>
      </w:pPr>
      <w:r>
        <w:t>C(timepoint)[T.may2020]                                       -0.0567      0.004    -13.056      0.000      -0.065      -0.048</w:t>
      </w:r>
    </w:p>
    <w:p w14:paraId="55643F1C" w14:textId="77777777" w:rsidR="0010030F" w:rsidRDefault="0010030F" w:rsidP="0010030F">
      <w:pPr>
        <w:spacing w:before="240"/>
      </w:pPr>
      <w:r>
        <w:lastRenderedPageBreak/>
        <w:t>C(Age_decade)[T.20.0]                                         -0.0599      0.014     -4.420      0.000      -0.086      -0.033</w:t>
      </w:r>
    </w:p>
    <w:p w14:paraId="01D5FA08" w14:textId="77777777" w:rsidR="0010030F" w:rsidRDefault="0010030F" w:rsidP="0010030F">
      <w:pPr>
        <w:spacing w:before="240"/>
      </w:pPr>
      <w:r>
        <w:t>C(Age_decade)[T.30.0]                                         -0.1413      0.015     -9.567      0.000      -0.170      -0.112</w:t>
      </w:r>
    </w:p>
    <w:p w14:paraId="08E5A4C1" w14:textId="77777777" w:rsidR="0010030F" w:rsidRDefault="0010030F" w:rsidP="0010030F">
      <w:pPr>
        <w:spacing w:before="240"/>
      </w:pPr>
      <w:r>
        <w:t>C(Age_decade)[T.40.0]                                         -0.1981      0.015    -13.590      0.000      -0.227      -0.170</w:t>
      </w:r>
    </w:p>
    <w:p w14:paraId="6CEE3B28" w14:textId="77777777" w:rsidR="0010030F" w:rsidRDefault="0010030F" w:rsidP="0010030F">
      <w:pPr>
        <w:spacing w:before="240"/>
      </w:pPr>
      <w:r>
        <w:t>C(Age_decade)[T.50.0]                                         -0.2345      0.014    -16.237      0.000      -0.263      -0.206</w:t>
      </w:r>
    </w:p>
    <w:p w14:paraId="0A606376" w14:textId="77777777" w:rsidR="0010030F" w:rsidRDefault="0010030F" w:rsidP="0010030F">
      <w:pPr>
        <w:spacing w:before="240"/>
      </w:pPr>
      <w:r>
        <w:t>C(Age_decade)[T.60.0]                                         -0.2545      0.015    -17.054      0.000      -0.284      -0.225</w:t>
      </w:r>
    </w:p>
    <w:p w14:paraId="2ED46CD3" w14:textId="77777777" w:rsidR="0010030F" w:rsidRDefault="0010030F" w:rsidP="0010030F">
      <w:pPr>
        <w:spacing w:before="240"/>
      </w:pPr>
      <w:r>
        <w:t>C(Age_decade)[T.70.0]                                         -0.2686      0.016    -16.841      0.000      -0.300      -0.237</w:t>
      </w:r>
    </w:p>
    <w:p w14:paraId="265FB505" w14:textId="77777777" w:rsidR="0010030F" w:rsidRDefault="0010030F" w:rsidP="0010030F">
      <w:pPr>
        <w:spacing w:before="240"/>
      </w:pPr>
      <w:r>
        <w:t>C(Age_decade)[T.80.0]                                         -0.1608      0.021     -7.494      0.000      -0.203      -0.119</w:t>
      </w:r>
    </w:p>
    <w:p w14:paraId="40B0368A" w14:textId="77777777" w:rsidR="0010030F" w:rsidRDefault="0010030F" w:rsidP="0010030F">
      <w:pPr>
        <w:spacing w:before="240"/>
      </w:pPr>
      <w:r>
        <w:t>C(Residence)[T.United Kingdom]                                 0.0152      0.006      2.421      0.015       0.003       0.028</w:t>
      </w:r>
    </w:p>
    <w:p w14:paraId="43292F0A" w14:textId="77777777" w:rsidR="0010030F" w:rsidRDefault="0010030F" w:rsidP="0010030F">
      <w:pPr>
        <w:spacing w:before="240"/>
      </w:pPr>
      <w:r>
        <w:t>C(Sex)[T.Male]                                                -0.1145      0.004    -29.843      0.000      -0.122      -0.107</w:t>
      </w:r>
    </w:p>
    <w:p w14:paraId="1DFE637C" w14:textId="77777777" w:rsidR="0010030F" w:rsidRDefault="0010030F" w:rsidP="0010030F">
      <w:pPr>
        <w:spacing w:before="240"/>
      </w:pPr>
      <w:r>
        <w:t>C(Sex)[T.Other]                                                0.0187      0.026      0.719      0.472      -0.032       0.070</w:t>
      </w:r>
    </w:p>
    <w:p w14:paraId="433B3F26" w14:textId="77777777" w:rsidR="0010030F" w:rsidRDefault="0010030F" w:rsidP="0010030F">
      <w:pPr>
        <w:spacing w:before="240"/>
      </w:pPr>
      <w:r>
        <w:t>C(Education)[T.PhD]                                           -0.0238      0.008     -2.891      0.004      -0.040      -0.008</w:t>
      </w:r>
    </w:p>
    <w:p w14:paraId="52F269FF" w14:textId="77777777" w:rsidR="0010030F" w:rsidRDefault="0010030F" w:rsidP="0010030F">
      <w:pPr>
        <w:spacing w:before="240"/>
      </w:pPr>
      <w:r>
        <w:t>C(Education)[T.School]                                        -0.0046      0.004     -1.234      0.217      -0.012       0.003</w:t>
      </w:r>
    </w:p>
    <w:p w14:paraId="38D949A2" w14:textId="77777777" w:rsidR="0010030F" w:rsidRDefault="0010030F" w:rsidP="0010030F">
      <w:pPr>
        <w:spacing w:before="240"/>
      </w:pPr>
      <w:r>
        <w:t>C(Education)[T.preGCSE]                                       -0.0313      0.014     -2.193      0.028      -0.059      -0.003</w:t>
      </w:r>
    </w:p>
    <w:p w14:paraId="02EA9835" w14:textId="77777777" w:rsidR="0010030F" w:rsidRDefault="0010030F" w:rsidP="0010030F">
      <w:pPr>
        <w:spacing w:before="240"/>
      </w:pPr>
      <w:r>
        <w:t>C(Ethnicity)[T.Asian or Asian British]                         0.1300      0.027      4.757      0.000       0.076       0.184</w:t>
      </w:r>
    </w:p>
    <w:p w14:paraId="7CDDE03F" w14:textId="77777777" w:rsidR="0010030F" w:rsidRDefault="0010030F" w:rsidP="0010030F">
      <w:pPr>
        <w:spacing w:before="240"/>
      </w:pPr>
      <w:r>
        <w:t>C(Ethnicity)[T.Black, Black British, Caribbean or African]     0.2666      0.040      6.671      0.000       0.188       0.345</w:t>
      </w:r>
    </w:p>
    <w:p w14:paraId="66F0DD87" w14:textId="77777777" w:rsidR="0010030F" w:rsidRDefault="0010030F" w:rsidP="0010030F">
      <w:pPr>
        <w:spacing w:before="240"/>
      </w:pPr>
      <w:r>
        <w:t>C(Ethnicity)[T.Mixed or multiple ethnic groups]                0.0351      0.028      1.248      0.212      -0.020       0.090</w:t>
      </w:r>
    </w:p>
    <w:p w14:paraId="416F7290" w14:textId="77777777" w:rsidR="0010030F" w:rsidRDefault="0010030F" w:rsidP="0010030F">
      <w:pPr>
        <w:spacing w:before="240"/>
      </w:pPr>
      <w:r>
        <w:t>C(Ethnicity)[T.Other ethnic group]                            -0.0585      0.037     -1.561      0.119      -0.132       0.015</w:t>
      </w:r>
    </w:p>
    <w:p w14:paraId="6B8AD514" w14:textId="77777777" w:rsidR="0010030F" w:rsidRDefault="0010030F" w:rsidP="0010030F">
      <w:pPr>
        <w:spacing w:before="240"/>
      </w:pPr>
      <w:r>
        <w:t>C(Ethnicity)[T.White]                                          0.0917      0.025      3.632      0.000       0.042       0.141</w:t>
      </w:r>
    </w:p>
    <w:p w14:paraId="481D4724" w14:textId="77777777" w:rsidR="0010030F" w:rsidRDefault="0010030F" w:rsidP="0010030F">
      <w:pPr>
        <w:spacing w:before="240"/>
      </w:pPr>
      <w:r>
        <w:lastRenderedPageBreak/>
        <w:t>C(Occupation)[T.Homemaker]                                    -0.0948      0.018     -5.336      0.000      -0.130      -0.060</w:t>
      </w:r>
    </w:p>
    <w:p w14:paraId="263F190E" w14:textId="77777777" w:rsidR="0010030F" w:rsidRDefault="0010030F" w:rsidP="0010030F">
      <w:pPr>
        <w:spacing w:before="240"/>
      </w:pPr>
      <w:r>
        <w:t>C(Occupation)[T.Retired]                                       0.0137      0.016      0.886      0.376      -0.017       0.044</w:t>
      </w:r>
    </w:p>
    <w:p w14:paraId="5DB0F3EB" w14:textId="77777777" w:rsidR="0010030F" w:rsidRDefault="0010030F" w:rsidP="0010030F">
      <w:pPr>
        <w:spacing w:before="240"/>
      </w:pPr>
      <w:r>
        <w:t>C(Occupation)[T.Student]                                       0.0976      0.017      5.632      0.000       0.064       0.132</w:t>
      </w:r>
    </w:p>
    <w:p w14:paraId="688A634C" w14:textId="77777777" w:rsidR="0010030F" w:rsidRDefault="0010030F" w:rsidP="0010030F">
      <w:pPr>
        <w:spacing w:before="240"/>
      </w:pPr>
      <w:r>
        <w:t>C(Occupation)[T.Unemployed/Looking for work]                   0.1677      0.018      9.493      0.000       0.133       0.202</w:t>
      </w:r>
    </w:p>
    <w:p w14:paraId="20104E27" w14:textId="77777777" w:rsidR="0010030F" w:rsidRDefault="0010030F" w:rsidP="0010030F">
      <w:pPr>
        <w:spacing w:before="240"/>
      </w:pPr>
      <w:r>
        <w:t>C(Occupation)[T.Worker]                                       -0.0183      0.015     -1.234      0.217      -0.047       0.011</w:t>
      </w:r>
    </w:p>
    <w:p w14:paraId="2C92E518" w14:textId="77777777" w:rsidR="0010030F" w:rsidRDefault="0010030F" w:rsidP="0010030F">
      <w:pPr>
        <w:spacing w:before="240"/>
      </w:pPr>
      <w:r>
        <w:t>C(Exercise)[T.Daily]                                          -0.1049      0.007    -15.836      0.000      -0.118      -0.092</w:t>
      </w:r>
    </w:p>
    <w:p w14:paraId="1A6B82AB" w14:textId="77777777" w:rsidR="0010030F" w:rsidRDefault="0010030F" w:rsidP="0010030F">
      <w:pPr>
        <w:spacing w:before="240"/>
      </w:pPr>
      <w:r>
        <w:t>C(Exercise)[T.Hourly]                                         -0.1947      0.028     -6.921      0.000      -0.250      -0.140</w:t>
      </w:r>
    </w:p>
    <w:p w14:paraId="29808F66" w14:textId="77777777" w:rsidR="0010030F" w:rsidRDefault="0010030F" w:rsidP="0010030F">
      <w:pPr>
        <w:spacing w:before="240"/>
      </w:pPr>
      <w:r>
        <w:t>C(Exercise)[T.More Often]                                     -0.1944      0.025     -7.910      0.000      -0.243      -0.146</w:t>
      </w:r>
    </w:p>
    <w:p w14:paraId="4409F526" w14:textId="77777777" w:rsidR="0010030F" w:rsidRDefault="0010030F" w:rsidP="0010030F">
      <w:pPr>
        <w:spacing w:before="240"/>
      </w:pPr>
      <w:r>
        <w:t>C(Exercise)[T.Never]                                          -0.0958      0.015     -6.602      0.000      -0.124      -0.067</w:t>
      </w:r>
    </w:p>
    <w:p w14:paraId="4D0E9C61" w14:textId="77777777" w:rsidR="0010030F" w:rsidRDefault="0010030F" w:rsidP="0010030F">
      <w:pPr>
        <w:spacing w:before="240"/>
      </w:pPr>
      <w:r>
        <w:t>C(Exercise)[T.Once or twice a week]                            0.0189      0.007      2.633      0.008       0.005       0.033</w:t>
      </w:r>
    </w:p>
    <w:p w14:paraId="44920C74" w14:textId="77777777" w:rsidR="0010030F" w:rsidRDefault="0010030F" w:rsidP="0010030F">
      <w:pPr>
        <w:spacing w:before="240"/>
      </w:pPr>
      <w:r>
        <w:t>C(Exercise)[T.Several times a week]                           -0.0322      0.007     -4.775      0.000      -0.045      -0.019</w:t>
      </w:r>
    </w:p>
    <w:p w14:paraId="31F4A877" w14:textId="77777777" w:rsidR="0010030F" w:rsidRDefault="0010030F" w:rsidP="0010030F">
      <w:pPr>
        <w:spacing w:before="240"/>
      </w:pPr>
      <w:r>
        <w:t>C(Meditation)[T.Daily]                                        -0.1033      0.008    -12.816      0.000      -0.119      -0.087</w:t>
      </w:r>
    </w:p>
    <w:p w14:paraId="11EFAD68" w14:textId="77777777" w:rsidR="0010030F" w:rsidRDefault="0010030F" w:rsidP="0010030F">
      <w:pPr>
        <w:spacing w:before="240"/>
      </w:pPr>
      <w:r>
        <w:t>C(Meditation)[T.Hourly]                                       -0.3220      0.090     -3.567      0.000      -0.499      -0.145</w:t>
      </w:r>
    </w:p>
    <w:p w14:paraId="32DC2FE5" w14:textId="77777777" w:rsidR="0010030F" w:rsidRDefault="0010030F" w:rsidP="0010030F">
      <w:pPr>
        <w:spacing w:before="240"/>
      </w:pPr>
      <w:r>
        <w:t>C(Meditation)[T.More Often]                                   -0.2080      0.060     -3.451      0.001      -0.326      -0.090</w:t>
      </w:r>
    </w:p>
    <w:p w14:paraId="4426381C" w14:textId="77777777" w:rsidR="0010030F" w:rsidRDefault="0010030F" w:rsidP="0010030F">
      <w:pPr>
        <w:spacing w:before="240"/>
      </w:pPr>
      <w:r>
        <w:t>C(Meditation)[T.Never]                                        -0.0723      0.004    -18.325      0.000      -0.080      -0.065</w:t>
      </w:r>
    </w:p>
    <w:p w14:paraId="094374CC" w14:textId="77777777" w:rsidR="0010030F" w:rsidRDefault="0010030F" w:rsidP="0010030F">
      <w:pPr>
        <w:spacing w:before="240"/>
      </w:pPr>
      <w:r>
        <w:t>C(Meditation)[T.Once or twice a week]                         -0.0211      0.006     -3.557      0.000      -0.033      -0.009</w:t>
      </w:r>
    </w:p>
    <w:p w14:paraId="7BE47BCA" w14:textId="77777777" w:rsidR="0010030F" w:rsidRDefault="0010030F" w:rsidP="0010030F">
      <w:pPr>
        <w:spacing w:before="240"/>
      </w:pPr>
      <w:r>
        <w:t>C(Meditation)[T.Several times a week]                         -0.0761      0.008     -9.188      0.000      -0.092      -0.060</w:t>
      </w:r>
    </w:p>
    <w:p w14:paraId="076DF1BE" w14:textId="77777777" w:rsidR="0010030F" w:rsidRDefault="0010030F" w:rsidP="0010030F">
      <w:pPr>
        <w:spacing w:before="240"/>
      </w:pPr>
      <w:r>
        <w:t>C(Reading)[T.Daily]                                           -0.0413      0.005     -8.599      0.000      -0.051      -0.032</w:t>
      </w:r>
    </w:p>
    <w:p w14:paraId="1FDFB528" w14:textId="77777777" w:rsidR="0010030F" w:rsidRDefault="0010030F" w:rsidP="0010030F">
      <w:pPr>
        <w:spacing w:before="240"/>
      </w:pPr>
      <w:r>
        <w:t>C(Reading)[T.Hourly]                                           0.0305      0.020      1.542      0.123      -0.008       0.069</w:t>
      </w:r>
    </w:p>
    <w:p w14:paraId="64357CAC" w14:textId="77777777" w:rsidR="0010030F" w:rsidRDefault="0010030F" w:rsidP="0010030F">
      <w:pPr>
        <w:spacing w:before="240"/>
      </w:pPr>
      <w:r>
        <w:lastRenderedPageBreak/>
        <w:t>C(Reading)[T.More Often]                                      -0.1229      0.032     -3.891      0.000      -0.185      -0.061</w:t>
      </w:r>
    </w:p>
    <w:p w14:paraId="72FCB4B6" w14:textId="77777777" w:rsidR="0010030F" w:rsidRDefault="0010030F" w:rsidP="0010030F">
      <w:pPr>
        <w:spacing w:before="240"/>
      </w:pPr>
      <w:r>
        <w:t>C(Reading)[T.Never]                                            0.0513      0.008      6.187      0.000       0.035       0.068</w:t>
      </w:r>
    </w:p>
    <w:p w14:paraId="63ADAF56" w14:textId="77777777" w:rsidR="0010030F" w:rsidRDefault="0010030F" w:rsidP="0010030F">
      <w:pPr>
        <w:spacing w:before="240"/>
      </w:pPr>
      <w:r>
        <w:t>C(Reading)[T.Once or twice a week]                            -0.0067      0.005     -1.275      0.202      -0.017       0.004</w:t>
      </w:r>
    </w:p>
    <w:p w14:paraId="192C74F3" w14:textId="77777777" w:rsidR="0010030F" w:rsidRDefault="0010030F" w:rsidP="0010030F">
      <w:pPr>
        <w:spacing w:before="240"/>
      </w:pPr>
      <w:r>
        <w:t>C(Reading)[T.Several times a week]                            -0.0131      0.006     -2.371      0.018      -0.024      -0.002</w:t>
      </w:r>
    </w:p>
    <w:p w14:paraId="598F47AC" w14:textId="77777777" w:rsidR="0010030F" w:rsidRDefault="0010030F" w:rsidP="0010030F">
      <w:pPr>
        <w:spacing w:before="240"/>
      </w:pPr>
      <w:r>
        <w:t>C(OnlineGambling)[T.Daily]                                    -0.0730      0.022     -3.303      0.001      -0.116      -0.030</w:t>
      </w:r>
    </w:p>
    <w:p w14:paraId="68BD7091" w14:textId="77777777" w:rsidR="0010030F" w:rsidRDefault="0010030F" w:rsidP="0010030F">
      <w:pPr>
        <w:spacing w:before="240"/>
      </w:pPr>
      <w:r>
        <w:t>C(OnlineGambling)[T.Hourly]                                    0.0463      0.089      0.519      0.604      -0.128       0.221</w:t>
      </w:r>
    </w:p>
    <w:p w14:paraId="469457C5" w14:textId="77777777" w:rsidR="0010030F" w:rsidRDefault="0010030F" w:rsidP="0010030F">
      <w:pPr>
        <w:spacing w:before="240"/>
      </w:pPr>
      <w:r>
        <w:t>C(OnlineGambling)[T.More Often]                               -0.1504      0.087     -1.733      0.083      -0.320       0.020</w:t>
      </w:r>
    </w:p>
    <w:p w14:paraId="43F80C63" w14:textId="77777777" w:rsidR="0010030F" w:rsidRDefault="0010030F" w:rsidP="0010030F">
      <w:pPr>
        <w:spacing w:before="240"/>
      </w:pPr>
      <w:r>
        <w:t>C(OnlineGambling)[T.Never]                                    -0.0792      0.005    -14.733      0.000      -0.090      -0.069</w:t>
      </w:r>
    </w:p>
    <w:p w14:paraId="1E001A6B" w14:textId="77777777" w:rsidR="0010030F" w:rsidRDefault="0010030F" w:rsidP="0010030F">
      <w:pPr>
        <w:spacing w:before="240"/>
      </w:pPr>
      <w:r>
        <w:t>C(OnlineGambling)[T.Once or twice a week]                     -0.0357      0.009     -3.777      0.000      -0.054      -0.017</w:t>
      </w:r>
    </w:p>
    <w:p w14:paraId="0502364B" w14:textId="77777777" w:rsidR="0010030F" w:rsidRDefault="0010030F" w:rsidP="0010030F">
      <w:pPr>
        <w:spacing w:before="240"/>
      </w:pPr>
      <w:r>
        <w:t>C(OnlineGambling)[T.Several times a week]                      0.0002      0.019      0.009      0.993      -0.036       0.037</w:t>
      </w:r>
    </w:p>
    <w:p w14:paraId="40E9904C" w14:textId="77777777" w:rsidR="0010030F" w:rsidRDefault="0010030F" w:rsidP="0010030F">
      <w:pPr>
        <w:spacing w:before="240"/>
      </w:pPr>
      <w:r>
        <w:t>C(HoursOnline)[T.2-4h]                                        -0.0436      0.008     -5.402      0.000      -0.059      -0.028</w:t>
      </w:r>
    </w:p>
    <w:p w14:paraId="5B517E29" w14:textId="77777777" w:rsidR="0010030F" w:rsidRDefault="0010030F" w:rsidP="0010030F">
      <w:pPr>
        <w:spacing w:before="240"/>
      </w:pPr>
      <w:r>
        <w:t>C(HoursOnline)[T.4-6h]                                         0.0011      0.008      0.132      0.895      -0.015       0.017</w:t>
      </w:r>
    </w:p>
    <w:p w14:paraId="6061E0D4" w14:textId="77777777" w:rsidR="0010030F" w:rsidRDefault="0010030F" w:rsidP="0010030F">
      <w:pPr>
        <w:spacing w:before="240"/>
      </w:pPr>
      <w:r>
        <w:t>C(HoursOnline)[T.6-8h]                                         0.0086      0.009      0.968      0.333      -0.009       0.026</w:t>
      </w:r>
    </w:p>
    <w:p w14:paraId="25FB2179" w14:textId="77777777" w:rsidR="0010030F" w:rsidRDefault="0010030F" w:rsidP="0010030F">
      <w:pPr>
        <w:spacing w:before="240"/>
      </w:pPr>
      <w:r>
        <w:t>C(HoursOnline)[T.8-10h]                                        0.0084      0.009      0.914      0.361      -0.010       0.026</w:t>
      </w:r>
    </w:p>
    <w:p w14:paraId="2E3FED7C" w14:textId="77777777" w:rsidR="0010030F" w:rsidRDefault="0010030F" w:rsidP="0010030F">
      <w:pPr>
        <w:spacing w:before="240"/>
      </w:pPr>
      <w:r>
        <w:t>C(HoursOnline)[T.less than 2]                                 -0.1157      0.010    -11.925      0.000      -0.135      -0.097</w:t>
      </w:r>
    </w:p>
    <w:p w14:paraId="65866F4F" w14:textId="77777777" w:rsidR="0010030F" w:rsidRDefault="0010030F" w:rsidP="0010030F">
      <w:pPr>
        <w:spacing w:before="240"/>
      </w:pPr>
      <w:r>
        <w:t>C(HoursOnline)[T.more than 12h]                                0.0091      0.014      0.638      0.523      -0.019       0.037</w:t>
      </w:r>
    </w:p>
    <w:p w14:paraId="71690B8E" w14:textId="77777777" w:rsidR="0010030F" w:rsidRDefault="0010030F" w:rsidP="0010030F">
      <w:pPr>
        <w:spacing w:before="240"/>
      </w:pPr>
      <w:r>
        <w:t>cigarettes_z                                                   0.0135      0.002      7.816      0.000       0.010       0.017</w:t>
      </w:r>
    </w:p>
    <w:p w14:paraId="65ED28F7" w14:textId="77777777" w:rsidR="0010030F" w:rsidRDefault="0010030F" w:rsidP="0010030F">
      <w:pPr>
        <w:spacing w:before="240"/>
      </w:pPr>
      <w:r>
        <w:t>alcohol_z                                                      0.0209      0.002     11.862      0.000       0.017       0.024</w:t>
      </w:r>
    </w:p>
    <w:p w14:paraId="5649789A" w14:textId="77777777" w:rsidR="0010030F" w:rsidRDefault="0010030F" w:rsidP="0010030F">
      <w:pPr>
        <w:spacing w:before="240"/>
      </w:pPr>
      <w:r>
        <w:lastRenderedPageBreak/>
        <w:t>extraversion                                                   0.0032      0.002      1.839      0.066      -0.000       0.007</w:t>
      </w:r>
    </w:p>
    <w:p w14:paraId="5BA482DC" w14:textId="77777777" w:rsidR="0010030F" w:rsidRDefault="0010030F" w:rsidP="0010030F">
      <w:pPr>
        <w:spacing w:before="240"/>
      </w:pPr>
      <w:r>
        <w:t>openness                                                       0.0352      0.002     18.867      0.000       0.032       0.039</w:t>
      </w:r>
    </w:p>
    <w:p w14:paraId="513D26BC" w14:textId="77777777" w:rsidR="0010030F" w:rsidRDefault="0010030F" w:rsidP="0010030F">
      <w:pPr>
        <w:spacing w:before="240"/>
      </w:pPr>
      <w:r>
        <w:t>neuroticism                                                    0.1597      0.002     75.902      0.000       0.156       0.164</w:t>
      </w:r>
    </w:p>
    <w:p w14:paraId="3203DAF5" w14:textId="77777777" w:rsidR="0010030F" w:rsidRDefault="0010030F" w:rsidP="0010030F">
      <w:pPr>
        <w:spacing w:before="240"/>
      </w:pPr>
      <w:r>
        <w:t>conscienciousness                                             -0.1016      0.002    -45.285      0.000      -0.106      -0.097</w:t>
      </w:r>
    </w:p>
    <w:p w14:paraId="58F3A89E" w14:textId="77777777" w:rsidR="0010030F" w:rsidRDefault="0010030F" w:rsidP="0010030F">
      <w:pPr>
        <w:spacing w:before="240"/>
      </w:pPr>
      <w:r>
        <w:t>agreeableness                                                  0.0295      0.002     13.857      0.000       0.025       0.034</w:t>
      </w:r>
    </w:p>
    <w:p w14:paraId="16989768" w14:textId="77777777" w:rsidR="0010030F" w:rsidRDefault="0010030F" w:rsidP="0010030F">
      <w:pPr>
        <w:spacing w:before="240"/>
      </w:pPr>
      <w:r>
        <w:t>perfectionism                                                  0.0863      0.003     25.637      0.000       0.080       0.093</w:t>
      </w:r>
    </w:p>
    <w:p w14:paraId="76F53ABC" w14:textId="77777777" w:rsidR="0010030F" w:rsidRDefault="0010030F" w:rsidP="0010030F">
      <w:pPr>
        <w:spacing w:before="240"/>
      </w:pPr>
      <w:r>
        <w:t>reward_drive                                                   0.0600      0.002     25.838      0.000       0.055       0.065</w:t>
      </w:r>
    </w:p>
    <w:p w14:paraId="38DB22DA" w14:textId="77777777" w:rsidR="0010030F" w:rsidRDefault="0010030F" w:rsidP="0010030F">
      <w:pPr>
        <w:spacing w:before="240"/>
      </w:pPr>
      <w:r>
        <w:t>==============================================================================</w:t>
      </w:r>
    </w:p>
    <w:p w14:paraId="49D4D60B" w14:textId="77777777" w:rsidR="0010030F" w:rsidRDefault="0010030F" w:rsidP="0010030F">
      <w:pPr>
        <w:spacing w:before="240"/>
      </w:pPr>
      <w:r>
        <w:t>Omnibus:                      953.771   Durbin-Watson:                   0.931</w:t>
      </w:r>
    </w:p>
    <w:p w14:paraId="05243D77" w14:textId="77777777" w:rsidR="0010030F" w:rsidRDefault="0010030F" w:rsidP="0010030F">
      <w:pPr>
        <w:spacing w:before="240"/>
      </w:pPr>
      <w:r>
        <w:t>Prob(Omnibus):                  0.000   Jarque-Bera (JB):              728.642</w:t>
      </w:r>
    </w:p>
    <w:p w14:paraId="5A56AD0F" w14:textId="77777777" w:rsidR="0010030F" w:rsidRDefault="0010030F" w:rsidP="0010030F">
      <w:pPr>
        <w:spacing w:before="240"/>
      </w:pPr>
      <w:r>
        <w:t>Skew:                          -0.113   Prob(JB):                    5.99e-159</w:t>
      </w:r>
    </w:p>
    <w:p w14:paraId="4A3A0672" w14:textId="77777777" w:rsidR="0010030F" w:rsidRDefault="0010030F" w:rsidP="0010030F">
      <w:pPr>
        <w:spacing w:before="240"/>
      </w:pPr>
      <w:r>
        <w:t>Kurtosis:                       2.668   Cond. No.                         135.</w:t>
      </w:r>
    </w:p>
    <w:p w14:paraId="2F160FC4" w14:textId="77777777" w:rsidR="0010030F" w:rsidRDefault="0010030F" w:rsidP="0010030F">
      <w:pPr>
        <w:spacing w:before="240"/>
      </w:pPr>
      <w:r>
        <w:t>==============================================================================</w:t>
      </w:r>
    </w:p>
    <w:p w14:paraId="7C67AF8F" w14:textId="77777777" w:rsidR="0010030F" w:rsidRDefault="0010030F" w:rsidP="0010030F">
      <w:pPr>
        <w:spacing w:before="240"/>
      </w:pPr>
    </w:p>
    <w:p w14:paraId="30C70D97" w14:textId="77777777" w:rsidR="0010030F" w:rsidRDefault="0010030F" w:rsidP="0010030F">
      <w:pPr>
        <w:spacing w:before="240"/>
      </w:pPr>
      <w:r>
        <w:t>Notes:</w:t>
      </w:r>
    </w:p>
    <w:p w14:paraId="5F613172" w14:textId="77777777" w:rsidR="0010030F" w:rsidRDefault="0010030F" w:rsidP="0010030F">
      <w:pPr>
        <w:spacing w:before="240"/>
      </w:pPr>
      <w:r>
        <w:t>[1] Standard Errors assume that the covariance matrix of the errors is correctly specified.</w:t>
      </w:r>
    </w:p>
    <w:p w14:paraId="2EB2C938" w14:textId="77777777" w:rsidR="0010030F" w:rsidRDefault="0010030F" w:rsidP="0010030F">
      <w:pPr>
        <w:spacing w:before="240"/>
      </w:pPr>
      <w:r>
        <w:t xml:space="preserve">                             OLS Regression Results                            </w:t>
      </w:r>
    </w:p>
    <w:p w14:paraId="1BDE24EA" w14:textId="77777777" w:rsidR="0010030F" w:rsidRDefault="0010030F" w:rsidP="0010030F">
      <w:pPr>
        <w:spacing w:before="240"/>
      </w:pPr>
      <w:r>
        <w:t>===============================================================================</w:t>
      </w:r>
    </w:p>
    <w:p w14:paraId="343AE7FF" w14:textId="77777777" w:rsidR="0010030F" w:rsidRDefault="0010030F" w:rsidP="0010030F">
      <w:pPr>
        <w:spacing w:before="240"/>
      </w:pPr>
      <w:r>
        <w:t>Dep. Variable:     disrupted_lifestyle   R-squared:                       0.110</w:t>
      </w:r>
    </w:p>
    <w:p w14:paraId="52E2E3F3" w14:textId="77777777" w:rsidR="0010030F" w:rsidRDefault="0010030F" w:rsidP="0010030F">
      <w:pPr>
        <w:spacing w:before="240"/>
      </w:pPr>
      <w:r>
        <w:lastRenderedPageBreak/>
        <w:t>Model:                             OLS   Adj. R-squared:                  0.109</w:t>
      </w:r>
    </w:p>
    <w:p w14:paraId="654FB199" w14:textId="77777777" w:rsidR="0010030F" w:rsidRDefault="0010030F" w:rsidP="0010030F">
      <w:pPr>
        <w:spacing w:before="240"/>
      </w:pPr>
      <w:r>
        <w:t>Method:                  Least Squares   F-statistic:                     207.5</w:t>
      </w:r>
    </w:p>
    <w:p w14:paraId="3D5D2FFF" w14:textId="77777777" w:rsidR="0010030F" w:rsidRDefault="0010030F" w:rsidP="0010030F">
      <w:pPr>
        <w:spacing w:before="240"/>
      </w:pPr>
      <w:r>
        <w:t>Date:                 Tue, 11 Apr 2023   Prob (F-statistic):               0.00</w:t>
      </w:r>
    </w:p>
    <w:p w14:paraId="3B071551" w14:textId="77777777" w:rsidR="0010030F" w:rsidRDefault="0010030F" w:rsidP="0010030F">
      <w:pPr>
        <w:spacing w:before="240"/>
      </w:pPr>
      <w:r>
        <w:t>Time:                         20:04:35   Log-Likelihood:                -91414.</w:t>
      </w:r>
    </w:p>
    <w:p w14:paraId="19C98970" w14:textId="77777777" w:rsidR="0010030F" w:rsidRDefault="0010030F" w:rsidP="0010030F">
      <w:pPr>
        <w:spacing w:before="240"/>
      </w:pPr>
      <w:r>
        <w:t>No. Observations:               108031   AIC:                         1.830e+05</w:t>
      </w:r>
    </w:p>
    <w:p w14:paraId="63AA4C53" w14:textId="77777777" w:rsidR="0010030F" w:rsidRDefault="0010030F" w:rsidP="0010030F">
      <w:pPr>
        <w:spacing w:before="240"/>
      </w:pPr>
      <w:r>
        <w:t>Df Residuals:                   107966   BIC:                         1.836e+05</w:t>
      </w:r>
    </w:p>
    <w:p w14:paraId="173F06AA" w14:textId="77777777" w:rsidR="0010030F" w:rsidRDefault="0010030F" w:rsidP="0010030F">
      <w:pPr>
        <w:spacing w:before="240"/>
      </w:pPr>
      <w:r>
        <w:t xml:space="preserve">Df Model:                           64                                         </w:t>
      </w:r>
    </w:p>
    <w:p w14:paraId="67EF5A8F" w14:textId="77777777" w:rsidR="0010030F" w:rsidRDefault="0010030F" w:rsidP="0010030F">
      <w:pPr>
        <w:spacing w:before="240"/>
      </w:pPr>
      <w:r>
        <w:t xml:space="preserve">Covariance Type:             nonrobust                                         </w:t>
      </w:r>
    </w:p>
    <w:p w14:paraId="6471FFA1" w14:textId="77777777" w:rsidR="0010030F" w:rsidRDefault="0010030F" w:rsidP="0010030F">
      <w:pPr>
        <w:spacing w:before="240"/>
      </w:pPr>
      <w:r>
        <w:t>==============================================================================================================================</w:t>
      </w:r>
    </w:p>
    <w:p w14:paraId="0468C1F9" w14:textId="77777777" w:rsidR="0010030F" w:rsidRDefault="0010030F" w:rsidP="0010030F">
      <w:pPr>
        <w:spacing w:before="240"/>
      </w:pPr>
      <w:r>
        <w:t xml:space="preserve">                                                                 coef    std err          t      P&gt;|t|      [0.025      0.975]</w:t>
      </w:r>
    </w:p>
    <w:p w14:paraId="41E611F3" w14:textId="77777777" w:rsidR="0010030F" w:rsidRDefault="0010030F" w:rsidP="0010030F">
      <w:pPr>
        <w:spacing w:before="240"/>
      </w:pPr>
      <w:r>
        <w:t>------------------------------------------------------------------------------------------------------------------------------</w:t>
      </w:r>
    </w:p>
    <w:p w14:paraId="324B5C5D" w14:textId="77777777" w:rsidR="0010030F" w:rsidRDefault="0010030F" w:rsidP="0010030F">
      <w:pPr>
        <w:spacing w:before="240"/>
      </w:pPr>
      <w:r>
        <w:t>Intercept                                                      0.3801      0.036     10.599      0.000       0.310       0.450</w:t>
      </w:r>
    </w:p>
    <w:p w14:paraId="10232166" w14:textId="77777777" w:rsidR="0010030F" w:rsidRDefault="0010030F" w:rsidP="0010030F">
      <w:pPr>
        <w:spacing w:before="240"/>
      </w:pPr>
      <w:r>
        <w:t>C(timepoint)[T.june2021]                                      -0.0833      0.006    -14.092      0.000      -0.095      -0.072</w:t>
      </w:r>
    </w:p>
    <w:p w14:paraId="2EC4EFB7" w14:textId="77777777" w:rsidR="0010030F" w:rsidRDefault="0010030F" w:rsidP="0010030F">
      <w:pPr>
        <w:spacing w:before="240"/>
      </w:pPr>
      <w:r>
        <w:t>C(timepoint)[T.may2020]                                        0.0568      0.005     12.516      0.000       0.048       0.066</w:t>
      </w:r>
    </w:p>
    <w:p w14:paraId="542D1905" w14:textId="77777777" w:rsidR="0010030F" w:rsidRDefault="0010030F" w:rsidP="0010030F">
      <w:pPr>
        <w:spacing w:before="240"/>
      </w:pPr>
      <w:r>
        <w:t>C(Age_decade)[T.20.0]                                         -0.0752      0.014     -5.315      0.000      -0.103      -0.047</w:t>
      </w:r>
    </w:p>
    <w:p w14:paraId="6125B0FA" w14:textId="77777777" w:rsidR="0010030F" w:rsidRDefault="0010030F" w:rsidP="0010030F">
      <w:pPr>
        <w:spacing w:before="240"/>
      </w:pPr>
      <w:r>
        <w:t>C(Age_decade)[T.30.0]                                         -0.1065      0.015     -6.904      0.000      -0.137      -0.076</w:t>
      </w:r>
    </w:p>
    <w:p w14:paraId="7E0350B1" w14:textId="77777777" w:rsidR="0010030F" w:rsidRDefault="0010030F" w:rsidP="0010030F">
      <w:pPr>
        <w:spacing w:before="240"/>
      </w:pPr>
      <w:r>
        <w:t>C(Age_decade)[T.40.0]                                         -0.1385      0.015     -9.098      0.000      -0.168      -0.109</w:t>
      </w:r>
    </w:p>
    <w:p w14:paraId="603B8964" w14:textId="77777777" w:rsidR="0010030F" w:rsidRDefault="0010030F" w:rsidP="0010030F">
      <w:pPr>
        <w:spacing w:before="240"/>
      </w:pPr>
      <w:r>
        <w:t>C(Age_decade)[T.50.0]                                         -0.1536      0.015    -10.187      0.000      -0.183      -0.124</w:t>
      </w:r>
    </w:p>
    <w:p w14:paraId="67129B2A" w14:textId="77777777" w:rsidR="0010030F" w:rsidRDefault="0010030F" w:rsidP="0010030F">
      <w:pPr>
        <w:spacing w:before="240"/>
      </w:pPr>
      <w:r>
        <w:lastRenderedPageBreak/>
        <w:t>C(Age_decade)[T.60.0]                                         -0.1422      0.016     -9.121      0.000      -0.173      -0.112</w:t>
      </w:r>
    </w:p>
    <w:p w14:paraId="4FD7924B" w14:textId="77777777" w:rsidR="0010030F" w:rsidRDefault="0010030F" w:rsidP="0010030F">
      <w:pPr>
        <w:spacing w:before="240"/>
      </w:pPr>
      <w:r>
        <w:t>C(Age_decade)[T.70.0]                                         -0.1252      0.017     -7.513      0.000      -0.158      -0.093</w:t>
      </w:r>
    </w:p>
    <w:p w14:paraId="1C1420A3" w14:textId="77777777" w:rsidR="0010030F" w:rsidRDefault="0010030F" w:rsidP="0010030F">
      <w:pPr>
        <w:spacing w:before="240"/>
      </w:pPr>
      <w:r>
        <w:t>C(Age_decade)[T.80.0]                                          0.0277      0.022      1.237      0.216      -0.016       0.072</w:t>
      </w:r>
    </w:p>
    <w:p w14:paraId="4B34DB71" w14:textId="77777777" w:rsidR="0010030F" w:rsidRDefault="0010030F" w:rsidP="0010030F">
      <w:pPr>
        <w:spacing w:before="240"/>
      </w:pPr>
      <w:r>
        <w:t>C(Residence)[T.United Kingdom]                                 0.0189      0.007      2.886      0.004       0.006       0.032</w:t>
      </w:r>
    </w:p>
    <w:p w14:paraId="45D349CE" w14:textId="77777777" w:rsidR="0010030F" w:rsidRDefault="0010030F" w:rsidP="0010030F">
      <w:pPr>
        <w:spacing w:before="240"/>
      </w:pPr>
      <w:r>
        <w:t>C(Sex)[T.Male]                                                -0.0513      0.004    -12.815      0.000      -0.059      -0.043</w:t>
      </w:r>
    </w:p>
    <w:p w14:paraId="55C32FD0" w14:textId="77777777" w:rsidR="0010030F" w:rsidRDefault="0010030F" w:rsidP="0010030F">
      <w:pPr>
        <w:spacing w:before="240"/>
      </w:pPr>
      <w:r>
        <w:t>C(Sex)[T.Other]                                                0.1161      0.027      4.275      0.000       0.063       0.169</w:t>
      </w:r>
    </w:p>
    <w:p w14:paraId="3C0E1F72" w14:textId="77777777" w:rsidR="0010030F" w:rsidRDefault="0010030F" w:rsidP="0010030F">
      <w:pPr>
        <w:spacing w:before="240"/>
      </w:pPr>
      <w:r>
        <w:t>C(Education)[T.PhD]                                           -0.0493      0.009     -5.736      0.000      -0.066      -0.032</w:t>
      </w:r>
    </w:p>
    <w:p w14:paraId="04D92CF0" w14:textId="77777777" w:rsidR="0010030F" w:rsidRDefault="0010030F" w:rsidP="0010030F">
      <w:pPr>
        <w:spacing w:before="240"/>
      </w:pPr>
      <w:r>
        <w:t>C(Education)[T.School]                                        -0.0220      0.004     -5.637      0.000      -0.030      -0.014</w:t>
      </w:r>
    </w:p>
    <w:p w14:paraId="1A9DA278" w14:textId="77777777" w:rsidR="0010030F" w:rsidRDefault="0010030F" w:rsidP="0010030F">
      <w:pPr>
        <w:spacing w:before="240"/>
      </w:pPr>
      <w:r>
        <w:t>C(Education)[T.preGCSE]                                       -0.0024      0.015     -0.160      0.873      -0.032       0.027</w:t>
      </w:r>
    </w:p>
    <w:p w14:paraId="2C6EA0AC" w14:textId="77777777" w:rsidR="0010030F" w:rsidRDefault="0010030F" w:rsidP="0010030F">
      <w:pPr>
        <w:spacing w:before="240"/>
      </w:pPr>
      <w:r>
        <w:t>C(Ethnicity)[T.Asian or Asian British]                        -0.0086      0.029     -0.301      0.763      -0.065       0.047</w:t>
      </w:r>
    </w:p>
    <w:p w14:paraId="2B16C07A" w14:textId="77777777" w:rsidR="0010030F" w:rsidRDefault="0010030F" w:rsidP="0010030F">
      <w:pPr>
        <w:spacing w:before="240"/>
      </w:pPr>
      <w:r>
        <w:t>C(Ethnicity)[T.Black, Black British, Caribbean or African]    -0.0859      0.042     -2.058      0.040      -0.168      -0.004</w:t>
      </w:r>
    </w:p>
    <w:p w14:paraId="22E2C191" w14:textId="77777777" w:rsidR="0010030F" w:rsidRDefault="0010030F" w:rsidP="0010030F">
      <w:pPr>
        <w:spacing w:before="240"/>
      </w:pPr>
      <w:r>
        <w:t>C(Ethnicity)[T.Mixed or multiple ethnic groups]               -0.0778      0.029     -2.644      0.008      -0.135      -0.020</w:t>
      </w:r>
    </w:p>
    <w:p w14:paraId="7028A8D2" w14:textId="77777777" w:rsidR="0010030F" w:rsidRDefault="0010030F" w:rsidP="0010030F">
      <w:pPr>
        <w:spacing w:before="240"/>
      </w:pPr>
      <w:r>
        <w:t>C(Ethnicity)[T.Other ethnic group]                            -0.0247      0.039     -0.632      0.527      -0.101       0.052</w:t>
      </w:r>
    </w:p>
    <w:p w14:paraId="62E175A0" w14:textId="77777777" w:rsidR="0010030F" w:rsidRDefault="0010030F" w:rsidP="0010030F">
      <w:pPr>
        <w:spacing w:before="240"/>
      </w:pPr>
      <w:r>
        <w:t>C(Ethnicity)[T.White]                                         -0.0298      0.026     -1.129      0.259      -0.081       0.022</w:t>
      </w:r>
    </w:p>
    <w:p w14:paraId="7E6A6658" w14:textId="77777777" w:rsidR="0010030F" w:rsidRDefault="0010030F" w:rsidP="0010030F">
      <w:pPr>
        <w:spacing w:before="240"/>
      </w:pPr>
      <w:r>
        <w:t>C(Occupation)[T.Homemaker]                                    -0.0311      0.019     -1.678      0.093      -0.067       0.005</w:t>
      </w:r>
    </w:p>
    <w:p w14:paraId="52E53B66" w14:textId="77777777" w:rsidR="0010030F" w:rsidRDefault="0010030F" w:rsidP="0010030F">
      <w:pPr>
        <w:spacing w:before="240"/>
      </w:pPr>
      <w:r>
        <w:t>C(Occupation)[T.Retired]                                      -0.0657      0.016     -4.052      0.000      -0.097      -0.034</w:t>
      </w:r>
    </w:p>
    <w:p w14:paraId="3F249497" w14:textId="77777777" w:rsidR="0010030F" w:rsidRDefault="0010030F" w:rsidP="0010030F">
      <w:pPr>
        <w:spacing w:before="240"/>
      </w:pPr>
      <w:r>
        <w:t>C(Occupation)[T.Student]                                       0.0042      0.018      0.231      0.818      -0.031       0.040</w:t>
      </w:r>
    </w:p>
    <w:p w14:paraId="79654B34" w14:textId="77777777" w:rsidR="0010030F" w:rsidRDefault="0010030F" w:rsidP="0010030F">
      <w:pPr>
        <w:spacing w:before="240"/>
      </w:pPr>
      <w:r>
        <w:t>C(Occupation)[T.Unemployed/Looking for work]                   0.0236      0.018      1.281      0.200      -0.013       0.060</w:t>
      </w:r>
    </w:p>
    <w:p w14:paraId="3E030EBD" w14:textId="77777777" w:rsidR="0010030F" w:rsidRDefault="0010030F" w:rsidP="0010030F">
      <w:pPr>
        <w:spacing w:before="240"/>
      </w:pPr>
      <w:r>
        <w:t>C(Occupation)[T.Worker]                                       -0.0148      0.015     -0.954      0.340      -0.045       0.016</w:t>
      </w:r>
    </w:p>
    <w:p w14:paraId="16594473" w14:textId="77777777" w:rsidR="0010030F" w:rsidRDefault="0010030F" w:rsidP="0010030F">
      <w:pPr>
        <w:spacing w:before="240"/>
      </w:pPr>
      <w:r>
        <w:lastRenderedPageBreak/>
        <w:t>C(Exercise)[T.Daily]                                          -0.0028      0.007     -0.403      0.687      -0.016       0.011</w:t>
      </w:r>
    </w:p>
    <w:p w14:paraId="79A3B6CE" w14:textId="77777777" w:rsidR="0010030F" w:rsidRDefault="0010030F" w:rsidP="0010030F">
      <w:pPr>
        <w:spacing w:before="240"/>
      </w:pPr>
      <w:r>
        <w:t>C(Exercise)[T.Hourly]                                         -0.0057      0.029     -0.193      0.847      -0.063       0.052</w:t>
      </w:r>
    </w:p>
    <w:p w14:paraId="18A90489" w14:textId="77777777" w:rsidR="0010030F" w:rsidRDefault="0010030F" w:rsidP="0010030F">
      <w:pPr>
        <w:spacing w:before="240"/>
      </w:pPr>
      <w:r>
        <w:t>C(Exercise)[T.More Often]                                     -0.1333      0.026     -5.191      0.000      -0.184      -0.083</w:t>
      </w:r>
    </w:p>
    <w:p w14:paraId="271FAD73" w14:textId="77777777" w:rsidR="0010030F" w:rsidRDefault="0010030F" w:rsidP="0010030F">
      <w:pPr>
        <w:spacing w:before="240"/>
      </w:pPr>
      <w:r>
        <w:t>C(Exercise)[T.Never]                                          -0.0752      0.015     -4.963      0.000      -0.105      -0.046</w:t>
      </w:r>
    </w:p>
    <w:p w14:paraId="054DD8AB" w14:textId="77777777" w:rsidR="0010030F" w:rsidRDefault="0010030F" w:rsidP="0010030F">
      <w:pPr>
        <w:spacing w:before="240"/>
      </w:pPr>
      <w:r>
        <w:t>C(Exercise)[T.Once or twice a week]                           -0.0210      0.008     -2.801      0.005      -0.036      -0.006</w:t>
      </w:r>
    </w:p>
    <w:p w14:paraId="167DBAF7" w14:textId="77777777" w:rsidR="0010030F" w:rsidRDefault="0010030F" w:rsidP="0010030F">
      <w:pPr>
        <w:spacing w:before="240"/>
      </w:pPr>
      <w:r>
        <w:t>C(Exercise)[T.Several times a week]                            0.0041      0.007      0.580      0.562      -0.010       0.018</w:t>
      </w:r>
    </w:p>
    <w:p w14:paraId="707A5AF6" w14:textId="77777777" w:rsidR="0010030F" w:rsidRDefault="0010030F" w:rsidP="0010030F">
      <w:pPr>
        <w:spacing w:before="240"/>
      </w:pPr>
      <w:r>
        <w:t>C(Meditation)[T.Daily]                                         0.0110      0.008      1.305      0.192      -0.006       0.027</w:t>
      </w:r>
    </w:p>
    <w:p w14:paraId="21008947" w14:textId="77777777" w:rsidR="0010030F" w:rsidRDefault="0010030F" w:rsidP="0010030F">
      <w:pPr>
        <w:spacing w:before="240"/>
      </w:pPr>
      <w:r>
        <w:t>C(Meditation)[T.Hourly]                                       -0.1158      0.094     -1.228      0.219      -0.301       0.069</w:t>
      </w:r>
    </w:p>
    <w:p w14:paraId="2C9F30A7" w14:textId="77777777" w:rsidR="0010030F" w:rsidRDefault="0010030F" w:rsidP="0010030F">
      <w:pPr>
        <w:spacing w:before="240"/>
      </w:pPr>
      <w:r>
        <w:t>C(Meditation)[T.More Often]                                   -0.1236      0.063     -1.964      0.050      -0.247      -0.000</w:t>
      </w:r>
    </w:p>
    <w:p w14:paraId="721A318F" w14:textId="77777777" w:rsidR="0010030F" w:rsidRDefault="0010030F" w:rsidP="0010030F">
      <w:pPr>
        <w:spacing w:before="240"/>
      </w:pPr>
      <w:r>
        <w:t>C(Meditation)[T.Never]                                        -0.0905      0.004    -21.947      0.000      -0.099      -0.082</w:t>
      </w:r>
    </w:p>
    <w:p w14:paraId="71EC324F" w14:textId="77777777" w:rsidR="0010030F" w:rsidRDefault="0010030F" w:rsidP="0010030F">
      <w:pPr>
        <w:spacing w:before="240"/>
      </w:pPr>
      <w:r>
        <w:t>C(Meditation)[T.Once or twice a week]                          0.0126      0.006      2.036      0.042       0.000       0.025</w:t>
      </w:r>
    </w:p>
    <w:p w14:paraId="0D52E82E" w14:textId="77777777" w:rsidR="0010030F" w:rsidRDefault="0010030F" w:rsidP="0010030F">
      <w:pPr>
        <w:spacing w:before="240"/>
      </w:pPr>
      <w:r>
        <w:t>C(Meditation)[T.Several times a week]                         -0.0092      0.009     -1.065      0.287      -0.026       0.008</w:t>
      </w:r>
    </w:p>
    <w:p w14:paraId="40A1DA58" w14:textId="77777777" w:rsidR="0010030F" w:rsidRDefault="0010030F" w:rsidP="0010030F">
      <w:pPr>
        <w:spacing w:before="240"/>
      </w:pPr>
      <w:r>
        <w:t>C(Reading)[T.Daily]                                           -0.0555      0.005    -11.057      0.000      -0.065      -0.046</w:t>
      </w:r>
    </w:p>
    <w:p w14:paraId="1C422D33" w14:textId="77777777" w:rsidR="0010030F" w:rsidRDefault="0010030F" w:rsidP="0010030F">
      <w:pPr>
        <w:spacing w:before="240"/>
      </w:pPr>
      <w:r>
        <w:t>C(Reading)[T.Hourly]                                           0.0375      0.021      1.821      0.069      -0.003       0.078</w:t>
      </w:r>
    </w:p>
    <w:p w14:paraId="31CCBF17" w14:textId="77777777" w:rsidR="0010030F" w:rsidRDefault="0010030F" w:rsidP="0010030F">
      <w:pPr>
        <w:spacing w:before="240"/>
      </w:pPr>
      <w:r>
        <w:t>C(Reading)[T.More Often]                                       0.0666      0.033      2.018      0.044       0.002       0.131</w:t>
      </w:r>
    </w:p>
    <w:p w14:paraId="16CBACBA" w14:textId="77777777" w:rsidR="0010030F" w:rsidRDefault="0010030F" w:rsidP="0010030F">
      <w:pPr>
        <w:spacing w:before="240"/>
      </w:pPr>
      <w:r>
        <w:t>C(Reading)[T.Never]                                           -0.0206      0.009     -2.379      0.017      -0.038      -0.004</w:t>
      </w:r>
    </w:p>
    <w:p w14:paraId="1EAE071B" w14:textId="77777777" w:rsidR="0010030F" w:rsidRDefault="0010030F" w:rsidP="0010030F">
      <w:pPr>
        <w:spacing w:before="240"/>
      </w:pPr>
      <w:r>
        <w:t>C(Reading)[T.Once or twice a week]                            -0.0281      0.005     -5.121      0.000      -0.039      -0.017</w:t>
      </w:r>
    </w:p>
    <w:p w14:paraId="15535EBE" w14:textId="77777777" w:rsidR="0010030F" w:rsidRDefault="0010030F" w:rsidP="0010030F">
      <w:pPr>
        <w:spacing w:before="240"/>
      </w:pPr>
      <w:r>
        <w:t>C(Reading)[T.Several times a week]                            -0.0493      0.006     -8.536      0.000      -0.061      -0.038</w:t>
      </w:r>
    </w:p>
    <w:p w14:paraId="3A6660E3" w14:textId="77777777" w:rsidR="0010030F" w:rsidRDefault="0010030F" w:rsidP="0010030F">
      <w:pPr>
        <w:spacing w:before="240"/>
      </w:pPr>
      <w:r>
        <w:lastRenderedPageBreak/>
        <w:t>C(OnlineGambling)[T.Daily]                                    -0.0176      0.023     -0.761      0.447      -0.063       0.028</w:t>
      </w:r>
    </w:p>
    <w:p w14:paraId="049FB158" w14:textId="77777777" w:rsidR="0010030F" w:rsidRDefault="0010030F" w:rsidP="0010030F">
      <w:pPr>
        <w:spacing w:before="240"/>
      </w:pPr>
      <w:r>
        <w:t>C(OnlineGambling)[T.Hourly]                                   -0.3397      0.093     -3.649      0.000      -0.522      -0.157</w:t>
      </w:r>
    </w:p>
    <w:p w14:paraId="7D633E61" w14:textId="77777777" w:rsidR="0010030F" w:rsidRDefault="0010030F" w:rsidP="0010030F">
      <w:pPr>
        <w:spacing w:before="240"/>
      </w:pPr>
      <w:r>
        <w:t>C(OnlineGambling)[T.More Often]                               -0.3920      0.091     -4.328      0.000      -0.570      -0.214</w:t>
      </w:r>
    </w:p>
    <w:p w14:paraId="635CFF08" w14:textId="77777777" w:rsidR="0010030F" w:rsidRDefault="0010030F" w:rsidP="0010030F">
      <w:pPr>
        <w:spacing w:before="240"/>
      </w:pPr>
      <w:r>
        <w:t>C(OnlineGambling)[T.Never]                                    -0.0830      0.006    -14.789      0.000      -0.094      -0.072</w:t>
      </w:r>
    </w:p>
    <w:p w14:paraId="01B0B00D" w14:textId="77777777" w:rsidR="0010030F" w:rsidRDefault="0010030F" w:rsidP="0010030F">
      <w:pPr>
        <w:spacing w:before="240"/>
      </w:pPr>
      <w:r>
        <w:t>C(OnlineGambling)[T.Once or twice a week]                     -0.0200      0.010     -2.024      0.043      -0.039      -0.001</w:t>
      </w:r>
    </w:p>
    <w:p w14:paraId="725E838A" w14:textId="77777777" w:rsidR="0010030F" w:rsidRDefault="0010030F" w:rsidP="0010030F">
      <w:pPr>
        <w:spacing w:before="240"/>
      </w:pPr>
      <w:r>
        <w:t>C(OnlineGambling)[T.Several times a week]                     -0.0069      0.019     -0.356      0.722      -0.045       0.031</w:t>
      </w:r>
    </w:p>
    <w:p w14:paraId="2EE93468" w14:textId="77777777" w:rsidR="0010030F" w:rsidRDefault="0010030F" w:rsidP="0010030F">
      <w:pPr>
        <w:spacing w:before="240"/>
      </w:pPr>
      <w:r>
        <w:t>C(HoursOnline)[T.2-4h]                                        -0.0446      0.008     -5.288      0.000      -0.061      -0.028</w:t>
      </w:r>
    </w:p>
    <w:p w14:paraId="438C3A25" w14:textId="77777777" w:rsidR="0010030F" w:rsidRDefault="0010030F" w:rsidP="0010030F">
      <w:pPr>
        <w:spacing w:before="240"/>
      </w:pPr>
      <w:r>
        <w:t>C(HoursOnline)[T.4-6h]                                        -0.0106      0.008     -1.246      0.213      -0.027       0.006</w:t>
      </w:r>
    </w:p>
    <w:p w14:paraId="759F7867" w14:textId="77777777" w:rsidR="0010030F" w:rsidRDefault="0010030F" w:rsidP="0010030F">
      <w:pPr>
        <w:spacing w:before="240"/>
      </w:pPr>
      <w:r>
        <w:t>C(HoursOnline)[T.6-8h]                                        -0.0325      0.009     -3.519      0.000      -0.051      -0.014</w:t>
      </w:r>
    </w:p>
    <w:p w14:paraId="01DAF4E4" w14:textId="77777777" w:rsidR="0010030F" w:rsidRDefault="0010030F" w:rsidP="0010030F">
      <w:pPr>
        <w:spacing w:before="240"/>
      </w:pPr>
      <w:r>
        <w:t>C(HoursOnline)[T.8-10h]                                       -0.0187      0.010     -1.948      0.051      -0.038       0.000</w:t>
      </w:r>
    </w:p>
    <w:p w14:paraId="47F190D7" w14:textId="77777777" w:rsidR="0010030F" w:rsidRDefault="0010030F" w:rsidP="0010030F">
      <w:pPr>
        <w:spacing w:before="240"/>
      </w:pPr>
      <w:r>
        <w:t>C(HoursOnline)[T.less than 2]                                 -0.1056      0.010    -10.420      0.000      -0.125      -0.086</w:t>
      </w:r>
    </w:p>
    <w:p w14:paraId="194E62EC" w14:textId="77777777" w:rsidR="0010030F" w:rsidRDefault="0010030F" w:rsidP="0010030F">
      <w:pPr>
        <w:spacing w:before="240"/>
      </w:pPr>
      <w:r>
        <w:t>C(HoursOnline)[T.more than 12h]                               -0.0057      0.015     -0.386      0.699      -0.035       0.023</w:t>
      </w:r>
    </w:p>
    <w:p w14:paraId="6F35C7E8" w14:textId="77777777" w:rsidR="0010030F" w:rsidRDefault="0010030F" w:rsidP="0010030F">
      <w:pPr>
        <w:spacing w:before="240"/>
      </w:pPr>
      <w:r>
        <w:t>cigarettes_z                                                5.813e-05      0.002      0.032      0.974      -0.003       0.004</w:t>
      </w:r>
    </w:p>
    <w:p w14:paraId="7D42F6C1" w14:textId="77777777" w:rsidR="0010030F" w:rsidRDefault="0010030F" w:rsidP="0010030F">
      <w:pPr>
        <w:spacing w:before="240"/>
      </w:pPr>
      <w:r>
        <w:t>alcohol_z                                                      0.0027      0.002      1.486      0.137      -0.001       0.006</w:t>
      </w:r>
    </w:p>
    <w:p w14:paraId="0D01447A" w14:textId="77777777" w:rsidR="0010030F" w:rsidRDefault="0010030F" w:rsidP="0010030F">
      <w:pPr>
        <w:spacing w:before="240"/>
      </w:pPr>
      <w:r>
        <w:t>extraversion                                                   0.0124      0.002      6.735      0.000       0.009       0.016</w:t>
      </w:r>
    </w:p>
    <w:p w14:paraId="04ACA144" w14:textId="77777777" w:rsidR="0010030F" w:rsidRDefault="0010030F" w:rsidP="0010030F">
      <w:pPr>
        <w:spacing w:before="240"/>
      </w:pPr>
      <w:r>
        <w:t>openness                                                       0.0517      0.002     26.486      0.000       0.048       0.055</w:t>
      </w:r>
    </w:p>
    <w:p w14:paraId="6DB34FDE" w14:textId="77777777" w:rsidR="0010030F" w:rsidRDefault="0010030F" w:rsidP="0010030F">
      <w:pPr>
        <w:spacing w:before="240"/>
      </w:pPr>
      <w:r>
        <w:t>neuroticism                                                    0.0710      0.002     32.316      0.000       0.067       0.075</w:t>
      </w:r>
    </w:p>
    <w:p w14:paraId="130BF143" w14:textId="77777777" w:rsidR="0010030F" w:rsidRDefault="0010030F" w:rsidP="0010030F">
      <w:pPr>
        <w:spacing w:before="240"/>
      </w:pPr>
      <w:r>
        <w:t>conscienciousness                                             -0.0728      0.002    -31.053      0.000      -0.077      -0.068</w:t>
      </w:r>
    </w:p>
    <w:p w14:paraId="4C334353" w14:textId="77777777" w:rsidR="0010030F" w:rsidRDefault="0010030F" w:rsidP="0010030F">
      <w:pPr>
        <w:spacing w:before="240"/>
      </w:pPr>
      <w:r>
        <w:t>agreeableness                                                  0.0121      0.002      5.460      0.000       0.008       0.017</w:t>
      </w:r>
    </w:p>
    <w:p w14:paraId="65AA9287" w14:textId="77777777" w:rsidR="0010030F" w:rsidRDefault="0010030F" w:rsidP="0010030F">
      <w:pPr>
        <w:spacing w:before="240"/>
      </w:pPr>
      <w:r>
        <w:lastRenderedPageBreak/>
        <w:t>perfectionism                                                  0.0923      0.004     26.251      0.000       0.085       0.099</w:t>
      </w:r>
    </w:p>
    <w:p w14:paraId="5BC43AE7" w14:textId="77777777" w:rsidR="0010030F" w:rsidRDefault="0010030F" w:rsidP="0010030F">
      <w:pPr>
        <w:spacing w:before="240"/>
      </w:pPr>
      <w:r>
        <w:t>reward_drive                                                   0.0869      0.002     35.833      0.000       0.082       0.092</w:t>
      </w:r>
    </w:p>
    <w:p w14:paraId="1214A569" w14:textId="77777777" w:rsidR="0010030F" w:rsidRDefault="0010030F" w:rsidP="0010030F">
      <w:pPr>
        <w:spacing w:before="240"/>
      </w:pPr>
      <w:r>
        <w:t>==============================================================================</w:t>
      </w:r>
    </w:p>
    <w:p w14:paraId="3D1A596D" w14:textId="77777777" w:rsidR="0010030F" w:rsidRDefault="0010030F" w:rsidP="0010030F">
      <w:pPr>
        <w:spacing w:before="240"/>
      </w:pPr>
      <w:r>
        <w:t>Omnibus:                      300.872   Durbin-Watson:                   0.980</w:t>
      </w:r>
    </w:p>
    <w:p w14:paraId="36E591DA" w14:textId="77777777" w:rsidR="0010030F" w:rsidRDefault="0010030F" w:rsidP="0010030F">
      <w:pPr>
        <w:spacing w:before="240"/>
      </w:pPr>
      <w:r>
        <w:t>Prob(Omnibus):                  0.000   Jarque-Bera (JB):              240.777</w:t>
      </w:r>
    </w:p>
    <w:p w14:paraId="20191736" w14:textId="77777777" w:rsidR="0010030F" w:rsidRDefault="0010030F" w:rsidP="0010030F">
      <w:pPr>
        <w:spacing w:before="240"/>
      </w:pPr>
      <w:r>
        <w:t>Skew:                           0.032   Prob(JB):                     5.20e-53</w:t>
      </w:r>
    </w:p>
    <w:p w14:paraId="7D9C433D" w14:textId="77777777" w:rsidR="0010030F" w:rsidRDefault="0010030F" w:rsidP="0010030F">
      <w:pPr>
        <w:spacing w:before="240"/>
      </w:pPr>
      <w:r>
        <w:t>Kurtosis:                       2.778   Cond. No.                         135.</w:t>
      </w:r>
    </w:p>
    <w:p w14:paraId="6ECC6615" w14:textId="77777777" w:rsidR="0010030F" w:rsidRDefault="0010030F" w:rsidP="0010030F">
      <w:pPr>
        <w:spacing w:before="240"/>
      </w:pPr>
      <w:r>
        <w:t>==============================================================================</w:t>
      </w:r>
    </w:p>
    <w:p w14:paraId="32751543" w14:textId="77777777" w:rsidR="0010030F" w:rsidRDefault="0010030F" w:rsidP="0010030F">
      <w:pPr>
        <w:spacing w:before="240"/>
      </w:pPr>
    </w:p>
    <w:p w14:paraId="50BD78E4" w14:textId="77777777" w:rsidR="0010030F" w:rsidRDefault="0010030F" w:rsidP="0010030F">
      <w:pPr>
        <w:spacing w:before="240"/>
      </w:pPr>
      <w:r>
        <w:t>Notes:</w:t>
      </w:r>
    </w:p>
    <w:p w14:paraId="0FD39C98" w14:textId="77777777" w:rsidR="0010030F" w:rsidRDefault="0010030F" w:rsidP="0010030F">
      <w:pPr>
        <w:spacing w:before="240"/>
      </w:pPr>
      <w:r>
        <w:t>[1] Standard Errors assume that the covariance matrix of the errors is correctly specified.</w:t>
      </w:r>
    </w:p>
    <w:p w14:paraId="442B3DEC" w14:textId="77777777" w:rsidR="0010030F" w:rsidRDefault="0010030F" w:rsidP="0010030F">
      <w:pPr>
        <w:spacing w:before="240"/>
      </w:pPr>
      <w:r>
        <w:t xml:space="preserve">                               OLS Regression Results                               </w:t>
      </w:r>
    </w:p>
    <w:p w14:paraId="49F3643F" w14:textId="77777777" w:rsidR="0010030F" w:rsidRDefault="0010030F" w:rsidP="0010030F">
      <w:pPr>
        <w:spacing w:before="240"/>
      </w:pPr>
      <w:r>
        <w:t>====================================================================================</w:t>
      </w:r>
    </w:p>
    <w:p w14:paraId="195992BD" w14:textId="77777777" w:rsidR="0010030F" w:rsidRDefault="0010030F" w:rsidP="0010030F">
      <w:pPr>
        <w:spacing w:before="240"/>
      </w:pPr>
      <w:r>
        <w:t>Dep. Variable:     elevated_health_concerns   R-squared:                       0.093</w:t>
      </w:r>
    </w:p>
    <w:p w14:paraId="1C5F2BF0" w14:textId="77777777" w:rsidR="0010030F" w:rsidRDefault="0010030F" w:rsidP="0010030F">
      <w:pPr>
        <w:spacing w:before="240"/>
      </w:pPr>
      <w:r>
        <w:t>Model:                                  OLS   Adj. R-squared:                  0.092</w:t>
      </w:r>
    </w:p>
    <w:p w14:paraId="0A255069" w14:textId="77777777" w:rsidR="0010030F" w:rsidRDefault="0010030F" w:rsidP="0010030F">
      <w:pPr>
        <w:spacing w:before="240"/>
      </w:pPr>
      <w:r>
        <w:t>Method:                       Least Squares   F-statistic:                     172.2</w:t>
      </w:r>
    </w:p>
    <w:p w14:paraId="548A84CA" w14:textId="77777777" w:rsidR="0010030F" w:rsidRDefault="0010030F" w:rsidP="0010030F">
      <w:pPr>
        <w:spacing w:before="240"/>
      </w:pPr>
      <w:r>
        <w:t>Date:                      Tue, 11 Apr 2023   Prob (F-statistic):               0.00</w:t>
      </w:r>
    </w:p>
    <w:p w14:paraId="61151F82" w14:textId="77777777" w:rsidR="0010030F" w:rsidRDefault="0010030F" w:rsidP="0010030F">
      <w:pPr>
        <w:spacing w:before="240"/>
      </w:pPr>
      <w:r>
        <w:t>Time:                              20:04:43   Log-Likelihood:            -1.2840e+05</w:t>
      </w:r>
    </w:p>
    <w:p w14:paraId="0266AE2C" w14:textId="77777777" w:rsidR="0010030F" w:rsidRDefault="0010030F" w:rsidP="0010030F">
      <w:pPr>
        <w:spacing w:before="240"/>
      </w:pPr>
      <w:r>
        <w:lastRenderedPageBreak/>
        <w:t>No. Observations:                    108031   AIC:                         2.569e+05</w:t>
      </w:r>
    </w:p>
    <w:p w14:paraId="38348FB3" w14:textId="77777777" w:rsidR="0010030F" w:rsidRDefault="0010030F" w:rsidP="0010030F">
      <w:pPr>
        <w:spacing w:before="240"/>
      </w:pPr>
      <w:r>
        <w:t>Df Residuals:                        107966   BIC:                         2.576e+05</w:t>
      </w:r>
    </w:p>
    <w:p w14:paraId="537984F8" w14:textId="77777777" w:rsidR="0010030F" w:rsidRDefault="0010030F" w:rsidP="0010030F">
      <w:pPr>
        <w:spacing w:before="240"/>
      </w:pPr>
      <w:r>
        <w:t xml:space="preserve">Df Model:                                64                                         </w:t>
      </w:r>
    </w:p>
    <w:p w14:paraId="77EEFEC0" w14:textId="77777777" w:rsidR="0010030F" w:rsidRDefault="0010030F" w:rsidP="0010030F">
      <w:pPr>
        <w:spacing w:before="240"/>
      </w:pPr>
      <w:r>
        <w:t xml:space="preserve">Covariance Type:                  nonrobust                                         </w:t>
      </w:r>
    </w:p>
    <w:p w14:paraId="26AFF1BB" w14:textId="77777777" w:rsidR="0010030F" w:rsidRDefault="0010030F" w:rsidP="0010030F">
      <w:pPr>
        <w:spacing w:before="240"/>
      </w:pPr>
      <w:r>
        <w:t>==============================================================================================================================</w:t>
      </w:r>
    </w:p>
    <w:p w14:paraId="46D94EA7" w14:textId="77777777" w:rsidR="0010030F" w:rsidRDefault="0010030F" w:rsidP="0010030F">
      <w:pPr>
        <w:spacing w:before="240"/>
      </w:pPr>
      <w:r>
        <w:t xml:space="preserve">                                                                 coef    std err          t      P&gt;|t|      [0.025      0.975]</w:t>
      </w:r>
    </w:p>
    <w:p w14:paraId="19AB2D98" w14:textId="77777777" w:rsidR="0010030F" w:rsidRDefault="0010030F" w:rsidP="0010030F">
      <w:pPr>
        <w:spacing w:before="240"/>
      </w:pPr>
      <w:r>
        <w:t>------------------------------------------------------------------------------------------------------------------------------</w:t>
      </w:r>
    </w:p>
    <w:p w14:paraId="5700DA49" w14:textId="77777777" w:rsidR="0010030F" w:rsidRDefault="0010030F" w:rsidP="0010030F">
      <w:pPr>
        <w:spacing w:before="240"/>
      </w:pPr>
      <w:r>
        <w:t>Intercept                                                     -0.4277      0.051     -8.468      0.000      -0.527      -0.329</w:t>
      </w:r>
    </w:p>
    <w:p w14:paraId="56C319F4" w14:textId="77777777" w:rsidR="0010030F" w:rsidRDefault="0010030F" w:rsidP="0010030F">
      <w:pPr>
        <w:spacing w:before="240"/>
      </w:pPr>
      <w:r>
        <w:t>C(timepoint)[T.june2021]                                       0.0704      0.008      8.461      0.000       0.054       0.087</w:t>
      </w:r>
    </w:p>
    <w:p w14:paraId="15C79403" w14:textId="77777777" w:rsidR="0010030F" w:rsidRDefault="0010030F" w:rsidP="0010030F">
      <w:pPr>
        <w:spacing w:before="240"/>
      </w:pPr>
      <w:r>
        <w:t>C(timepoint)[T.may2020]                                        0.2475      0.006     38.722      0.000       0.235       0.260</w:t>
      </w:r>
    </w:p>
    <w:p w14:paraId="2485FFEC" w14:textId="77777777" w:rsidR="0010030F" w:rsidRDefault="0010030F" w:rsidP="0010030F">
      <w:pPr>
        <w:spacing w:before="240"/>
      </w:pPr>
      <w:r>
        <w:t>C(Age_decade)[T.20.0]                                         -0.0791      0.020     -3.969      0.000      -0.118      -0.040</w:t>
      </w:r>
    </w:p>
    <w:p w14:paraId="43B7C97D" w14:textId="77777777" w:rsidR="0010030F" w:rsidRDefault="0010030F" w:rsidP="0010030F">
      <w:pPr>
        <w:spacing w:before="240"/>
      </w:pPr>
      <w:r>
        <w:t>C(Age_decade)[T.30.0]                                          0.0498      0.022      2.294      0.022       0.007       0.092</w:t>
      </w:r>
    </w:p>
    <w:p w14:paraId="7CB9A88F" w14:textId="77777777" w:rsidR="0010030F" w:rsidRDefault="0010030F" w:rsidP="0010030F">
      <w:pPr>
        <w:spacing w:before="240"/>
      </w:pPr>
      <w:r>
        <w:t>C(Age_decade)[T.40.0]                                          0.0695      0.021      3.243      0.001       0.028       0.112</w:t>
      </w:r>
    </w:p>
    <w:p w14:paraId="79846238" w14:textId="77777777" w:rsidR="0010030F" w:rsidRDefault="0010030F" w:rsidP="0010030F">
      <w:pPr>
        <w:spacing w:before="240"/>
      </w:pPr>
      <w:r>
        <w:t>C(Age_decade)[T.50.0]                                          0.1205      0.021      5.674      0.000       0.079       0.162</w:t>
      </w:r>
    </w:p>
    <w:p w14:paraId="66B8EA50" w14:textId="77777777" w:rsidR="0010030F" w:rsidRDefault="0010030F" w:rsidP="0010030F">
      <w:pPr>
        <w:spacing w:before="240"/>
      </w:pPr>
      <w:r>
        <w:t>C(Age_decade)[T.60.0]                                          0.0577      0.022      2.627      0.009       0.015       0.101</w:t>
      </w:r>
    </w:p>
    <w:p w14:paraId="5F01F586" w14:textId="77777777" w:rsidR="0010030F" w:rsidRDefault="0010030F" w:rsidP="0010030F">
      <w:pPr>
        <w:spacing w:before="240"/>
      </w:pPr>
      <w:r>
        <w:t>C(Age_decade)[T.70.0]                                          0.0194      0.023      0.828      0.408      -0.027       0.065</w:t>
      </w:r>
    </w:p>
    <w:p w14:paraId="6934F62F" w14:textId="77777777" w:rsidR="0010030F" w:rsidRDefault="0010030F" w:rsidP="0010030F">
      <w:pPr>
        <w:spacing w:before="240"/>
      </w:pPr>
      <w:r>
        <w:t>C(Age_decade)[T.80.0]                                          0.0168      0.032      0.534      0.594      -0.045       0.079</w:t>
      </w:r>
    </w:p>
    <w:p w14:paraId="2FD5677B" w14:textId="77777777" w:rsidR="0010030F" w:rsidRDefault="0010030F" w:rsidP="0010030F">
      <w:pPr>
        <w:spacing w:before="240"/>
      </w:pPr>
      <w:r>
        <w:t>C(Residence)[T.United Kingdom]                                -0.0183      0.009     -1.981      0.048      -0.036      -0.000</w:t>
      </w:r>
    </w:p>
    <w:p w14:paraId="28EF9D92" w14:textId="77777777" w:rsidR="0010030F" w:rsidRDefault="0010030F" w:rsidP="0010030F">
      <w:pPr>
        <w:spacing w:before="240"/>
      </w:pPr>
      <w:r>
        <w:lastRenderedPageBreak/>
        <w:t>C(Sex)[T.Male]                                                -0.0809      0.006    -14.343      0.000      -0.092      -0.070</w:t>
      </w:r>
    </w:p>
    <w:p w14:paraId="0B7CB33F" w14:textId="77777777" w:rsidR="0010030F" w:rsidRDefault="0010030F" w:rsidP="0010030F">
      <w:pPr>
        <w:spacing w:before="240"/>
      </w:pPr>
      <w:r>
        <w:t>C(Sex)[T.Other]                                               -0.0683      0.038     -1.785      0.074      -0.143       0.007</w:t>
      </w:r>
    </w:p>
    <w:p w14:paraId="49F53D1F" w14:textId="77777777" w:rsidR="0010030F" w:rsidRDefault="0010030F" w:rsidP="0010030F">
      <w:pPr>
        <w:spacing w:before="240"/>
      </w:pPr>
      <w:r>
        <w:t>C(Education)[T.PhD]                                           -0.0917      0.012     -7.576      0.000      -0.115      -0.068</w:t>
      </w:r>
    </w:p>
    <w:p w14:paraId="6036A1CE" w14:textId="77777777" w:rsidR="0010030F" w:rsidRDefault="0010030F" w:rsidP="0010030F">
      <w:pPr>
        <w:spacing w:before="240"/>
      </w:pPr>
      <w:r>
        <w:t>C(Education)[T.School]                                        -0.0063      0.005     -1.147      0.251      -0.017       0.004</w:t>
      </w:r>
    </w:p>
    <w:p w14:paraId="2AEA49FB" w14:textId="77777777" w:rsidR="0010030F" w:rsidRDefault="0010030F" w:rsidP="0010030F">
      <w:pPr>
        <w:spacing w:before="240"/>
      </w:pPr>
      <w:r>
        <w:t>C(Education)[T.preGCSE]                                       -0.0063      0.021     -0.301      0.763      -0.047       0.035</w:t>
      </w:r>
    </w:p>
    <w:p w14:paraId="7924FC78" w14:textId="77777777" w:rsidR="0010030F" w:rsidRDefault="0010030F" w:rsidP="0010030F">
      <w:pPr>
        <w:spacing w:before="240"/>
      </w:pPr>
      <w:r>
        <w:t>C(Ethnicity)[T.Asian or Asian British]                        -0.0240      0.040     -0.598      0.550      -0.103       0.055</w:t>
      </w:r>
    </w:p>
    <w:p w14:paraId="1AF68314" w14:textId="77777777" w:rsidR="0010030F" w:rsidRDefault="0010030F" w:rsidP="0010030F">
      <w:pPr>
        <w:spacing w:before="240"/>
      </w:pPr>
      <w:r>
        <w:t>C(Ethnicity)[T.Black, Black British, Caribbean or African]    -0.0379      0.059     -0.645      0.519      -0.153       0.077</w:t>
      </w:r>
    </w:p>
    <w:p w14:paraId="7E0F56ED" w14:textId="77777777" w:rsidR="0010030F" w:rsidRDefault="0010030F" w:rsidP="0010030F">
      <w:pPr>
        <w:spacing w:before="240"/>
      </w:pPr>
      <w:r>
        <w:t>C(Ethnicity)[T.Mixed or multiple ethnic groups]                0.0726      0.041      1.753      0.080      -0.009       0.154</w:t>
      </w:r>
    </w:p>
    <w:p w14:paraId="2D86B8EF" w14:textId="77777777" w:rsidR="0010030F" w:rsidRDefault="0010030F" w:rsidP="0010030F">
      <w:pPr>
        <w:spacing w:before="240"/>
      </w:pPr>
      <w:r>
        <w:t>C(Ethnicity)[T.Other ethnic group]                             0.0824      0.055      1.496      0.135      -0.026       0.190</w:t>
      </w:r>
    </w:p>
    <w:p w14:paraId="247185F6" w14:textId="77777777" w:rsidR="0010030F" w:rsidRDefault="0010030F" w:rsidP="0010030F">
      <w:pPr>
        <w:spacing w:before="240"/>
      </w:pPr>
      <w:r>
        <w:t>C(Ethnicity)[T.White]                                         -0.0537      0.037     -1.447      0.148      -0.127       0.019</w:t>
      </w:r>
    </w:p>
    <w:p w14:paraId="322CFFBE" w14:textId="77777777" w:rsidR="0010030F" w:rsidRDefault="0010030F" w:rsidP="0010030F">
      <w:pPr>
        <w:spacing w:before="240"/>
      </w:pPr>
      <w:r>
        <w:t>C(Occupation)[T.Homemaker]                                     0.3523      0.026     13.486      0.000       0.301       0.404</w:t>
      </w:r>
    </w:p>
    <w:p w14:paraId="035BD98B" w14:textId="77777777" w:rsidR="0010030F" w:rsidRDefault="0010030F" w:rsidP="0010030F">
      <w:pPr>
        <w:spacing w:before="240"/>
      </w:pPr>
      <w:r>
        <w:t>C(Occupation)[T.Retired]                                       0.2362      0.023     10.352      0.000       0.191       0.281</w:t>
      </w:r>
    </w:p>
    <w:p w14:paraId="75B561D7" w14:textId="77777777" w:rsidR="0010030F" w:rsidRDefault="0010030F" w:rsidP="0010030F">
      <w:pPr>
        <w:spacing w:before="240"/>
      </w:pPr>
      <w:r>
        <w:t>C(Occupation)[T.Student]                                       0.1292      0.025      5.067      0.000       0.079       0.179</w:t>
      </w:r>
    </w:p>
    <w:p w14:paraId="4A7765B9" w14:textId="77777777" w:rsidR="0010030F" w:rsidRDefault="0010030F" w:rsidP="0010030F">
      <w:pPr>
        <w:spacing w:before="240"/>
      </w:pPr>
      <w:r>
        <w:t>C(Occupation)[T.Unemployed/Looking for work]                   0.2193      0.026      8.439      0.000       0.168       0.270</w:t>
      </w:r>
    </w:p>
    <w:p w14:paraId="61864458" w14:textId="77777777" w:rsidR="0010030F" w:rsidRDefault="0010030F" w:rsidP="0010030F">
      <w:pPr>
        <w:spacing w:before="240"/>
      </w:pPr>
      <w:r>
        <w:t>C(Occupation)[T.Worker]                                        0.3431      0.022     15.723      0.000       0.300       0.386</w:t>
      </w:r>
    </w:p>
    <w:p w14:paraId="76F8D183" w14:textId="77777777" w:rsidR="0010030F" w:rsidRDefault="0010030F" w:rsidP="0010030F">
      <w:pPr>
        <w:spacing w:before="240"/>
      </w:pPr>
      <w:r>
        <w:t>C(Exercise)[T.Daily]                                           0.2459      0.010     25.243      0.000       0.227       0.265</w:t>
      </w:r>
    </w:p>
    <w:p w14:paraId="428A7DDC" w14:textId="77777777" w:rsidR="0010030F" w:rsidRDefault="0010030F" w:rsidP="0010030F">
      <w:pPr>
        <w:spacing w:before="240"/>
      </w:pPr>
      <w:r>
        <w:t>C(Exercise)[T.Hourly]                                          0.0613      0.041      1.480      0.139      -0.020       0.142</w:t>
      </w:r>
    </w:p>
    <w:p w14:paraId="560B30B8" w14:textId="77777777" w:rsidR="0010030F" w:rsidRDefault="0010030F" w:rsidP="0010030F">
      <w:pPr>
        <w:spacing w:before="240"/>
      </w:pPr>
      <w:r>
        <w:t>C(Exercise)[T.More Often]                                      0.2283      0.036      6.314      0.000       0.157       0.299</w:t>
      </w:r>
    </w:p>
    <w:p w14:paraId="0658EDD8" w14:textId="77777777" w:rsidR="0010030F" w:rsidRDefault="0010030F" w:rsidP="0010030F">
      <w:pPr>
        <w:spacing w:before="240"/>
      </w:pPr>
      <w:r>
        <w:lastRenderedPageBreak/>
        <w:t>C(Exercise)[T.Never]                                           0.1074      0.021      5.033      0.000       0.066       0.149</w:t>
      </w:r>
    </w:p>
    <w:p w14:paraId="1CA939A2" w14:textId="77777777" w:rsidR="0010030F" w:rsidRDefault="0010030F" w:rsidP="0010030F">
      <w:pPr>
        <w:spacing w:before="240"/>
      </w:pPr>
      <w:r>
        <w:t>C(Exercise)[T.Once or twice a week]                            0.0918      0.011      8.677      0.000       0.071       0.113</w:t>
      </w:r>
    </w:p>
    <w:p w14:paraId="2314BE3D" w14:textId="77777777" w:rsidR="0010030F" w:rsidRDefault="0010030F" w:rsidP="0010030F">
      <w:pPr>
        <w:spacing w:before="240"/>
      </w:pPr>
      <w:r>
        <w:t>C(Exercise)[T.Several times a week]                            0.1644      0.010     16.595      0.000       0.145       0.184</w:t>
      </w:r>
    </w:p>
    <w:p w14:paraId="6DD30173" w14:textId="77777777" w:rsidR="0010030F" w:rsidRDefault="0010030F" w:rsidP="0010030F">
      <w:pPr>
        <w:spacing w:before="240"/>
      </w:pPr>
      <w:r>
        <w:t>C(Meditation)[T.Daily]                                         0.1706      0.012     14.391      0.000       0.147       0.194</w:t>
      </w:r>
    </w:p>
    <w:p w14:paraId="52EB8A11" w14:textId="77777777" w:rsidR="0010030F" w:rsidRDefault="0010030F" w:rsidP="0010030F">
      <w:pPr>
        <w:spacing w:before="240"/>
      </w:pPr>
      <w:r>
        <w:t>C(Meditation)[T.Hourly]                                        0.1777      0.133      1.339      0.181      -0.082       0.438</w:t>
      </w:r>
    </w:p>
    <w:p w14:paraId="311CA098" w14:textId="77777777" w:rsidR="0010030F" w:rsidRDefault="0010030F" w:rsidP="0010030F">
      <w:pPr>
        <w:spacing w:before="240"/>
      </w:pPr>
      <w:r>
        <w:t>C(Meditation)[T.More Often]                                    0.3825      0.089      4.316      0.000       0.209       0.556</w:t>
      </w:r>
    </w:p>
    <w:p w14:paraId="3249A8B5" w14:textId="77777777" w:rsidR="0010030F" w:rsidRDefault="0010030F" w:rsidP="0010030F">
      <w:pPr>
        <w:spacing w:before="240"/>
      </w:pPr>
      <w:r>
        <w:t>C(Meditation)[T.Never]                                        -0.0352      0.006     -6.058      0.000      -0.047      -0.024</w:t>
      </w:r>
    </w:p>
    <w:p w14:paraId="4ED9F827" w14:textId="77777777" w:rsidR="0010030F" w:rsidRDefault="0010030F" w:rsidP="0010030F">
      <w:pPr>
        <w:spacing w:before="240"/>
      </w:pPr>
      <w:r>
        <w:t>C(Meditation)[T.Once or twice a week]                          0.0348      0.009      3.985      0.000       0.018       0.052</w:t>
      </w:r>
    </w:p>
    <w:p w14:paraId="1B11C630" w14:textId="77777777" w:rsidR="0010030F" w:rsidRDefault="0010030F" w:rsidP="0010030F">
      <w:pPr>
        <w:spacing w:before="240"/>
      </w:pPr>
      <w:r>
        <w:t>C(Meditation)[T.Several times a week]                          0.1473      0.012     12.095      0.000       0.123       0.171</w:t>
      </w:r>
    </w:p>
    <w:p w14:paraId="13ECE6FF" w14:textId="77777777" w:rsidR="0010030F" w:rsidRDefault="0010030F" w:rsidP="0010030F">
      <w:pPr>
        <w:spacing w:before="240"/>
      </w:pPr>
      <w:r>
        <w:t>C(Reading)[T.Daily]                                           -0.0349      0.007     -4.942      0.000      -0.049      -0.021</w:t>
      </w:r>
    </w:p>
    <w:p w14:paraId="02668A06" w14:textId="77777777" w:rsidR="0010030F" w:rsidRDefault="0010030F" w:rsidP="0010030F">
      <w:pPr>
        <w:spacing w:before="240"/>
      </w:pPr>
      <w:r>
        <w:t>C(Reading)[T.Hourly]                                           0.0603      0.029      2.076      0.038       0.003       0.117</w:t>
      </w:r>
    </w:p>
    <w:p w14:paraId="32C9C34D" w14:textId="77777777" w:rsidR="0010030F" w:rsidRDefault="0010030F" w:rsidP="0010030F">
      <w:pPr>
        <w:spacing w:before="240"/>
      </w:pPr>
      <w:r>
        <w:t>C(Reading)[T.More Often]                                       0.0949      0.046      2.043      0.041       0.004       0.186</w:t>
      </w:r>
    </w:p>
    <w:p w14:paraId="01562085" w14:textId="77777777" w:rsidR="0010030F" w:rsidRDefault="0010030F" w:rsidP="0010030F">
      <w:pPr>
        <w:spacing w:before="240"/>
      </w:pPr>
      <w:r>
        <w:t>C(Reading)[T.Never]                                           -0.0709      0.012     -5.811      0.000      -0.095      -0.047</w:t>
      </w:r>
    </w:p>
    <w:p w14:paraId="602A33A1" w14:textId="77777777" w:rsidR="0010030F" w:rsidRDefault="0010030F" w:rsidP="0010030F">
      <w:pPr>
        <w:spacing w:before="240"/>
      </w:pPr>
      <w:r>
        <w:t>C(Reading)[T.Once or twice a week]                             0.0051      0.008      0.658      0.510      -0.010       0.020</w:t>
      </w:r>
    </w:p>
    <w:p w14:paraId="4E0B92DC" w14:textId="77777777" w:rsidR="0010030F" w:rsidRDefault="0010030F" w:rsidP="0010030F">
      <w:pPr>
        <w:spacing w:before="240"/>
      </w:pPr>
      <w:r>
        <w:t>C(Reading)[T.Several times a week]                            -0.0725      0.008     -8.922      0.000      -0.088      -0.057</w:t>
      </w:r>
    </w:p>
    <w:p w14:paraId="2D0DF264" w14:textId="77777777" w:rsidR="0010030F" w:rsidRDefault="0010030F" w:rsidP="0010030F">
      <w:pPr>
        <w:spacing w:before="240"/>
      </w:pPr>
      <w:r>
        <w:t>C(OnlineGambling)[T.Daily]                                     0.1237      0.033      3.805      0.000       0.060       0.187</w:t>
      </w:r>
    </w:p>
    <w:p w14:paraId="0B18B275" w14:textId="77777777" w:rsidR="0010030F" w:rsidRDefault="0010030F" w:rsidP="0010030F">
      <w:pPr>
        <w:spacing w:before="240"/>
      </w:pPr>
      <w:r>
        <w:t>C(OnlineGambling)[T.Hourly]                                    0.0782      0.131      0.597      0.551      -0.179       0.335</w:t>
      </w:r>
    </w:p>
    <w:p w14:paraId="4D82FAF6" w14:textId="77777777" w:rsidR="0010030F" w:rsidRDefault="0010030F" w:rsidP="0010030F">
      <w:pPr>
        <w:spacing w:before="240"/>
      </w:pPr>
      <w:r>
        <w:t>C(OnlineGambling)[T.More Often]                               -0.5281      0.128     -4.140      0.000      -0.778      -0.278</w:t>
      </w:r>
    </w:p>
    <w:p w14:paraId="34E27BA5" w14:textId="77777777" w:rsidR="0010030F" w:rsidRDefault="0010030F" w:rsidP="0010030F">
      <w:pPr>
        <w:spacing w:before="240"/>
      </w:pPr>
      <w:r>
        <w:t>C(OnlineGambling)[T.Never]                                    -0.0442      0.008     -5.593      0.000      -0.060      -0.029</w:t>
      </w:r>
    </w:p>
    <w:p w14:paraId="6FAE3F55" w14:textId="77777777" w:rsidR="0010030F" w:rsidRDefault="0010030F" w:rsidP="0010030F">
      <w:pPr>
        <w:spacing w:before="240"/>
      </w:pPr>
      <w:r>
        <w:lastRenderedPageBreak/>
        <w:t>C(OnlineGambling)[T.Once or twice a week]                     -0.0071      0.014     -0.509      0.611      -0.034       0.020</w:t>
      </w:r>
    </w:p>
    <w:p w14:paraId="0AC08A48" w14:textId="77777777" w:rsidR="0010030F" w:rsidRDefault="0010030F" w:rsidP="0010030F">
      <w:pPr>
        <w:spacing w:before="240"/>
      </w:pPr>
      <w:r>
        <w:t>C(OnlineGambling)[T.Several times a week]                     -0.0434      0.027     -1.581      0.114      -0.097       0.010</w:t>
      </w:r>
    </w:p>
    <w:p w14:paraId="17859CF0" w14:textId="77777777" w:rsidR="0010030F" w:rsidRDefault="0010030F" w:rsidP="0010030F">
      <w:pPr>
        <w:spacing w:before="240"/>
      </w:pPr>
      <w:r>
        <w:t>C(HoursOnline)[T.2-4h]                                        -0.0320      0.012     -2.690      0.007      -0.055      -0.009</w:t>
      </w:r>
    </w:p>
    <w:p w14:paraId="7BE2602D" w14:textId="77777777" w:rsidR="0010030F" w:rsidRDefault="0010030F" w:rsidP="0010030F">
      <w:pPr>
        <w:spacing w:before="240"/>
      </w:pPr>
      <w:r>
        <w:t>C(HoursOnline)[T.4-6h]                                        -0.0276      0.012     -2.307      0.021      -0.051      -0.004</w:t>
      </w:r>
    </w:p>
    <w:p w14:paraId="36909902" w14:textId="77777777" w:rsidR="0010030F" w:rsidRDefault="0010030F" w:rsidP="0010030F">
      <w:pPr>
        <w:spacing w:before="240"/>
      </w:pPr>
      <w:r>
        <w:t>C(HoursOnline)[T.6-8h]                                        -0.0449      0.013     -3.453      0.001      -0.070      -0.019</w:t>
      </w:r>
    </w:p>
    <w:p w14:paraId="644AA28A" w14:textId="77777777" w:rsidR="0010030F" w:rsidRDefault="0010030F" w:rsidP="0010030F">
      <w:pPr>
        <w:spacing w:before="240"/>
      </w:pPr>
      <w:r>
        <w:t>C(HoursOnline)[T.8-10h]                                       -0.0048      0.014     -0.354      0.723      -0.031       0.022</w:t>
      </w:r>
    </w:p>
    <w:p w14:paraId="1E4A668B" w14:textId="77777777" w:rsidR="0010030F" w:rsidRDefault="0010030F" w:rsidP="0010030F">
      <w:pPr>
        <w:spacing w:before="240"/>
      </w:pPr>
      <w:r>
        <w:t>C(HoursOnline)[T.less than 2]                                 -0.0335      0.014     -2.348      0.019      -0.061      -0.006</w:t>
      </w:r>
    </w:p>
    <w:p w14:paraId="274CB73E" w14:textId="77777777" w:rsidR="0010030F" w:rsidRDefault="0010030F" w:rsidP="0010030F">
      <w:pPr>
        <w:spacing w:before="240"/>
      </w:pPr>
      <w:r>
        <w:t>C(HoursOnline)[T.more than 12h]                               -0.0305      0.021     -1.455      0.146      -0.072       0.011</w:t>
      </w:r>
    </w:p>
    <w:p w14:paraId="451E89B5" w14:textId="77777777" w:rsidR="0010030F" w:rsidRDefault="0010030F" w:rsidP="0010030F">
      <w:pPr>
        <w:spacing w:before="240"/>
      </w:pPr>
      <w:r>
        <w:t>cigarettes_z                                                  -0.0177      0.003     -7.002      0.000      -0.023      -0.013</w:t>
      </w:r>
    </w:p>
    <w:p w14:paraId="3F95C9D5" w14:textId="77777777" w:rsidR="0010030F" w:rsidRDefault="0010030F" w:rsidP="0010030F">
      <w:pPr>
        <w:spacing w:before="240"/>
      </w:pPr>
      <w:r>
        <w:t>alcohol_z                                                     -0.0194      0.003     -7.501      0.000      -0.024      -0.014</w:t>
      </w:r>
    </w:p>
    <w:p w14:paraId="706CCB7D" w14:textId="77777777" w:rsidR="0010030F" w:rsidRDefault="0010030F" w:rsidP="0010030F">
      <w:pPr>
        <w:spacing w:before="240"/>
      </w:pPr>
      <w:r>
        <w:t>extraversion                                                   0.0180      0.003      6.965      0.000       0.013       0.023</w:t>
      </w:r>
    </w:p>
    <w:p w14:paraId="18C775D2" w14:textId="77777777" w:rsidR="0010030F" w:rsidRDefault="0010030F" w:rsidP="0010030F">
      <w:pPr>
        <w:spacing w:before="240"/>
      </w:pPr>
      <w:r>
        <w:t>openness                                                       0.0444      0.003     16.161      0.000       0.039       0.050</w:t>
      </w:r>
    </w:p>
    <w:p w14:paraId="36FFB30F" w14:textId="77777777" w:rsidR="0010030F" w:rsidRDefault="0010030F" w:rsidP="0010030F">
      <w:pPr>
        <w:spacing w:before="240"/>
      </w:pPr>
      <w:r>
        <w:t>neuroticism                                                   -0.1473      0.003    -47.590      0.000      -0.153      -0.141</w:t>
      </w:r>
    </w:p>
    <w:p w14:paraId="0A852204" w14:textId="77777777" w:rsidR="0010030F" w:rsidRDefault="0010030F" w:rsidP="0010030F">
      <w:pPr>
        <w:spacing w:before="240"/>
      </w:pPr>
      <w:r>
        <w:t>conscienciousness                                              0.0345      0.003     10.454      0.000       0.028       0.041</w:t>
      </w:r>
    </w:p>
    <w:p w14:paraId="3076A595" w14:textId="77777777" w:rsidR="0010030F" w:rsidRDefault="0010030F" w:rsidP="0010030F">
      <w:pPr>
        <w:spacing w:before="240"/>
      </w:pPr>
      <w:r>
        <w:t>agreeableness                                                  0.0510      0.003     16.280      0.000       0.045       0.057</w:t>
      </w:r>
    </w:p>
    <w:p w14:paraId="52BB0C76" w14:textId="77777777" w:rsidR="0010030F" w:rsidRDefault="0010030F" w:rsidP="0010030F">
      <w:pPr>
        <w:spacing w:before="240"/>
      </w:pPr>
      <w:r>
        <w:t>perfectionism                                                 -0.0099      0.005     -1.994      0.046      -0.020      -0.000</w:t>
      </w:r>
    </w:p>
    <w:p w14:paraId="6CD9E1B5" w14:textId="77777777" w:rsidR="0010030F" w:rsidRDefault="0010030F" w:rsidP="0010030F">
      <w:pPr>
        <w:spacing w:before="240"/>
      </w:pPr>
      <w:r>
        <w:t>reward_drive                                                   0.0592      0.003     17.344      0.000       0.053       0.066</w:t>
      </w:r>
    </w:p>
    <w:p w14:paraId="7DB4CA98" w14:textId="77777777" w:rsidR="0010030F" w:rsidRDefault="0010030F" w:rsidP="0010030F">
      <w:pPr>
        <w:spacing w:before="240"/>
      </w:pPr>
      <w:r>
        <w:t>==============================================================================</w:t>
      </w:r>
    </w:p>
    <w:p w14:paraId="1BCD3483" w14:textId="77777777" w:rsidR="0010030F" w:rsidRDefault="0010030F" w:rsidP="0010030F">
      <w:pPr>
        <w:spacing w:before="240"/>
      </w:pPr>
      <w:r>
        <w:lastRenderedPageBreak/>
        <w:t>Omnibus:                      659.187   Durbin-Watson:                   0.940</w:t>
      </w:r>
    </w:p>
    <w:p w14:paraId="2A6452D8" w14:textId="77777777" w:rsidR="0010030F" w:rsidRDefault="0010030F" w:rsidP="0010030F">
      <w:pPr>
        <w:spacing w:before="240"/>
      </w:pPr>
      <w:r>
        <w:t>Prob(Omnibus):                  0.000   Jarque-Bera (JB):              709.047</w:t>
      </w:r>
    </w:p>
    <w:p w14:paraId="65CAE65C" w14:textId="77777777" w:rsidR="0010030F" w:rsidRDefault="0010030F" w:rsidP="0010030F">
      <w:pPr>
        <w:spacing w:before="240"/>
      </w:pPr>
      <w:r>
        <w:t>Skew:                          -0.163   Prob(JB):                    1.08e-154</w:t>
      </w:r>
    </w:p>
    <w:p w14:paraId="33F4329C" w14:textId="77777777" w:rsidR="0010030F" w:rsidRDefault="0010030F" w:rsidP="0010030F">
      <w:pPr>
        <w:spacing w:before="240"/>
      </w:pPr>
      <w:r>
        <w:t>Kurtosis:                       3.227   Cond. No.                         135.</w:t>
      </w:r>
    </w:p>
    <w:p w14:paraId="3A4666AF" w14:textId="77777777" w:rsidR="0010030F" w:rsidRDefault="0010030F" w:rsidP="0010030F">
      <w:pPr>
        <w:spacing w:before="240"/>
      </w:pPr>
      <w:r>
        <w:t>==============================================================================</w:t>
      </w:r>
    </w:p>
    <w:p w14:paraId="39DE2383" w14:textId="77777777" w:rsidR="0010030F" w:rsidRDefault="0010030F" w:rsidP="0010030F">
      <w:pPr>
        <w:spacing w:before="240"/>
      </w:pPr>
    </w:p>
    <w:p w14:paraId="1A052D90" w14:textId="77777777" w:rsidR="0010030F" w:rsidRDefault="0010030F" w:rsidP="0010030F">
      <w:pPr>
        <w:spacing w:before="240"/>
      </w:pPr>
      <w:r>
        <w:t>Notes:</w:t>
      </w:r>
    </w:p>
    <w:p w14:paraId="53B1A00A" w14:textId="77777777" w:rsidR="0010030F" w:rsidRDefault="0010030F" w:rsidP="0010030F">
      <w:pPr>
        <w:spacing w:before="240"/>
      </w:pPr>
      <w:r>
        <w:t>[1] Standard Errors assume that the covariance matrix of the errors is correctly specified.</w:t>
      </w:r>
    </w:p>
    <w:p w14:paraId="60557859" w14:textId="77777777" w:rsidR="0010030F" w:rsidRDefault="0010030F" w:rsidP="0010030F">
      <w:pPr>
        <w:spacing w:before="240"/>
      </w:pPr>
      <w:r>
        <w:t xml:space="preserve">                            OLS Regression Results                            </w:t>
      </w:r>
    </w:p>
    <w:p w14:paraId="49F6CA92" w14:textId="77777777" w:rsidR="0010030F" w:rsidRDefault="0010030F" w:rsidP="0010030F">
      <w:pPr>
        <w:spacing w:before="240"/>
      </w:pPr>
      <w:r>
        <w:t>==============================================================================</w:t>
      </w:r>
    </w:p>
    <w:p w14:paraId="1BC60D85" w14:textId="77777777" w:rsidR="0010030F" w:rsidRDefault="0010030F" w:rsidP="0010030F">
      <w:pPr>
        <w:spacing w:before="240"/>
      </w:pPr>
      <w:r>
        <w:t>Dep. Variable:               optimism   R-squared:                       0.101</w:t>
      </w:r>
    </w:p>
    <w:p w14:paraId="18016FED" w14:textId="77777777" w:rsidR="0010030F" w:rsidRDefault="0010030F" w:rsidP="0010030F">
      <w:pPr>
        <w:spacing w:before="240"/>
      </w:pPr>
      <w:r>
        <w:t>Model:                            OLS   Adj. R-squared:                  0.100</w:t>
      </w:r>
    </w:p>
    <w:p w14:paraId="0A2F8AF4" w14:textId="77777777" w:rsidR="0010030F" w:rsidRDefault="0010030F" w:rsidP="0010030F">
      <w:pPr>
        <w:spacing w:before="240"/>
      </w:pPr>
      <w:r>
        <w:t>Method:                 Least Squares   F-statistic:                     188.6</w:t>
      </w:r>
    </w:p>
    <w:p w14:paraId="5CF25A6D" w14:textId="77777777" w:rsidR="0010030F" w:rsidRDefault="0010030F" w:rsidP="0010030F">
      <w:pPr>
        <w:spacing w:before="240"/>
      </w:pPr>
      <w:r>
        <w:t>Date:                Tue, 11 Apr 2023   Prob (F-statistic):               0.00</w:t>
      </w:r>
    </w:p>
    <w:p w14:paraId="5883F2BE" w14:textId="77777777" w:rsidR="0010030F" w:rsidRDefault="0010030F" w:rsidP="0010030F">
      <w:pPr>
        <w:spacing w:before="240"/>
      </w:pPr>
      <w:r>
        <w:t>Time:                        20:04:50   Log-Likelihood:            -1.4488e+05</w:t>
      </w:r>
    </w:p>
    <w:p w14:paraId="5904597C" w14:textId="77777777" w:rsidR="0010030F" w:rsidRDefault="0010030F" w:rsidP="0010030F">
      <w:pPr>
        <w:spacing w:before="240"/>
      </w:pPr>
      <w:r>
        <w:t>No. Observations:              108031   AIC:                         2.899e+05</w:t>
      </w:r>
    </w:p>
    <w:p w14:paraId="16E9CA8F" w14:textId="77777777" w:rsidR="0010030F" w:rsidRDefault="0010030F" w:rsidP="0010030F">
      <w:pPr>
        <w:spacing w:before="240"/>
      </w:pPr>
      <w:r>
        <w:t>Df Residuals:                  107966   BIC:                         2.905e+05</w:t>
      </w:r>
    </w:p>
    <w:p w14:paraId="220C81A1" w14:textId="77777777" w:rsidR="0010030F" w:rsidRDefault="0010030F" w:rsidP="0010030F">
      <w:pPr>
        <w:spacing w:before="240"/>
      </w:pPr>
      <w:r>
        <w:t xml:space="preserve">Df Model:                          64                                         </w:t>
      </w:r>
    </w:p>
    <w:p w14:paraId="54D5C15F" w14:textId="77777777" w:rsidR="0010030F" w:rsidRDefault="0010030F" w:rsidP="0010030F">
      <w:pPr>
        <w:spacing w:before="240"/>
      </w:pPr>
      <w:r>
        <w:t xml:space="preserve">Covariance Type:            nonrobust                                         </w:t>
      </w:r>
    </w:p>
    <w:p w14:paraId="27684915" w14:textId="77777777" w:rsidR="0010030F" w:rsidRDefault="0010030F" w:rsidP="0010030F">
      <w:pPr>
        <w:spacing w:before="240"/>
      </w:pPr>
      <w:r>
        <w:lastRenderedPageBreak/>
        <w:t>==============================================================================================================================</w:t>
      </w:r>
    </w:p>
    <w:p w14:paraId="66C86FDC" w14:textId="77777777" w:rsidR="0010030F" w:rsidRDefault="0010030F" w:rsidP="0010030F">
      <w:pPr>
        <w:spacing w:before="240"/>
      </w:pPr>
      <w:r>
        <w:t xml:space="preserve">                                                                 coef    std err          t      P&gt;|t|      [0.025      0.975]</w:t>
      </w:r>
    </w:p>
    <w:p w14:paraId="327844D5" w14:textId="77777777" w:rsidR="0010030F" w:rsidRDefault="0010030F" w:rsidP="0010030F">
      <w:pPr>
        <w:spacing w:before="240"/>
      </w:pPr>
      <w:r>
        <w:t>------------------------------------------------------------------------------------------------------------------------------</w:t>
      </w:r>
    </w:p>
    <w:p w14:paraId="4AF56729" w14:textId="77777777" w:rsidR="0010030F" w:rsidRDefault="0010030F" w:rsidP="0010030F">
      <w:pPr>
        <w:spacing w:before="240"/>
      </w:pPr>
      <w:r>
        <w:t>Intercept                                                     -0.2921      0.059     -4.965      0.000      -0.407      -0.177</w:t>
      </w:r>
    </w:p>
    <w:p w14:paraId="43836A2F" w14:textId="77777777" w:rsidR="0010030F" w:rsidRDefault="0010030F" w:rsidP="0010030F">
      <w:pPr>
        <w:spacing w:before="240"/>
      </w:pPr>
      <w:r>
        <w:t>C(timepoint)[T.june2021]                                      -0.0241      0.010     -2.491      0.013      -0.043      -0.005</w:t>
      </w:r>
    </w:p>
    <w:p w14:paraId="238D6232" w14:textId="77777777" w:rsidR="0010030F" w:rsidRDefault="0010030F" w:rsidP="0010030F">
      <w:pPr>
        <w:spacing w:before="240"/>
      </w:pPr>
      <w:r>
        <w:t>C(timepoint)[T.may2020]                                        0.3038      0.007     40.809      0.000       0.289       0.318</w:t>
      </w:r>
    </w:p>
    <w:p w14:paraId="01FCD8D5" w14:textId="77777777" w:rsidR="0010030F" w:rsidRDefault="0010030F" w:rsidP="0010030F">
      <w:pPr>
        <w:spacing w:before="240"/>
      </w:pPr>
      <w:r>
        <w:t>C(Age_decade)[T.20.0]                                         -0.1825      0.023     -7.864      0.000      -0.228      -0.137</w:t>
      </w:r>
    </w:p>
    <w:p w14:paraId="5C170D7D" w14:textId="77777777" w:rsidR="0010030F" w:rsidRDefault="0010030F" w:rsidP="0010030F">
      <w:pPr>
        <w:spacing w:before="240"/>
      </w:pPr>
      <w:r>
        <w:t>C(Age_decade)[T.30.0]                                         -0.2784      0.025    -11.000      0.000      -0.328      -0.229</w:t>
      </w:r>
    </w:p>
    <w:p w14:paraId="7B6D5165" w14:textId="77777777" w:rsidR="0010030F" w:rsidRDefault="0010030F" w:rsidP="0010030F">
      <w:pPr>
        <w:spacing w:before="240"/>
      </w:pPr>
      <w:r>
        <w:t>C(Age_decade)[T.40.0]                                         -0.3420      0.025    -13.698      0.000      -0.391      -0.293</w:t>
      </w:r>
    </w:p>
    <w:p w14:paraId="2BD8907F" w14:textId="77777777" w:rsidR="0010030F" w:rsidRDefault="0010030F" w:rsidP="0010030F">
      <w:pPr>
        <w:spacing w:before="240"/>
      </w:pPr>
      <w:r>
        <w:t>C(Age_decade)[T.50.0]                                         -0.2228      0.025     -9.004      0.000      -0.271      -0.174</w:t>
      </w:r>
    </w:p>
    <w:p w14:paraId="2E2C14E8" w14:textId="77777777" w:rsidR="0010030F" w:rsidRDefault="0010030F" w:rsidP="0010030F">
      <w:pPr>
        <w:spacing w:before="240"/>
      </w:pPr>
      <w:r>
        <w:t>C(Age_decade)[T.60.0]                                         -0.2331      0.026     -9.117      0.000      -0.283      -0.183</w:t>
      </w:r>
    </w:p>
    <w:p w14:paraId="6C2AC7AB" w14:textId="77777777" w:rsidR="0010030F" w:rsidRDefault="0010030F" w:rsidP="0010030F">
      <w:pPr>
        <w:spacing w:before="240"/>
      </w:pPr>
      <w:r>
        <w:t>C(Age_decade)[T.70.0]                                         -0.2883      0.027    -10.550      0.000      -0.342      -0.235</w:t>
      </w:r>
    </w:p>
    <w:p w14:paraId="403ADE96" w14:textId="77777777" w:rsidR="0010030F" w:rsidRDefault="0010030F" w:rsidP="0010030F">
      <w:pPr>
        <w:spacing w:before="240"/>
      </w:pPr>
      <w:r>
        <w:t>C(Age_decade)[T.80.0]                                         -0.2902      0.037     -7.898      0.000      -0.362      -0.218</w:t>
      </w:r>
    </w:p>
    <w:p w14:paraId="2D79F6E3" w14:textId="77777777" w:rsidR="0010030F" w:rsidRDefault="0010030F" w:rsidP="0010030F">
      <w:pPr>
        <w:spacing w:before="240"/>
      </w:pPr>
      <w:r>
        <w:t>C(Residence)[T.United Kingdom]                                -0.0349      0.011     -3.246      0.001      -0.056      -0.014</w:t>
      </w:r>
    </w:p>
    <w:p w14:paraId="3B012680" w14:textId="77777777" w:rsidR="0010030F" w:rsidRDefault="0010030F" w:rsidP="0010030F">
      <w:pPr>
        <w:spacing w:before="240"/>
      </w:pPr>
      <w:r>
        <w:t>C(Sex)[T.Male]                                                -0.0938      0.007    -14.269      0.000      -0.107      -0.081</w:t>
      </w:r>
    </w:p>
    <w:p w14:paraId="362ED3A4" w14:textId="77777777" w:rsidR="0010030F" w:rsidRDefault="0010030F" w:rsidP="0010030F">
      <w:pPr>
        <w:spacing w:before="240"/>
      </w:pPr>
      <w:r>
        <w:t>C(Sex)[T.Other]                                               -0.1122      0.045     -2.517      0.012      -0.200      -0.025</w:t>
      </w:r>
    </w:p>
    <w:p w14:paraId="3D7A1DEF" w14:textId="77777777" w:rsidR="0010030F" w:rsidRDefault="0010030F" w:rsidP="0010030F">
      <w:pPr>
        <w:spacing w:before="240"/>
      </w:pPr>
      <w:r>
        <w:t>C(Education)[T.PhD]                                           -0.1398      0.014     -9.915      0.000      -0.167      -0.112</w:t>
      </w:r>
    </w:p>
    <w:p w14:paraId="10DB2E1F" w14:textId="77777777" w:rsidR="0010030F" w:rsidRDefault="0010030F" w:rsidP="0010030F">
      <w:pPr>
        <w:spacing w:before="240"/>
      </w:pPr>
      <w:r>
        <w:t>C(Education)[T.School]                                         0.0065      0.006      1.020      0.308      -0.006       0.019</w:t>
      </w:r>
    </w:p>
    <w:p w14:paraId="43851C00" w14:textId="77777777" w:rsidR="0010030F" w:rsidRDefault="0010030F" w:rsidP="0010030F">
      <w:pPr>
        <w:spacing w:before="240"/>
      </w:pPr>
      <w:r>
        <w:lastRenderedPageBreak/>
        <w:t>C(Education)[T.preGCSE]                                       -0.0102      0.024     -0.418      0.676      -0.058       0.038</w:t>
      </w:r>
    </w:p>
    <w:p w14:paraId="64900370" w14:textId="77777777" w:rsidR="0010030F" w:rsidRDefault="0010030F" w:rsidP="0010030F">
      <w:pPr>
        <w:spacing w:before="240"/>
      </w:pPr>
      <w:r>
        <w:t>C(Ethnicity)[T.Asian or Asian British]                        -0.0223      0.047     -0.476      0.634      -0.114       0.069</w:t>
      </w:r>
    </w:p>
    <w:p w14:paraId="03E0DEEB" w14:textId="77777777" w:rsidR="0010030F" w:rsidRDefault="0010030F" w:rsidP="0010030F">
      <w:pPr>
        <w:spacing w:before="240"/>
      </w:pPr>
      <w:r>
        <w:t>C(Ethnicity)[T.Black, Black British, Caribbean or African]    -0.2346      0.068     -3.427      0.001      -0.369      -0.100</w:t>
      </w:r>
    </w:p>
    <w:p w14:paraId="64D4A12E" w14:textId="77777777" w:rsidR="0010030F" w:rsidRDefault="0010030F" w:rsidP="0010030F">
      <w:pPr>
        <w:spacing w:before="240"/>
      </w:pPr>
      <w:r>
        <w:t>C(Ethnicity)[T.Mixed or multiple ethnic groups]               -0.0531      0.048     -1.101      0.271      -0.148       0.041</w:t>
      </w:r>
    </w:p>
    <w:p w14:paraId="4C384A4F" w14:textId="77777777" w:rsidR="0010030F" w:rsidRDefault="0010030F" w:rsidP="0010030F">
      <w:pPr>
        <w:spacing w:before="240"/>
      </w:pPr>
      <w:r>
        <w:t>C(Ethnicity)[T.Other ethnic group]                             0.1290      0.064      2.010      0.044       0.003       0.255</w:t>
      </w:r>
    </w:p>
    <w:p w14:paraId="2687A86B" w14:textId="77777777" w:rsidR="0010030F" w:rsidRDefault="0010030F" w:rsidP="0010030F">
      <w:pPr>
        <w:spacing w:before="240"/>
      </w:pPr>
      <w:r>
        <w:t>C(Ethnicity)[T.White]                                         -0.1355      0.043     -3.133      0.002      -0.220      -0.051</w:t>
      </w:r>
    </w:p>
    <w:p w14:paraId="3D54E40B" w14:textId="77777777" w:rsidR="0010030F" w:rsidRDefault="0010030F" w:rsidP="0010030F">
      <w:pPr>
        <w:spacing w:before="240"/>
      </w:pPr>
      <w:r>
        <w:t>C(Occupation)[T.Homemaker]                                     0.1806      0.030      5.934      0.000       0.121       0.240</w:t>
      </w:r>
    </w:p>
    <w:p w14:paraId="7CBD454C" w14:textId="77777777" w:rsidR="0010030F" w:rsidRDefault="0010030F" w:rsidP="0010030F">
      <w:pPr>
        <w:spacing w:before="240"/>
      </w:pPr>
      <w:r>
        <w:t>C(Occupation)[T.Retired]                                       0.3261      0.027     12.268      0.000       0.274       0.378</w:t>
      </w:r>
    </w:p>
    <w:p w14:paraId="04186382" w14:textId="77777777" w:rsidR="0010030F" w:rsidRDefault="0010030F" w:rsidP="0010030F">
      <w:pPr>
        <w:spacing w:before="240"/>
      </w:pPr>
      <w:r>
        <w:t>C(Occupation)[T.Student]                                       0.1125      0.030      3.787      0.000       0.054       0.171</w:t>
      </w:r>
    </w:p>
    <w:p w14:paraId="36AE1F1C" w14:textId="77777777" w:rsidR="0010030F" w:rsidRDefault="0010030F" w:rsidP="0010030F">
      <w:pPr>
        <w:spacing w:before="240"/>
      </w:pPr>
      <w:r>
        <w:t>C(Occupation)[T.Unemployed/Looking for work]                   0.3368      0.030     11.124      0.000       0.277       0.396</w:t>
      </w:r>
    </w:p>
    <w:p w14:paraId="50EC4771" w14:textId="77777777" w:rsidR="0010030F" w:rsidRDefault="0010030F" w:rsidP="0010030F">
      <w:pPr>
        <w:spacing w:before="240"/>
      </w:pPr>
      <w:r>
        <w:t>C(Occupation)[T.Worker]                                        0.2670      0.025     10.504      0.000       0.217       0.317</w:t>
      </w:r>
    </w:p>
    <w:p w14:paraId="137DA4D4" w14:textId="77777777" w:rsidR="0010030F" w:rsidRDefault="0010030F" w:rsidP="0010030F">
      <w:pPr>
        <w:spacing w:before="240"/>
      </w:pPr>
      <w:r>
        <w:t>C(Exercise)[T.Daily]                                           0.2758      0.011     24.297      0.000       0.254       0.298</w:t>
      </w:r>
    </w:p>
    <w:p w14:paraId="56290645" w14:textId="77777777" w:rsidR="0010030F" w:rsidRDefault="0010030F" w:rsidP="0010030F">
      <w:pPr>
        <w:spacing w:before="240"/>
      </w:pPr>
      <w:r>
        <w:t>C(Exercise)[T.Hourly]                                          0.1117      0.048      2.318      0.020       0.017       0.206</w:t>
      </w:r>
    </w:p>
    <w:p w14:paraId="7EE27A2D" w14:textId="77777777" w:rsidR="0010030F" w:rsidRDefault="0010030F" w:rsidP="0010030F">
      <w:pPr>
        <w:spacing w:before="240"/>
      </w:pPr>
      <w:r>
        <w:t>C(Exercise)[T.More Often]                                      0.2731      0.042      6.486      0.000       0.191       0.356</w:t>
      </w:r>
    </w:p>
    <w:p w14:paraId="51760CE1" w14:textId="77777777" w:rsidR="0010030F" w:rsidRDefault="0010030F" w:rsidP="0010030F">
      <w:pPr>
        <w:spacing w:before="240"/>
      </w:pPr>
      <w:r>
        <w:t>C(Exercise)[T.Never]                                           0.1294      0.025      5.204      0.000       0.081       0.178</w:t>
      </w:r>
    </w:p>
    <w:p w14:paraId="38D8E962" w14:textId="77777777" w:rsidR="0010030F" w:rsidRDefault="0010030F" w:rsidP="0010030F">
      <w:pPr>
        <w:spacing w:before="240"/>
      </w:pPr>
      <w:r>
        <w:t>C(Exercise)[T.Once or twice a week]                            0.1517      0.012     12.313      0.000       0.128       0.176</w:t>
      </w:r>
    </w:p>
    <w:p w14:paraId="747E1FAD" w14:textId="77777777" w:rsidR="0010030F" w:rsidRDefault="0010030F" w:rsidP="0010030F">
      <w:pPr>
        <w:spacing w:before="240"/>
      </w:pPr>
      <w:r>
        <w:t>C(Exercise)[T.Several times a week]                            0.2220      0.012     19.243      0.000       0.199       0.245</w:t>
      </w:r>
    </w:p>
    <w:p w14:paraId="25923034" w14:textId="77777777" w:rsidR="0010030F" w:rsidRDefault="0010030F" w:rsidP="0010030F">
      <w:pPr>
        <w:spacing w:before="240"/>
      </w:pPr>
      <w:r>
        <w:t>C(Meditation)[T.Daily]                                         0.1288      0.014      9.327      0.000       0.102       0.156</w:t>
      </w:r>
    </w:p>
    <w:p w14:paraId="744FF435" w14:textId="77777777" w:rsidR="0010030F" w:rsidRDefault="0010030F" w:rsidP="0010030F">
      <w:pPr>
        <w:spacing w:before="240"/>
      </w:pPr>
      <w:r>
        <w:t>C(Meditation)[T.Hourly]                                        0.1046      0.155      0.676      0.499      -0.198       0.408</w:t>
      </w:r>
    </w:p>
    <w:p w14:paraId="3A5893BC" w14:textId="77777777" w:rsidR="0010030F" w:rsidRDefault="0010030F" w:rsidP="0010030F">
      <w:pPr>
        <w:spacing w:before="240"/>
      </w:pPr>
      <w:r>
        <w:lastRenderedPageBreak/>
        <w:t>C(Meditation)[T.More Often]                                   -0.6608      0.103     -6.400      0.000      -0.863      -0.458</w:t>
      </w:r>
    </w:p>
    <w:p w14:paraId="73285E26" w14:textId="77777777" w:rsidR="0010030F" w:rsidRDefault="0010030F" w:rsidP="0010030F">
      <w:pPr>
        <w:spacing w:before="240"/>
      </w:pPr>
      <w:r>
        <w:t>C(Meditation)[T.Never]                                        -0.0208      0.007     -3.083      0.002      -0.034      -0.008</w:t>
      </w:r>
    </w:p>
    <w:p w14:paraId="6EB0C340" w14:textId="77777777" w:rsidR="0010030F" w:rsidRDefault="0010030F" w:rsidP="0010030F">
      <w:pPr>
        <w:spacing w:before="240"/>
      </w:pPr>
      <w:r>
        <w:t>C(Meditation)[T.Once or twice a week]                          0.0083      0.010      0.819      0.413      -0.012       0.028</w:t>
      </w:r>
    </w:p>
    <w:p w14:paraId="0E3F5A60" w14:textId="77777777" w:rsidR="0010030F" w:rsidRDefault="0010030F" w:rsidP="0010030F">
      <w:pPr>
        <w:spacing w:before="240"/>
      </w:pPr>
      <w:r>
        <w:t>C(Meditation)[T.Several times a week]                          0.0707      0.014      4.981      0.000       0.043       0.098</w:t>
      </w:r>
    </w:p>
    <w:p w14:paraId="2F7ACC8C" w14:textId="77777777" w:rsidR="0010030F" w:rsidRDefault="0010030F" w:rsidP="0010030F">
      <w:pPr>
        <w:spacing w:before="240"/>
      </w:pPr>
      <w:r>
        <w:t>C(Reading)[T.Daily]                                            0.2046      0.008     24.862      0.000       0.188       0.221</w:t>
      </w:r>
    </w:p>
    <w:p w14:paraId="1505EF21" w14:textId="77777777" w:rsidR="0010030F" w:rsidRDefault="0010030F" w:rsidP="0010030F">
      <w:pPr>
        <w:spacing w:before="240"/>
      </w:pPr>
      <w:r>
        <w:t>C(Reading)[T.Hourly]                                           0.2782      0.034      8.222      0.000       0.212       0.345</w:t>
      </w:r>
    </w:p>
    <w:p w14:paraId="1FB3776B" w14:textId="77777777" w:rsidR="0010030F" w:rsidRDefault="0010030F" w:rsidP="0010030F">
      <w:pPr>
        <w:spacing w:before="240"/>
      </w:pPr>
      <w:r>
        <w:t>C(Reading)[T.More Often]                                       0.3188      0.054      5.889      0.000       0.213       0.425</w:t>
      </w:r>
    </w:p>
    <w:p w14:paraId="42F900B7" w14:textId="77777777" w:rsidR="0010030F" w:rsidRDefault="0010030F" w:rsidP="0010030F">
      <w:pPr>
        <w:spacing w:before="240"/>
      </w:pPr>
      <w:r>
        <w:t>C(Reading)[T.Never]                                           -0.2822      0.014    -19.849      0.000      -0.310      -0.254</w:t>
      </w:r>
    </w:p>
    <w:p w14:paraId="659D32D6" w14:textId="77777777" w:rsidR="0010030F" w:rsidRDefault="0010030F" w:rsidP="0010030F">
      <w:pPr>
        <w:spacing w:before="240"/>
      </w:pPr>
      <w:r>
        <w:t>C(Reading)[T.Once or twice a week]                             0.1321      0.009     14.683      0.000       0.114       0.150</w:t>
      </w:r>
    </w:p>
    <w:p w14:paraId="5AB42B16" w14:textId="77777777" w:rsidR="0010030F" w:rsidRDefault="0010030F" w:rsidP="0010030F">
      <w:pPr>
        <w:spacing w:before="240"/>
      </w:pPr>
      <w:r>
        <w:t>C(Reading)[T.Several times a week]                             0.1358      0.009     14.351      0.000       0.117       0.154</w:t>
      </w:r>
    </w:p>
    <w:p w14:paraId="4CE5C1AF" w14:textId="77777777" w:rsidR="0010030F" w:rsidRDefault="0010030F" w:rsidP="0010030F">
      <w:pPr>
        <w:spacing w:before="240"/>
      </w:pPr>
      <w:r>
        <w:t>C(OnlineGambling)[T.Daily]                                     0.1485      0.038      3.920      0.000       0.074       0.223</w:t>
      </w:r>
    </w:p>
    <w:p w14:paraId="2544367C" w14:textId="77777777" w:rsidR="0010030F" w:rsidRDefault="0010030F" w:rsidP="0010030F">
      <w:pPr>
        <w:spacing w:before="240"/>
      </w:pPr>
      <w:r>
        <w:t>C(OnlineGambling)[T.Hourly]                                    0.1057      0.153      0.692      0.489      -0.194       0.405</w:t>
      </w:r>
    </w:p>
    <w:p w14:paraId="44EAF9B4" w14:textId="77777777" w:rsidR="0010030F" w:rsidRDefault="0010030F" w:rsidP="0010030F">
      <w:pPr>
        <w:spacing w:before="240"/>
      </w:pPr>
      <w:r>
        <w:t>C(OnlineGambling)[T.More Often]                               -0.3285      0.149     -2.211      0.027      -0.620      -0.037</w:t>
      </w:r>
    </w:p>
    <w:p w14:paraId="057A533F" w14:textId="77777777" w:rsidR="0010030F" w:rsidRDefault="0010030F" w:rsidP="0010030F">
      <w:pPr>
        <w:spacing w:before="240"/>
      </w:pPr>
      <w:r>
        <w:t>C(OnlineGambling)[T.Never]                                    -0.0037      0.009     -0.405      0.685      -0.022       0.014</w:t>
      </w:r>
    </w:p>
    <w:p w14:paraId="40D85E18" w14:textId="77777777" w:rsidR="0010030F" w:rsidRDefault="0010030F" w:rsidP="0010030F">
      <w:pPr>
        <w:spacing w:before="240"/>
      </w:pPr>
      <w:r>
        <w:t>C(OnlineGambling)[T.Once or twice a week]                      0.0266      0.016      1.641      0.101      -0.005       0.058</w:t>
      </w:r>
    </w:p>
    <w:p w14:paraId="479EA020" w14:textId="77777777" w:rsidR="0010030F" w:rsidRDefault="0010030F" w:rsidP="0010030F">
      <w:pPr>
        <w:spacing w:before="240"/>
      </w:pPr>
      <w:r>
        <w:t>C(OnlineGambling)[T.Several times a week]                     -0.0500      0.032     -1.564      0.118      -0.113       0.013</w:t>
      </w:r>
    </w:p>
    <w:p w14:paraId="2B71CA90" w14:textId="77777777" w:rsidR="0010030F" w:rsidRDefault="0010030F" w:rsidP="0010030F">
      <w:pPr>
        <w:spacing w:before="240"/>
      </w:pPr>
      <w:r>
        <w:t>C(HoursOnline)[T.2-4h]                                         0.0891      0.014      6.441      0.000       0.062       0.116</w:t>
      </w:r>
    </w:p>
    <w:p w14:paraId="4774AF1C" w14:textId="77777777" w:rsidR="0010030F" w:rsidRDefault="0010030F" w:rsidP="0010030F">
      <w:pPr>
        <w:spacing w:before="240"/>
      </w:pPr>
      <w:r>
        <w:t>C(HoursOnline)[T.4-6h]                                         0.0718      0.014      5.148      0.000       0.044       0.099</w:t>
      </w:r>
    </w:p>
    <w:p w14:paraId="626E92DF" w14:textId="77777777" w:rsidR="0010030F" w:rsidRDefault="0010030F" w:rsidP="0010030F">
      <w:pPr>
        <w:spacing w:before="240"/>
      </w:pPr>
      <w:r>
        <w:lastRenderedPageBreak/>
        <w:t>C(HoursOnline)[T.6-8h]                                         0.0219      0.015      1.447      0.148      -0.008       0.052</w:t>
      </w:r>
    </w:p>
    <w:p w14:paraId="47055CB6" w14:textId="77777777" w:rsidR="0010030F" w:rsidRDefault="0010030F" w:rsidP="0010030F">
      <w:pPr>
        <w:spacing w:before="240"/>
      </w:pPr>
      <w:r>
        <w:t>C(HoursOnline)[T.8-10h]                                        0.0133      0.016      0.841      0.401      -0.018       0.044</w:t>
      </w:r>
    </w:p>
    <w:p w14:paraId="33C29AF1" w14:textId="77777777" w:rsidR="0010030F" w:rsidRDefault="0010030F" w:rsidP="0010030F">
      <w:pPr>
        <w:spacing w:before="240"/>
      </w:pPr>
      <w:r>
        <w:t>C(HoursOnline)[T.less than 2]                                  0.0667      0.017      4.016      0.000       0.034       0.099</w:t>
      </w:r>
    </w:p>
    <w:p w14:paraId="4BBEEDCF" w14:textId="77777777" w:rsidR="0010030F" w:rsidRDefault="0010030F" w:rsidP="0010030F">
      <w:pPr>
        <w:spacing w:before="240"/>
      </w:pPr>
      <w:r>
        <w:t>C(HoursOnline)[T.more than 12h]                                0.0248      0.024      1.016      0.309      -0.023       0.073</w:t>
      </w:r>
    </w:p>
    <w:p w14:paraId="76B60B5E" w14:textId="77777777" w:rsidR="0010030F" w:rsidRDefault="0010030F" w:rsidP="0010030F">
      <w:pPr>
        <w:spacing w:before="240"/>
      </w:pPr>
      <w:r>
        <w:t>cigarettes_z                                                  -0.0196      0.003     -6.644      0.000      -0.025      -0.014</w:t>
      </w:r>
    </w:p>
    <w:p w14:paraId="40DF07F0" w14:textId="77777777" w:rsidR="0010030F" w:rsidRDefault="0010030F" w:rsidP="0010030F">
      <w:pPr>
        <w:spacing w:before="240"/>
      </w:pPr>
      <w:r>
        <w:t>alcohol_z                                                     -0.0071      0.003     -2.362      0.018      -0.013      -0.001</w:t>
      </w:r>
    </w:p>
    <w:p w14:paraId="47406684" w14:textId="77777777" w:rsidR="0010030F" w:rsidRDefault="0010030F" w:rsidP="0010030F">
      <w:pPr>
        <w:spacing w:before="240"/>
      </w:pPr>
      <w:r>
        <w:t>extraversion                                                   0.0004      0.003      0.116      0.908      -0.006       0.006</w:t>
      </w:r>
    </w:p>
    <w:p w14:paraId="0CA9B81D" w14:textId="77777777" w:rsidR="0010030F" w:rsidRDefault="0010030F" w:rsidP="0010030F">
      <w:pPr>
        <w:spacing w:before="240"/>
      </w:pPr>
      <w:r>
        <w:t>openness                                                       0.0646      0.003     20.187      0.000       0.058       0.071</w:t>
      </w:r>
    </w:p>
    <w:p w14:paraId="6608E210" w14:textId="77777777" w:rsidR="0010030F" w:rsidRDefault="0010030F" w:rsidP="0010030F">
      <w:pPr>
        <w:spacing w:before="240"/>
      </w:pPr>
      <w:r>
        <w:t>neuroticism                                                   -0.1132      0.004    -31.402      0.000      -0.120      -0.106</w:t>
      </w:r>
    </w:p>
    <w:p w14:paraId="7DD55C1F" w14:textId="77777777" w:rsidR="0010030F" w:rsidRDefault="0010030F" w:rsidP="0010030F">
      <w:pPr>
        <w:spacing w:before="240"/>
      </w:pPr>
      <w:r>
        <w:t>conscienciousness                                              0.0050      0.004      1.295      0.195      -0.003       0.013</w:t>
      </w:r>
    </w:p>
    <w:p w14:paraId="7D3C0912" w14:textId="77777777" w:rsidR="0010030F" w:rsidRDefault="0010030F" w:rsidP="0010030F">
      <w:pPr>
        <w:spacing w:before="240"/>
      </w:pPr>
      <w:r>
        <w:t>agreeableness                                                  0.0498      0.004     13.641      0.000       0.043       0.057</w:t>
      </w:r>
    </w:p>
    <w:p w14:paraId="0334E277" w14:textId="77777777" w:rsidR="0010030F" w:rsidRDefault="0010030F" w:rsidP="0010030F">
      <w:pPr>
        <w:spacing w:before="240"/>
      </w:pPr>
      <w:r>
        <w:t>perfectionism                                                 -0.0147      0.006     -2.554      0.011      -0.026      -0.003</w:t>
      </w:r>
    </w:p>
    <w:p w14:paraId="1EE0AA80" w14:textId="77777777" w:rsidR="0010030F" w:rsidRDefault="0010030F" w:rsidP="0010030F">
      <w:pPr>
        <w:spacing w:before="240"/>
      </w:pPr>
      <w:r>
        <w:t>reward_drive                                                   0.0720      0.004     18.093      0.000       0.064       0.080</w:t>
      </w:r>
    </w:p>
    <w:p w14:paraId="2BF9BDFB" w14:textId="77777777" w:rsidR="0010030F" w:rsidRDefault="0010030F" w:rsidP="0010030F">
      <w:pPr>
        <w:spacing w:before="240"/>
      </w:pPr>
      <w:r>
        <w:t>==============================================================================</w:t>
      </w:r>
    </w:p>
    <w:p w14:paraId="26FA099F" w14:textId="77777777" w:rsidR="0010030F" w:rsidRDefault="0010030F" w:rsidP="0010030F">
      <w:pPr>
        <w:spacing w:before="240"/>
      </w:pPr>
      <w:r>
        <w:t>Omnibus:                      787.815   Durbin-Watson:                   0.937</w:t>
      </w:r>
    </w:p>
    <w:p w14:paraId="614FDE85" w14:textId="77777777" w:rsidR="0010030F" w:rsidRDefault="0010030F" w:rsidP="0010030F">
      <w:pPr>
        <w:spacing w:before="240"/>
      </w:pPr>
      <w:r>
        <w:t>Prob(Omnibus):                  0.000   Jarque-Bera (JB):              873.185</w:t>
      </w:r>
    </w:p>
    <w:p w14:paraId="50187247" w14:textId="77777777" w:rsidR="0010030F" w:rsidRDefault="0010030F" w:rsidP="0010030F">
      <w:pPr>
        <w:spacing w:before="240"/>
      </w:pPr>
      <w:r>
        <w:t>Skew:                          -0.171   Prob(JB):                    2.46e-190</w:t>
      </w:r>
    </w:p>
    <w:p w14:paraId="54E4DF17" w14:textId="77777777" w:rsidR="0010030F" w:rsidRDefault="0010030F" w:rsidP="0010030F">
      <w:pPr>
        <w:spacing w:before="240"/>
      </w:pPr>
      <w:r>
        <w:t>Kurtosis:                       3.278   Cond. No.                         135.</w:t>
      </w:r>
    </w:p>
    <w:p w14:paraId="6B4F5244" w14:textId="77777777" w:rsidR="0010030F" w:rsidRDefault="0010030F" w:rsidP="0010030F">
      <w:pPr>
        <w:spacing w:before="240"/>
      </w:pPr>
      <w:r>
        <w:t>==============================================================================</w:t>
      </w:r>
    </w:p>
    <w:p w14:paraId="5D13DD88" w14:textId="77777777" w:rsidR="0010030F" w:rsidRDefault="0010030F" w:rsidP="0010030F">
      <w:pPr>
        <w:spacing w:before="240"/>
      </w:pPr>
    </w:p>
    <w:p w14:paraId="5E269AB9" w14:textId="77777777" w:rsidR="0010030F" w:rsidRDefault="0010030F" w:rsidP="0010030F">
      <w:pPr>
        <w:spacing w:before="240"/>
      </w:pPr>
      <w:r>
        <w:t>Notes:</w:t>
      </w:r>
    </w:p>
    <w:p w14:paraId="0A0A8FC4" w14:textId="77777777" w:rsidR="0010030F" w:rsidRDefault="0010030F" w:rsidP="0010030F">
      <w:pPr>
        <w:spacing w:before="240"/>
      </w:pPr>
      <w:r>
        <w:t>[1] Standard Errors assume that the covariance matrix of the errors is correctly specified.</w:t>
      </w:r>
    </w:p>
    <w:p w14:paraId="5239FC89" w14:textId="77777777" w:rsidR="0010030F" w:rsidRDefault="0010030F" w:rsidP="0010030F">
      <w:pPr>
        <w:spacing w:before="240"/>
      </w:pPr>
      <w:r>
        <w:t xml:space="preserve">                                OLS Regression Results                                </w:t>
      </w:r>
    </w:p>
    <w:p w14:paraId="159A05AA" w14:textId="77777777" w:rsidR="0010030F" w:rsidRDefault="0010030F" w:rsidP="0010030F">
      <w:pPr>
        <w:spacing w:before="240"/>
      </w:pPr>
      <w:r>
        <w:t>======================================================================================</w:t>
      </w:r>
    </w:p>
    <w:p w14:paraId="50D801D4" w14:textId="77777777" w:rsidR="0010030F" w:rsidRDefault="0010030F" w:rsidP="0010030F">
      <w:pPr>
        <w:spacing w:before="240"/>
      </w:pPr>
      <w:r>
        <w:t>Dep. Variable:     increased_conflict_at_home   R-squared:                       0.122</w:t>
      </w:r>
    </w:p>
    <w:p w14:paraId="09CB0F44" w14:textId="77777777" w:rsidR="0010030F" w:rsidRDefault="0010030F" w:rsidP="0010030F">
      <w:pPr>
        <w:spacing w:before="240"/>
      </w:pPr>
      <w:r>
        <w:t>Model:                                    OLS   Adj. R-squared:                  0.122</w:t>
      </w:r>
    </w:p>
    <w:p w14:paraId="4E1550BC" w14:textId="77777777" w:rsidR="0010030F" w:rsidRDefault="0010030F" w:rsidP="0010030F">
      <w:pPr>
        <w:spacing w:before="240"/>
      </w:pPr>
      <w:r>
        <w:t>Method:                         Least Squares   F-statistic:                     235.0</w:t>
      </w:r>
    </w:p>
    <w:p w14:paraId="22C71C82" w14:textId="77777777" w:rsidR="0010030F" w:rsidRDefault="0010030F" w:rsidP="0010030F">
      <w:pPr>
        <w:spacing w:before="240"/>
      </w:pPr>
      <w:r>
        <w:t>Date:                        Tue, 11 Apr 2023   Prob (F-statistic):               0.00</w:t>
      </w:r>
    </w:p>
    <w:p w14:paraId="4B9D6365" w14:textId="77777777" w:rsidR="0010030F" w:rsidRDefault="0010030F" w:rsidP="0010030F">
      <w:pPr>
        <w:spacing w:before="240"/>
      </w:pPr>
      <w:r>
        <w:t>Time:                                20:04:58   Log-Likelihood:            -1.6876e+05</w:t>
      </w:r>
    </w:p>
    <w:p w14:paraId="6FFAEE0F" w14:textId="77777777" w:rsidR="0010030F" w:rsidRDefault="0010030F" w:rsidP="0010030F">
      <w:pPr>
        <w:spacing w:before="240"/>
      </w:pPr>
      <w:r>
        <w:t>No. Observations:                      108031   AIC:                         3.377e+05</w:t>
      </w:r>
    </w:p>
    <w:p w14:paraId="088BA386" w14:textId="77777777" w:rsidR="0010030F" w:rsidRDefault="0010030F" w:rsidP="0010030F">
      <w:pPr>
        <w:spacing w:before="240"/>
      </w:pPr>
      <w:r>
        <w:t>Df Residuals:                          107966   BIC:                         3.383e+05</w:t>
      </w:r>
    </w:p>
    <w:p w14:paraId="700CF8B6" w14:textId="77777777" w:rsidR="0010030F" w:rsidRDefault="0010030F" w:rsidP="0010030F">
      <w:pPr>
        <w:spacing w:before="240"/>
      </w:pPr>
      <w:r>
        <w:t xml:space="preserve">Df Model:                                  64                                         </w:t>
      </w:r>
    </w:p>
    <w:p w14:paraId="3CAE3E53" w14:textId="77777777" w:rsidR="0010030F" w:rsidRDefault="0010030F" w:rsidP="0010030F">
      <w:pPr>
        <w:spacing w:before="240"/>
      </w:pPr>
      <w:r>
        <w:t xml:space="preserve">Covariance Type:                    nonrobust                                         </w:t>
      </w:r>
    </w:p>
    <w:p w14:paraId="0399D8B0" w14:textId="77777777" w:rsidR="0010030F" w:rsidRDefault="0010030F" w:rsidP="0010030F">
      <w:pPr>
        <w:spacing w:before="240"/>
      </w:pPr>
      <w:r>
        <w:t>==============================================================================================================================</w:t>
      </w:r>
    </w:p>
    <w:p w14:paraId="401A85F2" w14:textId="77777777" w:rsidR="0010030F" w:rsidRDefault="0010030F" w:rsidP="0010030F">
      <w:pPr>
        <w:spacing w:before="240"/>
      </w:pPr>
      <w:r>
        <w:t xml:space="preserve">                                                                 coef    std err          t      P&gt;|t|      [0.025      0.975]</w:t>
      </w:r>
    </w:p>
    <w:p w14:paraId="54915C9F" w14:textId="77777777" w:rsidR="0010030F" w:rsidRDefault="0010030F" w:rsidP="0010030F">
      <w:pPr>
        <w:spacing w:before="240"/>
      </w:pPr>
      <w:r>
        <w:t>------------------------------------------------------------------------------------------------------------------------------</w:t>
      </w:r>
    </w:p>
    <w:p w14:paraId="679B1314" w14:textId="77777777" w:rsidR="0010030F" w:rsidRDefault="0010030F" w:rsidP="0010030F">
      <w:pPr>
        <w:spacing w:before="240"/>
      </w:pPr>
      <w:r>
        <w:t>Intercept                                                     -0.5312      0.073     -7.238      0.000      -0.675      -0.387</w:t>
      </w:r>
    </w:p>
    <w:p w14:paraId="4337E5DE" w14:textId="77777777" w:rsidR="0010030F" w:rsidRDefault="0010030F" w:rsidP="0010030F">
      <w:pPr>
        <w:spacing w:before="240"/>
      </w:pPr>
      <w:r>
        <w:lastRenderedPageBreak/>
        <w:t>C(timepoint)[T.june2021]                                       0.0571      0.012      4.723      0.000       0.033       0.081</w:t>
      </w:r>
    </w:p>
    <w:p w14:paraId="527A5C4D" w14:textId="77777777" w:rsidR="0010030F" w:rsidRDefault="0010030F" w:rsidP="0010030F">
      <w:pPr>
        <w:spacing w:before="240"/>
      </w:pPr>
      <w:r>
        <w:t>C(timepoint)[T.may2020]                                        0.4437      0.009     47.777      0.000       0.425       0.462</w:t>
      </w:r>
    </w:p>
    <w:p w14:paraId="3B33C9F8" w14:textId="77777777" w:rsidR="0010030F" w:rsidRDefault="0010030F" w:rsidP="0010030F">
      <w:pPr>
        <w:spacing w:before="240"/>
      </w:pPr>
      <w:r>
        <w:t>C(Age_decade)[T.20.0]                                         -0.1739      0.029     -6.009      0.000      -0.231      -0.117</w:t>
      </w:r>
    </w:p>
    <w:p w14:paraId="4CD7FA52" w14:textId="77777777" w:rsidR="0010030F" w:rsidRDefault="0010030F" w:rsidP="0010030F">
      <w:pPr>
        <w:spacing w:before="240"/>
      </w:pPr>
      <w:r>
        <w:t>C(Age_decade)[T.30.0]                                         -0.0247      0.032     -0.783      0.434      -0.087       0.037</w:t>
      </w:r>
    </w:p>
    <w:p w14:paraId="14AB03B8" w14:textId="77777777" w:rsidR="0010030F" w:rsidRDefault="0010030F" w:rsidP="0010030F">
      <w:pPr>
        <w:spacing w:before="240"/>
      </w:pPr>
      <w:r>
        <w:t>C(Age_decade)[T.40.0]                                          0.0310      0.031      0.995      0.320      -0.030       0.092</w:t>
      </w:r>
    </w:p>
    <w:p w14:paraId="7FBA5AD8" w14:textId="77777777" w:rsidR="0010030F" w:rsidRDefault="0010030F" w:rsidP="0010030F">
      <w:pPr>
        <w:spacing w:before="240"/>
      </w:pPr>
      <w:r>
        <w:t>C(Age_decade)[T.50.0]                                          0.0922      0.031      2.988      0.003       0.032       0.153</w:t>
      </w:r>
    </w:p>
    <w:p w14:paraId="2B3C08BB" w14:textId="77777777" w:rsidR="0010030F" w:rsidRDefault="0010030F" w:rsidP="0010030F">
      <w:pPr>
        <w:spacing w:before="240"/>
      </w:pPr>
      <w:r>
        <w:t>C(Age_decade)[T.60.0]                                         -0.0438      0.032     -1.373      0.170      -0.106       0.019</w:t>
      </w:r>
    </w:p>
    <w:p w14:paraId="3927B5F1" w14:textId="77777777" w:rsidR="0010030F" w:rsidRDefault="0010030F" w:rsidP="0010030F">
      <w:pPr>
        <w:spacing w:before="240"/>
      </w:pPr>
      <w:r>
        <w:t>C(Age_decade)[T.70.0]                                         -0.1794      0.034     -5.262      0.000      -0.246      -0.113</w:t>
      </w:r>
    </w:p>
    <w:p w14:paraId="437BA762" w14:textId="77777777" w:rsidR="0010030F" w:rsidRDefault="0010030F" w:rsidP="0010030F">
      <w:pPr>
        <w:spacing w:before="240"/>
      </w:pPr>
      <w:r>
        <w:t>C(Age_decade)[T.80.0]                                         -0.4779      0.046    -10.427      0.000      -0.568      -0.388</w:t>
      </w:r>
    </w:p>
    <w:p w14:paraId="79D1235B" w14:textId="77777777" w:rsidR="0010030F" w:rsidRDefault="0010030F" w:rsidP="0010030F">
      <w:pPr>
        <w:spacing w:before="240"/>
      </w:pPr>
      <w:r>
        <w:t>C(Residence)[T.United Kingdom]                                 0.0497      0.013      3.704      0.000       0.023       0.076</w:t>
      </w:r>
    </w:p>
    <w:p w14:paraId="67464235" w14:textId="77777777" w:rsidR="0010030F" w:rsidRDefault="0010030F" w:rsidP="0010030F">
      <w:pPr>
        <w:spacing w:before="240"/>
      </w:pPr>
      <w:r>
        <w:t>C(Sex)[T.Male]                                                -0.3427      0.008    -41.811      0.000      -0.359      -0.327</w:t>
      </w:r>
    </w:p>
    <w:p w14:paraId="0D66D7AE" w14:textId="77777777" w:rsidR="0010030F" w:rsidRDefault="0010030F" w:rsidP="0010030F">
      <w:pPr>
        <w:spacing w:before="240"/>
      </w:pPr>
      <w:r>
        <w:t>C(Sex)[T.Other]                                               -0.2521      0.056     -4.535      0.000      -0.361      -0.143</w:t>
      </w:r>
    </w:p>
    <w:p w14:paraId="3D6CDB51" w14:textId="77777777" w:rsidR="0010030F" w:rsidRDefault="0010030F" w:rsidP="0010030F">
      <w:pPr>
        <w:spacing w:before="240"/>
      </w:pPr>
      <w:r>
        <w:t>C(Education)[T.PhD]                                           -0.1272      0.018     -7.233      0.000      -0.162      -0.093</w:t>
      </w:r>
    </w:p>
    <w:p w14:paraId="1426999B" w14:textId="77777777" w:rsidR="0010030F" w:rsidRDefault="0010030F" w:rsidP="0010030F">
      <w:pPr>
        <w:spacing w:before="240"/>
      </w:pPr>
      <w:r>
        <w:t>C(Education)[T.School]                                         0.0164      0.008      2.049      0.040       0.001       0.032</w:t>
      </w:r>
    </w:p>
    <w:p w14:paraId="27DF875B" w14:textId="77777777" w:rsidR="0010030F" w:rsidRDefault="0010030F" w:rsidP="0010030F">
      <w:pPr>
        <w:spacing w:before="240"/>
      </w:pPr>
      <w:r>
        <w:t>C(Education)[T.preGCSE]                                        0.0341      0.030      1.119      0.263      -0.026       0.094</w:t>
      </w:r>
    </w:p>
    <w:p w14:paraId="455882CD" w14:textId="77777777" w:rsidR="0010030F" w:rsidRDefault="0010030F" w:rsidP="0010030F">
      <w:pPr>
        <w:spacing w:before="240"/>
      </w:pPr>
      <w:r>
        <w:t>C(Ethnicity)[T.Asian or Asian British]                        -0.2229      0.058     -3.818      0.000      -0.337      -0.108</w:t>
      </w:r>
    </w:p>
    <w:p w14:paraId="6F9EDD05" w14:textId="77777777" w:rsidR="0010030F" w:rsidRDefault="0010030F" w:rsidP="0010030F">
      <w:pPr>
        <w:spacing w:before="240"/>
      </w:pPr>
      <w:r>
        <w:t>C(Ethnicity)[T.Black, Black British, Caribbean or African]    -0.1989      0.085     -2.329      0.020      -0.366      -0.032</w:t>
      </w:r>
    </w:p>
    <w:p w14:paraId="3C91EDE5" w14:textId="77777777" w:rsidR="0010030F" w:rsidRDefault="0010030F" w:rsidP="0010030F">
      <w:pPr>
        <w:spacing w:before="240"/>
      </w:pPr>
      <w:r>
        <w:t>C(Ethnicity)[T.Mixed or multiple ethnic groups]               -0.2690      0.060     -4.468      0.000      -0.387      -0.151</w:t>
      </w:r>
    </w:p>
    <w:p w14:paraId="45604561" w14:textId="77777777" w:rsidR="0010030F" w:rsidRDefault="0010030F" w:rsidP="0010030F">
      <w:pPr>
        <w:spacing w:before="240"/>
      </w:pPr>
      <w:r>
        <w:t>C(Ethnicity)[T.Other ethnic group]                            -0.0702      0.080     -0.877      0.380      -0.227       0.087</w:t>
      </w:r>
    </w:p>
    <w:p w14:paraId="19527641" w14:textId="77777777" w:rsidR="0010030F" w:rsidRDefault="0010030F" w:rsidP="0010030F">
      <w:pPr>
        <w:spacing w:before="240"/>
      </w:pPr>
      <w:r>
        <w:lastRenderedPageBreak/>
        <w:t>C(Ethnicity)[T.White]                                         -0.1677      0.054     -3.108      0.002      -0.273      -0.062</w:t>
      </w:r>
    </w:p>
    <w:p w14:paraId="0B8F5131" w14:textId="77777777" w:rsidR="0010030F" w:rsidRDefault="0010030F" w:rsidP="0010030F">
      <w:pPr>
        <w:spacing w:before="240"/>
      </w:pPr>
      <w:r>
        <w:t>C(Occupation)[T.Homemaker]                                     0.3317      0.038      8.738      0.000       0.257       0.406</w:t>
      </w:r>
    </w:p>
    <w:p w14:paraId="142A7369" w14:textId="77777777" w:rsidR="0010030F" w:rsidRDefault="0010030F" w:rsidP="0010030F">
      <w:pPr>
        <w:spacing w:before="240"/>
      </w:pPr>
      <w:r>
        <w:t>C(Occupation)[T.Retired]                                       0.3154      0.033      9.514      0.000       0.250       0.380</w:t>
      </w:r>
    </w:p>
    <w:p w14:paraId="3B9A35DF" w14:textId="77777777" w:rsidR="0010030F" w:rsidRDefault="0010030F" w:rsidP="0010030F">
      <w:pPr>
        <w:spacing w:before="240"/>
      </w:pPr>
      <w:r>
        <w:t>C(Occupation)[T.Student]                                       0.1271      0.037      3.432      0.001       0.055       0.200</w:t>
      </w:r>
    </w:p>
    <w:p w14:paraId="261184BB" w14:textId="77777777" w:rsidR="0010030F" w:rsidRDefault="0010030F" w:rsidP="0010030F">
      <w:pPr>
        <w:spacing w:before="240"/>
      </w:pPr>
      <w:r>
        <w:t>C(Occupation)[T.Unemployed/Looking for work]                   0.2609      0.038      6.909      0.000       0.187       0.335</w:t>
      </w:r>
    </w:p>
    <w:p w14:paraId="091DAFD0" w14:textId="77777777" w:rsidR="0010030F" w:rsidRDefault="0010030F" w:rsidP="0010030F">
      <w:pPr>
        <w:spacing w:before="240"/>
      </w:pPr>
      <w:r>
        <w:t>C(Occupation)[T.Worker]                                        0.3771      0.032     11.891      0.000       0.315       0.439</w:t>
      </w:r>
    </w:p>
    <w:p w14:paraId="52EE62AD" w14:textId="77777777" w:rsidR="0010030F" w:rsidRDefault="0010030F" w:rsidP="0010030F">
      <w:pPr>
        <w:spacing w:before="240"/>
      </w:pPr>
      <w:r>
        <w:t>C(Exercise)[T.Daily]                                           0.3303      0.014     23.331      0.000       0.303       0.358</w:t>
      </w:r>
    </w:p>
    <w:p w14:paraId="1E4C75D2" w14:textId="77777777" w:rsidR="0010030F" w:rsidRDefault="0010030F" w:rsidP="0010030F">
      <w:pPr>
        <w:spacing w:before="240"/>
      </w:pPr>
      <w:r>
        <w:t>C(Exercise)[T.Hourly]                                          0.2763      0.060      4.595      0.000       0.158       0.394</w:t>
      </w:r>
    </w:p>
    <w:p w14:paraId="7650AD23" w14:textId="77777777" w:rsidR="0010030F" w:rsidRDefault="0010030F" w:rsidP="0010030F">
      <w:pPr>
        <w:spacing w:before="240"/>
      </w:pPr>
      <w:r>
        <w:t>C(Exercise)[T.More Often]                                      0.5964      0.053     11.354      0.000       0.493       0.699</w:t>
      </w:r>
    </w:p>
    <w:p w14:paraId="100F0C3B" w14:textId="77777777" w:rsidR="0010030F" w:rsidRDefault="0010030F" w:rsidP="0010030F">
      <w:pPr>
        <w:spacing w:before="240"/>
      </w:pPr>
      <w:r>
        <w:t>C(Exercise)[T.Never]                                           0.1032      0.031      3.328      0.001       0.042       0.164</w:t>
      </w:r>
    </w:p>
    <w:p w14:paraId="2C54F84B" w14:textId="77777777" w:rsidR="0010030F" w:rsidRDefault="0010030F" w:rsidP="0010030F">
      <w:pPr>
        <w:spacing w:before="240"/>
      </w:pPr>
      <w:r>
        <w:t>C(Exercise)[T.Once or twice a week]                            0.1943      0.015     12.643      0.000       0.164       0.224</w:t>
      </w:r>
    </w:p>
    <w:p w14:paraId="52C62C50" w14:textId="77777777" w:rsidR="0010030F" w:rsidRDefault="0010030F" w:rsidP="0010030F">
      <w:pPr>
        <w:spacing w:before="240"/>
      </w:pPr>
      <w:r>
        <w:t>C(Exercise)[T.Several times a week]                            0.2701      0.014     18.770      0.000       0.242       0.298</w:t>
      </w:r>
    </w:p>
    <w:p w14:paraId="179ED574" w14:textId="77777777" w:rsidR="0010030F" w:rsidRDefault="0010030F" w:rsidP="0010030F">
      <w:pPr>
        <w:spacing w:before="240"/>
      </w:pPr>
      <w:r>
        <w:t>C(Meditation)[T.Daily]                                         0.2476      0.017     14.377      0.000       0.214       0.281</w:t>
      </w:r>
    </w:p>
    <w:p w14:paraId="436F7531" w14:textId="77777777" w:rsidR="0010030F" w:rsidRDefault="0010030F" w:rsidP="0010030F">
      <w:pPr>
        <w:spacing w:before="240"/>
      </w:pPr>
      <w:r>
        <w:t>C(Meditation)[T.Hourly]                                       -0.0473      0.193     -0.245      0.806      -0.425       0.331</w:t>
      </w:r>
    </w:p>
    <w:p w14:paraId="25EFBF88" w14:textId="77777777" w:rsidR="0010030F" w:rsidRDefault="0010030F" w:rsidP="0010030F">
      <w:pPr>
        <w:spacing w:before="240"/>
      </w:pPr>
      <w:r>
        <w:t>C(Meditation)[T.More Often]                                   -0.2833      0.129     -2.200      0.028      -0.536      -0.031</w:t>
      </w:r>
    </w:p>
    <w:p w14:paraId="79937901" w14:textId="77777777" w:rsidR="0010030F" w:rsidRDefault="0010030F" w:rsidP="0010030F">
      <w:pPr>
        <w:spacing w:before="240"/>
      </w:pPr>
      <w:r>
        <w:t>C(Meditation)[T.Never]                                        -0.1272      0.008    -15.079      0.000      -0.144      -0.111</w:t>
      </w:r>
    </w:p>
    <w:p w14:paraId="299608D6" w14:textId="77777777" w:rsidR="0010030F" w:rsidRDefault="0010030F" w:rsidP="0010030F">
      <w:pPr>
        <w:spacing w:before="240"/>
      </w:pPr>
      <w:r>
        <w:t>C(Meditation)[T.Once or twice a week]                          0.1322      0.013     10.420      0.000       0.107       0.157</w:t>
      </w:r>
    </w:p>
    <w:p w14:paraId="7BDDBBC0" w14:textId="77777777" w:rsidR="0010030F" w:rsidRDefault="0010030F" w:rsidP="0010030F">
      <w:pPr>
        <w:spacing w:before="240"/>
      </w:pPr>
      <w:r>
        <w:t>C(Meditation)[T.Several times a week]                          0.1732      0.018      9.784      0.000       0.138       0.208</w:t>
      </w:r>
    </w:p>
    <w:p w14:paraId="0478B5EE" w14:textId="77777777" w:rsidR="0010030F" w:rsidRDefault="0010030F" w:rsidP="0010030F">
      <w:pPr>
        <w:spacing w:before="240"/>
      </w:pPr>
      <w:r>
        <w:lastRenderedPageBreak/>
        <w:t>C(Reading)[T.Daily]                                           -0.0098      0.010     -0.958      0.338      -0.030       0.010</w:t>
      </w:r>
    </w:p>
    <w:p w14:paraId="25E824A2" w14:textId="77777777" w:rsidR="0010030F" w:rsidRDefault="0010030F" w:rsidP="0010030F">
      <w:pPr>
        <w:spacing w:before="240"/>
      </w:pPr>
      <w:r>
        <w:t>C(Reading)[T.Hourly]                                           0.1881      0.042      4.458      0.000       0.105       0.271</w:t>
      </w:r>
    </w:p>
    <w:p w14:paraId="55D22508" w14:textId="77777777" w:rsidR="0010030F" w:rsidRDefault="0010030F" w:rsidP="0010030F">
      <w:pPr>
        <w:spacing w:before="240"/>
      </w:pPr>
      <w:r>
        <w:t>C(Reading)[T.More Often]                                       0.1183      0.068      1.752      0.080      -0.014       0.251</w:t>
      </w:r>
    </w:p>
    <w:p w14:paraId="79E37700" w14:textId="77777777" w:rsidR="0010030F" w:rsidRDefault="0010030F" w:rsidP="0010030F">
      <w:pPr>
        <w:spacing w:before="240"/>
      </w:pPr>
      <w:r>
        <w:t>C(Reading)[T.Never]                                           -0.0920      0.018     -5.189      0.000      -0.127      -0.057</w:t>
      </w:r>
    </w:p>
    <w:p w14:paraId="265925B3" w14:textId="77777777" w:rsidR="0010030F" w:rsidRDefault="0010030F" w:rsidP="0010030F">
      <w:pPr>
        <w:spacing w:before="240"/>
      </w:pPr>
      <w:r>
        <w:t>C(Reading)[T.Once or twice a week]                             0.0215      0.011      1.916      0.055      -0.000       0.043</w:t>
      </w:r>
    </w:p>
    <w:p w14:paraId="450810AE" w14:textId="77777777" w:rsidR="0010030F" w:rsidRDefault="0010030F" w:rsidP="0010030F">
      <w:pPr>
        <w:spacing w:before="240"/>
      </w:pPr>
      <w:r>
        <w:t>C(Reading)[T.Several times a week]                            -0.0098      0.012     -0.829      0.407      -0.033       0.013</w:t>
      </w:r>
    </w:p>
    <w:p w14:paraId="6174B614" w14:textId="77777777" w:rsidR="0010030F" w:rsidRDefault="0010030F" w:rsidP="0010030F">
      <w:pPr>
        <w:spacing w:before="240"/>
      </w:pPr>
      <w:r>
        <w:t>C(OnlineGambling)[T.Daily]                                     0.1424      0.047      3.015      0.003       0.050       0.235</w:t>
      </w:r>
    </w:p>
    <w:p w14:paraId="557A196C" w14:textId="77777777" w:rsidR="0010030F" w:rsidRDefault="0010030F" w:rsidP="0010030F">
      <w:pPr>
        <w:spacing w:before="240"/>
      </w:pPr>
      <w:r>
        <w:t>C(OnlineGambling)[T.Hourly]                                   -0.4681      0.190     -2.458      0.014      -0.841      -0.095</w:t>
      </w:r>
    </w:p>
    <w:p w14:paraId="482E1D40" w14:textId="77777777" w:rsidR="0010030F" w:rsidRDefault="0010030F" w:rsidP="0010030F">
      <w:pPr>
        <w:spacing w:before="240"/>
      </w:pPr>
      <w:r>
        <w:t>C(OnlineGambling)[T.More Often]                                0.0395      0.185      0.213      0.831      -0.324       0.403</w:t>
      </w:r>
    </w:p>
    <w:p w14:paraId="2C24F200" w14:textId="77777777" w:rsidR="0010030F" w:rsidRDefault="0010030F" w:rsidP="0010030F">
      <w:pPr>
        <w:spacing w:before="240"/>
      </w:pPr>
      <w:r>
        <w:t>C(OnlineGambling)[T.Never]                                    -0.0282      0.011     -2.452      0.014      -0.051      -0.006</w:t>
      </w:r>
    </w:p>
    <w:p w14:paraId="2064A3FF" w14:textId="77777777" w:rsidR="0010030F" w:rsidRDefault="0010030F" w:rsidP="0010030F">
      <w:pPr>
        <w:spacing w:before="240"/>
      </w:pPr>
      <w:r>
        <w:t>C(OnlineGambling)[T.Once or twice a week]                      0.0331      0.020      1.637      0.102      -0.007       0.073</w:t>
      </w:r>
    </w:p>
    <w:p w14:paraId="4FF437BD" w14:textId="77777777" w:rsidR="0010030F" w:rsidRDefault="0010030F" w:rsidP="0010030F">
      <w:pPr>
        <w:spacing w:before="240"/>
      </w:pPr>
      <w:r>
        <w:t>C(OnlineGambling)[T.Several times a week]                      0.0583      0.040      1.462      0.144      -0.020       0.137</w:t>
      </w:r>
    </w:p>
    <w:p w14:paraId="670B4026" w14:textId="77777777" w:rsidR="0010030F" w:rsidRDefault="0010030F" w:rsidP="0010030F">
      <w:pPr>
        <w:spacing w:before="240"/>
      </w:pPr>
      <w:r>
        <w:t>C(HoursOnline)[T.2-4h]                                         0.1492      0.017      8.645      0.000       0.115       0.183</w:t>
      </w:r>
    </w:p>
    <w:p w14:paraId="35A8E0A0" w14:textId="77777777" w:rsidR="0010030F" w:rsidRDefault="0010030F" w:rsidP="0010030F">
      <w:pPr>
        <w:spacing w:before="240"/>
      </w:pPr>
      <w:r>
        <w:t>C(HoursOnline)[T.4-6h]                                         0.1504      0.017      8.648      0.000       0.116       0.184</w:t>
      </w:r>
    </w:p>
    <w:p w14:paraId="2ABE2667" w14:textId="77777777" w:rsidR="0010030F" w:rsidRDefault="0010030F" w:rsidP="0010030F">
      <w:pPr>
        <w:spacing w:before="240"/>
      </w:pPr>
      <w:r>
        <w:t>C(HoursOnline)[T.6-8h]                                         0.0685      0.019      3.624      0.000       0.031       0.106</w:t>
      </w:r>
    </w:p>
    <w:p w14:paraId="5BD413CF" w14:textId="77777777" w:rsidR="0010030F" w:rsidRDefault="0010030F" w:rsidP="0010030F">
      <w:pPr>
        <w:spacing w:before="240"/>
      </w:pPr>
      <w:r>
        <w:t>C(HoursOnline)[T.8-10h]                                        0.0940      0.020      4.781      0.000       0.055       0.133</w:t>
      </w:r>
    </w:p>
    <w:p w14:paraId="7208D698" w14:textId="77777777" w:rsidR="0010030F" w:rsidRDefault="0010030F" w:rsidP="0010030F">
      <w:pPr>
        <w:spacing w:before="240"/>
      </w:pPr>
      <w:r>
        <w:t>C(HoursOnline)[T.less than 2]                                  0.0948      0.021      4.571      0.000       0.054       0.135</w:t>
      </w:r>
    </w:p>
    <w:p w14:paraId="581D82B9" w14:textId="77777777" w:rsidR="0010030F" w:rsidRDefault="0010030F" w:rsidP="0010030F">
      <w:pPr>
        <w:spacing w:before="240"/>
      </w:pPr>
      <w:r>
        <w:t>C(HoursOnline)[T.more than 12h]                                0.0177      0.030      0.581      0.561      -0.042       0.077</w:t>
      </w:r>
    </w:p>
    <w:p w14:paraId="7F2CD6A2" w14:textId="77777777" w:rsidR="0010030F" w:rsidRDefault="0010030F" w:rsidP="0010030F">
      <w:pPr>
        <w:spacing w:before="240"/>
      </w:pPr>
      <w:r>
        <w:t>cigarettes_z                                                  -0.0140      0.004     -3.790      0.000      -0.021      -0.007</w:t>
      </w:r>
    </w:p>
    <w:p w14:paraId="76330679" w14:textId="77777777" w:rsidR="0010030F" w:rsidRDefault="0010030F" w:rsidP="0010030F">
      <w:pPr>
        <w:spacing w:before="240"/>
      </w:pPr>
      <w:r>
        <w:lastRenderedPageBreak/>
        <w:t>alcohol_z                                                     -0.0067      0.004     -1.791      0.073      -0.014       0.001</w:t>
      </w:r>
    </w:p>
    <w:p w14:paraId="1E8C5974" w14:textId="77777777" w:rsidR="0010030F" w:rsidRDefault="0010030F" w:rsidP="0010030F">
      <w:pPr>
        <w:spacing w:before="240"/>
      </w:pPr>
      <w:r>
        <w:t>extraversion                                                   0.0467      0.004     12.402      0.000       0.039       0.054</w:t>
      </w:r>
    </w:p>
    <w:p w14:paraId="0950769C" w14:textId="77777777" w:rsidR="0010030F" w:rsidRDefault="0010030F" w:rsidP="0010030F">
      <w:pPr>
        <w:spacing w:before="240"/>
      </w:pPr>
      <w:r>
        <w:t>openness                                                       0.1024      0.004     25.656      0.000       0.095       0.110</w:t>
      </w:r>
    </w:p>
    <w:p w14:paraId="6EE2EC60" w14:textId="77777777" w:rsidR="0010030F" w:rsidRDefault="0010030F" w:rsidP="0010030F">
      <w:pPr>
        <w:spacing w:before="240"/>
      </w:pPr>
      <w:r>
        <w:t>neuroticism                                                   -0.0620      0.004    -13.778      0.000      -0.071      -0.053</w:t>
      </w:r>
    </w:p>
    <w:p w14:paraId="12931770" w14:textId="77777777" w:rsidR="0010030F" w:rsidRDefault="0010030F" w:rsidP="0010030F">
      <w:pPr>
        <w:spacing w:before="240"/>
      </w:pPr>
      <w:r>
        <w:t>conscienciousness                                              0.0175      0.005      3.646      0.000       0.008       0.027</w:t>
      </w:r>
    </w:p>
    <w:p w14:paraId="2FF6E134" w14:textId="77777777" w:rsidR="0010030F" w:rsidRDefault="0010030F" w:rsidP="0010030F">
      <w:pPr>
        <w:spacing w:before="240"/>
      </w:pPr>
      <w:r>
        <w:t>agreeableness                                                  0.1642      0.005     36.084      0.000       0.155       0.173</w:t>
      </w:r>
    </w:p>
    <w:p w14:paraId="2D2A669A" w14:textId="77777777" w:rsidR="0010030F" w:rsidRDefault="0010030F" w:rsidP="0010030F">
      <w:pPr>
        <w:spacing w:before="240"/>
      </w:pPr>
      <w:r>
        <w:t>perfectionism                                                  0.0676      0.007      9.398      0.000       0.054       0.082</w:t>
      </w:r>
    </w:p>
    <w:p w14:paraId="4EAEEC33" w14:textId="77777777" w:rsidR="0010030F" w:rsidRDefault="0010030F" w:rsidP="0010030F">
      <w:pPr>
        <w:spacing w:before="240"/>
      </w:pPr>
      <w:r>
        <w:t>reward_drive                                                   0.0862      0.005     17.379      0.000       0.076       0.096</w:t>
      </w:r>
    </w:p>
    <w:p w14:paraId="27A83A98" w14:textId="77777777" w:rsidR="0010030F" w:rsidRDefault="0010030F" w:rsidP="0010030F">
      <w:pPr>
        <w:spacing w:before="240"/>
      </w:pPr>
      <w:r>
        <w:t>==============================================================================</w:t>
      </w:r>
    </w:p>
    <w:p w14:paraId="7BDC996E" w14:textId="77777777" w:rsidR="0010030F" w:rsidRDefault="0010030F" w:rsidP="0010030F">
      <w:pPr>
        <w:spacing w:before="240"/>
      </w:pPr>
      <w:r>
        <w:t>Omnibus:                     6859.437   Durbin-Watson:                   0.934</w:t>
      </w:r>
    </w:p>
    <w:p w14:paraId="58F70459" w14:textId="77777777" w:rsidR="0010030F" w:rsidRDefault="0010030F" w:rsidP="0010030F">
      <w:pPr>
        <w:spacing w:before="240"/>
      </w:pPr>
      <w:r>
        <w:t>Prob(Omnibus):                  0.000   Jarque-Bera (JB):             8968.910</w:t>
      </w:r>
    </w:p>
    <w:p w14:paraId="176EC00C" w14:textId="77777777" w:rsidR="0010030F" w:rsidRDefault="0010030F" w:rsidP="0010030F">
      <w:pPr>
        <w:spacing w:before="240"/>
      </w:pPr>
      <w:r>
        <w:t>Skew:                          -0.591   Prob(JB):                         0.00</w:t>
      </w:r>
    </w:p>
    <w:p w14:paraId="0ECA4D8D" w14:textId="77777777" w:rsidR="0010030F" w:rsidRDefault="0010030F" w:rsidP="0010030F">
      <w:pPr>
        <w:spacing w:before="240"/>
      </w:pPr>
      <w:r>
        <w:t>Kurtosis:                       3.772   Cond. No.                         135.</w:t>
      </w:r>
    </w:p>
    <w:p w14:paraId="020DCEC0" w14:textId="77777777" w:rsidR="0010030F" w:rsidRDefault="0010030F" w:rsidP="0010030F">
      <w:pPr>
        <w:spacing w:before="240"/>
      </w:pPr>
      <w:r>
        <w:t>==============================================================================</w:t>
      </w:r>
    </w:p>
    <w:p w14:paraId="66C15BE3" w14:textId="77777777" w:rsidR="0010030F" w:rsidRDefault="0010030F" w:rsidP="0010030F">
      <w:pPr>
        <w:spacing w:before="240"/>
      </w:pPr>
    </w:p>
    <w:p w14:paraId="22EEFFE4" w14:textId="77777777" w:rsidR="0010030F" w:rsidRDefault="0010030F" w:rsidP="0010030F">
      <w:pPr>
        <w:spacing w:before="240"/>
      </w:pPr>
      <w:r>
        <w:t>Notes:</w:t>
      </w:r>
    </w:p>
    <w:p w14:paraId="45DB91F0" w14:textId="77777777" w:rsidR="0010030F" w:rsidRDefault="0010030F" w:rsidP="0010030F">
      <w:pPr>
        <w:spacing w:before="240"/>
      </w:pPr>
      <w:r>
        <w:t>[1] Standard Errors assume that the covariance matrix of the errors is correctly specified.</w:t>
      </w:r>
    </w:p>
    <w:p w14:paraId="137A824D" w14:textId="77777777" w:rsidR="0010030F" w:rsidRDefault="0010030F" w:rsidP="0010030F">
      <w:pPr>
        <w:spacing w:before="240"/>
      </w:pPr>
      <w:r>
        <w:t xml:space="preserve">                             OLS Regression Results                             </w:t>
      </w:r>
    </w:p>
    <w:p w14:paraId="5DE57CD7" w14:textId="77777777" w:rsidR="0010030F" w:rsidRDefault="0010030F" w:rsidP="0010030F">
      <w:pPr>
        <w:spacing w:before="240"/>
      </w:pPr>
      <w:r>
        <w:lastRenderedPageBreak/>
        <w:t>================================================================================</w:t>
      </w:r>
    </w:p>
    <w:p w14:paraId="47F33F23" w14:textId="77777777" w:rsidR="0010030F" w:rsidRDefault="0010030F" w:rsidP="0010030F">
      <w:pPr>
        <w:spacing w:before="240"/>
      </w:pPr>
      <w:r>
        <w:t>Dep. Variable:     improved_environment   R-squared:                       0.076</w:t>
      </w:r>
    </w:p>
    <w:p w14:paraId="59CA054B" w14:textId="77777777" w:rsidR="0010030F" w:rsidRDefault="0010030F" w:rsidP="0010030F">
      <w:pPr>
        <w:spacing w:before="240"/>
      </w:pPr>
      <w:r>
        <w:t>Model:                              OLS   Adj. R-squared:                  0.075</w:t>
      </w:r>
    </w:p>
    <w:p w14:paraId="3639F772" w14:textId="77777777" w:rsidR="0010030F" w:rsidRDefault="0010030F" w:rsidP="0010030F">
      <w:pPr>
        <w:spacing w:before="240"/>
      </w:pPr>
      <w:r>
        <w:t>Method:                   Least Squares   F-statistic:                     138.3</w:t>
      </w:r>
    </w:p>
    <w:p w14:paraId="68D6AB26" w14:textId="77777777" w:rsidR="0010030F" w:rsidRDefault="0010030F" w:rsidP="0010030F">
      <w:pPr>
        <w:spacing w:before="240"/>
      </w:pPr>
      <w:r>
        <w:t>Date:                  Tue, 11 Apr 2023   Prob (F-statistic):               0.00</w:t>
      </w:r>
    </w:p>
    <w:p w14:paraId="0E70CFBD" w14:textId="77777777" w:rsidR="0010030F" w:rsidRDefault="0010030F" w:rsidP="0010030F">
      <w:pPr>
        <w:spacing w:before="240"/>
      </w:pPr>
      <w:r>
        <w:t>Time:                          20:05:06   Log-Likelihood:            -1.4373e+05</w:t>
      </w:r>
    </w:p>
    <w:p w14:paraId="18DE2D9A" w14:textId="77777777" w:rsidR="0010030F" w:rsidRDefault="0010030F" w:rsidP="0010030F">
      <w:pPr>
        <w:spacing w:before="240"/>
      </w:pPr>
      <w:r>
        <w:t>No. Observations:                108031   AIC:                         2.876e+05</w:t>
      </w:r>
    </w:p>
    <w:p w14:paraId="1E88194E" w14:textId="77777777" w:rsidR="0010030F" w:rsidRDefault="0010030F" w:rsidP="0010030F">
      <w:pPr>
        <w:spacing w:before="240"/>
      </w:pPr>
      <w:r>
        <w:t>Df Residuals:                    107966   BIC:                         2.882e+05</w:t>
      </w:r>
    </w:p>
    <w:p w14:paraId="663F8D31" w14:textId="77777777" w:rsidR="0010030F" w:rsidRDefault="0010030F" w:rsidP="0010030F">
      <w:pPr>
        <w:spacing w:before="240"/>
      </w:pPr>
      <w:r>
        <w:t xml:space="preserve">Df Model:                            64                                         </w:t>
      </w:r>
    </w:p>
    <w:p w14:paraId="2F18720F" w14:textId="77777777" w:rsidR="0010030F" w:rsidRDefault="0010030F" w:rsidP="0010030F">
      <w:pPr>
        <w:spacing w:before="240"/>
      </w:pPr>
      <w:r>
        <w:t xml:space="preserve">Covariance Type:              nonrobust                                         </w:t>
      </w:r>
    </w:p>
    <w:p w14:paraId="57DC7A72" w14:textId="77777777" w:rsidR="0010030F" w:rsidRDefault="0010030F" w:rsidP="0010030F">
      <w:pPr>
        <w:spacing w:before="240"/>
      </w:pPr>
      <w:r>
        <w:t>==============================================================================================================================</w:t>
      </w:r>
    </w:p>
    <w:p w14:paraId="40524ED1" w14:textId="77777777" w:rsidR="0010030F" w:rsidRDefault="0010030F" w:rsidP="0010030F">
      <w:pPr>
        <w:spacing w:before="240"/>
      </w:pPr>
      <w:r>
        <w:t xml:space="preserve">                                                                 coef    std err          t      P&gt;|t|      [0.025      0.975]</w:t>
      </w:r>
    </w:p>
    <w:p w14:paraId="30A674E1" w14:textId="77777777" w:rsidR="0010030F" w:rsidRDefault="0010030F" w:rsidP="0010030F">
      <w:pPr>
        <w:spacing w:before="240"/>
      </w:pPr>
      <w:r>
        <w:t>------------------------------------------------------------------------------------------------------------------------------</w:t>
      </w:r>
    </w:p>
    <w:p w14:paraId="7CDEA41E" w14:textId="77777777" w:rsidR="0010030F" w:rsidRDefault="0010030F" w:rsidP="0010030F">
      <w:pPr>
        <w:spacing w:before="240"/>
      </w:pPr>
      <w:r>
        <w:t>Intercept                                                     -0.1710      0.058     -2.937      0.003      -0.285      -0.057</w:t>
      </w:r>
    </w:p>
    <w:p w14:paraId="044AFE93" w14:textId="77777777" w:rsidR="0010030F" w:rsidRDefault="0010030F" w:rsidP="0010030F">
      <w:pPr>
        <w:spacing w:before="240"/>
      </w:pPr>
      <w:r>
        <w:t>C(timepoint)[T.june2021]                                       0.0087      0.010      0.906      0.365      -0.010       0.027</w:t>
      </w:r>
    </w:p>
    <w:p w14:paraId="4C1501A1" w14:textId="77777777" w:rsidR="0010030F" w:rsidRDefault="0010030F" w:rsidP="0010030F">
      <w:pPr>
        <w:spacing w:before="240"/>
      </w:pPr>
      <w:r>
        <w:t>C(timepoint)[T.may2020]                                        0.2522      0.007     34.236      0.000       0.238       0.267</w:t>
      </w:r>
    </w:p>
    <w:p w14:paraId="5CEC481E" w14:textId="77777777" w:rsidR="0010030F" w:rsidRDefault="0010030F" w:rsidP="0010030F">
      <w:pPr>
        <w:spacing w:before="240"/>
      </w:pPr>
      <w:r>
        <w:t>C(Age_decade)[T.20.0]                                         -0.1082      0.023     -4.714      0.000      -0.153      -0.063</w:t>
      </w:r>
    </w:p>
    <w:p w14:paraId="6F977D70" w14:textId="77777777" w:rsidR="0010030F" w:rsidRDefault="0010030F" w:rsidP="0010030F">
      <w:pPr>
        <w:spacing w:before="240"/>
      </w:pPr>
      <w:r>
        <w:t>C(Age_decade)[T.30.0]                                         -0.0780      0.025     -3.113      0.002      -0.127      -0.029</w:t>
      </w:r>
    </w:p>
    <w:p w14:paraId="21B42A06" w14:textId="77777777" w:rsidR="0010030F" w:rsidRDefault="0010030F" w:rsidP="0010030F">
      <w:pPr>
        <w:spacing w:before="240"/>
      </w:pPr>
      <w:r>
        <w:lastRenderedPageBreak/>
        <w:t>C(Age_decade)[T.40.0]                                         -0.0856      0.025     -3.464      0.001      -0.134      -0.037</w:t>
      </w:r>
    </w:p>
    <w:p w14:paraId="17BCF73B" w14:textId="77777777" w:rsidR="0010030F" w:rsidRDefault="0010030F" w:rsidP="0010030F">
      <w:pPr>
        <w:spacing w:before="240"/>
      </w:pPr>
      <w:r>
        <w:t>C(Age_decade)[T.50.0]                                         -0.0284      0.024     -1.162      0.245      -0.076       0.020</w:t>
      </w:r>
    </w:p>
    <w:p w14:paraId="47655E1C" w14:textId="77777777" w:rsidR="0010030F" w:rsidRDefault="0010030F" w:rsidP="0010030F">
      <w:pPr>
        <w:spacing w:before="240"/>
      </w:pPr>
      <w:r>
        <w:t>C(Age_decade)[T.60.0]                                         -0.0701      0.025     -2.770      0.006      -0.120      -0.020</w:t>
      </w:r>
    </w:p>
    <w:p w14:paraId="16D8438C" w14:textId="77777777" w:rsidR="0010030F" w:rsidRDefault="0010030F" w:rsidP="0010030F">
      <w:pPr>
        <w:spacing w:before="240"/>
      </w:pPr>
      <w:r>
        <w:t>C(Age_decade)[T.70.0]                                         -0.0174      0.027     -0.642      0.521      -0.070       0.036</w:t>
      </w:r>
    </w:p>
    <w:p w14:paraId="01A41081" w14:textId="77777777" w:rsidR="0010030F" w:rsidRDefault="0010030F" w:rsidP="0010030F">
      <w:pPr>
        <w:spacing w:before="240"/>
      </w:pPr>
      <w:r>
        <w:t>C(Age_decade)[T.80.0]                                          0.0291      0.036      0.801      0.423      -0.042       0.100</w:t>
      </w:r>
    </w:p>
    <w:p w14:paraId="0E19D2A6" w14:textId="77777777" w:rsidR="0010030F" w:rsidRDefault="0010030F" w:rsidP="0010030F">
      <w:pPr>
        <w:spacing w:before="240"/>
      </w:pPr>
      <w:r>
        <w:t>C(Residence)[T.United Kingdom]                                -0.0080      0.011     -0.751      0.453      -0.029       0.013</w:t>
      </w:r>
    </w:p>
    <w:p w14:paraId="0FB2DD1C" w14:textId="77777777" w:rsidR="0010030F" w:rsidRDefault="0010030F" w:rsidP="0010030F">
      <w:pPr>
        <w:spacing w:before="240"/>
      </w:pPr>
      <w:r>
        <w:t>C(Sex)[T.Male]                                                -0.1950      0.007    -29.985      0.000      -0.208      -0.182</w:t>
      </w:r>
    </w:p>
    <w:p w14:paraId="5BD93FFE" w14:textId="77777777" w:rsidR="0010030F" w:rsidRDefault="0010030F" w:rsidP="0010030F">
      <w:pPr>
        <w:spacing w:before="240"/>
      </w:pPr>
      <w:r>
        <w:t>C(Sex)[T.Other]                                                0.0573      0.044      1.299      0.194      -0.029       0.144</w:t>
      </w:r>
    </w:p>
    <w:p w14:paraId="3878DA0A" w14:textId="77777777" w:rsidR="0010030F" w:rsidRDefault="0010030F" w:rsidP="0010030F">
      <w:pPr>
        <w:spacing w:before="240"/>
      </w:pPr>
      <w:r>
        <w:t>C(Education)[T.PhD]                                           -0.1289      0.014     -9.237      0.000      -0.156      -0.102</w:t>
      </w:r>
    </w:p>
    <w:p w14:paraId="0F517CDD" w14:textId="77777777" w:rsidR="0010030F" w:rsidRDefault="0010030F" w:rsidP="0010030F">
      <w:pPr>
        <w:spacing w:before="240"/>
      </w:pPr>
      <w:r>
        <w:t>C(Education)[T.School]                                         0.0606      0.006      9.570      0.000       0.048       0.073</w:t>
      </w:r>
    </w:p>
    <w:p w14:paraId="442FEBD9" w14:textId="77777777" w:rsidR="0010030F" w:rsidRDefault="0010030F" w:rsidP="0010030F">
      <w:pPr>
        <w:spacing w:before="240"/>
      </w:pPr>
      <w:r>
        <w:t>C(Education)[T.preGCSE]                                        0.1856      0.024      7.681      0.000       0.138       0.233</w:t>
      </w:r>
    </w:p>
    <w:p w14:paraId="7D77BB32" w14:textId="77777777" w:rsidR="0010030F" w:rsidRDefault="0010030F" w:rsidP="0010030F">
      <w:pPr>
        <w:spacing w:before="240"/>
      </w:pPr>
      <w:r>
        <w:t>C(Ethnicity)[T.Asian or Asian British]                         0.0575      0.046      1.242      0.214      -0.033       0.148</w:t>
      </w:r>
    </w:p>
    <w:p w14:paraId="7555656C" w14:textId="77777777" w:rsidR="0010030F" w:rsidRDefault="0010030F" w:rsidP="0010030F">
      <w:pPr>
        <w:spacing w:before="240"/>
      </w:pPr>
      <w:r>
        <w:t>C(Ethnicity)[T.Black, Black British, Caribbean or African]     0.0321      0.068      0.474      0.636      -0.101       0.165</w:t>
      </w:r>
    </w:p>
    <w:p w14:paraId="6820CE9A" w14:textId="77777777" w:rsidR="0010030F" w:rsidRDefault="0010030F" w:rsidP="0010030F">
      <w:pPr>
        <w:spacing w:before="240"/>
      </w:pPr>
      <w:r>
        <w:t>C(Ethnicity)[T.Mixed or multiple ethnic groups]               -0.1226      0.048     -2.568      0.010      -0.216      -0.029</w:t>
      </w:r>
    </w:p>
    <w:p w14:paraId="4DA2D937" w14:textId="77777777" w:rsidR="0010030F" w:rsidRDefault="0010030F" w:rsidP="0010030F">
      <w:pPr>
        <w:spacing w:before="240"/>
      </w:pPr>
      <w:r>
        <w:t>C(Ethnicity)[T.Other ethnic group]                             0.2058      0.063      3.241      0.001       0.081       0.330</w:t>
      </w:r>
    </w:p>
    <w:p w14:paraId="7B73E2B3" w14:textId="77777777" w:rsidR="0010030F" w:rsidRDefault="0010030F" w:rsidP="0010030F">
      <w:pPr>
        <w:spacing w:before="240"/>
      </w:pPr>
      <w:r>
        <w:t>C(Ethnicity)[T.White]                                          0.0434      0.043      1.015      0.310      -0.040       0.127</w:t>
      </w:r>
    </w:p>
    <w:p w14:paraId="27CCF76C" w14:textId="77777777" w:rsidR="0010030F" w:rsidRDefault="0010030F" w:rsidP="0010030F">
      <w:pPr>
        <w:spacing w:before="240"/>
      </w:pPr>
      <w:r>
        <w:t>C(Occupation)[T.Homemaker]                                     0.1108      0.030      3.680      0.000       0.052       0.170</w:t>
      </w:r>
    </w:p>
    <w:p w14:paraId="7D3CB097" w14:textId="77777777" w:rsidR="0010030F" w:rsidRDefault="0010030F" w:rsidP="0010030F">
      <w:pPr>
        <w:spacing w:before="240"/>
      </w:pPr>
      <w:r>
        <w:t>C(Occupation)[T.Retired]                                       0.2045      0.026      7.778      0.000       0.153       0.256</w:t>
      </w:r>
    </w:p>
    <w:p w14:paraId="1C4F8034" w14:textId="77777777" w:rsidR="0010030F" w:rsidRDefault="0010030F" w:rsidP="0010030F">
      <w:pPr>
        <w:spacing w:before="240"/>
      </w:pPr>
      <w:r>
        <w:lastRenderedPageBreak/>
        <w:t>C(Occupation)[T.Student]                                       0.2495      0.029      8.490      0.000       0.192       0.307</w:t>
      </w:r>
    </w:p>
    <w:p w14:paraId="30F5FB5F" w14:textId="77777777" w:rsidR="0010030F" w:rsidRDefault="0010030F" w:rsidP="0010030F">
      <w:pPr>
        <w:spacing w:before="240"/>
      </w:pPr>
      <w:r>
        <w:t>C(Occupation)[T.Unemployed/Looking for work]                   0.2281      0.030      7.618      0.000       0.169       0.287</w:t>
      </w:r>
    </w:p>
    <w:p w14:paraId="67B932FE" w14:textId="77777777" w:rsidR="0010030F" w:rsidRDefault="0010030F" w:rsidP="0010030F">
      <w:pPr>
        <w:spacing w:before="240"/>
      </w:pPr>
      <w:r>
        <w:t>C(Occupation)[T.Worker]                                        0.2248      0.025      8.937      0.000       0.175       0.274</w:t>
      </w:r>
    </w:p>
    <w:p w14:paraId="46E61F0D" w14:textId="77777777" w:rsidR="0010030F" w:rsidRDefault="0010030F" w:rsidP="0010030F">
      <w:pPr>
        <w:spacing w:before="240"/>
      </w:pPr>
      <w:r>
        <w:t>C(Exercise)[T.Daily]                                           0.0412      0.011      3.670      0.000       0.019       0.063</w:t>
      </w:r>
    </w:p>
    <w:p w14:paraId="05421B54" w14:textId="77777777" w:rsidR="0010030F" w:rsidRDefault="0010030F" w:rsidP="0010030F">
      <w:pPr>
        <w:spacing w:before="240"/>
      </w:pPr>
      <w:r>
        <w:t>C(Exercise)[T.Hourly]                                         -0.0936      0.048     -1.963      0.050      -0.187      -0.000</w:t>
      </w:r>
    </w:p>
    <w:p w14:paraId="541F24AE" w14:textId="77777777" w:rsidR="0010030F" w:rsidRDefault="0010030F" w:rsidP="0010030F">
      <w:pPr>
        <w:spacing w:before="240"/>
      </w:pPr>
      <w:r>
        <w:t>C(Exercise)[T.More Often]                                      0.0053      0.042      0.128      0.898      -0.076       0.087</w:t>
      </w:r>
    </w:p>
    <w:p w14:paraId="49CF05C5" w14:textId="77777777" w:rsidR="0010030F" w:rsidRDefault="0010030F" w:rsidP="0010030F">
      <w:pPr>
        <w:spacing w:before="240"/>
      </w:pPr>
      <w:r>
        <w:t>C(Exercise)[T.Never]                                           0.0584      0.025      2.375      0.018       0.010       0.107</w:t>
      </w:r>
    </w:p>
    <w:p w14:paraId="261D3940" w14:textId="77777777" w:rsidR="0010030F" w:rsidRDefault="0010030F" w:rsidP="0010030F">
      <w:pPr>
        <w:spacing w:before="240"/>
      </w:pPr>
      <w:r>
        <w:t>C(Exercise)[T.Once or twice a week]                            0.0279      0.012      2.286      0.022       0.004       0.052</w:t>
      </w:r>
    </w:p>
    <w:p w14:paraId="4A2A0831" w14:textId="77777777" w:rsidR="0010030F" w:rsidRDefault="0010030F" w:rsidP="0010030F">
      <w:pPr>
        <w:spacing w:before="240"/>
      </w:pPr>
      <w:r>
        <w:t>C(Exercise)[T.Several times a week]                            0.0129      0.011      1.126      0.260      -0.010       0.035</w:t>
      </w:r>
    </w:p>
    <w:p w14:paraId="498925A1" w14:textId="77777777" w:rsidR="0010030F" w:rsidRDefault="0010030F" w:rsidP="0010030F">
      <w:pPr>
        <w:spacing w:before="240"/>
      </w:pPr>
      <w:r>
        <w:t>C(Meditation)[T.Daily]                                         0.1327      0.014      9.715      0.000       0.106       0.159</w:t>
      </w:r>
    </w:p>
    <w:p w14:paraId="2D75658F" w14:textId="77777777" w:rsidR="0010030F" w:rsidRDefault="0010030F" w:rsidP="0010030F">
      <w:pPr>
        <w:spacing w:before="240"/>
      </w:pPr>
      <w:r>
        <w:t>C(Meditation)[T.Hourly]                                        0.0801      0.153      0.524      0.601      -0.220       0.380</w:t>
      </w:r>
    </w:p>
    <w:p w14:paraId="0BC5F126" w14:textId="77777777" w:rsidR="0010030F" w:rsidRDefault="0010030F" w:rsidP="0010030F">
      <w:pPr>
        <w:spacing w:before="240"/>
      </w:pPr>
      <w:r>
        <w:t>C(Meditation)[T.More Often]                                   -0.1373      0.102     -1.344      0.179      -0.337       0.063</w:t>
      </w:r>
    </w:p>
    <w:p w14:paraId="43C0FC3F" w14:textId="77777777" w:rsidR="0010030F" w:rsidRDefault="0010030F" w:rsidP="0010030F">
      <w:pPr>
        <w:spacing w:before="240"/>
      </w:pPr>
      <w:r>
        <w:t>C(Meditation)[T.Never]                                        -0.0768      0.007    -11.472      0.000      -0.090      -0.064</w:t>
      </w:r>
    </w:p>
    <w:p w14:paraId="5D99D4A0" w14:textId="77777777" w:rsidR="0010030F" w:rsidRDefault="0010030F" w:rsidP="0010030F">
      <w:pPr>
        <w:spacing w:before="240"/>
      </w:pPr>
      <w:r>
        <w:t>C(Meditation)[T.Once or twice a week]                          0.0404      0.010      4.014      0.000       0.021       0.060</w:t>
      </w:r>
    </w:p>
    <w:p w14:paraId="717EF2DC" w14:textId="77777777" w:rsidR="0010030F" w:rsidRDefault="0010030F" w:rsidP="0010030F">
      <w:pPr>
        <w:spacing w:before="240"/>
      </w:pPr>
      <w:r>
        <w:t>C(Meditation)[T.Several times a week]                          0.0559      0.014      3.984      0.000       0.028       0.083</w:t>
      </w:r>
    </w:p>
    <w:p w14:paraId="2E37E1FA" w14:textId="77777777" w:rsidR="0010030F" w:rsidRDefault="0010030F" w:rsidP="0010030F">
      <w:pPr>
        <w:spacing w:before="240"/>
      </w:pPr>
      <w:r>
        <w:t>C(Reading)[T.Daily]                                           -0.0160      0.008     -1.967      0.049      -0.032   -5.82e-05</w:t>
      </w:r>
    </w:p>
    <w:p w14:paraId="30E4F7A2" w14:textId="77777777" w:rsidR="0010030F" w:rsidRDefault="0010030F" w:rsidP="0010030F">
      <w:pPr>
        <w:spacing w:before="240"/>
      </w:pPr>
      <w:r>
        <w:t>C(Reading)[T.Hourly]                                           0.1558      0.033      4.654      0.000       0.090       0.221</w:t>
      </w:r>
    </w:p>
    <w:p w14:paraId="5AFCC416" w14:textId="77777777" w:rsidR="0010030F" w:rsidRDefault="0010030F" w:rsidP="0010030F">
      <w:pPr>
        <w:spacing w:before="240"/>
      </w:pPr>
      <w:r>
        <w:t>C(Reading)[T.More Often]                                       0.2820      0.054      5.266      0.000       0.177       0.387</w:t>
      </w:r>
    </w:p>
    <w:p w14:paraId="2DFB6FB6" w14:textId="77777777" w:rsidR="0010030F" w:rsidRDefault="0010030F" w:rsidP="0010030F">
      <w:pPr>
        <w:spacing w:before="240"/>
      </w:pPr>
      <w:r>
        <w:t>C(Reading)[T.Never]                                           -0.0464      0.014     -3.300      0.001      -0.074      -0.019</w:t>
      </w:r>
    </w:p>
    <w:p w14:paraId="21F96C4A" w14:textId="77777777" w:rsidR="0010030F" w:rsidRDefault="0010030F" w:rsidP="0010030F">
      <w:pPr>
        <w:spacing w:before="240"/>
      </w:pPr>
      <w:r>
        <w:lastRenderedPageBreak/>
        <w:t>C(Reading)[T.Once or twice a week]                             0.0217      0.009      2.434      0.015       0.004       0.039</w:t>
      </w:r>
    </w:p>
    <w:p w14:paraId="78BC1E2F" w14:textId="77777777" w:rsidR="0010030F" w:rsidRDefault="0010030F" w:rsidP="0010030F">
      <w:pPr>
        <w:spacing w:before="240"/>
      </w:pPr>
      <w:r>
        <w:t>C(Reading)[T.Several times a week]                            -0.0332      0.009     -3.546      0.000      -0.052      -0.015</w:t>
      </w:r>
    </w:p>
    <w:p w14:paraId="63DEDFF7" w14:textId="77777777" w:rsidR="0010030F" w:rsidRDefault="0010030F" w:rsidP="0010030F">
      <w:pPr>
        <w:spacing w:before="240"/>
      </w:pPr>
      <w:r>
        <w:t>C(OnlineGambling)[T.Daily]                                    -0.1024      0.037     -2.733      0.006      -0.176      -0.029</w:t>
      </w:r>
    </w:p>
    <w:p w14:paraId="78430056" w14:textId="77777777" w:rsidR="0010030F" w:rsidRDefault="0010030F" w:rsidP="0010030F">
      <w:pPr>
        <w:spacing w:before="240"/>
      </w:pPr>
      <w:r>
        <w:t>C(OnlineGambling)[T.Hourly]                                    0.1545      0.151      1.023      0.306      -0.142       0.451</w:t>
      </w:r>
    </w:p>
    <w:p w14:paraId="3D70DBE1" w14:textId="77777777" w:rsidR="0010030F" w:rsidRDefault="0010030F" w:rsidP="0010030F">
      <w:pPr>
        <w:spacing w:before="240"/>
      </w:pPr>
      <w:r>
        <w:t>C(OnlineGambling)[T.More Often]                               -0.9749      0.147     -6.631      0.000      -1.263      -0.687</w:t>
      </w:r>
    </w:p>
    <w:p w14:paraId="2DB00B4D" w14:textId="77777777" w:rsidR="0010030F" w:rsidRDefault="0010030F" w:rsidP="0010030F">
      <w:pPr>
        <w:spacing w:before="240"/>
      </w:pPr>
      <w:r>
        <w:t>C(OnlineGambling)[T.Never]                                    -0.0698      0.009     -7.668      0.000      -0.088      -0.052</w:t>
      </w:r>
    </w:p>
    <w:p w14:paraId="55AE442A" w14:textId="77777777" w:rsidR="0010030F" w:rsidRDefault="0010030F" w:rsidP="0010030F">
      <w:pPr>
        <w:spacing w:before="240"/>
      </w:pPr>
      <w:r>
        <w:t>C(OnlineGambling)[T.Once or twice a week]                     -0.0468      0.016     -2.918      0.004      -0.078      -0.015</w:t>
      </w:r>
    </w:p>
    <w:p w14:paraId="1979EC22" w14:textId="77777777" w:rsidR="0010030F" w:rsidRDefault="0010030F" w:rsidP="0010030F">
      <w:pPr>
        <w:spacing w:before="240"/>
      </w:pPr>
      <w:r>
        <w:t>C(OnlineGambling)[T.Several times a week]                     -0.0824      0.032     -2.605      0.009      -0.144      -0.020</w:t>
      </w:r>
    </w:p>
    <w:p w14:paraId="756484E7" w14:textId="77777777" w:rsidR="0010030F" w:rsidRDefault="0010030F" w:rsidP="0010030F">
      <w:pPr>
        <w:spacing w:before="240"/>
      </w:pPr>
      <w:r>
        <w:t>C(HoursOnline)[T.2-4h]                                         0.0165      0.014      1.205      0.228      -0.010       0.043</w:t>
      </w:r>
    </w:p>
    <w:p w14:paraId="2C4B86BC" w14:textId="77777777" w:rsidR="0010030F" w:rsidRDefault="0010030F" w:rsidP="0010030F">
      <w:pPr>
        <w:spacing w:before="240"/>
      </w:pPr>
      <w:r>
        <w:t>C(HoursOnline)[T.4-6h]                                         0.0356      0.014      2.582      0.010       0.009       0.063</w:t>
      </w:r>
    </w:p>
    <w:p w14:paraId="687C94AA" w14:textId="77777777" w:rsidR="0010030F" w:rsidRDefault="0010030F" w:rsidP="0010030F">
      <w:pPr>
        <w:spacing w:before="240"/>
      </w:pPr>
      <w:r>
        <w:t>C(HoursOnline)[T.6-8h]                                         0.0250      0.015      1.664      0.096      -0.004       0.054</w:t>
      </w:r>
    </w:p>
    <w:p w14:paraId="0E602AB5" w14:textId="77777777" w:rsidR="0010030F" w:rsidRDefault="0010030F" w:rsidP="0010030F">
      <w:pPr>
        <w:spacing w:before="240"/>
      </w:pPr>
      <w:r>
        <w:t>C(HoursOnline)[T.8-10h]                                       -0.0006      0.016     -0.039      0.969      -0.031       0.030</w:t>
      </w:r>
    </w:p>
    <w:p w14:paraId="1A531947" w14:textId="77777777" w:rsidR="0010030F" w:rsidRDefault="0010030F" w:rsidP="0010030F">
      <w:pPr>
        <w:spacing w:before="240"/>
      </w:pPr>
      <w:r>
        <w:t>C(HoursOnline)[T.less than 2]                                  0.0759      0.016      4.616      0.000       0.044       0.108</w:t>
      </w:r>
    </w:p>
    <w:p w14:paraId="00FD8320" w14:textId="77777777" w:rsidR="0010030F" w:rsidRDefault="0010030F" w:rsidP="0010030F">
      <w:pPr>
        <w:spacing w:before="240"/>
      </w:pPr>
      <w:r>
        <w:t>C(HoursOnline)[T.more than 12h]                                0.0930      0.024      3.847      0.000       0.046       0.140</w:t>
      </w:r>
    </w:p>
    <w:p w14:paraId="189C1D4C" w14:textId="77777777" w:rsidR="0010030F" w:rsidRDefault="0010030F" w:rsidP="0010030F">
      <w:pPr>
        <w:spacing w:before="240"/>
      </w:pPr>
      <w:r>
        <w:t>cigarettes_z                                                  -0.0084      0.003     -2.890      0.004      -0.014      -0.003</w:t>
      </w:r>
    </w:p>
    <w:p w14:paraId="381CA8B4" w14:textId="77777777" w:rsidR="0010030F" w:rsidRDefault="0010030F" w:rsidP="0010030F">
      <w:pPr>
        <w:spacing w:before="240"/>
      </w:pPr>
      <w:r>
        <w:t>alcohol_z                                                     -0.0313      0.003    -10.516      0.000      -0.037      -0.025</w:t>
      </w:r>
    </w:p>
    <w:p w14:paraId="3E80DA4B" w14:textId="77777777" w:rsidR="0010030F" w:rsidRDefault="0010030F" w:rsidP="0010030F">
      <w:pPr>
        <w:spacing w:before="240"/>
      </w:pPr>
      <w:r>
        <w:t>extraversion                                                   0.0199      0.003      6.652      0.000       0.014       0.026</w:t>
      </w:r>
    </w:p>
    <w:p w14:paraId="704349C2" w14:textId="77777777" w:rsidR="0010030F" w:rsidRDefault="0010030F" w:rsidP="0010030F">
      <w:pPr>
        <w:spacing w:before="240"/>
      </w:pPr>
      <w:r>
        <w:t>openness                                                       0.0386      0.003     12.206      0.000       0.032       0.045</w:t>
      </w:r>
    </w:p>
    <w:p w14:paraId="60718180" w14:textId="77777777" w:rsidR="0010030F" w:rsidRDefault="0010030F" w:rsidP="0010030F">
      <w:pPr>
        <w:spacing w:before="240"/>
      </w:pPr>
      <w:r>
        <w:lastRenderedPageBreak/>
        <w:t>neuroticism                                                   -0.1441      0.004    -40.399      0.000      -0.151      -0.137</w:t>
      </w:r>
    </w:p>
    <w:p w14:paraId="7D81E63C" w14:textId="77777777" w:rsidR="0010030F" w:rsidRDefault="0010030F" w:rsidP="0010030F">
      <w:pPr>
        <w:spacing w:before="240"/>
      </w:pPr>
      <w:r>
        <w:t>conscienciousness                                              0.0242      0.004      6.356      0.000       0.017       0.032</w:t>
      </w:r>
    </w:p>
    <w:p w14:paraId="7B6A8AB9" w14:textId="77777777" w:rsidR="0010030F" w:rsidRDefault="0010030F" w:rsidP="0010030F">
      <w:pPr>
        <w:spacing w:before="240"/>
      </w:pPr>
      <w:r>
        <w:t>agreeableness                                                  0.1196      0.004     33.143      0.000       0.113       0.127</w:t>
      </w:r>
    </w:p>
    <w:p w14:paraId="4158D005" w14:textId="77777777" w:rsidR="0010030F" w:rsidRDefault="0010030F" w:rsidP="0010030F">
      <w:pPr>
        <w:spacing w:before="240"/>
      </w:pPr>
      <w:r>
        <w:t>perfectionism                                                  0.0575      0.006     10.077      0.000       0.046       0.069</w:t>
      </w:r>
    </w:p>
    <w:p w14:paraId="0731308D" w14:textId="77777777" w:rsidR="0010030F" w:rsidRDefault="0010030F" w:rsidP="0010030F">
      <w:pPr>
        <w:spacing w:before="240"/>
      </w:pPr>
      <w:r>
        <w:t>reward_drive                                                   0.0374      0.004      9.517      0.000       0.030       0.045</w:t>
      </w:r>
    </w:p>
    <w:p w14:paraId="052057CF" w14:textId="77777777" w:rsidR="0010030F" w:rsidRDefault="0010030F" w:rsidP="0010030F">
      <w:pPr>
        <w:spacing w:before="240"/>
      </w:pPr>
      <w:r>
        <w:t>==============================================================================</w:t>
      </w:r>
    </w:p>
    <w:p w14:paraId="44D557B9" w14:textId="77777777" w:rsidR="0010030F" w:rsidRDefault="0010030F" w:rsidP="0010030F">
      <w:pPr>
        <w:spacing w:before="240"/>
      </w:pPr>
      <w:r>
        <w:t>Omnibus:                     1748.065   Durbin-Watson:                   0.970</w:t>
      </w:r>
    </w:p>
    <w:p w14:paraId="47931E89" w14:textId="77777777" w:rsidR="0010030F" w:rsidRDefault="0010030F" w:rsidP="0010030F">
      <w:pPr>
        <w:spacing w:before="240"/>
      </w:pPr>
      <w:r>
        <w:t>Prob(Omnibus):                  0.000   Jarque-Bera (JB):             1728.108</w:t>
      </w:r>
    </w:p>
    <w:p w14:paraId="72074ECD" w14:textId="77777777" w:rsidR="0010030F" w:rsidRDefault="0010030F" w:rsidP="0010030F">
      <w:pPr>
        <w:spacing w:before="240"/>
      </w:pPr>
      <w:r>
        <w:t>Skew:                          -0.286   Prob(JB):                         0.00</w:t>
      </w:r>
    </w:p>
    <w:p w14:paraId="1D66F0EE" w14:textId="77777777" w:rsidR="0010030F" w:rsidRDefault="0010030F" w:rsidP="0010030F">
      <w:pPr>
        <w:spacing w:before="240"/>
      </w:pPr>
      <w:r>
        <w:t>Kurtosis:                       2.761   Cond. No.                         135.</w:t>
      </w:r>
    </w:p>
    <w:p w14:paraId="1135A804" w14:textId="77777777" w:rsidR="0010030F" w:rsidRDefault="0010030F" w:rsidP="0010030F">
      <w:pPr>
        <w:spacing w:before="240"/>
      </w:pPr>
      <w:r>
        <w:t>==============================================================================</w:t>
      </w:r>
    </w:p>
    <w:p w14:paraId="527B54DA" w14:textId="77777777" w:rsidR="0010030F" w:rsidRDefault="0010030F" w:rsidP="0010030F">
      <w:pPr>
        <w:spacing w:before="240"/>
      </w:pPr>
    </w:p>
    <w:p w14:paraId="60732043" w14:textId="77777777" w:rsidR="0010030F" w:rsidRDefault="0010030F" w:rsidP="0010030F">
      <w:pPr>
        <w:spacing w:before="240"/>
      </w:pPr>
      <w:r>
        <w:t>Notes:</w:t>
      </w:r>
    </w:p>
    <w:p w14:paraId="3BA987DA" w14:textId="77777777" w:rsidR="0010030F" w:rsidRDefault="0010030F" w:rsidP="0010030F">
      <w:pPr>
        <w:spacing w:before="240"/>
      </w:pPr>
      <w:r>
        <w:t>[1] Standard Errors assume that the covariance matrix of the errors is correctly specified.</w:t>
      </w:r>
    </w:p>
    <w:p w14:paraId="71CD840B" w14:textId="77777777" w:rsidR="0010030F" w:rsidRDefault="0010030F" w:rsidP="0010030F">
      <w:pPr>
        <w:spacing w:before="240"/>
      </w:pPr>
      <w:r>
        <w:t xml:space="preserve">                                    OLS Regression Results                                    </w:t>
      </w:r>
    </w:p>
    <w:p w14:paraId="744F8FA1" w14:textId="77777777" w:rsidR="0010030F" w:rsidRDefault="0010030F" w:rsidP="0010030F">
      <w:pPr>
        <w:spacing w:before="240"/>
      </w:pPr>
      <w:r>
        <w:t>==============================================================================================</w:t>
      </w:r>
    </w:p>
    <w:p w14:paraId="2B461A96" w14:textId="77777777" w:rsidR="0010030F" w:rsidRDefault="0010030F" w:rsidP="0010030F">
      <w:pPr>
        <w:spacing w:before="240"/>
      </w:pPr>
      <w:r>
        <w:t>Dep. Variable:     spending_more_time_with_loved_ones   R-squared:                       0.075</w:t>
      </w:r>
    </w:p>
    <w:p w14:paraId="3B76B326" w14:textId="77777777" w:rsidR="0010030F" w:rsidRDefault="0010030F" w:rsidP="0010030F">
      <w:pPr>
        <w:spacing w:before="240"/>
      </w:pPr>
      <w:r>
        <w:t>Model:                                            OLS   Adj. R-squared:                  0.074</w:t>
      </w:r>
    </w:p>
    <w:p w14:paraId="53C39DA8" w14:textId="77777777" w:rsidR="0010030F" w:rsidRDefault="0010030F" w:rsidP="0010030F">
      <w:pPr>
        <w:spacing w:before="240"/>
      </w:pPr>
      <w:r>
        <w:t>Method:                                 Least Squares   F-statistic:                     136.2</w:t>
      </w:r>
    </w:p>
    <w:p w14:paraId="1284229B" w14:textId="77777777" w:rsidR="0010030F" w:rsidRDefault="0010030F" w:rsidP="0010030F">
      <w:pPr>
        <w:spacing w:before="240"/>
      </w:pPr>
      <w:r>
        <w:lastRenderedPageBreak/>
        <w:t>Date:                                Tue, 11 Apr 2023   Prob (F-statistic):               0.00</w:t>
      </w:r>
    </w:p>
    <w:p w14:paraId="72304F59" w14:textId="77777777" w:rsidR="0010030F" w:rsidRDefault="0010030F" w:rsidP="0010030F">
      <w:pPr>
        <w:spacing w:before="240"/>
      </w:pPr>
      <w:r>
        <w:t>Time:                                        20:05:15   Log-Likelihood:            -2.0068e+05</w:t>
      </w:r>
    </w:p>
    <w:p w14:paraId="42610EA1" w14:textId="77777777" w:rsidR="0010030F" w:rsidRDefault="0010030F" w:rsidP="0010030F">
      <w:pPr>
        <w:spacing w:before="240"/>
      </w:pPr>
      <w:r>
        <w:t>No. Observations:                              108031   AIC:                         4.015e+05</w:t>
      </w:r>
    </w:p>
    <w:p w14:paraId="207B15B9" w14:textId="77777777" w:rsidR="0010030F" w:rsidRDefault="0010030F" w:rsidP="0010030F">
      <w:pPr>
        <w:spacing w:before="240"/>
      </w:pPr>
      <w:r>
        <w:t>Df Residuals:                                  107966   BIC:                         4.021e+05</w:t>
      </w:r>
    </w:p>
    <w:p w14:paraId="2CFD2EE1" w14:textId="77777777" w:rsidR="0010030F" w:rsidRDefault="0010030F" w:rsidP="0010030F">
      <w:pPr>
        <w:spacing w:before="240"/>
      </w:pPr>
      <w:r>
        <w:t xml:space="preserve">Df Model:                                          64                                         </w:t>
      </w:r>
    </w:p>
    <w:p w14:paraId="07FC2AF5" w14:textId="77777777" w:rsidR="0010030F" w:rsidRDefault="0010030F" w:rsidP="0010030F">
      <w:pPr>
        <w:spacing w:before="240"/>
      </w:pPr>
      <w:r>
        <w:t xml:space="preserve">Covariance Type:                            nonrobust                                         </w:t>
      </w:r>
    </w:p>
    <w:p w14:paraId="7008BBD6" w14:textId="77777777" w:rsidR="0010030F" w:rsidRDefault="0010030F" w:rsidP="0010030F">
      <w:pPr>
        <w:spacing w:before="240"/>
      </w:pPr>
      <w:r>
        <w:t>==============================================================================================================================</w:t>
      </w:r>
    </w:p>
    <w:p w14:paraId="1A1B01D9" w14:textId="77777777" w:rsidR="0010030F" w:rsidRDefault="0010030F" w:rsidP="0010030F">
      <w:pPr>
        <w:spacing w:before="240"/>
      </w:pPr>
      <w:r>
        <w:t xml:space="preserve">                                                                 coef    std err          t      P&gt;|t|      [0.025      0.975]</w:t>
      </w:r>
    </w:p>
    <w:p w14:paraId="1922941D" w14:textId="77777777" w:rsidR="0010030F" w:rsidRDefault="0010030F" w:rsidP="0010030F">
      <w:pPr>
        <w:spacing w:before="240"/>
      </w:pPr>
      <w:r>
        <w:t>------------------------------------------------------------------------------------------------------------------------------</w:t>
      </w:r>
    </w:p>
    <w:p w14:paraId="5E98CB70" w14:textId="77777777" w:rsidR="0010030F" w:rsidRDefault="0010030F" w:rsidP="0010030F">
      <w:pPr>
        <w:spacing w:before="240"/>
      </w:pPr>
      <w:r>
        <w:t>Intercept                                                      0.2506      0.099      2.541      0.011       0.057       0.444</w:t>
      </w:r>
    </w:p>
    <w:p w14:paraId="26C17CA7" w14:textId="77777777" w:rsidR="0010030F" w:rsidRDefault="0010030F" w:rsidP="0010030F">
      <w:pPr>
        <w:spacing w:before="240"/>
      </w:pPr>
      <w:r>
        <w:t>C(timepoint)[T.june2021]                                      -0.1343      0.016     -8.263      0.000      -0.166      -0.102</w:t>
      </w:r>
    </w:p>
    <w:p w14:paraId="67D7DAE6" w14:textId="77777777" w:rsidR="0010030F" w:rsidRDefault="0010030F" w:rsidP="0010030F">
      <w:pPr>
        <w:spacing w:before="240"/>
      </w:pPr>
      <w:r>
        <w:t>C(timepoint)[T.may2020]                                        0.2002      0.012     16.042      0.000       0.176       0.225</w:t>
      </w:r>
    </w:p>
    <w:p w14:paraId="5EF5874A" w14:textId="77777777" w:rsidR="0010030F" w:rsidRDefault="0010030F" w:rsidP="0010030F">
      <w:pPr>
        <w:spacing w:before="240"/>
      </w:pPr>
      <w:r>
        <w:t>C(Age_decade)[T.20.0]                                         -0.2344      0.039     -6.028      0.000      -0.311      -0.158</w:t>
      </w:r>
    </w:p>
    <w:p w14:paraId="0C5404A4" w14:textId="77777777" w:rsidR="0010030F" w:rsidRDefault="0010030F" w:rsidP="0010030F">
      <w:pPr>
        <w:spacing w:before="240"/>
      </w:pPr>
      <w:r>
        <w:t>C(Age_decade)[T.30.0]                                         -0.1967      0.042     -4.637      0.000      -0.280      -0.114</w:t>
      </w:r>
    </w:p>
    <w:p w14:paraId="0E42CA7E" w14:textId="77777777" w:rsidR="0010030F" w:rsidRDefault="0010030F" w:rsidP="0010030F">
      <w:pPr>
        <w:spacing w:before="240"/>
      </w:pPr>
      <w:r>
        <w:t>C(Age_decade)[T.40.0]                                         -0.2644      0.042     -6.317      0.000      -0.346      -0.182</w:t>
      </w:r>
    </w:p>
    <w:p w14:paraId="335EFF1E" w14:textId="77777777" w:rsidR="0010030F" w:rsidRDefault="0010030F" w:rsidP="0010030F">
      <w:pPr>
        <w:spacing w:before="240"/>
      </w:pPr>
      <w:r>
        <w:t>C(Age_decade)[T.50.0]                                         -0.2958      0.041     -7.134      0.000      -0.377      -0.215</w:t>
      </w:r>
    </w:p>
    <w:p w14:paraId="5E6DF657" w14:textId="77777777" w:rsidR="0010030F" w:rsidRDefault="0010030F" w:rsidP="0010030F">
      <w:pPr>
        <w:spacing w:before="240"/>
      </w:pPr>
      <w:r>
        <w:t>C(Age_decade)[T.60.0]                                         -0.3759      0.043     -8.770      0.000      -0.460      -0.292</w:t>
      </w:r>
    </w:p>
    <w:p w14:paraId="3B905CA5" w14:textId="77777777" w:rsidR="0010030F" w:rsidRDefault="0010030F" w:rsidP="0010030F">
      <w:pPr>
        <w:spacing w:before="240"/>
      </w:pPr>
      <w:r>
        <w:t>C(Age_decade)[T.70.0]                                         -0.1820      0.046     -3.972      0.000      -0.272      -0.092</w:t>
      </w:r>
    </w:p>
    <w:p w14:paraId="2C3EF524" w14:textId="77777777" w:rsidR="0010030F" w:rsidRDefault="0010030F" w:rsidP="0010030F">
      <w:pPr>
        <w:spacing w:before="240"/>
      </w:pPr>
      <w:r>
        <w:lastRenderedPageBreak/>
        <w:t>C(Age_decade)[T.80.0]                                         -0.5504      0.062     -8.936      0.000      -0.671      -0.430</w:t>
      </w:r>
    </w:p>
    <w:p w14:paraId="064F3FB2" w14:textId="77777777" w:rsidR="0010030F" w:rsidRDefault="0010030F" w:rsidP="0010030F">
      <w:pPr>
        <w:spacing w:before="240"/>
      </w:pPr>
      <w:r>
        <w:t>C(Residence)[T.United Kingdom]                                -0.0897      0.018     -4.974      0.000      -0.125      -0.054</w:t>
      </w:r>
    </w:p>
    <w:p w14:paraId="294B4C6F" w14:textId="77777777" w:rsidR="0010030F" w:rsidRDefault="0010030F" w:rsidP="0010030F">
      <w:pPr>
        <w:spacing w:before="240"/>
      </w:pPr>
      <w:r>
        <w:t>C(Sex)[T.Male]                                                -0.3307      0.011    -30.023      0.000      -0.352      -0.309</w:t>
      </w:r>
    </w:p>
    <w:p w14:paraId="48BFFDB7" w14:textId="77777777" w:rsidR="0010030F" w:rsidRDefault="0010030F" w:rsidP="0010030F">
      <w:pPr>
        <w:spacing w:before="240"/>
      </w:pPr>
      <w:r>
        <w:t>C(Sex)[T.Other]                                               -0.5575      0.075     -7.463      0.000      -0.704      -0.411</w:t>
      </w:r>
    </w:p>
    <w:p w14:paraId="08752296" w14:textId="77777777" w:rsidR="0010030F" w:rsidRDefault="0010030F" w:rsidP="0010030F">
      <w:pPr>
        <w:spacing w:before="240"/>
      </w:pPr>
      <w:r>
        <w:t>C(Education)[T.PhD]                                           -0.0879      0.024     -3.717      0.000      -0.134      -0.042</w:t>
      </w:r>
    </w:p>
    <w:p w14:paraId="10BC8473" w14:textId="77777777" w:rsidR="0010030F" w:rsidRDefault="0010030F" w:rsidP="0010030F">
      <w:pPr>
        <w:spacing w:before="240"/>
      </w:pPr>
      <w:r>
        <w:t>C(Education)[T.School]                                        -0.0423      0.011     -3.939      0.000      -0.063      -0.021</w:t>
      </w:r>
    </w:p>
    <w:p w14:paraId="2B31ECD8" w14:textId="77777777" w:rsidR="0010030F" w:rsidRDefault="0010030F" w:rsidP="0010030F">
      <w:pPr>
        <w:spacing w:before="240"/>
      </w:pPr>
      <w:r>
        <w:t>C(Education)[T.preGCSE]                                       -0.1164      0.041     -2.842      0.004      -0.197      -0.036</w:t>
      </w:r>
    </w:p>
    <w:p w14:paraId="3557F5BB" w14:textId="77777777" w:rsidR="0010030F" w:rsidRDefault="0010030F" w:rsidP="0010030F">
      <w:pPr>
        <w:spacing w:before="240"/>
      </w:pPr>
      <w:r>
        <w:t>C(Ethnicity)[T.Asian or Asian British]                         0.2922      0.078      3.725      0.000       0.138       0.446</w:t>
      </w:r>
    </w:p>
    <w:p w14:paraId="0A7AE9EB" w14:textId="77777777" w:rsidR="0010030F" w:rsidRDefault="0010030F" w:rsidP="0010030F">
      <w:pPr>
        <w:spacing w:before="240"/>
      </w:pPr>
      <w:r>
        <w:t>C(Ethnicity)[T.Black, Black British, Caribbean or African]     0.4713      0.115      4.107      0.000       0.246       0.696</w:t>
      </w:r>
    </w:p>
    <w:p w14:paraId="286C8DD3" w14:textId="77777777" w:rsidR="0010030F" w:rsidRDefault="0010030F" w:rsidP="0010030F">
      <w:pPr>
        <w:spacing w:before="240"/>
      </w:pPr>
      <w:r>
        <w:t>C(Ethnicity)[T.Mixed or multiple ethnic groups]                0.0907      0.081      1.122      0.262      -0.068       0.249</w:t>
      </w:r>
    </w:p>
    <w:p w14:paraId="6789ACFE" w14:textId="77777777" w:rsidR="0010030F" w:rsidRDefault="0010030F" w:rsidP="0010030F">
      <w:pPr>
        <w:spacing w:before="240"/>
      </w:pPr>
      <w:r>
        <w:t>C(Ethnicity)[T.Other ethnic group]                             0.4024      0.108      3.741      0.000       0.192       0.613</w:t>
      </w:r>
    </w:p>
    <w:p w14:paraId="27BE8835" w14:textId="77777777" w:rsidR="0010030F" w:rsidRDefault="0010030F" w:rsidP="0010030F">
      <w:pPr>
        <w:spacing w:before="240"/>
      </w:pPr>
      <w:r>
        <w:t>C(Ethnicity)[T.White]                                          0.0998      0.073      1.377      0.168      -0.042       0.242</w:t>
      </w:r>
    </w:p>
    <w:p w14:paraId="537C1D5D" w14:textId="77777777" w:rsidR="0010030F" w:rsidRDefault="0010030F" w:rsidP="0010030F">
      <w:pPr>
        <w:spacing w:before="240"/>
      </w:pPr>
      <w:r>
        <w:t>C(Occupation)[T.Homemaker]                                     0.1871      0.051      3.668      0.000       0.087       0.287</w:t>
      </w:r>
    </w:p>
    <w:p w14:paraId="5B7F56E5" w14:textId="77777777" w:rsidR="0010030F" w:rsidRDefault="0010030F" w:rsidP="0010030F">
      <w:pPr>
        <w:spacing w:before="240"/>
      </w:pPr>
      <w:r>
        <w:t>C(Occupation)[T.Retired]                                       0.4508      0.045     10.119      0.000       0.363       0.538</w:t>
      </w:r>
    </w:p>
    <w:p w14:paraId="3F356E6D" w14:textId="77777777" w:rsidR="0010030F" w:rsidRDefault="0010030F" w:rsidP="0010030F">
      <w:pPr>
        <w:spacing w:before="240"/>
      </w:pPr>
      <w:r>
        <w:t>C(Occupation)[T.Student]                                       0.3822      0.050      7.678      0.000       0.285       0.480</w:t>
      </w:r>
    </w:p>
    <w:p w14:paraId="7FDA2043" w14:textId="77777777" w:rsidR="0010030F" w:rsidRDefault="0010030F" w:rsidP="0010030F">
      <w:pPr>
        <w:spacing w:before="240"/>
      </w:pPr>
      <w:r>
        <w:t>C(Occupation)[T.Unemployed/Looking for work]                   0.2017      0.051      3.975      0.000       0.102       0.301</w:t>
      </w:r>
    </w:p>
    <w:p w14:paraId="6E14B448" w14:textId="77777777" w:rsidR="0010030F" w:rsidRDefault="0010030F" w:rsidP="0010030F">
      <w:pPr>
        <w:spacing w:before="240"/>
      </w:pPr>
      <w:r>
        <w:t>C(Occupation)[T.Worker]                                        0.3737      0.043      8.771      0.000       0.290       0.457</w:t>
      </w:r>
    </w:p>
    <w:p w14:paraId="2B55176F" w14:textId="77777777" w:rsidR="0010030F" w:rsidRDefault="0010030F" w:rsidP="0010030F">
      <w:pPr>
        <w:spacing w:before="240"/>
      </w:pPr>
      <w:r>
        <w:t>C(Exercise)[T.Daily]                                           0.1578      0.019      8.295      0.000       0.121       0.195</w:t>
      </w:r>
    </w:p>
    <w:p w14:paraId="7A70B8BD" w14:textId="77777777" w:rsidR="0010030F" w:rsidRDefault="0010030F" w:rsidP="0010030F">
      <w:pPr>
        <w:spacing w:before="240"/>
      </w:pPr>
      <w:r>
        <w:t>C(Exercise)[T.Hourly]                                          0.3748      0.081      4.638      0.000       0.216       0.533</w:t>
      </w:r>
    </w:p>
    <w:p w14:paraId="516C2C6F" w14:textId="77777777" w:rsidR="0010030F" w:rsidRDefault="0010030F" w:rsidP="0010030F">
      <w:pPr>
        <w:spacing w:before="240"/>
      </w:pPr>
      <w:r>
        <w:lastRenderedPageBreak/>
        <w:t>C(Exercise)[T.More Often]                                      0.5013      0.071      7.103      0.000       0.363       0.640</w:t>
      </w:r>
    </w:p>
    <w:p w14:paraId="3DF18F3E" w14:textId="77777777" w:rsidR="0010030F" w:rsidRDefault="0010030F" w:rsidP="0010030F">
      <w:pPr>
        <w:spacing w:before="240"/>
      </w:pPr>
      <w:r>
        <w:t>C(Exercise)[T.Never]                                           0.1479      0.042      3.549      0.000       0.066       0.230</w:t>
      </w:r>
    </w:p>
    <w:p w14:paraId="77110D18" w14:textId="77777777" w:rsidR="0010030F" w:rsidRDefault="0010030F" w:rsidP="0010030F">
      <w:pPr>
        <w:spacing w:before="240"/>
      </w:pPr>
      <w:r>
        <w:t>C(Exercise)[T.Once or twice a week]                            0.1210      0.021      5.857      0.000       0.080       0.161</w:t>
      </w:r>
    </w:p>
    <w:p w14:paraId="64304E2C" w14:textId="77777777" w:rsidR="0010030F" w:rsidRDefault="0010030F" w:rsidP="0010030F">
      <w:pPr>
        <w:spacing w:before="240"/>
      </w:pPr>
      <w:r>
        <w:t>C(Exercise)[T.Several times a week]                            0.1757      0.019      9.085      0.000       0.138       0.214</w:t>
      </w:r>
    </w:p>
    <w:p w14:paraId="2C33E2F3" w14:textId="77777777" w:rsidR="0010030F" w:rsidRDefault="0010030F" w:rsidP="0010030F">
      <w:pPr>
        <w:spacing w:before="240"/>
      </w:pPr>
      <w:r>
        <w:t>C(Meditation)[T.Daily]                                         0.2055      0.023      8.879      0.000       0.160       0.251</w:t>
      </w:r>
    </w:p>
    <w:p w14:paraId="5D964C82" w14:textId="77777777" w:rsidR="0010030F" w:rsidRDefault="0010030F" w:rsidP="0010030F">
      <w:pPr>
        <w:spacing w:before="240"/>
      </w:pPr>
      <w:r>
        <w:t>C(Meditation)[T.Hourly]                                        0.4218      0.259      1.628      0.104      -0.086       0.930</w:t>
      </w:r>
    </w:p>
    <w:p w14:paraId="6A01F4F6" w14:textId="77777777" w:rsidR="0010030F" w:rsidRDefault="0010030F" w:rsidP="0010030F">
      <w:pPr>
        <w:spacing w:before="240"/>
      </w:pPr>
      <w:r>
        <w:t>C(Meditation)[T.More Often]                                   -1.5661      0.173     -9.050      0.000      -1.905      -1.227</w:t>
      </w:r>
    </w:p>
    <w:p w14:paraId="681F641F" w14:textId="77777777" w:rsidR="0010030F" w:rsidRDefault="0010030F" w:rsidP="0010030F">
      <w:pPr>
        <w:spacing w:before="240"/>
      </w:pPr>
      <w:r>
        <w:t>C(Meditation)[T.Never]                                        -0.0221      0.011     -1.952      0.051      -0.044    8.72e-05</w:t>
      </w:r>
    </w:p>
    <w:p w14:paraId="1750E28A" w14:textId="77777777" w:rsidR="0010030F" w:rsidRDefault="0010030F" w:rsidP="0010030F">
      <w:pPr>
        <w:spacing w:before="240"/>
      </w:pPr>
      <w:r>
        <w:t>C(Meditation)[T.Once or twice a week]                          0.0435      0.017      2.550      0.011       0.010       0.077</w:t>
      </w:r>
    </w:p>
    <w:p w14:paraId="150F837B" w14:textId="77777777" w:rsidR="0010030F" w:rsidRDefault="0010030F" w:rsidP="0010030F">
      <w:pPr>
        <w:spacing w:before="240"/>
      </w:pPr>
      <w:r>
        <w:t>C(Meditation)[T.Several times a week]                          0.0185      0.024      0.777      0.437      -0.028       0.065</w:t>
      </w:r>
    </w:p>
    <w:p w14:paraId="0F33B3C5" w14:textId="77777777" w:rsidR="0010030F" w:rsidRDefault="0010030F" w:rsidP="0010030F">
      <w:pPr>
        <w:spacing w:before="240"/>
      </w:pPr>
      <w:r>
        <w:t>C(Reading)[T.Daily]                                           -0.0902      0.014     -6.543      0.000      -0.117      -0.063</w:t>
      </w:r>
    </w:p>
    <w:p w14:paraId="4D8434E1" w14:textId="77777777" w:rsidR="0010030F" w:rsidRDefault="0010030F" w:rsidP="0010030F">
      <w:pPr>
        <w:spacing w:before="240"/>
      </w:pPr>
      <w:r>
        <w:t>C(Reading)[T.Hourly]                                           0.2828      0.057      4.986      0.000       0.172       0.394</w:t>
      </w:r>
    </w:p>
    <w:p w14:paraId="63ED6AF0" w14:textId="77777777" w:rsidR="0010030F" w:rsidRDefault="0010030F" w:rsidP="0010030F">
      <w:pPr>
        <w:spacing w:before="240"/>
      </w:pPr>
      <w:r>
        <w:t>C(Reading)[T.More Often]                                       0.2252      0.091      2.482      0.013       0.047       0.403</w:t>
      </w:r>
    </w:p>
    <w:p w14:paraId="262C52CE" w14:textId="77777777" w:rsidR="0010030F" w:rsidRDefault="0010030F" w:rsidP="0010030F">
      <w:pPr>
        <w:spacing w:before="240"/>
      </w:pPr>
      <w:r>
        <w:t>C(Reading)[T.Never]                                           -0.0607      0.024     -2.549      0.011      -0.107      -0.014</w:t>
      </w:r>
    </w:p>
    <w:p w14:paraId="0D71659B" w14:textId="77777777" w:rsidR="0010030F" w:rsidRDefault="0010030F" w:rsidP="0010030F">
      <w:pPr>
        <w:spacing w:before="240"/>
      </w:pPr>
      <w:r>
        <w:t>C(Reading)[T.Once or twice a week]                             0.0177      0.015      1.176      0.240      -0.012       0.047</w:t>
      </w:r>
    </w:p>
    <w:p w14:paraId="5253AAB2" w14:textId="77777777" w:rsidR="0010030F" w:rsidRDefault="0010030F" w:rsidP="0010030F">
      <w:pPr>
        <w:spacing w:before="240"/>
      </w:pPr>
      <w:r>
        <w:t>C(Reading)[T.Several times a week]                            -0.1143      0.016     -7.207      0.000      -0.145      -0.083</w:t>
      </w:r>
    </w:p>
    <w:p w14:paraId="6EC86220" w14:textId="77777777" w:rsidR="0010030F" w:rsidRDefault="0010030F" w:rsidP="0010030F">
      <w:pPr>
        <w:spacing w:before="240"/>
      </w:pPr>
      <w:r>
        <w:t>C(OnlineGambling)[T.Daily]                                    -0.1464      0.063     -2.307      0.021      -0.271      -0.022</w:t>
      </w:r>
    </w:p>
    <w:p w14:paraId="1869624F" w14:textId="77777777" w:rsidR="0010030F" w:rsidRDefault="0010030F" w:rsidP="0010030F">
      <w:pPr>
        <w:spacing w:before="240"/>
      </w:pPr>
      <w:r>
        <w:t>C(OnlineGambling)[T.Hourly]                                    0.2969      0.256      1.160      0.246      -0.205       0.798</w:t>
      </w:r>
    </w:p>
    <w:p w14:paraId="1DED2DC5" w14:textId="77777777" w:rsidR="0010030F" w:rsidRDefault="0010030F" w:rsidP="0010030F">
      <w:pPr>
        <w:spacing w:before="240"/>
      </w:pPr>
      <w:r>
        <w:lastRenderedPageBreak/>
        <w:t>C(OnlineGambling)[T.More Often]                               -0.5608      0.249     -2.252      0.024      -1.049      -0.073</w:t>
      </w:r>
    </w:p>
    <w:p w14:paraId="2F019378" w14:textId="77777777" w:rsidR="0010030F" w:rsidRDefault="0010030F" w:rsidP="0010030F">
      <w:pPr>
        <w:spacing w:before="240"/>
      </w:pPr>
      <w:r>
        <w:t>C(OnlineGambling)[T.Never]                                    -0.0892      0.015     -5.780      0.000      -0.119      -0.059</w:t>
      </w:r>
    </w:p>
    <w:p w14:paraId="6A831F35" w14:textId="77777777" w:rsidR="0010030F" w:rsidRDefault="0010030F" w:rsidP="0010030F">
      <w:pPr>
        <w:spacing w:before="240"/>
      </w:pPr>
      <w:r>
        <w:t>C(OnlineGambling)[T.Once or twice a week]                      0.1032      0.027      3.801      0.000       0.050       0.156</w:t>
      </w:r>
    </w:p>
    <w:p w14:paraId="4351326F" w14:textId="77777777" w:rsidR="0010030F" w:rsidRDefault="0010030F" w:rsidP="0010030F">
      <w:pPr>
        <w:spacing w:before="240"/>
      </w:pPr>
      <w:r>
        <w:t>C(OnlineGambling)[T.Several times a week]                     -0.2451      0.054     -4.573      0.000      -0.350      -0.140</w:t>
      </w:r>
    </w:p>
    <w:p w14:paraId="1D08A1AC" w14:textId="77777777" w:rsidR="0010030F" w:rsidRDefault="0010030F" w:rsidP="0010030F">
      <w:pPr>
        <w:spacing w:before="240"/>
      </w:pPr>
      <w:r>
        <w:t>C(HoursOnline)[T.2-4h]                                        -0.3742      0.023    -16.132      0.000      -0.420      -0.329</w:t>
      </w:r>
    </w:p>
    <w:p w14:paraId="6F2EF2B0" w14:textId="77777777" w:rsidR="0010030F" w:rsidRDefault="0010030F" w:rsidP="0010030F">
      <w:pPr>
        <w:spacing w:before="240"/>
      </w:pPr>
      <w:r>
        <w:t>C(HoursOnline)[T.4-6h]                                        -0.2539      0.023    -10.863      0.000      -0.300      -0.208</w:t>
      </w:r>
    </w:p>
    <w:p w14:paraId="77213468" w14:textId="77777777" w:rsidR="0010030F" w:rsidRDefault="0010030F" w:rsidP="0010030F">
      <w:pPr>
        <w:spacing w:before="240"/>
      </w:pPr>
      <w:r>
        <w:t>C(HoursOnline)[T.6-8h]                                        -0.1788      0.025     -7.038      0.000      -0.229      -0.129</w:t>
      </w:r>
    </w:p>
    <w:p w14:paraId="4FE47E54" w14:textId="77777777" w:rsidR="0010030F" w:rsidRDefault="0010030F" w:rsidP="0010030F">
      <w:pPr>
        <w:spacing w:before="240"/>
      </w:pPr>
      <w:r>
        <w:t>C(HoursOnline)[T.8-10h]                                       -0.1872      0.026     -7.083      0.000      -0.239      -0.135</w:t>
      </w:r>
    </w:p>
    <w:p w14:paraId="0BCF42CC" w14:textId="77777777" w:rsidR="0010030F" w:rsidRDefault="0010030F" w:rsidP="0010030F">
      <w:pPr>
        <w:spacing w:before="240"/>
      </w:pPr>
      <w:r>
        <w:t>C(HoursOnline)[T.less than 2]                                 -0.6000      0.028    -21.540      0.000      -0.655      -0.545</w:t>
      </w:r>
    </w:p>
    <w:p w14:paraId="29423D44" w14:textId="77777777" w:rsidR="0010030F" w:rsidRDefault="0010030F" w:rsidP="0010030F">
      <w:pPr>
        <w:spacing w:before="240"/>
      </w:pPr>
      <w:r>
        <w:t>C(HoursOnline)[T.more than 12h]                               -0.1289      0.041     -3.149      0.002      -0.209      -0.049</w:t>
      </w:r>
    </w:p>
    <w:p w14:paraId="6D35132C" w14:textId="77777777" w:rsidR="0010030F" w:rsidRDefault="0010030F" w:rsidP="0010030F">
      <w:pPr>
        <w:spacing w:before="240"/>
      </w:pPr>
      <w:r>
        <w:t>cigarettes_z                                                  -0.0588      0.005    -11.877      0.000      -0.068      -0.049</w:t>
      </w:r>
    </w:p>
    <w:p w14:paraId="282D650A" w14:textId="77777777" w:rsidR="0010030F" w:rsidRDefault="0010030F" w:rsidP="0010030F">
      <w:pPr>
        <w:spacing w:before="240"/>
      </w:pPr>
      <w:r>
        <w:t>alcohol_z                                                      0.0258      0.005      5.107      0.000       0.016       0.036</w:t>
      </w:r>
    </w:p>
    <w:p w14:paraId="7089F364" w14:textId="77777777" w:rsidR="0010030F" w:rsidRDefault="0010030F" w:rsidP="0010030F">
      <w:pPr>
        <w:spacing w:before="240"/>
      </w:pPr>
      <w:r>
        <w:t>extraversion                                                   0.1206      0.005     23.841      0.000       0.111       0.131</w:t>
      </w:r>
    </w:p>
    <w:p w14:paraId="774B3D75" w14:textId="77777777" w:rsidR="0010030F" w:rsidRDefault="0010030F" w:rsidP="0010030F">
      <w:pPr>
        <w:spacing w:before="240"/>
      </w:pPr>
      <w:r>
        <w:t>openness                                                       0.0437      0.005      8.148      0.000       0.033       0.054</w:t>
      </w:r>
    </w:p>
    <w:p w14:paraId="1C81B4B5" w14:textId="77777777" w:rsidR="0010030F" w:rsidRDefault="0010030F" w:rsidP="0010030F">
      <w:pPr>
        <w:spacing w:before="240"/>
      </w:pPr>
      <w:r>
        <w:t>neuroticism                                                   -0.1546      0.006    -25.588      0.000      -0.166      -0.143</w:t>
      </w:r>
    </w:p>
    <w:p w14:paraId="36FE3954" w14:textId="77777777" w:rsidR="0010030F" w:rsidRDefault="0010030F" w:rsidP="0010030F">
      <w:pPr>
        <w:spacing w:before="240"/>
      </w:pPr>
      <w:r>
        <w:t>conscienciousness                                              0.0930      0.006     14.434      0.000       0.080       0.106</w:t>
      </w:r>
    </w:p>
    <w:p w14:paraId="51EA207C" w14:textId="77777777" w:rsidR="0010030F" w:rsidRDefault="0010030F" w:rsidP="0010030F">
      <w:pPr>
        <w:spacing w:before="240"/>
      </w:pPr>
      <w:r>
        <w:t>agreeableness                                                  0.2773      0.006     45.346      0.000       0.265       0.289</w:t>
      </w:r>
    </w:p>
    <w:p w14:paraId="1DED0E24" w14:textId="77777777" w:rsidR="0010030F" w:rsidRDefault="0010030F" w:rsidP="0010030F">
      <w:pPr>
        <w:spacing w:before="240"/>
      </w:pPr>
      <w:r>
        <w:t>perfectionism                                                  0.0908      0.010      9.394      0.000       0.072       0.110</w:t>
      </w:r>
    </w:p>
    <w:p w14:paraId="2A442D6E" w14:textId="77777777" w:rsidR="0010030F" w:rsidRDefault="0010030F" w:rsidP="0010030F">
      <w:pPr>
        <w:spacing w:before="240"/>
      </w:pPr>
      <w:r>
        <w:t>reward_drive                                                   0.0808      0.007     12.116      0.000       0.068       0.094</w:t>
      </w:r>
    </w:p>
    <w:p w14:paraId="148FB133" w14:textId="77777777" w:rsidR="0010030F" w:rsidRDefault="0010030F" w:rsidP="0010030F">
      <w:pPr>
        <w:spacing w:before="240"/>
      </w:pPr>
      <w:r>
        <w:lastRenderedPageBreak/>
        <w:t>==============================================================================</w:t>
      </w:r>
    </w:p>
    <w:p w14:paraId="678DBC01" w14:textId="77777777" w:rsidR="0010030F" w:rsidRDefault="0010030F" w:rsidP="0010030F">
      <w:pPr>
        <w:spacing w:before="240"/>
      </w:pPr>
      <w:r>
        <w:t>Omnibus:                     7309.506   Durbin-Watson:                   0.968</w:t>
      </w:r>
    </w:p>
    <w:p w14:paraId="43726155" w14:textId="77777777" w:rsidR="0010030F" w:rsidRDefault="0010030F" w:rsidP="0010030F">
      <w:pPr>
        <w:spacing w:before="240"/>
      </w:pPr>
      <w:r>
        <w:t>Prob(Omnibus):                  0.000   Jarque-Bera (JB):             9281.928</w:t>
      </w:r>
    </w:p>
    <w:p w14:paraId="160CD418" w14:textId="77777777" w:rsidR="0010030F" w:rsidRDefault="0010030F" w:rsidP="0010030F">
      <w:pPr>
        <w:spacing w:before="240"/>
      </w:pPr>
      <w:r>
        <w:t>Skew:                          -0.636   Prob(JB):                         0.00</w:t>
      </w:r>
    </w:p>
    <w:p w14:paraId="05316ADF" w14:textId="77777777" w:rsidR="0010030F" w:rsidRDefault="0010030F" w:rsidP="0010030F">
      <w:pPr>
        <w:spacing w:before="240"/>
      </w:pPr>
      <w:r>
        <w:t>Kurtosis:                       3.666   Cond. No.                         135.</w:t>
      </w:r>
    </w:p>
    <w:p w14:paraId="53DDB1CC" w14:textId="77777777" w:rsidR="0010030F" w:rsidRDefault="0010030F" w:rsidP="0010030F">
      <w:pPr>
        <w:spacing w:before="240"/>
      </w:pPr>
      <w:r>
        <w:t>==============================================================================</w:t>
      </w:r>
    </w:p>
    <w:p w14:paraId="7AFAAF34" w14:textId="77777777" w:rsidR="0010030F" w:rsidRDefault="0010030F" w:rsidP="0010030F">
      <w:pPr>
        <w:spacing w:before="240"/>
      </w:pPr>
    </w:p>
    <w:p w14:paraId="7E2064C2" w14:textId="77777777" w:rsidR="0010030F" w:rsidRDefault="0010030F" w:rsidP="0010030F">
      <w:pPr>
        <w:spacing w:before="240"/>
      </w:pPr>
      <w:r>
        <w:t>Notes:</w:t>
      </w:r>
    </w:p>
    <w:p w14:paraId="4BF22303" w14:textId="1646151A" w:rsidR="0010030F" w:rsidRDefault="0010030F" w:rsidP="0010030F">
      <w:pPr>
        <w:spacing w:before="240"/>
      </w:pPr>
      <w:r>
        <w:t>[1] Standard Errors assume that the covariance matrix of the errors is correctly specified.</w:t>
      </w:r>
    </w:p>
    <w:p w14:paraId="19A4423E" w14:textId="308403BF" w:rsidR="0010030F" w:rsidRDefault="0010030F" w:rsidP="0010030F">
      <w:pPr>
        <w:spacing w:before="240"/>
      </w:pPr>
    </w:p>
    <w:p w14:paraId="237411C2" w14:textId="77777777" w:rsidR="0010030F" w:rsidRDefault="0010030F">
      <w:pPr>
        <w:spacing w:before="0" w:after="200" w:line="276" w:lineRule="auto"/>
      </w:pPr>
      <w:r>
        <w:br w:type="page"/>
      </w:r>
    </w:p>
    <w:p w14:paraId="53908283" w14:textId="45BA9F0A" w:rsidR="0010030F" w:rsidRDefault="0010030F" w:rsidP="0010030F">
      <w:pPr>
        <w:spacing w:before="240"/>
      </w:pPr>
      <w:r>
        <w:lastRenderedPageBreak/>
        <w:t>Part VI – Modelling the contribution of various clusters to mental health variables and resilience</w:t>
      </w:r>
    </w:p>
    <w:p w14:paraId="3C0A60D8" w14:textId="72B56564" w:rsidR="0010030F" w:rsidRDefault="0010030F" w:rsidP="0010030F">
      <w:pPr>
        <w:pStyle w:val="ListParagraph"/>
        <w:numPr>
          <w:ilvl w:val="1"/>
          <w:numId w:val="14"/>
        </w:numPr>
        <w:spacing w:before="240"/>
      </w:pPr>
      <w:r>
        <w:t>Modelling the contribution to mental health</w:t>
      </w:r>
    </w:p>
    <w:p w14:paraId="41EF5263" w14:textId="77777777" w:rsidR="0010030F" w:rsidRDefault="0010030F" w:rsidP="0010030F">
      <w:pPr>
        <w:spacing w:before="240"/>
      </w:pPr>
      <w:r>
        <w:t xml:space="preserve">                             OLS Regression Results                            </w:t>
      </w:r>
    </w:p>
    <w:p w14:paraId="15387C6E" w14:textId="77777777" w:rsidR="0010030F" w:rsidRDefault="0010030F" w:rsidP="0010030F">
      <w:pPr>
        <w:spacing w:before="240"/>
      </w:pPr>
      <w:r>
        <w:t>===============================================================================</w:t>
      </w:r>
    </w:p>
    <w:p w14:paraId="330A40FC" w14:textId="77777777" w:rsidR="0010030F" w:rsidRDefault="0010030F" w:rsidP="0010030F">
      <w:pPr>
        <w:spacing w:before="240"/>
      </w:pPr>
      <w:r>
        <w:t>Dep. Variable:     anxiety_score_adj_z   R-squared:                       0.001</w:t>
      </w:r>
    </w:p>
    <w:p w14:paraId="2B6BBFCA" w14:textId="77777777" w:rsidR="0010030F" w:rsidRDefault="0010030F" w:rsidP="0010030F">
      <w:pPr>
        <w:spacing w:before="240"/>
      </w:pPr>
      <w:r>
        <w:t>Model:                             OLS   Adj. R-squared:                  0.001</w:t>
      </w:r>
    </w:p>
    <w:p w14:paraId="5FA983B8" w14:textId="77777777" w:rsidR="0010030F" w:rsidRDefault="0010030F" w:rsidP="0010030F">
      <w:pPr>
        <w:spacing w:before="240"/>
      </w:pPr>
      <w:r>
        <w:t>Method:                  Least Squares   F-statistic:                     3.771</w:t>
      </w:r>
    </w:p>
    <w:p w14:paraId="052F13CC" w14:textId="77777777" w:rsidR="0010030F" w:rsidRDefault="0010030F" w:rsidP="0010030F">
      <w:pPr>
        <w:spacing w:before="240"/>
      </w:pPr>
      <w:r>
        <w:t>Date:                 Tue, 11 Apr 2023   Prob (F-statistic):           9.19e-05</w:t>
      </w:r>
    </w:p>
    <w:p w14:paraId="7A172670" w14:textId="77777777" w:rsidR="0010030F" w:rsidRDefault="0010030F" w:rsidP="0010030F">
      <w:pPr>
        <w:spacing w:before="240"/>
      </w:pPr>
      <w:r>
        <w:t>Time:                         20:02:45   Log-Likelihood:                -53027.</w:t>
      </w:r>
    </w:p>
    <w:p w14:paraId="652A92C4" w14:textId="77777777" w:rsidR="0010030F" w:rsidRDefault="0010030F" w:rsidP="0010030F">
      <w:pPr>
        <w:spacing w:before="240"/>
      </w:pPr>
      <w:r>
        <w:t>No. Observations:                37383   AIC:                         1.061e+05</w:t>
      </w:r>
    </w:p>
    <w:p w14:paraId="2D4D619D" w14:textId="77777777" w:rsidR="0010030F" w:rsidRDefault="0010030F" w:rsidP="0010030F">
      <w:pPr>
        <w:spacing w:before="240"/>
      </w:pPr>
      <w:r>
        <w:t>Df Residuals:                    37373   BIC:                         1.062e+05</w:t>
      </w:r>
    </w:p>
    <w:p w14:paraId="0CA699E8" w14:textId="77777777" w:rsidR="0010030F" w:rsidRDefault="0010030F" w:rsidP="0010030F">
      <w:pPr>
        <w:spacing w:before="240"/>
      </w:pPr>
      <w:r>
        <w:t xml:space="preserve">Df Model:                            9                                         </w:t>
      </w:r>
    </w:p>
    <w:p w14:paraId="6E6B12E6" w14:textId="77777777" w:rsidR="0010030F" w:rsidRDefault="0010030F" w:rsidP="0010030F">
      <w:pPr>
        <w:spacing w:before="240"/>
      </w:pPr>
      <w:r>
        <w:t xml:space="preserve">Covariance Type:             nonrobust                                         </w:t>
      </w:r>
    </w:p>
    <w:p w14:paraId="1CC0F58C" w14:textId="77777777" w:rsidR="0010030F" w:rsidRDefault="0010030F" w:rsidP="0010030F">
      <w:pPr>
        <w:spacing w:before="240"/>
      </w:pPr>
      <w:r>
        <w:t>==============================================================================</w:t>
      </w:r>
    </w:p>
    <w:p w14:paraId="3198B63B" w14:textId="77777777" w:rsidR="0010030F" w:rsidRDefault="0010030F" w:rsidP="0010030F">
      <w:pPr>
        <w:spacing w:before="240"/>
      </w:pPr>
      <w:r>
        <w:t xml:space="preserve">                 coef    std err          t      P&gt;|t|      [0.025      0.975]</w:t>
      </w:r>
    </w:p>
    <w:p w14:paraId="4A93BC04" w14:textId="77777777" w:rsidR="0010030F" w:rsidRDefault="0010030F" w:rsidP="0010030F">
      <w:pPr>
        <w:spacing w:before="240"/>
      </w:pPr>
      <w:r>
        <w:t>------------------------------------------------------------------------------</w:t>
      </w:r>
    </w:p>
    <w:p w14:paraId="20A0C357" w14:textId="77777777" w:rsidR="0010030F" w:rsidRDefault="0010030F" w:rsidP="0010030F">
      <w:pPr>
        <w:spacing w:before="240"/>
      </w:pPr>
      <w:r>
        <w:t>Intercept      0.0005      0.007      0.067      0.947      -0.013       0.014</w:t>
      </w:r>
    </w:p>
    <w:p w14:paraId="5272AAEF" w14:textId="77777777" w:rsidR="0010030F" w:rsidRDefault="0010030F" w:rsidP="0010030F">
      <w:pPr>
        <w:spacing w:before="240"/>
      </w:pPr>
      <w:r>
        <w:t>Cluster_1      0.0084      0.015      0.568      0.570      -0.021       0.037</w:t>
      </w:r>
    </w:p>
    <w:p w14:paraId="141473DC" w14:textId="77777777" w:rsidR="0010030F" w:rsidRDefault="0010030F" w:rsidP="0010030F">
      <w:pPr>
        <w:spacing w:before="240"/>
      </w:pPr>
      <w:r>
        <w:t>Cluster_3     -0.0301      0.014     -2.217      0.027      -0.057      -0.003</w:t>
      </w:r>
    </w:p>
    <w:p w14:paraId="6FAD7B03" w14:textId="77777777" w:rsidR="0010030F" w:rsidRDefault="0010030F" w:rsidP="0010030F">
      <w:pPr>
        <w:spacing w:before="240"/>
      </w:pPr>
      <w:r>
        <w:lastRenderedPageBreak/>
        <w:t>Cluster_4      0.0455      0.027      1.674      0.094      -0.008       0.099</w:t>
      </w:r>
    </w:p>
    <w:p w14:paraId="6D5515DA" w14:textId="77777777" w:rsidR="0010030F" w:rsidRDefault="0010030F" w:rsidP="0010030F">
      <w:pPr>
        <w:spacing w:before="240"/>
      </w:pPr>
      <w:r>
        <w:t>Cluster_5      0.1249      0.058      2.145      0.032       0.011       0.239</w:t>
      </w:r>
    </w:p>
    <w:p w14:paraId="74343E75" w14:textId="77777777" w:rsidR="0010030F" w:rsidRDefault="0010030F" w:rsidP="0010030F">
      <w:pPr>
        <w:spacing w:before="240"/>
      </w:pPr>
      <w:r>
        <w:t>Cluster_6      0.0978      0.066      1.482      0.138      -0.032       0.227</w:t>
      </w:r>
    </w:p>
    <w:p w14:paraId="134D0EDC" w14:textId="77777777" w:rsidR="0010030F" w:rsidRDefault="0010030F" w:rsidP="0010030F">
      <w:pPr>
        <w:spacing w:before="240"/>
      </w:pPr>
      <w:r>
        <w:t>Cluster_7      0.0302      0.059      0.508      0.611      -0.086       0.147</w:t>
      </w:r>
    </w:p>
    <w:p w14:paraId="0E3FC73F" w14:textId="77777777" w:rsidR="0010030F" w:rsidRDefault="0010030F" w:rsidP="0010030F">
      <w:pPr>
        <w:spacing w:before="240"/>
      </w:pPr>
      <w:r>
        <w:t>Cluster_8      0.1796      0.071      2.535      0.011       0.041       0.318</w:t>
      </w:r>
    </w:p>
    <w:p w14:paraId="3FCB6DA4" w14:textId="77777777" w:rsidR="0010030F" w:rsidRDefault="0010030F" w:rsidP="0010030F">
      <w:pPr>
        <w:spacing w:before="240"/>
      </w:pPr>
      <w:r>
        <w:t>Cluster_9      0.2610      0.174      1.498      0.134      -0.080       0.602</w:t>
      </w:r>
    </w:p>
    <w:p w14:paraId="7A39F76E" w14:textId="77777777" w:rsidR="0010030F" w:rsidRDefault="0010030F" w:rsidP="0010030F">
      <w:pPr>
        <w:spacing w:before="240"/>
      </w:pPr>
      <w:r>
        <w:t>Cluster_10    -0.3020      0.106     -2.844      0.004      -0.510      -0.094</w:t>
      </w:r>
    </w:p>
    <w:p w14:paraId="1CD62269" w14:textId="77777777" w:rsidR="0010030F" w:rsidRDefault="0010030F" w:rsidP="0010030F">
      <w:pPr>
        <w:spacing w:before="240"/>
      </w:pPr>
      <w:r>
        <w:t>==============================================================================</w:t>
      </w:r>
    </w:p>
    <w:p w14:paraId="5DF2DBE7" w14:textId="77777777" w:rsidR="0010030F" w:rsidRDefault="0010030F" w:rsidP="0010030F">
      <w:pPr>
        <w:spacing w:before="240"/>
      </w:pPr>
      <w:r>
        <w:t>Omnibus:                     2277.321   Durbin-Watson:                   2.017</w:t>
      </w:r>
    </w:p>
    <w:p w14:paraId="48EB0AE1" w14:textId="77777777" w:rsidR="0010030F" w:rsidRDefault="0010030F" w:rsidP="0010030F">
      <w:pPr>
        <w:spacing w:before="240"/>
      </w:pPr>
      <w:r>
        <w:t>Prob(Omnibus):                  0.000   Jarque-Bera (JB):             3104.291</w:t>
      </w:r>
    </w:p>
    <w:p w14:paraId="7C0D2B08" w14:textId="77777777" w:rsidR="0010030F" w:rsidRDefault="0010030F" w:rsidP="0010030F">
      <w:pPr>
        <w:spacing w:before="240"/>
      </w:pPr>
      <w:r>
        <w:t>Skew:                           0.555   Prob(JB):                         0.00</w:t>
      </w:r>
    </w:p>
    <w:p w14:paraId="2038D52F" w14:textId="77777777" w:rsidR="0010030F" w:rsidRDefault="0010030F" w:rsidP="0010030F">
      <w:pPr>
        <w:spacing w:before="240"/>
      </w:pPr>
      <w:r>
        <w:t>Kurtosis:                       3.872   Cond. No.                         34.9</w:t>
      </w:r>
    </w:p>
    <w:p w14:paraId="3F57288B" w14:textId="77777777" w:rsidR="0010030F" w:rsidRDefault="0010030F" w:rsidP="0010030F">
      <w:pPr>
        <w:spacing w:before="240"/>
      </w:pPr>
      <w:r>
        <w:t>==============================================================================</w:t>
      </w:r>
    </w:p>
    <w:p w14:paraId="0DBB2661" w14:textId="77777777" w:rsidR="0010030F" w:rsidRDefault="0010030F" w:rsidP="0010030F">
      <w:pPr>
        <w:spacing w:before="240"/>
      </w:pPr>
    </w:p>
    <w:p w14:paraId="5FBC0E75" w14:textId="77777777" w:rsidR="0010030F" w:rsidRDefault="0010030F" w:rsidP="0010030F">
      <w:pPr>
        <w:spacing w:before="240"/>
      </w:pPr>
      <w:r>
        <w:t>Notes:</w:t>
      </w:r>
    </w:p>
    <w:p w14:paraId="4C8399B0" w14:textId="77777777" w:rsidR="0010030F" w:rsidRDefault="0010030F" w:rsidP="0010030F">
      <w:pPr>
        <w:spacing w:before="240"/>
      </w:pPr>
      <w:r>
        <w:t>[1] Standard Errors assume that the covariance matrix of the errors is correctly specified.</w:t>
      </w:r>
    </w:p>
    <w:p w14:paraId="6FABC017" w14:textId="77777777" w:rsidR="0010030F" w:rsidRDefault="0010030F" w:rsidP="0010030F">
      <w:pPr>
        <w:spacing w:before="240"/>
      </w:pPr>
      <w:r>
        <w:t xml:space="preserve">                                     OLS Regression Results                                    </w:t>
      </w:r>
    </w:p>
    <w:p w14:paraId="2AF51350" w14:textId="77777777" w:rsidR="0010030F" w:rsidRDefault="0010030F" w:rsidP="0010030F">
      <w:pPr>
        <w:spacing w:before="240"/>
      </w:pPr>
      <w:r>
        <w:t>===============================================================================================</w:t>
      </w:r>
    </w:p>
    <w:p w14:paraId="16F2BFB4" w14:textId="77777777" w:rsidR="0010030F" w:rsidRDefault="0010030F" w:rsidP="0010030F">
      <w:pPr>
        <w:spacing w:before="240"/>
      </w:pPr>
      <w:r>
        <w:lastRenderedPageBreak/>
        <w:t>Dep. Variable:     unable_to_stop_worrying_score_adj_z   R-squared:                       0.001</w:t>
      </w:r>
    </w:p>
    <w:p w14:paraId="79B1157C" w14:textId="77777777" w:rsidR="0010030F" w:rsidRDefault="0010030F" w:rsidP="0010030F">
      <w:pPr>
        <w:spacing w:before="240"/>
      </w:pPr>
      <w:r>
        <w:t>Model:                                             OLS   Adj. R-squared:                  0.000</w:t>
      </w:r>
    </w:p>
    <w:p w14:paraId="19921FA0" w14:textId="77777777" w:rsidR="0010030F" w:rsidRDefault="0010030F" w:rsidP="0010030F">
      <w:pPr>
        <w:spacing w:before="240"/>
      </w:pPr>
      <w:r>
        <w:t>Method:                                  Least Squares   F-statistic:                     2.141</w:t>
      </w:r>
    </w:p>
    <w:p w14:paraId="15D3EE0E" w14:textId="77777777" w:rsidR="0010030F" w:rsidRDefault="0010030F" w:rsidP="0010030F">
      <w:pPr>
        <w:spacing w:before="240"/>
      </w:pPr>
      <w:r>
        <w:t>Date:                                 Tue, 11 Apr 2023   Prob (F-statistic):             0.0230</w:t>
      </w:r>
    </w:p>
    <w:p w14:paraId="7E605A03" w14:textId="77777777" w:rsidR="0010030F" w:rsidRDefault="0010030F" w:rsidP="0010030F">
      <w:pPr>
        <w:spacing w:before="240"/>
      </w:pPr>
      <w:r>
        <w:t>Time:                                         20:02:45   Log-Likelihood:                -53042.</w:t>
      </w:r>
    </w:p>
    <w:p w14:paraId="516A1781" w14:textId="77777777" w:rsidR="0010030F" w:rsidRDefault="0010030F" w:rsidP="0010030F">
      <w:pPr>
        <w:spacing w:before="240"/>
      </w:pPr>
      <w:r>
        <w:t>No. Observations:                                37388   AIC:                         1.061e+05</w:t>
      </w:r>
    </w:p>
    <w:p w14:paraId="6E1497C9" w14:textId="77777777" w:rsidR="0010030F" w:rsidRDefault="0010030F" w:rsidP="0010030F">
      <w:pPr>
        <w:spacing w:before="240"/>
      </w:pPr>
      <w:r>
        <w:t>Df Residuals:                                    37378   BIC:                         1.062e+05</w:t>
      </w:r>
    </w:p>
    <w:p w14:paraId="270FF7C0" w14:textId="77777777" w:rsidR="0010030F" w:rsidRDefault="0010030F" w:rsidP="0010030F">
      <w:pPr>
        <w:spacing w:before="240"/>
      </w:pPr>
      <w:r>
        <w:t xml:space="preserve">Df Model:                                            9                                         </w:t>
      </w:r>
    </w:p>
    <w:p w14:paraId="2AA052CC" w14:textId="77777777" w:rsidR="0010030F" w:rsidRDefault="0010030F" w:rsidP="0010030F">
      <w:pPr>
        <w:spacing w:before="240"/>
      </w:pPr>
      <w:r>
        <w:t xml:space="preserve">Covariance Type:                             nonrobust                                         </w:t>
      </w:r>
    </w:p>
    <w:p w14:paraId="639531FA" w14:textId="77777777" w:rsidR="0010030F" w:rsidRDefault="0010030F" w:rsidP="0010030F">
      <w:pPr>
        <w:spacing w:before="240"/>
      </w:pPr>
      <w:r>
        <w:t>==============================================================================</w:t>
      </w:r>
    </w:p>
    <w:p w14:paraId="6DAB23CD" w14:textId="77777777" w:rsidR="0010030F" w:rsidRDefault="0010030F" w:rsidP="0010030F">
      <w:pPr>
        <w:spacing w:before="240"/>
      </w:pPr>
      <w:r>
        <w:t xml:space="preserve">                 coef    std err          t      P&gt;|t|      [0.025      0.975]</w:t>
      </w:r>
    </w:p>
    <w:p w14:paraId="59896376" w14:textId="77777777" w:rsidR="0010030F" w:rsidRDefault="0010030F" w:rsidP="0010030F">
      <w:pPr>
        <w:spacing w:before="240"/>
      </w:pPr>
      <w:r>
        <w:t>------------------------------------------------------------------------------</w:t>
      </w:r>
    </w:p>
    <w:p w14:paraId="06B9869A" w14:textId="77777777" w:rsidR="0010030F" w:rsidRDefault="0010030F" w:rsidP="0010030F">
      <w:pPr>
        <w:spacing w:before="240"/>
      </w:pPr>
      <w:r>
        <w:t>Intercept      0.0039      0.007      0.573      0.567      -0.009       0.017</w:t>
      </w:r>
    </w:p>
    <w:p w14:paraId="166D8888" w14:textId="77777777" w:rsidR="0010030F" w:rsidRDefault="0010030F" w:rsidP="0010030F">
      <w:pPr>
        <w:spacing w:before="240"/>
      </w:pPr>
      <w:r>
        <w:t>Cluster_1     -0.0068      0.015     -0.460      0.646      -0.036       0.022</w:t>
      </w:r>
    </w:p>
    <w:p w14:paraId="031B80EF" w14:textId="77777777" w:rsidR="0010030F" w:rsidRDefault="0010030F" w:rsidP="0010030F">
      <w:pPr>
        <w:spacing w:before="240"/>
      </w:pPr>
      <w:r>
        <w:t>Cluster_3     -0.0244      0.014     -1.799      0.072      -0.051       0.002</w:t>
      </w:r>
    </w:p>
    <w:p w14:paraId="512DF4CA" w14:textId="77777777" w:rsidR="0010030F" w:rsidRDefault="0010030F" w:rsidP="0010030F">
      <w:pPr>
        <w:spacing w:before="240"/>
      </w:pPr>
      <w:r>
        <w:t>Cluster_4      0.0103      0.027      0.379      0.705      -0.043       0.064</w:t>
      </w:r>
    </w:p>
    <w:p w14:paraId="6B14CA6A" w14:textId="77777777" w:rsidR="0010030F" w:rsidRDefault="0010030F" w:rsidP="0010030F">
      <w:pPr>
        <w:spacing w:before="240"/>
      </w:pPr>
      <w:r>
        <w:t>Cluster_5      0.0429      0.058      0.737      0.461      -0.071       0.157</w:t>
      </w:r>
    </w:p>
    <w:p w14:paraId="17A63DF8" w14:textId="77777777" w:rsidR="0010030F" w:rsidRDefault="0010030F" w:rsidP="0010030F">
      <w:pPr>
        <w:spacing w:before="240"/>
      </w:pPr>
      <w:r>
        <w:t>Cluster_6      0.1408      0.066      2.133      0.033       0.011       0.270</w:t>
      </w:r>
    </w:p>
    <w:p w14:paraId="5FA41780" w14:textId="77777777" w:rsidR="0010030F" w:rsidRDefault="0010030F" w:rsidP="0010030F">
      <w:pPr>
        <w:spacing w:before="240"/>
      </w:pPr>
      <w:r>
        <w:t>Cluster_7      0.0479      0.059      0.807      0.420      -0.068       0.164</w:t>
      </w:r>
    </w:p>
    <w:p w14:paraId="3526837C" w14:textId="77777777" w:rsidR="0010030F" w:rsidRDefault="0010030F" w:rsidP="0010030F">
      <w:pPr>
        <w:spacing w:before="240"/>
      </w:pPr>
      <w:r>
        <w:lastRenderedPageBreak/>
        <w:t>Cluster_8      0.1170      0.071      1.651      0.099      -0.022       0.256</w:t>
      </w:r>
    </w:p>
    <w:p w14:paraId="218EFACC" w14:textId="77777777" w:rsidR="0010030F" w:rsidRDefault="0010030F" w:rsidP="0010030F">
      <w:pPr>
        <w:spacing w:before="240"/>
      </w:pPr>
      <w:r>
        <w:t>Cluster_9     -0.0926      0.174     -0.531      0.595      -0.434       0.249</w:t>
      </w:r>
    </w:p>
    <w:p w14:paraId="05383A48" w14:textId="77777777" w:rsidR="0010030F" w:rsidRDefault="0010030F" w:rsidP="0010030F">
      <w:pPr>
        <w:spacing w:before="240"/>
      </w:pPr>
      <w:r>
        <w:t>Cluster_10    -0.2651      0.106     -2.496      0.013      -0.473      -0.057</w:t>
      </w:r>
    </w:p>
    <w:p w14:paraId="59208B49" w14:textId="77777777" w:rsidR="0010030F" w:rsidRDefault="0010030F" w:rsidP="0010030F">
      <w:pPr>
        <w:spacing w:before="240"/>
      </w:pPr>
      <w:r>
        <w:t>==============================================================================</w:t>
      </w:r>
    </w:p>
    <w:p w14:paraId="508C5306" w14:textId="77777777" w:rsidR="0010030F" w:rsidRDefault="0010030F" w:rsidP="0010030F">
      <w:pPr>
        <w:spacing w:before="240"/>
      </w:pPr>
      <w:r>
        <w:t>Omnibus:                     3452.309   Durbin-Watson:                   2.014</w:t>
      </w:r>
    </w:p>
    <w:p w14:paraId="3259EF69" w14:textId="77777777" w:rsidR="0010030F" w:rsidRDefault="0010030F" w:rsidP="0010030F">
      <w:pPr>
        <w:spacing w:before="240"/>
      </w:pPr>
      <w:r>
        <w:t>Prob(Omnibus):                  0.000   Jarque-Bera (JB):             5432.677</w:t>
      </w:r>
    </w:p>
    <w:p w14:paraId="3F426E01" w14:textId="77777777" w:rsidR="0010030F" w:rsidRDefault="0010030F" w:rsidP="0010030F">
      <w:pPr>
        <w:spacing w:before="240"/>
      </w:pPr>
      <w:r>
        <w:t>Skew:                           0.695   Prob(JB):                         0.00</w:t>
      </w:r>
    </w:p>
    <w:p w14:paraId="7282F48D" w14:textId="77777777" w:rsidR="0010030F" w:rsidRDefault="0010030F" w:rsidP="0010030F">
      <w:pPr>
        <w:spacing w:before="240"/>
      </w:pPr>
      <w:r>
        <w:t>Kurtosis:                       4.248   Cond. No.                         34.9</w:t>
      </w:r>
    </w:p>
    <w:p w14:paraId="24ECBD69" w14:textId="77777777" w:rsidR="0010030F" w:rsidRDefault="0010030F" w:rsidP="0010030F">
      <w:pPr>
        <w:spacing w:before="240"/>
      </w:pPr>
      <w:r>
        <w:t>==============================================================================</w:t>
      </w:r>
    </w:p>
    <w:p w14:paraId="292B261C" w14:textId="77777777" w:rsidR="0010030F" w:rsidRDefault="0010030F" w:rsidP="0010030F">
      <w:pPr>
        <w:spacing w:before="240"/>
      </w:pPr>
    </w:p>
    <w:p w14:paraId="7761C627" w14:textId="77777777" w:rsidR="0010030F" w:rsidRDefault="0010030F" w:rsidP="0010030F">
      <w:pPr>
        <w:spacing w:before="240"/>
      </w:pPr>
      <w:r>
        <w:t>Notes:</w:t>
      </w:r>
    </w:p>
    <w:p w14:paraId="7CFBB908" w14:textId="77777777" w:rsidR="0010030F" w:rsidRDefault="0010030F" w:rsidP="0010030F">
      <w:pPr>
        <w:spacing w:before="240"/>
      </w:pPr>
      <w:r>
        <w:t>[1] Standard Errors assume that the covariance matrix of the errors is correctly specified.</w:t>
      </w:r>
    </w:p>
    <w:p w14:paraId="5FF65347" w14:textId="77777777" w:rsidR="0010030F" w:rsidRDefault="0010030F" w:rsidP="0010030F">
      <w:pPr>
        <w:spacing w:before="240"/>
      </w:pPr>
      <w:r>
        <w:t xml:space="preserve">                                      OLS Regression Results                                      </w:t>
      </w:r>
    </w:p>
    <w:p w14:paraId="07E5AFE0" w14:textId="77777777" w:rsidR="0010030F" w:rsidRDefault="0010030F" w:rsidP="0010030F">
      <w:pPr>
        <w:spacing w:before="240"/>
      </w:pPr>
      <w:r>
        <w:t>==================================================================================================</w:t>
      </w:r>
    </w:p>
    <w:p w14:paraId="1198D921" w14:textId="77777777" w:rsidR="0010030F" w:rsidRDefault="0010030F" w:rsidP="0010030F">
      <w:pPr>
        <w:spacing w:before="240"/>
      </w:pPr>
      <w:r>
        <w:t>Dep. Variable:     worrying_about_many_things_score_adj_z   R-squared:                       0.000</w:t>
      </w:r>
    </w:p>
    <w:p w14:paraId="2FCE75AC" w14:textId="77777777" w:rsidR="0010030F" w:rsidRDefault="0010030F" w:rsidP="0010030F">
      <w:pPr>
        <w:spacing w:before="240"/>
      </w:pPr>
      <w:r>
        <w:t>Model:                                                OLS   Adj. R-squared:                  0.000</w:t>
      </w:r>
    </w:p>
    <w:p w14:paraId="1E85012E" w14:textId="77777777" w:rsidR="0010030F" w:rsidRDefault="0010030F" w:rsidP="0010030F">
      <w:pPr>
        <w:spacing w:before="240"/>
      </w:pPr>
      <w:r>
        <w:t>Method:                                     Least Squares   F-statistic:                     1.678</w:t>
      </w:r>
    </w:p>
    <w:p w14:paraId="6F8B164D" w14:textId="77777777" w:rsidR="0010030F" w:rsidRDefault="0010030F" w:rsidP="0010030F">
      <w:pPr>
        <w:spacing w:before="240"/>
      </w:pPr>
      <w:r>
        <w:t>Date:                                    Tue, 11 Apr 2023   Prob (F-statistic):             0.0883</w:t>
      </w:r>
    </w:p>
    <w:p w14:paraId="45E38AF3" w14:textId="77777777" w:rsidR="0010030F" w:rsidRDefault="0010030F" w:rsidP="0010030F">
      <w:pPr>
        <w:spacing w:before="240"/>
      </w:pPr>
      <w:r>
        <w:lastRenderedPageBreak/>
        <w:t>Time:                                            20:02:45   Log-Likelihood:                -53045.</w:t>
      </w:r>
    </w:p>
    <w:p w14:paraId="4556533C" w14:textId="77777777" w:rsidR="0010030F" w:rsidRDefault="0010030F" w:rsidP="0010030F">
      <w:pPr>
        <w:spacing w:before="240"/>
      </w:pPr>
      <w:r>
        <w:t>No. Observations:                                   37389   AIC:                         1.061e+05</w:t>
      </w:r>
    </w:p>
    <w:p w14:paraId="1BC3FF2A" w14:textId="77777777" w:rsidR="0010030F" w:rsidRDefault="0010030F" w:rsidP="0010030F">
      <w:pPr>
        <w:spacing w:before="240"/>
      </w:pPr>
      <w:r>
        <w:t>Df Residuals:                                       37379   BIC:                         1.062e+05</w:t>
      </w:r>
    </w:p>
    <w:p w14:paraId="4920A3FB" w14:textId="77777777" w:rsidR="0010030F" w:rsidRDefault="0010030F" w:rsidP="0010030F">
      <w:pPr>
        <w:spacing w:before="240"/>
      </w:pPr>
      <w:r>
        <w:t xml:space="preserve">Df Model:                                               9                                         </w:t>
      </w:r>
    </w:p>
    <w:p w14:paraId="043FB718" w14:textId="77777777" w:rsidR="0010030F" w:rsidRDefault="0010030F" w:rsidP="0010030F">
      <w:pPr>
        <w:spacing w:before="240"/>
      </w:pPr>
      <w:r>
        <w:t xml:space="preserve">Covariance Type:                                nonrobust                                         </w:t>
      </w:r>
    </w:p>
    <w:p w14:paraId="1B5FBE35" w14:textId="77777777" w:rsidR="0010030F" w:rsidRDefault="0010030F" w:rsidP="0010030F">
      <w:pPr>
        <w:spacing w:before="240"/>
      </w:pPr>
      <w:r>
        <w:t>==============================================================================</w:t>
      </w:r>
    </w:p>
    <w:p w14:paraId="4310AA5B" w14:textId="77777777" w:rsidR="0010030F" w:rsidRDefault="0010030F" w:rsidP="0010030F">
      <w:pPr>
        <w:spacing w:before="240"/>
      </w:pPr>
      <w:r>
        <w:t xml:space="preserve">                 coef    std err          t      P&gt;|t|      [0.025      0.975]</w:t>
      </w:r>
    </w:p>
    <w:p w14:paraId="71643A40" w14:textId="77777777" w:rsidR="0010030F" w:rsidRDefault="0010030F" w:rsidP="0010030F">
      <w:pPr>
        <w:spacing w:before="240"/>
      </w:pPr>
      <w:r>
        <w:t>------------------------------------------------------------------------------</w:t>
      </w:r>
    </w:p>
    <w:p w14:paraId="2D1B973F" w14:textId="77777777" w:rsidR="0010030F" w:rsidRDefault="0010030F" w:rsidP="0010030F">
      <w:pPr>
        <w:spacing w:before="240"/>
      </w:pPr>
      <w:r>
        <w:t>Intercept      0.0046      0.007      0.678      0.498      -0.009       0.018</w:t>
      </w:r>
    </w:p>
    <w:p w14:paraId="1686183E" w14:textId="77777777" w:rsidR="0010030F" w:rsidRDefault="0010030F" w:rsidP="0010030F">
      <w:pPr>
        <w:spacing w:before="240"/>
      </w:pPr>
      <w:r>
        <w:t>Cluster_1     -0.0146      0.015     -0.985      0.325      -0.044       0.014</w:t>
      </w:r>
    </w:p>
    <w:p w14:paraId="315CB986" w14:textId="77777777" w:rsidR="0010030F" w:rsidRDefault="0010030F" w:rsidP="0010030F">
      <w:pPr>
        <w:spacing w:before="240"/>
      </w:pPr>
      <w:r>
        <w:t>Cluster_3     -0.0184      0.014     -1.358      0.174      -0.045       0.008</w:t>
      </w:r>
    </w:p>
    <w:p w14:paraId="4D460998" w14:textId="77777777" w:rsidR="0010030F" w:rsidRDefault="0010030F" w:rsidP="0010030F">
      <w:pPr>
        <w:spacing w:before="240"/>
      </w:pPr>
      <w:r>
        <w:t>Cluster_4     -0.0181      0.027     -0.667      0.505      -0.071       0.035</w:t>
      </w:r>
    </w:p>
    <w:p w14:paraId="12EAE3BD" w14:textId="77777777" w:rsidR="0010030F" w:rsidRDefault="0010030F" w:rsidP="0010030F">
      <w:pPr>
        <w:spacing w:before="240"/>
      </w:pPr>
      <w:r>
        <w:t>Cluster_5      0.0226      0.058      0.388      0.698      -0.092       0.137</w:t>
      </w:r>
    </w:p>
    <w:p w14:paraId="582F8321" w14:textId="77777777" w:rsidR="0010030F" w:rsidRDefault="0010030F" w:rsidP="0010030F">
      <w:pPr>
        <w:spacing w:before="240"/>
      </w:pPr>
      <w:r>
        <w:t>Cluster_6      0.1345      0.066      2.038      0.042       0.005       0.264</w:t>
      </w:r>
    </w:p>
    <w:p w14:paraId="31C66F0B" w14:textId="77777777" w:rsidR="0010030F" w:rsidRDefault="0010030F" w:rsidP="0010030F">
      <w:pPr>
        <w:spacing w:before="240"/>
      </w:pPr>
      <w:r>
        <w:t>Cluster_7      0.0340      0.059      0.571      0.568      -0.082       0.150</w:t>
      </w:r>
    </w:p>
    <w:p w14:paraId="249EBB9C" w14:textId="77777777" w:rsidR="0010030F" w:rsidRDefault="0010030F" w:rsidP="0010030F">
      <w:pPr>
        <w:spacing w:before="240"/>
      </w:pPr>
      <w:r>
        <w:t>Cluster_8      0.1627      0.071      2.296      0.022       0.024       0.302</w:t>
      </w:r>
    </w:p>
    <w:p w14:paraId="78901580" w14:textId="77777777" w:rsidR="0010030F" w:rsidRDefault="0010030F" w:rsidP="0010030F">
      <w:pPr>
        <w:spacing w:before="240"/>
      </w:pPr>
      <w:r>
        <w:t>Cluster_9      0.0956      0.174      0.549      0.583      -0.246       0.437</w:t>
      </w:r>
    </w:p>
    <w:p w14:paraId="4A95DACB" w14:textId="77777777" w:rsidR="0010030F" w:rsidRDefault="0010030F" w:rsidP="0010030F">
      <w:pPr>
        <w:spacing w:before="240"/>
      </w:pPr>
      <w:r>
        <w:t>Cluster_10    -0.1265      0.106     -1.191      0.234      -0.335       0.082</w:t>
      </w:r>
    </w:p>
    <w:p w14:paraId="71F76AFF" w14:textId="77777777" w:rsidR="0010030F" w:rsidRDefault="0010030F" w:rsidP="0010030F">
      <w:pPr>
        <w:spacing w:before="240"/>
      </w:pPr>
      <w:r>
        <w:t>==============================================================================</w:t>
      </w:r>
    </w:p>
    <w:p w14:paraId="3BD09CE4" w14:textId="77777777" w:rsidR="0010030F" w:rsidRDefault="0010030F" w:rsidP="0010030F">
      <w:pPr>
        <w:spacing w:before="240"/>
      </w:pPr>
      <w:r>
        <w:lastRenderedPageBreak/>
        <w:t>Omnibus:                     2731.535   Durbin-Watson:                   2.019</w:t>
      </w:r>
    </w:p>
    <w:p w14:paraId="4D1FB22A" w14:textId="77777777" w:rsidR="0010030F" w:rsidRDefault="0010030F" w:rsidP="0010030F">
      <w:pPr>
        <w:spacing w:before="240"/>
      </w:pPr>
      <w:r>
        <w:t>Prob(Omnibus):                  0.000   Jarque-Bera (JB):             4089.455</w:t>
      </w:r>
    </w:p>
    <w:p w14:paraId="5402DF35" w14:textId="77777777" w:rsidR="0010030F" w:rsidRDefault="0010030F" w:rsidP="0010030F">
      <w:pPr>
        <w:spacing w:before="240"/>
      </w:pPr>
      <w:r>
        <w:t>Skew:                           0.597   Prob(JB):                         0.00</w:t>
      </w:r>
    </w:p>
    <w:p w14:paraId="0D39C7F4" w14:textId="77777777" w:rsidR="0010030F" w:rsidRDefault="0010030F" w:rsidP="0010030F">
      <w:pPr>
        <w:spacing w:before="240"/>
      </w:pPr>
      <w:r>
        <w:t>Kurtosis:                       4.095   Cond. No.                         34.9</w:t>
      </w:r>
    </w:p>
    <w:p w14:paraId="7CB88AFE" w14:textId="77777777" w:rsidR="0010030F" w:rsidRDefault="0010030F" w:rsidP="0010030F">
      <w:pPr>
        <w:spacing w:before="240"/>
      </w:pPr>
      <w:r>
        <w:t>==============================================================================</w:t>
      </w:r>
    </w:p>
    <w:p w14:paraId="4EB92AAF" w14:textId="77777777" w:rsidR="0010030F" w:rsidRDefault="0010030F" w:rsidP="0010030F">
      <w:pPr>
        <w:spacing w:before="240"/>
      </w:pPr>
    </w:p>
    <w:p w14:paraId="30A75185" w14:textId="77777777" w:rsidR="0010030F" w:rsidRDefault="0010030F" w:rsidP="0010030F">
      <w:pPr>
        <w:spacing w:before="240"/>
      </w:pPr>
      <w:r>
        <w:t>Notes:</w:t>
      </w:r>
    </w:p>
    <w:p w14:paraId="1DEF1BE8" w14:textId="77777777" w:rsidR="0010030F" w:rsidRDefault="0010030F" w:rsidP="0010030F">
      <w:pPr>
        <w:spacing w:before="240"/>
      </w:pPr>
      <w:r>
        <w:t>[1] Standard Errors assume that the covariance matrix of the errors is correctly specified.</w:t>
      </w:r>
    </w:p>
    <w:p w14:paraId="790E5CC8" w14:textId="77777777" w:rsidR="0010030F" w:rsidRDefault="0010030F" w:rsidP="0010030F">
      <w:pPr>
        <w:spacing w:before="240"/>
      </w:pPr>
      <w:r>
        <w:t xml:space="preserve">                                 OLS Regression Results                                </w:t>
      </w:r>
    </w:p>
    <w:p w14:paraId="370A6C21" w14:textId="77777777" w:rsidR="0010030F" w:rsidRDefault="0010030F" w:rsidP="0010030F">
      <w:pPr>
        <w:spacing w:before="240"/>
      </w:pPr>
      <w:r>
        <w:t>=======================================================================================</w:t>
      </w:r>
    </w:p>
    <w:p w14:paraId="25E2F10D" w14:textId="77777777" w:rsidR="0010030F" w:rsidRDefault="0010030F" w:rsidP="0010030F">
      <w:pPr>
        <w:spacing w:before="240"/>
      </w:pPr>
      <w:r>
        <w:t>Dep. Variable:     unable_to_relax_score_adj_z   R-squared:                       0.001</w:t>
      </w:r>
    </w:p>
    <w:p w14:paraId="0E464902" w14:textId="77777777" w:rsidR="0010030F" w:rsidRDefault="0010030F" w:rsidP="0010030F">
      <w:pPr>
        <w:spacing w:before="240"/>
      </w:pPr>
      <w:r>
        <w:t>Model:                                     OLS   Adj. R-squared:                  0.000</w:t>
      </w:r>
    </w:p>
    <w:p w14:paraId="396B7791" w14:textId="77777777" w:rsidR="0010030F" w:rsidRDefault="0010030F" w:rsidP="0010030F">
      <w:pPr>
        <w:spacing w:before="240"/>
      </w:pPr>
      <w:r>
        <w:t>Method:                          Least Squares   F-statistic:                     2.563</w:t>
      </w:r>
    </w:p>
    <w:p w14:paraId="6AD6C519" w14:textId="77777777" w:rsidR="0010030F" w:rsidRDefault="0010030F" w:rsidP="0010030F">
      <w:pPr>
        <w:spacing w:before="240"/>
      </w:pPr>
      <w:r>
        <w:t>Date:                         Tue, 11 Apr 2023   Prob (F-statistic):            0.00606</w:t>
      </w:r>
    </w:p>
    <w:p w14:paraId="4C543E9A" w14:textId="77777777" w:rsidR="0010030F" w:rsidRDefault="0010030F" w:rsidP="0010030F">
      <w:pPr>
        <w:spacing w:before="240"/>
      </w:pPr>
      <w:r>
        <w:t>Time:                                 20:02:45   Log-Likelihood:                -53034.</w:t>
      </w:r>
    </w:p>
    <w:p w14:paraId="56F270C9" w14:textId="77777777" w:rsidR="0010030F" w:rsidRDefault="0010030F" w:rsidP="0010030F">
      <w:pPr>
        <w:spacing w:before="240"/>
      </w:pPr>
      <w:r>
        <w:t>No. Observations:                        37384   AIC:                         1.061e+05</w:t>
      </w:r>
    </w:p>
    <w:p w14:paraId="2DDDBCDE" w14:textId="77777777" w:rsidR="0010030F" w:rsidRDefault="0010030F" w:rsidP="0010030F">
      <w:pPr>
        <w:spacing w:before="240"/>
      </w:pPr>
      <w:r>
        <w:t>Df Residuals:                            37374   BIC:                         1.062e+05</w:t>
      </w:r>
    </w:p>
    <w:p w14:paraId="2EA34F11" w14:textId="77777777" w:rsidR="0010030F" w:rsidRDefault="0010030F" w:rsidP="0010030F">
      <w:pPr>
        <w:spacing w:before="240"/>
      </w:pPr>
      <w:r>
        <w:t xml:space="preserve">Df Model:                                    9                                         </w:t>
      </w:r>
    </w:p>
    <w:p w14:paraId="4A1CFE6A" w14:textId="77777777" w:rsidR="0010030F" w:rsidRDefault="0010030F" w:rsidP="0010030F">
      <w:pPr>
        <w:spacing w:before="240"/>
      </w:pPr>
      <w:r>
        <w:lastRenderedPageBreak/>
        <w:t xml:space="preserve">Covariance Type:                     nonrobust                                         </w:t>
      </w:r>
    </w:p>
    <w:p w14:paraId="55590E09" w14:textId="77777777" w:rsidR="0010030F" w:rsidRDefault="0010030F" w:rsidP="0010030F">
      <w:pPr>
        <w:spacing w:before="240"/>
      </w:pPr>
      <w:r>
        <w:t>==============================================================================</w:t>
      </w:r>
    </w:p>
    <w:p w14:paraId="547C4DD4" w14:textId="77777777" w:rsidR="0010030F" w:rsidRDefault="0010030F" w:rsidP="0010030F">
      <w:pPr>
        <w:spacing w:before="240"/>
      </w:pPr>
      <w:r>
        <w:t xml:space="preserve">                 coef    std err          t      P&gt;|t|      [0.025      0.975]</w:t>
      </w:r>
    </w:p>
    <w:p w14:paraId="3FC2A0B2" w14:textId="77777777" w:rsidR="0010030F" w:rsidRDefault="0010030F" w:rsidP="0010030F">
      <w:pPr>
        <w:spacing w:before="240"/>
      </w:pPr>
      <w:r>
        <w:t>------------------------------------------------------------------------------</w:t>
      </w:r>
    </w:p>
    <w:p w14:paraId="289BAEF9" w14:textId="77777777" w:rsidR="0010030F" w:rsidRDefault="0010030F" w:rsidP="0010030F">
      <w:pPr>
        <w:spacing w:before="240"/>
      </w:pPr>
      <w:r>
        <w:t>Intercept      0.0053      0.007      0.787      0.431      -0.008       0.019</w:t>
      </w:r>
    </w:p>
    <w:p w14:paraId="779445EB" w14:textId="77777777" w:rsidR="0010030F" w:rsidRDefault="0010030F" w:rsidP="0010030F">
      <w:pPr>
        <w:spacing w:before="240"/>
      </w:pPr>
      <w:r>
        <w:t>Cluster_1      0.0106      0.015      0.716      0.474      -0.018       0.040</w:t>
      </w:r>
    </w:p>
    <w:p w14:paraId="0E4B42CF" w14:textId="77777777" w:rsidR="0010030F" w:rsidRDefault="0010030F" w:rsidP="0010030F">
      <w:pPr>
        <w:spacing w:before="240"/>
      </w:pPr>
      <w:r>
        <w:t>Cluster_3     -0.0413      0.014     -3.042      0.002      -0.068      -0.015</w:t>
      </w:r>
    </w:p>
    <w:p w14:paraId="784EAB2E" w14:textId="77777777" w:rsidR="0010030F" w:rsidRDefault="0010030F" w:rsidP="0010030F">
      <w:pPr>
        <w:spacing w:before="240"/>
      </w:pPr>
      <w:r>
        <w:t>Cluster_4      0.0022      0.027      0.082      0.934      -0.051       0.055</w:t>
      </w:r>
    </w:p>
    <w:p w14:paraId="7D09F573" w14:textId="77777777" w:rsidR="0010030F" w:rsidRDefault="0010030F" w:rsidP="0010030F">
      <w:pPr>
        <w:spacing w:before="240"/>
      </w:pPr>
      <w:r>
        <w:t>Cluster_5      0.0194      0.058      0.333      0.739      -0.095       0.133</w:t>
      </w:r>
    </w:p>
    <w:p w14:paraId="021A32CB" w14:textId="77777777" w:rsidR="0010030F" w:rsidRDefault="0010030F" w:rsidP="0010030F">
      <w:pPr>
        <w:spacing w:before="240"/>
      </w:pPr>
      <w:r>
        <w:t>Cluster_6      0.1168      0.066      1.769      0.077      -0.013       0.246</w:t>
      </w:r>
    </w:p>
    <w:p w14:paraId="421B4C85" w14:textId="77777777" w:rsidR="0010030F" w:rsidRDefault="0010030F" w:rsidP="0010030F">
      <w:pPr>
        <w:spacing w:before="240"/>
      </w:pPr>
      <w:r>
        <w:t>Cluster_7      0.0205      0.059      0.346      0.730      -0.096       0.137</w:t>
      </w:r>
    </w:p>
    <w:p w14:paraId="2C535BB1" w14:textId="77777777" w:rsidR="0010030F" w:rsidRDefault="0010030F" w:rsidP="0010030F">
      <w:pPr>
        <w:spacing w:before="240"/>
      </w:pPr>
      <w:r>
        <w:t>Cluster_8      0.0890      0.071      1.256      0.209      -0.050       0.228</w:t>
      </w:r>
    </w:p>
    <w:p w14:paraId="14F169D3" w14:textId="77777777" w:rsidR="0010030F" w:rsidRDefault="0010030F" w:rsidP="0010030F">
      <w:pPr>
        <w:spacing w:before="240"/>
      </w:pPr>
      <w:r>
        <w:t>Cluster_9      0.0424      0.174      0.244      0.808      -0.299       0.384</w:t>
      </w:r>
    </w:p>
    <w:p w14:paraId="0C7572F0" w14:textId="77777777" w:rsidR="0010030F" w:rsidRDefault="0010030F" w:rsidP="0010030F">
      <w:pPr>
        <w:spacing w:before="240"/>
      </w:pPr>
      <w:r>
        <w:t>Cluster_10    -0.2616      0.106     -2.463      0.014      -0.470      -0.053</w:t>
      </w:r>
    </w:p>
    <w:p w14:paraId="10C705E8" w14:textId="77777777" w:rsidR="0010030F" w:rsidRDefault="0010030F" w:rsidP="0010030F">
      <w:pPr>
        <w:spacing w:before="240"/>
      </w:pPr>
      <w:r>
        <w:t>==============================================================================</w:t>
      </w:r>
    </w:p>
    <w:p w14:paraId="3E3A48E8" w14:textId="77777777" w:rsidR="0010030F" w:rsidRDefault="0010030F" w:rsidP="0010030F">
      <w:pPr>
        <w:spacing w:before="240"/>
      </w:pPr>
      <w:r>
        <w:t>Omnibus:                     2458.859   Durbin-Watson:                   2.002</w:t>
      </w:r>
    </w:p>
    <w:p w14:paraId="5D0BCBE3" w14:textId="77777777" w:rsidR="0010030F" w:rsidRDefault="0010030F" w:rsidP="0010030F">
      <w:pPr>
        <w:spacing w:before="240"/>
      </w:pPr>
      <w:r>
        <w:t>Prob(Omnibus):                  0.000   Jarque-Bera (JB):             3250.971</w:t>
      </w:r>
    </w:p>
    <w:p w14:paraId="2899BAFA" w14:textId="77777777" w:rsidR="0010030F" w:rsidRDefault="0010030F" w:rsidP="0010030F">
      <w:pPr>
        <w:spacing w:before="240"/>
      </w:pPr>
      <w:r>
        <w:t>Skew:                           0.601   Prob(JB):                         0.00</w:t>
      </w:r>
    </w:p>
    <w:p w14:paraId="2CA6D7CC" w14:textId="77777777" w:rsidR="0010030F" w:rsidRDefault="0010030F" w:rsidP="0010030F">
      <w:pPr>
        <w:spacing w:before="240"/>
      </w:pPr>
      <w:r>
        <w:t>Kurtosis:                       3.802   Cond. No.                         34.9</w:t>
      </w:r>
    </w:p>
    <w:p w14:paraId="17B171D2" w14:textId="77777777" w:rsidR="0010030F" w:rsidRDefault="0010030F" w:rsidP="0010030F">
      <w:pPr>
        <w:spacing w:before="240"/>
      </w:pPr>
      <w:r>
        <w:lastRenderedPageBreak/>
        <w:t>==============================================================================</w:t>
      </w:r>
    </w:p>
    <w:p w14:paraId="0D684E6C" w14:textId="77777777" w:rsidR="0010030F" w:rsidRDefault="0010030F" w:rsidP="0010030F">
      <w:pPr>
        <w:spacing w:before="240"/>
      </w:pPr>
    </w:p>
    <w:p w14:paraId="7595437F" w14:textId="77777777" w:rsidR="0010030F" w:rsidRDefault="0010030F" w:rsidP="0010030F">
      <w:pPr>
        <w:spacing w:before="240"/>
      </w:pPr>
      <w:r>
        <w:t>Notes:</w:t>
      </w:r>
    </w:p>
    <w:p w14:paraId="7A4B5D2A" w14:textId="77777777" w:rsidR="0010030F" w:rsidRDefault="0010030F" w:rsidP="0010030F">
      <w:pPr>
        <w:spacing w:before="240"/>
      </w:pPr>
      <w:r>
        <w:t>[1] Standard Errors assume that the covariance matrix of the errors is correctly specified.</w:t>
      </w:r>
    </w:p>
    <w:p w14:paraId="3842022E" w14:textId="77777777" w:rsidR="0010030F" w:rsidRDefault="0010030F" w:rsidP="0010030F">
      <w:pPr>
        <w:spacing w:before="240"/>
      </w:pPr>
      <w:r>
        <w:t xml:space="preserve">                               OLS Regression Results                               </w:t>
      </w:r>
    </w:p>
    <w:p w14:paraId="575A642B" w14:textId="77777777" w:rsidR="0010030F" w:rsidRDefault="0010030F" w:rsidP="0010030F">
      <w:pPr>
        <w:spacing w:before="240"/>
      </w:pPr>
      <w:r>
        <w:t>====================================================================================</w:t>
      </w:r>
    </w:p>
    <w:p w14:paraId="41C1AE12" w14:textId="77777777" w:rsidR="0010030F" w:rsidRDefault="0010030F" w:rsidP="0010030F">
      <w:pPr>
        <w:spacing w:before="240"/>
      </w:pPr>
      <w:r>
        <w:t>Dep. Variable:     restlessness_score_adj_z   R-squared:                       0.001</w:t>
      </w:r>
    </w:p>
    <w:p w14:paraId="3E3FCA52" w14:textId="77777777" w:rsidR="0010030F" w:rsidRDefault="0010030F" w:rsidP="0010030F">
      <w:pPr>
        <w:spacing w:before="240"/>
      </w:pPr>
      <w:r>
        <w:t>Model:                                  OLS   Adj. R-squared:                  0.001</w:t>
      </w:r>
    </w:p>
    <w:p w14:paraId="30418734" w14:textId="77777777" w:rsidR="0010030F" w:rsidRDefault="0010030F" w:rsidP="0010030F">
      <w:pPr>
        <w:spacing w:before="240"/>
      </w:pPr>
      <w:r>
        <w:t>Method:                       Least Squares   F-statistic:                     3.423</w:t>
      </w:r>
    </w:p>
    <w:p w14:paraId="5CECA071" w14:textId="77777777" w:rsidR="0010030F" w:rsidRDefault="0010030F" w:rsidP="0010030F">
      <w:pPr>
        <w:spacing w:before="240"/>
      </w:pPr>
      <w:r>
        <w:t>Date:                      Tue, 11 Apr 2023   Prob (F-statistic):           0.000321</w:t>
      </w:r>
    </w:p>
    <w:p w14:paraId="7CD404FC" w14:textId="77777777" w:rsidR="0010030F" w:rsidRDefault="0010030F" w:rsidP="0010030F">
      <w:pPr>
        <w:spacing w:before="240"/>
      </w:pPr>
      <w:r>
        <w:t>Time:                              20:02:45   Log-Likelihood:                -53037.</w:t>
      </w:r>
    </w:p>
    <w:p w14:paraId="6CD03400" w14:textId="77777777" w:rsidR="0010030F" w:rsidRDefault="0010030F" w:rsidP="0010030F">
      <w:pPr>
        <w:spacing w:before="240"/>
      </w:pPr>
      <w:r>
        <w:t>No. Observations:                     37389   AIC:                         1.061e+05</w:t>
      </w:r>
    </w:p>
    <w:p w14:paraId="0A67D8F7" w14:textId="77777777" w:rsidR="0010030F" w:rsidRDefault="0010030F" w:rsidP="0010030F">
      <w:pPr>
        <w:spacing w:before="240"/>
      </w:pPr>
      <w:r>
        <w:t>Df Residuals:                         37379   BIC:                         1.062e+05</w:t>
      </w:r>
    </w:p>
    <w:p w14:paraId="4CFB4409" w14:textId="77777777" w:rsidR="0010030F" w:rsidRDefault="0010030F" w:rsidP="0010030F">
      <w:pPr>
        <w:spacing w:before="240"/>
      </w:pPr>
      <w:r>
        <w:t xml:space="preserve">Df Model:                                 9                                         </w:t>
      </w:r>
    </w:p>
    <w:p w14:paraId="5E6DF1F9" w14:textId="77777777" w:rsidR="0010030F" w:rsidRDefault="0010030F" w:rsidP="0010030F">
      <w:pPr>
        <w:spacing w:before="240"/>
      </w:pPr>
      <w:r>
        <w:t xml:space="preserve">Covariance Type:                  nonrobust                                         </w:t>
      </w:r>
    </w:p>
    <w:p w14:paraId="3AE8BC18" w14:textId="77777777" w:rsidR="0010030F" w:rsidRDefault="0010030F" w:rsidP="0010030F">
      <w:pPr>
        <w:spacing w:before="240"/>
      </w:pPr>
      <w:r>
        <w:t>==============================================================================</w:t>
      </w:r>
    </w:p>
    <w:p w14:paraId="0D84A802" w14:textId="77777777" w:rsidR="0010030F" w:rsidRDefault="0010030F" w:rsidP="0010030F">
      <w:pPr>
        <w:spacing w:before="240"/>
      </w:pPr>
      <w:r>
        <w:t xml:space="preserve">                 coef    std err          t      P&gt;|t|      [0.025      0.975]</w:t>
      </w:r>
    </w:p>
    <w:p w14:paraId="352E0C8D" w14:textId="77777777" w:rsidR="0010030F" w:rsidRDefault="0010030F" w:rsidP="0010030F">
      <w:pPr>
        <w:spacing w:before="240"/>
      </w:pPr>
      <w:r>
        <w:t>------------------------------------------------------------------------------</w:t>
      </w:r>
    </w:p>
    <w:p w14:paraId="42A43D10" w14:textId="77777777" w:rsidR="0010030F" w:rsidRDefault="0010030F" w:rsidP="0010030F">
      <w:pPr>
        <w:spacing w:before="240"/>
      </w:pPr>
      <w:r>
        <w:lastRenderedPageBreak/>
        <w:t>Intercept      0.0009      0.007      0.132      0.895      -0.012       0.014</w:t>
      </w:r>
    </w:p>
    <w:p w14:paraId="31C75F5D" w14:textId="77777777" w:rsidR="0010030F" w:rsidRDefault="0010030F" w:rsidP="0010030F">
      <w:pPr>
        <w:spacing w:before="240"/>
      </w:pPr>
      <w:r>
        <w:t>Cluster_1      0.0077      0.015      0.522      0.601      -0.021       0.037</w:t>
      </w:r>
    </w:p>
    <w:p w14:paraId="48A23060" w14:textId="77777777" w:rsidR="0010030F" w:rsidRDefault="0010030F" w:rsidP="0010030F">
      <w:pPr>
        <w:spacing w:before="240"/>
      </w:pPr>
      <w:r>
        <w:t>Cluster_3     -0.0280      0.014     -2.061      0.039      -0.055      -0.001</w:t>
      </w:r>
    </w:p>
    <w:p w14:paraId="1126B88E" w14:textId="77777777" w:rsidR="0010030F" w:rsidRDefault="0010030F" w:rsidP="0010030F">
      <w:pPr>
        <w:spacing w:before="240"/>
      </w:pPr>
      <w:r>
        <w:t>Cluster_4      0.0218      0.027      0.802      0.423      -0.031       0.075</w:t>
      </w:r>
    </w:p>
    <w:p w14:paraId="1582E5B9" w14:textId="77777777" w:rsidR="0010030F" w:rsidRDefault="0010030F" w:rsidP="0010030F">
      <w:pPr>
        <w:spacing w:before="240"/>
      </w:pPr>
      <w:r>
        <w:t>Cluster_5      0.2376      0.058      4.082      0.000       0.124       0.352</w:t>
      </w:r>
    </w:p>
    <w:p w14:paraId="59B39E48" w14:textId="77777777" w:rsidR="0010030F" w:rsidRDefault="0010030F" w:rsidP="0010030F">
      <w:pPr>
        <w:spacing w:before="240"/>
      </w:pPr>
      <w:r>
        <w:t>Cluster_6      0.0086      0.066      0.130      0.896      -0.121       0.138</w:t>
      </w:r>
    </w:p>
    <w:p w14:paraId="5ACC1336" w14:textId="77777777" w:rsidR="0010030F" w:rsidRDefault="0010030F" w:rsidP="0010030F">
      <w:pPr>
        <w:spacing w:before="240"/>
      </w:pPr>
      <w:r>
        <w:t>Cluster_7      0.0535      0.059      0.901      0.368      -0.063       0.170</w:t>
      </w:r>
    </w:p>
    <w:p w14:paraId="6209DD66" w14:textId="77777777" w:rsidR="0010030F" w:rsidRDefault="0010030F" w:rsidP="0010030F">
      <w:pPr>
        <w:spacing w:before="240"/>
      </w:pPr>
      <w:r>
        <w:t>Cluster_8      0.0283      0.071      0.399      0.690      -0.111       0.167</w:t>
      </w:r>
    </w:p>
    <w:p w14:paraId="2F7F89A4" w14:textId="77777777" w:rsidR="0010030F" w:rsidRDefault="0010030F" w:rsidP="0010030F">
      <w:pPr>
        <w:spacing w:before="240"/>
      </w:pPr>
      <w:r>
        <w:t>Cluster_9      0.3611      0.174      2.074      0.038       0.020       0.703</w:t>
      </w:r>
    </w:p>
    <w:p w14:paraId="4AD02E85" w14:textId="77777777" w:rsidR="0010030F" w:rsidRDefault="0010030F" w:rsidP="0010030F">
      <w:pPr>
        <w:spacing w:before="240"/>
      </w:pPr>
      <w:r>
        <w:t>Cluster_10    -0.1479      0.106     -1.393      0.164      -0.356       0.060</w:t>
      </w:r>
    </w:p>
    <w:p w14:paraId="2F958B45" w14:textId="77777777" w:rsidR="0010030F" w:rsidRDefault="0010030F" w:rsidP="0010030F">
      <w:pPr>
        <w:spacing w:before="240"/>
      </w:pPr>
      <w:r>
        <w:t>==============================================================================</w:t>
      </w:r>
    </w:p>
    <w:p w14:paraId="170C9F93" w14:textId="77777777" w:rsidR="0010030F" w:rsidRDefault="0010030F" w:rsidP="0010030F">
      <w:pPr>
        <w:spacing w:before="240"/>
      </w:pPr>
      <w:r>
        <w:t>Omnibus:                     5672.095   Durbin-Watson:                   1.999</w:t>
      </w:r>
    </w:p>
    <w:p w14:paraId="5A528525" w14:textId="77777777" w:rsidR="0010030F" w:rsidRDefault="0010030F" w:rsidP="0010030F">
      <w:pPr>
        <w:spacing w:before="240"/>
      </w:pPr>
      <w:r>
        <w:t>Prob(Omnibus):                  0.000   Jarque-Bera (JB):             9620.314</w:t>
      </w:r>
    </w:p>
    <w:p w14:paraId="2ACAC5DE" w14:textId="77777777" w:rsidR="0010030F" w:rsidRDefault="0010030F" w:rsidP="0010030F">
      <w:pPr>
        <w:spacing w:before="240"/>
      </w:pPr>
      <w:r>
        <w:t>Skew:                           1.010   Prob(JB):                         0.00</w:t>
      </w:r>
    </w:p>
    <w:p w14:paraId="40159EEE" w14:textId="77777777" w:rsidR="0010030F" w:rsidRDefault="0010030F" w:rsidP="0010030F">
      <w:pPr>
        <w:spacing w:before="240"/>
      </w:pPr>
      <w:r>
        <w:t>Kurtosis:                       4.446   Cond. No.                         34.9</w:t>
      </w:r>
    </w:p>
    <w:p w14:paraId="187EDCAA" w14:textId="77777777" w:rsidR="0010030F" w:rsidRDefault="0010030F" w:rsidP="0010030F">
      <w:pPr>
        <w:spacing w:before="240"/>
      </w:pPr>
      <w:r>
        <w:t>==============================================================================</w:t>
      </w:r>
    </w:p>
    <w:p w14:paraId="55E4352E" w14:textId="77777777" w:rsidR="0010030F" w:rsidRDefault="0010030F" w:rsidP="0010030F">
      <w:pPr>
        <w:spacing w:before="240"/>
      </w:pPr>
    </w:p>
    <w:p w14:paraId="2ED9143B" w14:textId="77777777" w:rsidR="0010030F" w:rsidRDefault="0010030F" w:rsidP="0010030F">
      <w:pPr>
        <w:spacing w:before="240"/>
      </w:pPr>
      <w:r>
        <w:t>Notes:</w:t>
      </w:r>
    </w:p>
    <w:p w14:paraId="58E9F233" w14:textId="77777777" w:rsidR="0010030F" w:rsidRDefault="0010030F" w:rsidP="0010030F">
      <w:pPr>
        <w:spacing w:before="240"/>
      </w:pPr>
      <w:r>
        <w:t>[1] Standard Errors assume that the covariance matrix of the errors is correctly specified.</w:t>
      </w:r>
    </w:p>
    <w:p w14:paraId="21FD7568" w14:textId="77777777" w:rsidR="0010030F" w:rsidRDefault="0010030F" w:rsidP="0010030F">
      <w:pPr>
        <w:spacing w:before="240"/>
      </w:pPr>
      <w:r>
        <w:lastRenderedPageBreak/>
        <w:t xml:space="preserve">                               OLS Regression Results                               </w:t>
      </w:r>
    </w:p>
    <w:p w14:paraId="138DD952" w14:textId="77777777" w:rsidR="0010030F" w:rsidRDefault="0010030F" w:rsidP="0010030F">
      <w:pPr>
        <w:spacing w:before="240"/>
      </w:pPr>
      <w:r>
        <w:t>====================================================================================</w:t>
      </w:r>
    </w:p>
    <w:p w14:paraId="43D6DDA7" w14:textId="77777777" w:rsidR="0010030F" w:rsidRDefault="0010030F" w:rsidP="0010030F">
      <w:pPr>
        <w:spacing w:before="240"/>
      </w:pPr>
      <w:r>
        <w:t>Dep. Variable:     irritability_score_adj_z   R-squared:                       0.002</w:t>
      </w:r>
    </w:p>
    <w:p w14:paraId="250238B8" w14:textId="77777777" w:rsidR="0010030F" w:rsidRDefault="0010030F" w:rsidP="0010030F">
      <w:pPr>
        <w:spacing w:before="240"/>
      </w:pPr>
      <w:r>
        <w:t>Model:                                  OLS   Adj. R-squared:                  0.002</w:t>
      </w:r>
    </w:p>
    <w:p w14:paraId="6146B7A5" w14:textId="77777777" w:rsidR="0010030F" w:rsidRDefault="0010030F" w:rsidP="0010030F">
      <w:pPr>
        <w:spacing w:before="240"/>
      </w:pPr>
      <w:r>
        <w:t>Method:                       Least Squares   F-statistic:                     7.255</w:t>
      </w:r>
    </w:p>
    <w:p w14:paraId="710015BF" w14:textId="77777777" w:rsidR="0010030F" w:rsidRDefault="0010030F" w:rsidP="0010030F">
      <w:pPr>
        <w:spacing w:before="240"/>
      </w:pPr>
      <w:r>
        <w:t>Date:                      Tue, 11 Apr 2023   Prob (F-statistic):           1.29e-10</w:t>
      </w:r>
    </w:p>
    <w:p w14:paraId="2B4F344D" w14:textId="77777777" w:rsidR="0010030F" w:rsidRDefault="0010030F" w:rsidP="0010030F">
      <w:pPr>
        <w:spacing w:before="240"/>
      </w:pPr>
      <w:r>
        <w:t>Time:                              20:02:45   Log-Likelihood:                -53020.</w:t>
      </w:r>
    </w:p>
    <w:p w14:paraId="189647D0" w14:textId="77777777" w:rsidR="0010030F" w:rsidRDefault="0010030F" w:rsidP="0010030F">
      <w:pPr>
        <w:spacing w:before="240"/>
      </w:pPr>
      <w:r>
        <w:t>No. Observations:                     37389   AIC:                         1.061e+05</w:t>
      </w:r>
    </w:p>
    <w:p w14:paraId="584DC83C" w14:textId="77777777" w:rsidR="0010030F" w:rsidRDefault="0010030F" w:rsidP="0010030F">
      <w:pPr>
        <w:spacing w:before="240"/>
      </w:pPr>
      <w:r>
        <w:t>Df Residuals:                         37379   BIC:                         1.061e+05</w:t>
      </w:r>
    </w:p>
    <w:p w14:paraId="3B077F30" w14:textId="77777777" w:rsidR="0010030F" w:rsidRDefault="0010030F" w:rsidP="0010030F">
      <w:pPr>
        <w:spacing w:before="240"/>
      </w:pPr>
      <w:r>
        <w:t xml:space="preserve">Df Model:                                 9                                         </w:t>
      </w:r>
    </w:p>
    <w:p w14:paraId="29A722AA" w14:textId="77777777" w:rsidR="0010030F" w:rsidRDefault="0010030F" w:rsidP="0010030F">
      <w:pPr>
        <w:spacing w:before="240"/>
      </w:pPr>
      <w:r>
        <w:t xml:space="preserve">Covariance Type:                  nonrobust                                         </w:t>
      </w:r>
    </w:p>
    <w:p w14:paraId="0BE99F84" w14:textId="77777777" w:rsidR="0010030F" w:rsidRDefault="0010030F" w:rsidP="0010030F">
      <w:pPr>
        <w:spacing w:before="240"/>
      </w:pPr>
      <w:r>
        <w:t>==============================================================================</w:t>
      </w:r>
    </w:p>
    <w:p w14:paraId="1C993092" w14:textId="77777777" w:rsidR="0010030F" w:rsidRDefault="0010030F" w:rsidP="0010030F">
      <w:pPr>
        <w:spacing w:before="240"/>
      </w:pPr>
      <w:r>
        <w:t xml:space="preserve">                 coef    std err          t      P&gt;|t|      [0.025      0.975]</w:t>
      </w:r>
    </w:p>
    <w:p w14:paraId="3BE90B8F" w14:textId="77777777" w:rsidR="0010030F" w:rsidRDefault="0010030F" w:rsidP="0010030F">
      <w:pPr>
        <w:spacing w:before="240"/>
      </w:pPr>
      <w:r>
        <w:t>------------------------------------------------------------------------------</w:t>
      </w:r>
    </w:p>
    <w:p w14:paraId="766D4177" w14:textId="77777777" w:rsidR="0010030F" w:rsidRDefault="0010030F" w:rsidP="0010030F">
      <w:pPr>
        <w:spacing w:before="240"/>
      </w:pPr>
      <w:r>
        <w:t>Intercept     -0.0205      0.007     -3.023      0.003      -0.034      -0.007</w:t>
      </w:r>
    </w:p>
    <w:p w14:paraId="58756E3C" w14:textId="77777777" w:rsidR="0010030F" w:rsidRDefault="0010030F" w:rsidP="0010030F">
      <w:pPr>
        <w:spacing w:before="240"/>
      </w:pPr>
      <w:r>
        <w:t>Cluster_1      0.0863      0.015      5.843      0.000       0.057       0.115</w:t>
      </w:r>
    </w:p>
    <w:p w14:paraId="2C12E551" w14:textId="77777777" w:rsidR="0010030F" w:rsidRDefault="0010030F" w:rsidP="0010030F">
      <w:pPr>
        <w:spacing w:before="240"/>
      </w:pPr>
      <w:r>
        <w:t>Cluster_3      0.0109      0.014      0.805      0.421      -0.016       0.037</w:t>
      </w:r>
    </w:p>
    <w:p w14:paraId="6BF40F04" w14:textId="77777777" w:rsidR="0010030F" w:rsidRDefault="0010030F" w:rsidP="0010030F">
      <w:pPr>
        <w:spacing w:before="240"/>
      </w:pPr>
      <w:r>
        <w:t>Cluster_4      0.0049      0.027      0.181      0.857      -0.048       0.058</w:t>
      </w:r>
    </w:p>
    <w:p w14:paraId="0CF10E4F" w14:textId="77777777" w:rsidR="0010030F" w:rsidRDefault="0010030F" w:rsidP="0010030F">
      <w:pPr>
        <w:spacing w:before="240"/>
      </w:pPr>
      <w:r>
        <w:lastRenderedPageBreak/>
        <w:t>Cluster_5      0.1393      0.058      2.394      0.017       0.025       0.253</w:t>
      </w:r>
    </w:p>
    <w:p w14:paraId="16BE97F0" w14:textId="77777777" w:rsidR="0010030F" w:rsidRDefault="0010030F" w:rsidP="0010030F">
      <w:pPr>
        <w:spacing w:before="240"/>
      </w:pPr>
      <w:r>
        <w:t>Cluster_6      0.1385      0.066      2.099      0.036       0.009       0.268</w:t>
      </w:r>
    </w:p>
    <w:p w14:paraId="28D77E3F" w14:textId="77777777" w:rsidR="0010030F" w:rsidRDefault="0010030F" w:rsidP="0010030F">
      <w:pPr>
        <w:spacing w:before="240"/>
      </w:pPr>
      <w:r>
        <w:t>Cluster_7      0.0924      0.059      1.557      0.119      -0.024       0.209</w:t>
      </w:r>
    </w:p>
    <w:p w14:paraId="6E13093B" w14:textId="77777777" w:rsidR="0010030F" w:rsidRDefault="0010030F" w:rsidP="0010030F">
      <w:pPr>
        <w:spacing w:before="240"/>
      </w:pPr>
      <w:r>
        <w:t>Cluster_8      0.3055      0.071      4.314      0.000       0.167       0.444</w:t>
      </w:r>
    </w:p>
    <w:p w14:paraId="6B560E2C" w14:textId="77777777" w:rsidR="0010030F" w:rsidRDefault="0010030F" w:rsidP="0010030F">
      <w:pPr>
        <w:spacing w:before="240"/>
      </w:pPr>
      <w:r>
        <w:t>Cluster_9      0.3945      0.174      2.266      0.023       0.053       0.736</w:t>
      </w:r>
    </w:p>
    <w:p w14:paraId="5F6AA3FF" w14:textId="77777777" w:rsidR="0010030F" w:rsidRDefault="0010030F" w:rsidP="0010030F">
      <w:pPr>
        <w:spacing w:before="240"/>
      </w:pPr>
      <w:r>
        <w:t>Cluster_10     0.0484      0.106      0.456      0.649      -0.160       0.256</w:t>
      </w:r>
    </w:p>
    <w:p w14:paraId="19224AC6" w14:textId="77777777" w:rsidR="0010030F" w:rsidRDefault="0010030F" w:rsidP="0010030F">
      <w:pPr>
        <w:spacing w:before="240"/>
      </w:pPr>
      <w:r>
        <w:t>==============================================================================</w:t>
      </w:r>
    </w:p>
    <w:p w14:paraId="539B5F4D" w14:textId="77777777" w:rsidR="0010030F" w:rsidRDefault="0010030F" w:rsidP="0010030F">
      <w:pPr>
        <w:spacing w:before="240"/>
      </w:pPr>
      <w:r>
        <w:t>Omnibus:                     2473.005   Durbin-Watson:                   2.000</w:t>
      </w:r>
    </w:p>
    <w:p w14:paraId="0AA3F0DB" w14:textId="77777777" w:rsidR="0010030F" w:rsidRDefault="0010030F" w:rsidP="0010030F">
      <w:pPr>
        <w:spacing w:before="240"/>
      </w:pPr>
      <w:r>
        <w:t>Prob(Omnibus):                  0.000   Jarque-Bera (JB):             3402.394</w:t>
      </w:r>
    </w:p>
    <w:p w14:paraId="4E5BB9E7" w14:textId="77777777" w:rsidR="0010030F" w:rsidRDefault="0010030F" w:rsidP="0010030F">
      <w:pPr>
        <w:spacing w:before="240"/>
      </w:pPr>
      <w:r>
        <w:t>Skew:                           0.586   Prob(JB):                         0.00</w:t>
      </w:r>
    </w:p>
    <w:p w14:paraId="2FF7C389" w14:textId="77777777" w:rsidR="0010030F" w:rsidRDefault="0010030F" w:rsidP="0010030F">
      <w:pPr>
        <w:spacing w:before="240"/>
      </w:pPr>
      <w:r>
        <w:t>Kurtosis:                       3.901   Cond. No.                         34.9</w:t>
      </w:r>
    </w:p>
    <w:p w14:paraId="4F1538D5" w14:textId="77777777" w:rsidR="0010030F" w:rsidRDefault="0010030F" w:rsidP="0010030F">
      <w:pPr>
        <w:spacing w:before="240"/>
      </w:pPr>
      <w:r>
        <w:t>==============================================================================</w:t>
      </w:r>
    </w:p>
    <w:p w14:paraId="7C3229F4" w14:textId="77777777" w:rsidR="0010030F" w:rsidRDefault="0010030F" w:rsidP="0010030F">
      <w:pPr>
        <w:spacing w:before="240"/>
      </w:pPr>
    </w:p>
    <w:p w14:paraId="2B806908" w14:textId="77777777" w:rsidR="0010030F" w:rsidRDefault="0010030F" w:rsidP="0010030F">
      <w:pPr>
        <w:spacing w:before="240"/>
      </w:pPr>
      <w:r>
        <w:t>Notes:</w:t>
      </w:r>
    </w:p>
    <w:p w14:paraId="784A2741" w14:textId="77777777" w:rsidR="0010030F" w:rsidRDefault="0010030F" w:rsidP="0010030F">
      <w:pPr>
        <w:spacing w:before="240"/>
      </w:pPr>
      <w:r>
        <w:t>[1] Standard Errors assume that the covariance matrix of the errors is correctly specified.</w:t>
      </w:r>
    </w:p>
    <w:p w14:paraId="4FD0D02A" w14:textId="77777777" w:rsidR="0010030F" w:rsidRDefault="0010030F" w:rsidP="0010030F">
      <w:pPr>
        <w:spacing w:before="240"/>
      </w:pPr>
      <w:r>
        <w:t xml:space="preserve">                                   OLS Regression Results                                   </w:t>
      </w:r>
    </w:p>
    <w:p w14:paraId="18CEB64C" w14:textId="77777777" w:rsidR="0010030F" w:rsidRDefault="0010030F" w:rsidP="0010030F">
      <w:pPr>
        <w:spacing w:before="240"/>
      </w:pPr>
      <w:r>
        <w:t>============================================================================================</w:t>
      </w:r>
    </w:p>
    <w:p w14:paraId="4D344FAF" w14:textId="77777777" w:rsidR="0010030F" w:rsidRDefault="0010030F" w:rsidP="0010030F">
      <w:pPr>
        <w:spacing w:before="240"/>
      </w:pPr>
      <w:r>
        <w:t>Dep. Variable:     negative_premonition_score_adj_z   R-squared:                       0.000</w:t>
      </w:r>
    </w:p>
    <w:p w14:paraId="6AE1D0C0" w14:textId="77777777" w:rsidR="0010030F" w:rsidRDefault="0010030F" w:rsidP="0010030F">
      <w:pPr>
        <w:spacing w:before="240"/>
      </w:pPr>
      <w:r>
        <w:t>Model:                                          OLS   Adj. R-squared:                  0.000</w:t>
      </w:r>
    </w:p>
    <w:p w14:paraId="74125054" w14:textId="77777777" w:rsidR="0010030F" w:rsidRDefault="0010030F" w:rsidP="0010030F">
      <w:pPr>
        <w:spacing w:before="240"/>
      </w:pPr>
      <w:r>
        <w:lastRenderedPageBreak/>
        <w:t>Method:                               Least Squares   F-statistic:                     1.932</w:t>
      </w:r>
    </w:p>
    <w:p w14:paraId="7DA0AD02" w14:textId="77777777" w:rsidR="0010030F" w:rsidRDefault="0010030F" w:rsidP="0010030F">
      <w:pPr>
        <w:spacing w:before="240"/>
      </w:pPr>
      <w:r>
        <w:t>Date:                              Tue, 11 Apr 2023   Prob (F-statistic):             0.0430</w:t>
      </w:r>
    </w:p>
    <w:p w14:paraId="181A27BB" w14:textId="77777777" w:rsidR="0010030F" w:rsidRDefault="0010030F" w:rsidP="0010030F">
      <w:pPr>
        <w:spacing w:before="240"/>
      </w:pPr>
      <w:r>
        <w:t>Time:                                      20:02:45   Log-Likelihood:                -53044.</w:t>
      </w:r>
    </w:p>
    <w:p w14:paraId="3E72EA1B" w14:textId="77777777" w:rsidR="0010030F" w:rsidRDefault="0010030F" w:rsidP="0010030F">
      <w:pPr>
        <w:spacing w:before="240"/>
      </w:pPr>
      <w:r>
        <w:t>No. Observations:                             37389   AIC:                         1.061e+05</w:t>
      </w:r>
    </w:p>
    <w:p w14:paraId="598BD7FD" w14:textId="77777777" w:rsidR="0010030F" w:rsidRDefault="0010030F" w:rsidP="0010030F">
      <w:pPr>
        <w:spacing w:before="240"/>
      </w:pPr>
      <w:r>
        <w:t>Df Residuals:                                 37379   BIC:                         1.062e+05</w:t>
      </w:r>
    </w:p>
    <w:p w14:paraId="64E9D801" w14:textId="77777777" w:rsidR="0010030F" w:rsidRDefault="0010030F" w:rsidP="0010030F">
      <w:pPr>
        <w:spacing w:before="240"/>
      </w:pPr>
      <w:r>
        <w:t xml:space="preserve">Df Model:                                         9                                         </w:t>
      </w:r>
    </w:p>
    <w:p w14:paraId="7A10890F" w14:textId="77777777" w:rsidR="0010030F" w:rsidRDefault="0010030F" w:rsidP="0010030F">
      <w:pPr>
        <w:spacing w:before="240"/>
      </w:pPr>
      <w:r>
        <w:t xml:space="preserve">Covariance Type:                          nonrobust                                         </w:t>
      </w:r>
    </w:p>
    <w:p w14:paraId="6766F776" w14:textId="77777777" w:rsidR="0010030F" w:rsidRDefault="0010030F" w:rsidP="0010030F">
      <w:pPr>
        <w:spacing w:before="240"/>
      </w:pPr>
      <w:r>
        <w:t>==============================================================================</w:t>
      </w:r>
    </w:p>
    <w:p w14:paraId="7430632C" w14:textId="77777777" w:rsidR="0010030F" w:rsidRDefault="0010030F" w:rsidP="0010030F">
      <w:pPr>
        <w:spacing w:before="240"/>
      </w:pPr>
      <w:r>
        <w:t xml:space="preserve">                 coef    std err          t      P&gt;|t|      [0.025      0.975]</w:t>
      </w:r>
    </w:p>
    <w:p w14:paraId="7F59921B" w14:textId="77777777" w:rsidR="0010030F" w:rsidRDefault="0010030F" w:rsidP="0010030F">
      <w:pPr>
        <w:spacing w:before="240"/>
      </w:pPr>
      <w:r>
        <w:t>------------------------------------------------------------------------------</w:t>
      </w:r>
    </w:p>
    <w:p w14:paraId="2A471138" w14:textId="77777777" w:rsidR="0010030F" w:rsidRDefault="0010030F" w:rsidP="0010030F">
      <w:pPr>
        <w:spacing w:before="240"/>
      </w:pPr>
      <w:r>
        <w:t>Intercept     -0.0022      0.007     -0.323      0.746      -0.015       0.011</w:t>
      </w:r>
    </w:p>
    <w:p w14:paraId="036C4B1E" w14:textId="77777777" w:rsidR="0010030F" w:rsidRDefault="0010030F" w:rsidP="0010030F">
      <w:pPr>
        <w:spacing w:before="240"/>
      </w:pPr>
      <w:r>
        <w:t>Cluster_1      0.0107      0.015      0.722      0.470      -0.018       0.040</w:t>
      </w:r>
    </w:p>
    <w:p w14:paraId="6C8A7318" w14:textId="77777777" w:rsidR="0010030F" w:rsidRDefault="0010030F" w:rsidP="0010030F">
      <w:pPr>
        <w:spacing w:before="240"/>
      </w:pPr>
      <w:r>
        <w:t>Cluster_3      0.0008      0.014      0.060      0.952      -0.026       0.027</w:t>
      </w:r>
    </w:p>
    <w:p w14:paraId="166E5E93" w14:textId="77777777" w:rsidR="0010030F" w:rsidRDefault="0010030F" w:rsidP="0010030F">
      <w:pPr>
        <w:spacing w:before="240"/>
      </w:pPr>
      <w:r>
        <w:t>Cluster_4     -0.0174      0.027     -0.642      0.521      -0.071       0.036</w:t>
      </w:r>
    </w:p>
    <w:p w14:paraId="232EF4D0" w14:textId="77777777" w:rsidR="0010030F" w:rsidRDefault="0010030F" w:rsidP="0010030F">
      <w:pPr>
        <w:spacing w:before="240"/>
      </w:pPr>
      <w:r>
        <w:t>Cluster_5     -0.0086      0.058     -0.147      0.883      -0.123       0.106</w:t>
      </w:r>
    </w:p>
    <w:p w14:paraId="5B728702" w14:textId="77777777" w:rsidR="0010030F" w:rsidRDefault="0010030F" w:rsidP="0010030F">
      <w:pPr>
        <w:spacing w:before="240"/>
      </w:pPr>
      <w:r>
        <w:t>Cluster_6      0.1249      0.066      1.892      0.058      -0.004       0.254</w:t>
      </w:r>
    </w:p>
    <w:p w14:paraId="53B24173" w14:textId="77777777" w:rsidR="0010030F" w:rsidRDefault="0010030F" w:rsidP="0010030F">
      <w:pPr>
        <w:spacing w:before="240"/>
      </w:pPr>
      <w:r>
        <w:t>Cluster_7      0.1187      0.059      1.999      0.046       0.002       0.235</w:t>
      </w:r>
    </w:p>
    <w:p w14:paraId="7885BDED" w14:textId="77777777" w:rsidR="0010030F" w:rsidRDefault="0010030F" w:rsidP="0010030F">
      <w:pPr>
        <w:spacing w:before="240"/>
      </w:pPr>
      <w:r>
        <w:t>Cluster_8      0.0206      0.071      0.291      0.771      -0.118       0.160</w:t>
      </w:r>
    </w:p>
    <w:p w14:paraId="3DD4358B" w14:textId="77777777" w:rsidR="0010030F" w:rsidRDefault="0010030F" w:rsidP="0010030F">
      <w:pPr>
        <w:spacing w:before="240"/>
      </w:pPr>
      <w:r>
        <w:lastRenderedPageBreak/>
        <w:t>Cluster_9      0.0698      0.174      0.401      0.689      -0.272       0.411</w:t>
      </w:r>
    </w:p>
    <w:p w14:paraId="1116E67F" w14:textId="77777777" w:rsidR="0010030F" w:rsidRDefault="0010030F" w:rsidP="0010030F">
      <w:pPr>
        <w:spacing w:before="240"/>
      </w:pPr>
      <w:r>
        <w:t>Cluster_10    -0.3095      0.106     -2.915      0.004      -0.518      -0.101</w:t>
      </w:r>
    </w:p>
    <w:p w14:paraId="3695572D" w14:textId="77777777" w:rsidR="0010030F" w:rsidRDefault="0010030F" w:rsidP="0010030F">
      <w:pPr>
        <w:spacing w:before="240"/>
      </w:pPr>
      <w:r>
        <w:t>==============================================================================</w:t>
      </w:r>
    </w:p>
    <w:p w14:paraId="1A3E264D" w14:textId="77777777" w:rsidR="0010030F" w:rsidRDefault="0010030F" w:rsidP="0010030F">
      <w:pPr>
        <w:spacing w:before="240"/>
      </w:pPr>
      <w:r>
        <w:t>Omnibus:                     4881.943   Durbin-Watson:                   2.014</w:t>
      </w:r>
    </w:p>
    <w:p w14:paraId="5D50205A" w14:textId="77777777" w:rsidR="0010030F" w:rsidRDefault="0010030F" w:rsidP="0010030F">
      <w:pPr>
        <w:spacing w:before="240"/>
      </w:pPr>
      <w:r>
        <w:t>Prob(Omnibus):                  0.000   Jarque-Bera (JB):             8436.810</w:t>
      </w:r>
    </w:p>
    <w:p w14:paraId="65F6085E" w14:textId="77777777" w:rsidR="0010030F" w:rsidRDefault="0010030F" w:rsidP="0010030F">
      <w:pPr>
        <w:spacing w:before="240"/>
      </w:pPr>
      <w:r>
        <w:t>Skew:                           0.878   Prob(JB):                         0.00</w:t>
      </w:r>
    </w:p>
    <w:p w14:paraId="2AABD8AA" w14:textId="77777777" w:rsidR="0010030F" w:rsidRDefault="0010030F" w:rsidP="0010030F">
      <w:pPr>
        <w:spacing w:before="240"/>
      </w:pPr>
      <w:r>
        <w:t>Kurtosis:                       4.528   Cond. No.                         34.9</w:t>
      </w:r>
    </w:p>
    <w:p w14:paraId="1DA3B56C" w14:textId="77777777" w:rsidR="0010030F" w:rsidRDefault="0010030F" w:rsidP="0010030F">
      <w:pPr>
        <w:spacing w:before="240"/>
      </w:pPr>
      <w:r>
        <w:t>==============================================================================</w:t>
      </w:r>
    </w:p>
    <w:p w14:paraId="2C73A489" w14:textId="77777777" w:rsidR="0010030F" w:rsidRDefault="0010030F" w:rsidP="0010030F">
      <w:pPr>
        <w:spacing w:before="240"/>
      </w:pPr>
    </w:p>
    <w:p w14:paraId="6B7BED5D" w14:textId="77777777" w:rsidR="0010030F" w:rsidRDefault="0010030F" w:rsidP="0010030F">
      <w:pPr>
        <w:spacing w:before="240"/>
      </w:pPr>
      <w:r>
        <w:t>Notes:</w:t>
      </w:r>
    </w:p>
    <w:p w14:paraId="0C4E0193" w14:textId="77777777" w:rsidR="0010030F" w:rsidRDefault="0010030F" w:rsidP="0010030F">
      <w:pPr>
        <w:spacing w:before="240"/>
      </w:pPr>
      <w:r>
        <w:t>[1] Standard Errors assume that the covariance matrix of the errors is correctly specified.</w:t>
      </w:r>
    </w:p>
    <w:p w14:paraId="279F1063" w14:textId="77777777" w:rsidR="0010030F" w:rsidRDefault="0010030F" w:rsidP="0010030F">
      <w:pPr>
        <w:spacing w:before="240"/>
      </w:pPr>
      <w:r>
        <w:t xml:space="preserve">                            OLS Regression Results                            </w:t>
      </w:r>
    </w:p>
    <w:p w14:paraId="1C447158" w14:textId="77777777" w:rsidR="0010030F" w:rsidRDefault="0010030F" w:rsidP="0010030F">
      <w:pPr>
        <w:spacing w:before="240"/>
      </w:pPr>
      <w:r>
        <w:t>==============================================================================</w:t>
      </w:r>
    </w:p>
    <w:p w14:paraId="08BD0C79" w14:textId="77777777" w:rsidR="0010030F" w:rsidRDefault="0010030F" w:rsidP="0010030F">
      <w:pPr>
        <w:spacing w:before="240"/>
      </w:pPr>
      <w:r>
        <w:t>Dep. Variable:     apathy_score_adj_z   R-squared:                       0.003</w:t>
      </w:r>
    </w:p>
    <w:p w14:paraId="579426B8" w14:textId="77777777" w:rsidR="0010030F" w:rsidRDefault="0010030F" w:rsidP="0010030F">
      <w:pPr>
        <w:spacing w:before="240"/>
      </w:pPr>
      <w:r>
        <w:t>Model:                            OLS   Adj. R-squared:                  0.002</w:t>
      </w:r>
    </w:p>
    <w:p w14:paraId="699E337D" w14:textId="77777777" w:rsidR="0010030F" w:rsidRDefault="0010030F" w:rsidP="0010030F">
      <w:pPr>
        <w:spacing w:before="240"/>
      </w:pPr>
      <w:r>
        <w:t>Method:                 Least Squares   F-statistic:                     11.09</w:t>
      </w:r>
    </w:p>
    <w:p w14:paraId="752A29A9" w14:textId="77777777" w:rsidR="0010030F" w:rsidRDefault="0010030F" w:rsidP="0010030F">
      <w:pPr>
        <w:spacing w:before="240"/>
      </w:pPr>
      <w:r>
        <w:t>Date:                Tue, 11 Apr 2023   Prob (F-statistic):           1.81e-17</w:t>
      </w:r>
    </w:p>
    <w:p w14:paraId="6D8D1DC5" w14:textId="77777777" w:rsidR="0010030F" w:rsidRDefault="0010030F" w:rsidP="0010030F">
      <w:pPr>
        <w:spacing w:before="240"/>
      </w:pPr>
      <w:r>
        <w:t>Time:                        20:02:45   Log-Likelihood:                -52990.</w:t>
      </w:r>
    </w:p>
    <w:p w14:paraId="59BC05A0" w14:textId="77777777" w:rsidR="0010030F" w:rsidRDefault="0010030F" w:rsidP="0010030F">
      <w:pPr>
        <w:spacing w:before="240"/>
      </w:pPr>
      <w:r>
        <w:t>No. Observations:               37380   AIC:                         1.060e+05</w:t>
      </w:r>
    </w:p>
    <w:p w14:paraId="1D30BD18" w14:textId="77777777" w:rsidR="0010030F" w:rsidRDefault="0010030F" w:rsidP="0010030F">
      <w:pPr>
        <w:spacing w:before="240"/>
      </w:pPr>
      <w:r>
        <w:lastRenderedPageBreak/>
        <w:t>Df Residuals:                   37370   BIC:                         1.061e+05</w:t>
      </w:r>
    </w:p>
    <w:p w14:paraId="71D2FFC2" w14:textId="77777777" w:rsidR="0010030F" w:rsidRDefault="0010030F" w:rsidP="0010030F">
      <w:pPr>
        <w:spacing w:before="240"/>
      </w:pPr>
      <w:r>
        <w:t xml:space="preserve">Df Model:                           9                                         </w:t>
      </w:r>
    </w:p>
    <w:p w14:paraId="46AA9E9A" w14:textId="77777777" w:rsidR="0010030F" w:rsidRDefault="0010030F" w:rsidP="0010030F">
      <w:pPr>
        <w:spacing w:before="240"/>
      </w:pPr>
      <w:r>
        <w:t xml:space="preserve">Covariance Type:            nonrobust                                         </w:t>
      </w:r>
    </w:p>
    <w:p w14:paraId="1A934DCB" w14:textId="77777777" w:rsidR="0010030F" w:rsidRDefault="0010030F" w:rsidP="0010030F">
      <w:pPr>
        <w:spacing w:before="240"/>
      </w:pPr>
      <w:r>
        <w:t>==============================================================================</w:t>
      </w:r>
    </w:p>
    <w:p w14:paraId="201C220A" w14:textId="77777777" w:rsidR="0010030F" w:rsidRDefault="0010030F" w:rsidP="0010030F">
      <w:pPr>
        <w:spacing w:before="240"/>
      </w:pPr>
      <w:r>
        <w:t xml:space="preserve">                 coef    std err          t      P&gt;|t|      [0.025      0.975]</w:t>
      </w:r>
    </w:p>
    <w:p w14:paraId="7252A36F" w14:textId="77777777" w:rsidR="0010030F" w:rsidRDefault="0010030F" w:rsidP="0010030F">
      <w:pPr>
        <w:spacing w:before="240"/>
      </w:pPr>
      <w:r>
        <w:t>------------------------------------------------------------------------------</w:t>
      </w:r>
    </w:p>
    <w:p w14:paraId="6754D64D" w14:textId="77777777" w:rsidR="0010030F" w:rsidRDefault="0010030F" w:rsidP="0010030F">
      <w:pPr>
        <w:spacing w:before="240"/>
      </w:pPr>
      <w:r>
        <w:t>Intercept     -0.0149      0.007     -2.199      0.028      -0.028      -0.002</w:t>
      </w:r>
    </w:p>
    <w:p w14:paraId="3CAE4747" w14:textId="77777777" w:rsidR="0010030F" w:rsidRDefault="0010030F" w:rsidP="0010030F">
      <w:pPr>
        <w:spacing w:before="240"/>
      </w:pPr>
      <w:r>
        <w:t>Cluster_1      0.0587      0.015      3.978      0.000       0.030       0.088</w:t>
      </w:r>
    </w:p>
    <w:p w14:paraId="04F13993" w14:textId="77777777" w:rsidR="0010030F" w:rsidRDefault="0010030F" w:rsidP="0010030F">
      <w:pPr>
        <w:spacing w:before="240"/>
      </w:pPr>
      <w:r>
        <w:t>Cluster_3     -0.0242      0.014     -1.789      0.074      -0.051       0.002</w:t>
      </w:r>
    </w:p>
    <w:p w14:paraId="353A7A85" w14:textId="77777777" w:rsidR="0010030F" w:rsidRDefault="0010030F" w:rsidP="0010030F">
      <w:pPr>
        <w:spacing w:before="240"/>
      </w:pPr>
      <w:r>
        <w:t>Cluster_4      0.1276      0.027      4.698      0.000       0.074       0.181</w:t>
      </w:r>
    </w:p>
    <w:p w14:paraId="1F7B0A0C" w14:textId="77777777" w:rsidR="0010030F" w:rsidRDefault="0010030F" w:rsidP="0010030F">
      <w:pPr>
        <w:spacing w:before="240"/>
      </w:pPr>
      <w:r>
        <w:t>Cluster_5      0.1816      0.058      3.123      0.002       0.068       0.296</w:t>
      </w:r>
    </w:p>
    <w:p w14:paraId="4E3D3E02" w14:textId="77777777" w:rsidR="0010030F" w:rsidRDefault="0010030F" w:rsidP="0010030F">
      <w:pPr>
        <w:spacing w:before="240"/>
      </w:pPr>
      <w:r>
        <w:t>Cluster_6      0.2385      0.066      3.617      0.000       0.109       0.368</w:t>
      </w:r>
    </w:p>
    <w:p w14:paraId="1E80AFCA" w14:textId="77777777" w:rsidR="0010030F" w:rsidRDefault="0010030F" w:rsidP="0010030F">
      <w:pPr>
        <w:spacing w:before="240"/>
      </w:pPr>
      <w:r>
        <w:t>Cluster_7      0.0726      0.059      1.223      0.221      -0.044       0.189</w:t>
      </w:r>
    </w:p>
    <w:p w14:paraId="49E4A2C9" w14:textId="77777777" w:rsidR="0010030F" w:rsidRDefault="0010030F" w:rsidP="0010030F">
      <w:pPr>
        <w:spacing w:before="240"/>
      </w:pPr>
      <w:r>
        <w:t>Cluster_8      0.2986      0.071      4.219      0.000       0.160       0.437</w:t>
      </w:r>
    </w:p>
    <w:p w14:paraId="6345E105" w14:textId="77777777" w:rsidR="0010030F" w:rsidRDefault="0010030F" w:rsidP="0010030F">
      <w:pPr>
        <w:spacing w:before="240"/>
      </w:pPr>
      <w:r>
        <w:t>Cluster_9      0.7213      0.174      4.145      0.000       0.380       1.062</w:t>
      </w:r>
    </w:p>
    <w:p w14:paraId="0AD65B28" w14:textId="77777777" w:rsidR="0010030F" w:rsidRDefault="0010030F" w:rsidP="0010030F">
      <w:pPr>
        <w:spacing w:before="240"/>
      </w:pPr>
      <w:r>
        <w:t>Cluster_10    -0.0744      0.106     -0.701      0.483      -0.282       0.134</w:t>
      </w:r>
    </w:p>
    <w:p w14:paraId="5C73B4F1" w14:textId="77777777" w:rsidR="0010030F" w:rsidRDefault="0010030F" w:rsidP="0010030F">
      <w:pPr>
        <w:spacing w:before="240"/>
      </w:pPr>
      <w:r>
        <w:t>==============================================================================</w:t>
      </w:r>
    </w:p>
    <w:p w14:paraId="5DF17038" w14:textId="77777777" w:rsidR="0010030F" w:rsidRDefault="0010030F" w:rsidP="0010030F">
      <w:pPr>
        <w:spacing w:before="240"/>
      </w:pPr>
      <w:r>
        <w:t>Omnibus:                     5674.621   Durbin-Watson:                   2.007</w:t>
      </w:r>
    </w:p>
    <w:p w14:paraId="126AF90D" w14:textId="77777777" w:rsidR="0010030F" w:rsidRDefault="0010030F" w:rsidP="0010030F">
      <w:pPr>
        <w:spacing w:before="240"/>
      </w:pPr>
      <w:r>
        <w:lastRenderedPageBreak/>
        <w:t>Prob(Omnibus):                  0.000   Jarque-Bera (JB):            10712.687</w:t>
      </w:r>
    </w:p>
    <w:p w14:paraId="2CE11FFF" w14:textId="77777777" w:rsidR="0010030F" w:rsidRDefault="0010030F" w:rsidP="0010030F">
      <w:pPr>
        <w:spacing w:before="240"/>
      </w:pPr>
      <w:r>
        <w:t>Skew:                           0.959   Prob(JB):                         0.00</w:t>
      </w:r>
    </w:p>
    <w:p w14:paraId="53953CEC" w14:textId="77777777" w:rsidR="0010030F" w:rsidRDefault="0010030F" w:rsidP="0010030F">
      <w:pPr>
        <w:spacing w:before="240"/>
      </w:pPr>
      <w:r>
        <w:t>Kurtosis:                       4.789   Cond. No.                         34.9</w:t>
      </w:r>
    </w:p>
    <w:p w14:paraId="1F4F07EC" w14:textId="77777777" w:rsidR="0010030F" w:rsidRDefault="0010030F" w:rsidP="0010030F">
      <w:pPr>
        <w:spacing w:before="240"/>
      </w:pPr>
      <w:r>
        <w:t>==============================================================================</w:t>
      </w:r>
    </w:p>
    <w:p w14:paraId="35EFA893" w14:textId="77777777" w:rsidR="0010030F" w:rsidRDefault="0010030F" w:rsidP="0010030F">
      <w:pPr>
        <w:spacing w:before="240"/>
      </w:pPr>
    </w:p>
    <w:p w14:paraId="4622DFF3" w14:textId="77777777" w:rsidR="0010030F" w:rsidRDefault="0010030F" w:rsidP="0010030F">
      <w:pPr>
        <w:spacing w:before="240"/>
      </w:pPr>
      <w:r>
        <w:t>Notes:</w:t>
      </w:r>
    </w:p>
    <w:p w14:paraId="42F6513B" w14:textId="77777777" w:rsidR="0010030F" w:rsidRDefault="0010030F" w:rsidP="0010030F">
      <w:pPr>
        <w:spacing w:before="240"/>
      </w:pPr>
      <w:r>
        <w:t>[1] Standard Errors assume that the covariance matrix of the errors is correctly specified.</w:t>
      </w:r>
    </w:p>
    <w:p w14:paraId="7E972A1C" w14:textId="77777777" w:rsidR="0010030F" w:rsidRDefault="0010030F" w:rsidP="0010030F">
      <w:pPr>
        <w:spacing w:before="240"/>
      </w:pPr>
      <w:r>
        <w:t xml:space="preserve">                              OLS Regression Results                              </w:t>
      </w:r>
    </w:p>
    <w:p w14:paraId="083760AC" w14:textId="77777777" w:rsidR="0010030F" w:rsidRDefault="0010030F" w:rsidP="0010030F">
      <w:pPr>
        <w:spacing w:before="240"/>
      </w:pPr>
      <w:r>
        <w:t>==================================================================================</w:t>
      </w:r>
    </w:p>
    <w:p w14:paraId="4F845A8F" w14:textId="77777777" w:rsidR="0010030F" w:rsidRDefault="0010030F" w:rsidP="0010030F">
      <w:pPr>
        <w:spacing w:before="240"/>
      </w:pPr>
      <w:r>
        <w:t>Dep. Variable:     depression_score_adj_z   R-squared:                       0.002</w:t>
      </w:r>
    </w:p>
    <w:p w14:paraId="23930302" w14:textId="77777777" w:rsidR="0010030F" w:rsidRDefault="0010030F" w:rsidP="0010030F">
      <w:pPr>
        <w:spacing w:before="240"/>
      </w:pPr>
      <w:r>
        <w:t>Model:                                OLS   Adj. R-squared:                  0.002</w:t>
      </w:r>
    </w:p>
    <w:p w14:paraId="59E71C25" w14:textId="77777777" w:rsidR="0010030F" w:rsidRDefault="0010030F" w:rsidP="0010030F">
      <w:pPr>
        <w:spacing w:before="240"/>
      </w:pPr>
      <w:r>
        <w:t>Method:                     Least Squares   F-statistic:                     8.623</w:t>
      </w:r>
    </w:p>
    <w:p w14:paraId="122FAF08" w14:textId="77777777" w:rsidR="0010030F" w:rsidRDefault="0010030F" w:rsidP="0010030F">
      <w:pPr>
        <w:spacing w:before="240"/>
      </w:pPr>
      <w:r>
        <w:t>Date:                    Tue, 11 Apr 2023   Prob (F-statistic):           4.99e-13</w:t>
      </w:r>
    </w:p>
    <w:p w14:paraId="4A5A757C" w14:textId="77777777" w:rsidR="0010030F" w:rsidRDefault="0010030F" w:rsidP="0010030F">
      <w:pPr>
        <w:spacing w:before="240"/>
      </w:pPr>
      <w:r>
        <w:t>Time:                            20:02:46   Log-Likelihood:                -53014.</w:t>
      </w:r>
    </w:p>
    <w:p w14:paraId="0B59FD00" w14:textId="77777777" w:rsidR="0010030F" w:rsidRDefault="0010030F" w:rsidP="0010030F">
      <w:pPr>
        <w:spacing w:before="240"/>
      </w:pPr>
      <w:r>
        <w:t>No. Observations:                   37389   AIC:                         1.060e+05</w:t>
      </w:r>
    </w:p>
    <w:p w14:paraId="164BB282" w14:textId="77777777" w:rsidR="0010030F" w:rsidRDefault="0010030F" w:rsidP="0010030F">
      <w:pPr>
        <w:spacing w:before="240"/>
      </w:pPr>
      <w:r>
        <w:t>Df Residuals:                       37379   BIC:                         1.061e+05</w:t>
      </w:r>
    </w:p>
    <w:p w14:paraId="710BDFF8" w14:textId="77777777" w:rsidR="0010030F" w:rsidRDefault="0010030F" w:rsidP="0010030F">
      <w:pPr>
        <w:spacing w:before="240"/>
      </w:pPr>
      <w:r>
        <w:t xml:space="preserve">Df Model:                               9                                         </w:t>
      </w:r>
    </w:p>
    <w:p w14:paraId="6F9C1684" w14:textId="77777777" w:rsidR="0010030F" w:rsidRDefault="0010030F" w:rsidP="0010030F">
      <w:pPr>
        <w:spacing w:before="240"/>
      </w:pPr>
      <w:r>
        <w:t xml:space="preserve">Covariance Type:                nonrobust                                         </w:t>
      </w:r>
    </w:p>
    <w:p w14:paraId="5218B5AC" w14:textId="77777777" w:rsidR="0010030F" w:rsidRDefault="0010030F" w:rsidP="0010030F">
      <w:pPr>
        <w:spacing w:before="240"/>
      </w:pPr>
      <w:r>
        <w:t>==============================================================================</w:t>
      </w:r>
    </w:p>
    <w:p w14:paraId="18FE5ABB" w14:textId="77777777" w:rsidR="0010030F" w:rsidRDefault="0010030F" w:rsidP="0010030F">
      <w:pPr>
        <w:spacing w:before="240"/>
      </w:pPr>
      <w:r>
        <w:lastRenderedPageBreak/>
        <w:t xml:space="preserve">                 coef    std err          t      P&gt;|t|      [0.025      0.975]</w:t>
      </w:r>
    </w:p>
    <w:p w14:paraId="70EB8A34" w14:textId="77777777" w:rsidR="0010030F" w:rsidRDefault="0010030F" w:rsidP="0010030F">
      <w:pPr>
        <w:spacing w:before="240"/>
      </w:pPr>
      <w:r>
        <w:t>------------------------------------------------------------------------------</w:t>
      </w:r>
    </w:p>
    <w:p w14:paraId="1721D7AB" w14:textId="77777777" w:rsidR="0010030F" w:rsidRDefault="0010030F" w:rsidP="0010030F">
      <w:pPr>
        <w:spacing w:before="240"/>
      </w:pPr>
      <w:r>
        <w:t>Intercept     -0.0132      0.007     -1.943      0.052      -0.026       0.000</w:t>
      </w:r>
    </w:p>
    <w:p w14:paraId="085B6875" w14:textId="77777777" w:rsidR="0010030F" w:rsidRDefault="0010030F" w:rsidP="0010030F">
      <w:pPr>
        <w:spacing w:before="240"/>
      </w:pPr>
      <w:r>
        <w:t>Cluster_1      0.0478      0.015      3.240      0.001       0.019       0.077</w:t>
      </w:r>
    </w:p>
    <w:p w14:paraId="35C2FFDC" w14:textId="77777777" w:rsidR="0010030F" w:rsidRDefault="0010030F" w:rsidP="0010030F">
      <w:pPr>
        <w:spacing w:before="240"/>
      </w:pPr>
      <w:r>
        <w:t>Cluster_3     -0.0199      0.014     -1.468      0.142      -0.046       0.007</w:t>
      </w:r>
    </w:p>
    <w:p w14:paraId="14DE6CF9" w14:textId="77777777" w:rsidR="0010030F" w:rsidRDefault="0010030F" w:rsidP="0010030F">
      <w:pPr>
        <w:spacing w:before="240"/>
      </w:pPr>
      <w:r>
        <w:t>Cluster_4      0.0978      0.027      3.602      0.000       0.045       0.151</w:t>
      </w:r>
    </w:p>
    <w:p w14:paraId="34073BF6" w14:textId="77777777" w:rsidR="0010030F" w:rsidRDefault="0010030F" w:rsidP="0010030F">
      <w:pPr>
        <w:spacing w:before="240"/>
      </w:pPr>
      <w:r>
        <w:t>Cluster_5      0.2609      0.058      4.484      0.000       0.147       0.375</w:t>
      </w:r>
    </w:p>
    <w:p w14:paraId="14942C5A" w14:textId="77777777" w:rsidR="0010030F" w:rsidRDefault="0010030F" w:rsidP="0010030F">
      <w:pPr>
        <w:spacing w:before="240"/>
      </w:pPr>
      <w:r>
        <w:t>Cluster_6      0.2303      0.066      3.492      0.000       0.101       0.360</w:t>
      </w:r>
    </w:p>
    <w:p w14:paraId="13764653" w14:textId="77777777" w:rsidR="0010030F" w:rsidRDefault="0010030F" w:rsidP="0010030F">
      <w:pPr>
        <w:spacing w:before="240"/>
      </w:pPr>
      <w:r>
        <w:t>Cluster_7      0.1558      0.059      2.625      0.009       0.039       0.272</w:t>
      </w:r>
    </w:p>
    <w:p w14:paraId="3B749886" w14:textId="77777777" w:rsidR="0010030F" w:rsidRDefault="0010030F" w:rsidP="0010030F">
      <w:pPr>
        <w:spacing w:before="240"/>
      </w:pPr>
      <w:r>
        <w:t>Cluster_8      0.2023      0.071      2.857      0.004       0.064       0.341</w:t>
      </w:r>
    </w:p>
    <w:p w14:paraId="030C1344" w14:textId="77777777" w:rsidR="0010030F" w:rsidRDefault="0010030F" w:rsidP="0010030F">
      <w:pPr>
        <w:spacing w:before="240"/>
      </w:pPr>
      <w:r>
        <w:t>Cluster_9      0.3750      0.174      2.155      0.031       0.034       0.716</w:t>
      </w:r>
    </w:p>
    <w:p w14:paraId="014BCF3B" w14:textId="77777777" w:rsidR="0010030F" w:rsidRDefault="0010030F" w:rsidP="0010030F">
      <w:pPr>
        <w:spacing w:before="240"/>
      </w:pPr>
      <w:r>
        <w:t>Cluster_10    -0.1303      0.106     -1.228      0.220      -0.338       0.078</w:t>
      </w:r>
    </w:p>
    <w:p w14:paraId="5459AE67" w14:textId="77777777" w:rsidR="0010030F" w:rsidRDefault="0010030F" w:rsidP="0010030F">
      <w:pPr>
        <w:spacing w:before="240"/>
      </w:pPr>
      <w:r>
        <w:t>==============================================================================</w:t>
      </w:r>
    </w:p>
    <w:p w14:paraId="0F847716" w14:textId="77777777" w:rsidR="0010030F" w:rsidRDefault="0010030F" w:rsidP="0010030F">
      <w:pPr>
        <w:spacing w:before="240"/>
      </w:pPr>
      <w:r>
        <w:t>Omnibus:                     4822.922   Durbin-Watson:                   2.010</w:t>
      </w:r>
    </w:p>
    <w:p w14:paraId="67D94D46" w14:textId="77777777" w:rsidR="0010030F" w:rsidRDefault="0010030F" w:rsidP="0010030F">
      <w:pPr>
        <w:spacing w:before="240"/>
      </w:pPr>
      <w:r>
        <w:t>Prob(Omnibus):                  0.000   Jarque-Bera (JB):             8720.259</w:t>
      </w:r>
    </w:p>
    <w:p w14:paraId="16765ECF" w14:textId="77777777" w:rsidR="0010030F" w:rsidRDefault="0010030F" w:rsidP="0010030F">
      <w:pPr>
        <w:spacing w:before="240"/>
      </w:pPr>
      <w:r>
        <w:t>Skew:                           0.850   Prob(JB):                         0.00</w:t>
      </w:r>
    </w:p>
    <w:p w14:paraId="561FDFA6" w14:textId="77777777" w:rsidR="0010030F" w:rsidRDefault="0010030F" w:rsidP="0010030F">
      <w:pPr>
        <w:spacing w:before="240"/>
      </w:pPr>
      <w:r>
        <w:t>Kurtosis:                       4.645   Cond. No.                         34.9</w:t>
      </w:r>
    </w:p>
    <w:p w14:paraId="1FD3C2D7" w14:textId="77777777" w:rsidR="0010030F" w:rsidRDefault="0010030F" w:rsidP="0010030F">
      <w:pPr>
        <w:spacing w:before="240"/>
      </w:pPr>
      <w:r>
        <w:t>==============================================================================</w:t>
      </w:r>
    </w:p>
    <w:p w14:paraId="19E67C4A" w14:textId="77777777" w:rsidR="0010030F" w:rsidRDefault="0010030F" w:rsidP="0010030F">
      <w:pPr>
        <w:spacing w:before="240"/>
      </w:pPr>
    </w:p>
    <w:p w14:paraId="3A3ACF9E" w14:textId="77777777" w:rsidR="0010030F" w:rsidRDefault="0010030F" w:rsidP="0010030F">
      <w:pPr>
        <w:spacing w:before="240"/>
      </w:pPr>
      <w:r>
        <w:t>Notes:</w:t>
      </w:r>
    </w:p>
    <w:p w14:paraId="7D3BA4BB" w14:textId="77777777" w:rsidR="0010030F" w:rsidRDefault="0010030F" w:rsidP="0010030F">
      <w:pPr>
        <w:spacing w:before="240"/>
      </w:pPr>
      <w:r>
        <w:t>[1] Standard Errors assume that the covariance matrix of the errors is correctly specified.</w:t>
      </w:r>
    </w:p>
    <w:p w14:paraId="742B8CF2" w14:textId="77777777" w:rsidR="0010030F" w:rsidRDefault="0010030F" w:rsidP="0010030F">
      <w:pPr>
        <w:spacing w:before="240"/>
      </w:pPr>
      <w:r>
        <w:t xml:space="preserve">                              OLS Regression Results                             </w:t>
      </w:r>
    </w:p>
    <w:p w14:paraId="45CB1939" w14:textId="77777777" w:rsidR="0010030F" w:rsidRDefault="0010030F" w:rsidP="0010030F">
      <w:pPr>
        <w:spacing w:before="240"/>
      </w:pPr>
      <w:r>
        <w:t>=================================================================================</w:t>
      </w:r>
    </w:p>
    <w:p w14:paraId="1B937C8C" w14:textId="77777777" w:rsidR="0010030F" w:rsidRDefault="0010030F" w:rsidP="0010030F">
      <w:pPr>
        <w:spacing w:before="240"/>
      </w:pPr>
      <w:r>
        <w:t>Dep. Variable:     tiredness_score_adj_z   R-squared:                       0.002</w:t>
      </w:r>
    </w:p>
    <w:p w14:paraId="041DBC5D" w14:textId="77777777" w:rsidR="0010030F" w:rsidRDefault="0010030F" w:rsidP="0010030F">
      <w:pPr>
        <w:spacing w:before="240"/>
      </w:pPr>
      <w:r>
        <w:t>Model:                               OLS   Adj. R-squared:                  0.001</w:t>
      </w:r>
    </w:p>
    <w:p w14:paraId="03CFE36D" w14:textId="77777777" w:rsidR="0010030F" w:rsidRDefault="0010030F" w:rsidP="0010030F">
      <w:pPr>
        <w:spacing w:before="240"/>
      </w:pPr>
      <w:r>
        <w:t>Method:                    Least Squares   F-statistic:                     6.598</w:t>
      </w:r>
    </w:p>
    <w:p w14:paraId="59548372" w14:textId="77777777" w:rsidR="0010030F" w:rsidRDefault="0010030F" w:rsidP="0010030F">
      <w:pPr>
        <w:spacing w:before="240"/>
      </w:pPr>
      <w:r>
        <w:t>Date:                   Tue, 11 Apr 2023   Prob (F-statistic):           1.79e-09</w:t>
      </w:r>
    </w:p>
    <w:p w14:paraId="1A4384C2" w14:textId="77777777" w:rsidR="0010030F" w:rsidRDefault="0010030F" w:rsidP="0010030F">
      <w:pPr>
        <w:spacing w:before="240"/>
      </w:pPr>
      <w:r>
        <w:t>Time:                           20:02:46   Log-Likelihood:                -53023.</w:t>
      </w:r>
    </w:p>
    <w:p w14:paraId="2B48BFE0" w14:textId="77777777" w:rsidR="0010030F" w:rsidRDefault="0010030F" w:rsidP="0010030F">
      <w:pPr>
        <w:spacing w:before="240"/>
      </w:pPr>
      <w:r>
        <w:t>No. Observations:                  37389   AIC:                         1.061e+05</w:t>
      </w:r>
    </w:p>
    <w:p w14:paraId="20F5AD19" w14:textId="77777777" w:rsidR="0010030F" w:rsidRDefault="0010030F" w:rsidP="0010030F">
      <w:pPr>
        <w:spacing w:before="240"/>
      </w:pPr>
      <w:r>
        <w:t>Df Residuals:                      37379   BIC:                         1.062e+05</w:t>
      </w:r>
    </w:p>
    <w:p w14:paraId="0BFE5ED1" w14:textId="77777777" w:rsidR="0010030F" w:rsidRDefault="0010030F" w:rsidP="0010030F">
      <w:pPr>
        <w:spacing w:before="240"/>
      </w:pPr>
      <w:r>
        <w:t xml:space="preserve">Df Model:                              9                                         </w:t>
      </w:r>
    </w:p>
    <w:p w14:paraId="38883D63" w14:textId="77777777" w:rsidR="0010030F" w:rsidRDefault="0010030F" w:rsidP="0010030F">
      <w:pPr>
        <w:spacing w:before="240"/>
      </w:pPr>
      <w:r>
        <w:t xml:space="preserve">Covariance Type:               nonrobust                                         </w:t>
      </w:r>
    </w:p>
    <w:p w14:paraId="5DA7C10D" w14:textId="77777777" w:rsidR="0010030F" w:rsidRDefault="0010030F" w:rsidP="0010030F">
      <w:pPr>
        <w:spacing w:before="240"/>
      </w:pPr>
      <w:r>
        <w:t>==============================================================================</w:t>
      </w:r>
    </w:p>
    <w:p w14:paraId="07A5F182" w14:textId="77777777" w:rsidR="0010030F" w:rsidRDefault="0010030F" w:rsidP="0010030F">
      <w:pPr>
        <w:spacing w:before="240"/>
      </w:pPr>
      <w:r>
        <w:t xml:space="preserve">                 coef    std err          t      P&gt;|t|      [0.025      0.975]</w:t>
      </w:r>
    </w:p>
    <w:p w14:paraId="042EBD48" w14:textId="77777777" w:rsidR="0010030F" w:rsidRDefault="0010030F" w:rsidP="0010030F">
      <w:pPr>
        <w:spacing w:before="240"/>
      </w:pPr>
      <w:r>
        <w:t>------------------------------------------------------------------------------</w:t>
      </w:r>
    </w:p>
    <w:p w14:paraId="1020175A" w14:textId="77777777" w:rsidR="0010030F" w:rsidRDefault="0010030F" w:rsidP="0010030F">
      <w:pPr>
        <w:spacing w:before="240"/>
      </w:pPr>
      <w:r>
        <w:t>Intercept     -0.0111      0.007     -1.642      0.101      -0.024       0.002</w:t>
      </w:r>
    </w:p>
    <w:p w14:paraId="3A2C80E8" w14:textId="77777777" w:rsidR="0010030F" w:rsidRDefault="0010030F" w:rsidP="0010030F">
      <w:pPr>
        <w:spacing w:before="240"/>
      </w:pPr>
      <w:r>
        <w:t>Cluster_1      0.0796      0.015      5.391      0.000       0.051       0.109</w:t>
      </w:r>
    </w:p>
    <w:p w14:paraId="585A1A5F" w14:textId="77777777" w:rsidR="0010030F" w:rsidRDefault="0010030F" w:rsidP="0010030F">
      <w:pPr>
        <w:spacing w:before="240"/>
      </w:pPr>
      <w:r>
        <w:lastRenderedPageBreak/>
        <w:t>Cluster_3     -0.0239      0.014     -1.764      0.078      -0.050       0.003</w:t>
      </w:r>
    </w:p>
    <w:p w14:paraId="13B2A367" w14:textId="77777777" w:rsidR="0010030F" w:rsidRDefault="0010030F" w:rsidP="0010030F">
      <w:pPr>
        <w:spacing w:before="240"/>
      </w:pPr>
      <w:r>
        <w:t>Cluster_4      0.0304      0.027      1.119      0.263      -0.023       0.084</w:t>
      </w:r>
    </w:p>
    <w:p w14:paraId="473367AE" w14:textId="77777777" w:rsidR="0010030F" w:rsidRDefault="0010030F" w:rsidP="0010030F">
      <w:pPr>
        <w:spacing w:before="240"/>
      </w:pPr>
      <w:r>
        <w:t>Cluster_5      0.0373      0.058      0.641      0.522      -0.077       0.151</w:t>
      </w:r>
    </w:p>
    <w:p w14:paraId="1A1D6012" w14:textId="77777777" w:rsidR="0010030F" w:rsidRDefault="0010030F" w:rsidP="0010030F">
      <w:pPr>
        <w:spacing w:before="240"/>
      </w:pPr>
      <w:r>
        <w:t>Cluster_6      0.1679      0.066      2.545      0.011       0.039       0.297</w:t>
      </w:r>
    </w:p>
    <w:p w14:paraId="73FB4E8E" w14:textId="77777777" w:rsidR="0010030F" w:rsidRDefault="0010030F" w:rsidP="0010030F">
      <w:pPr>
        <w:spacing w:before="240"/>
      </w:pPr>
      <w:r>
        <w:t>Cluster_7      0.1056      0.059      1.779      0.075      -0.011       0.222</w:t>
      </w:r>
    </w:p>
    <w:p w14:paraId="0B018A63" w14:textId="77777777" w:rsidR="0010030F" w:rsidRDefault="0010030F" w:rsidP="0010030F">
      <w:pPr>
        <w:spacing w:before="240"/>
      </w:pPr>
      <w:r>
        <w:t>Cluster_8      0.0294      0.071      0.415      0.678      -0.109       0.168</w:t>
      </w:r>
    </w:p>
    <w:p w14:paraId="5526A18D" w14:textId="77777777" w:rsidR="0010030F" w:rsidRDefault="0010030F" w:rsidP="0010030F">
      <w:pPr>
        <w:spacing w:before="240"/>
      </w:pPr>
      <w:r>
        <w:t>Cluster_9      0.4775      0.174      2.743      0.006       0.136       0.819</w:t>
      </w:r>
    </w:p>
    <w:p w14:paraId="461070CB" w14:textId="77777777" w:rsidR="0010030F" w:rsidRDefault="0010030F" w:rsidP="0010030F">
      <w:pPr>
        <w:spacing w:before="240"/>
      </w:pPr>
      <w:r>
        <w:t>Cluster_10    -0.2077      0.106     -1.957      0.050      -0.416       0.000</w:t>
      </w:r>
    </w:p>
    <w:p w14:paraId="7FC3FC06" w14:textId="77777777" w:rsidR="0010030F" w:rsidRDefault="0010030F" w:rsidP="0010030F">
      <w:pPr>
        <w:spacing w:before="240"/>
      </w:pPr>
      <w:r>
        <w:t>==============================================================================</w:t>
      </w:r>
    </w:p>
    <w:p w14:paraId="1CA8820B" w14:textId="77777777" w:rsidR="0010030F" w:rsidRDefault="0010030F" w:rsidP="0010030F">
      <w:pPr>
        <w:spacing w:before="240"/>
      </w:pPr>
      <w:r>
        <w:t>Omnibus:                     1834.097   Durbin-Watson:                   2.018</w:t>
      </w:r>
    </w:p>
    <w:p w14:paraId="0791B040" w14:textId="77777777" w:rsidR="0010030F" w:rsidRDefault="0010030F" w:rsidP="0010030F">
      <w:pPr>
        <w:spacing w:before="240"/>
      </w:pPr>
      <w:r>
        <w:t>Prob(Omnibus):                  0.000   Jarque-Bera (JB):             2172.661</w:t>
      </w:r>
    </w:p>
    <w:p w14:paraId="7B2328F7" w14:textId="77777777" w:rsidR="0010030F" w:rsidRDefault="0010030F" w:rsidP="0010030F">
      <w:pPr>
        <w:spacing w:before="240"/>
      </w:pPr>
      <w:r>
        <w:t>Skew:                           0.538   Prob(JB):                         0.00</w:t>
      </w:r>
    </w:p>
    <w:p w14:paraId="0EE781E5" w14:textId="77777777" w:rsidR="0010030F" w:rsidRDefault="0010030F" w:rsidP="0010030F">
      <w:pPr>
        <w:spacing w:before="240"/>
      </w:pPr>
      <w:r>
        <w:t>Kurtosis:                       3.485   Cond. No.                         34.9</w:t>
      </w:r>
    </w:p>
    <w:p w14:paraId="626EF2E6" w14:textId="77777777" w:rsidR="0010030F" w:rsidRDefault="0010030F" w:rsidP="0010030F">
      <w:pPr>
        <w:spacing w:before="240"/>
      </w:pPr>
      <w:r>
        <w:t>==============================================================================</w:t>
      </w:r>
    </w:p>
    <w:p w14:paraId="5569510C" w14:textId="77777777" w:rsidR="0010030F" w:rsidRDefault="0010030F" w:rsidP="0010030F">
      <w:pPr>
        <w:spacing w:before="240"/>
      </w:pPr>
    </w:p>
    <w:p w14:paraId="44571DFD" w14:textId="77777777" w:rsidR="0010030F" w:rsidRDefault="0010030F" w:rsidP="0010030F">
      <w:pPr>
        <w:spacing w:before="240"/>
      </w:pPr>
      <w:r>
        <w:t>Notes:</w:t>
      </w:r>
    </w:p>
    <w:p w14:paraId="5D264A93" w14:textId="77777777" w:rsidR="0010030F" w:rsidRDefault="0010030F" w:rsidP="0010030F">
      <w:pPr>
        <w:spacing w:before="240"/>
      </w:pPr>
      <w:r>
        <w:t>[1] Standard Errors assume that the covariance matrix of the errors is correctly specified.</w:t>
      </w:r>
    </w:p>
    <w:p w14:paraId="2107D72D" w14:textId="77777777" w:rsidR="0010030F" w:rsidRDefault="0010030F" w:rsidP="0010030F">
      <w:pPr>
        <w:spacing w:before="240"/>
      </w:pPr>
      <w:r>
        <w:t xml:space="preserve">                                    OLS Regression Results                                    </w:t>
      </w:r>
    </w:p>
    <w:p w14:paraId="44D690CB" w14:textId="77777777" w:rsidR="0010030F" w:rsidRDefault="0010030F" w:rsidP="0010030F">
      <w:pPr>
        <w:spacing w:before="240"/>
      </w:pPr>
      <w:r>
        <w:lastRenderedPageBreak/>
        <w:t>==============================================================================================</w:t>
      </w:r>
    </w:p>
    <w:p w14:paraId="767DA578" w14:textId="77777777" w:rsidR="0010030F" w:rsidRDefault="0010030F" w:rsidP="0010030F">
      <w:pPr>
        <w:spacing w:before="240"/>
      </w:pPr>
      <w:r>
        <w:t>Dep. Variable:     concentration_problems_score_adj_z   R-squared:                       0.002</w:t>
      </w:r>
    </w:p>
    <w:p w14:paraId="4D41D1BF" w14:textId="77777777" w:rsidR="0010030F" w:rsidRDefault="0010030F" w:rsidP="0010030F">
      <w:pPr>
        <w:spacing w:before="240"/>
      </w:pPr>
      <w:r>
        <w:t>Model:                                            OLS   Adj. R-squared:                  0.002</w:t>
      </w:r>
    </w:p>
    <w:p w14:paraId="71186E9D" w14:textId="77777777" w:rsidR="0010030F" w:rsidRDefault="0010030F" w:rsidP="0010030F">
      <w:pPr>
        <w:spacing w:before="240"/>
      </w:pPr>
      <w:r>
        <w:t>Method:                                 Least Squares   F-statistic:                     8.356</w:t>
      </w:r>
    </w:p>
    <w:p w14:paraId="51588242" w14:textId="77777777" w:rsidR="0010030F" w:rsidRDefault="0010030F" w:rsidP="0010030F">
      <w:pPr>
        <w:spacing w:before="240"/>
      </w:pPr>
      <w:r>
        <w:t>Date:                                Tue, 11 Apr 2023   Prob (F-statistic):           1.49e-12</w:t>
      </w:r>
    </w:p>
    <w:p w14:paraId="4B89F651" w14:textId="77777777" w:rsidR="0010030F" w:rsidRDefault="0010030F" w:rsidP="0010030F">
      <w:pPr>
        <w:spacing w:before="240"/>
      </w:pPr>
      <w:r>
        <w:t>Time:                                        20:02:46   Log-Likelihood:                -53015.</w:t>
      </w:r>
    </w:p>
    <w:p w14:paraId="06BB6130" w14:textId="77777777" w:rsidR="0010030F" w:rsidRDefault="0010030F" w:rsidP="0010030F">
      <w:pPr>
        <w:spacing w:before="240"/>
      </w:pPr>
      <w:r>
        <w:t>No. Observations:                               37389   AIC:                         1.061e+05</w:t>
      </w:r>
    </w:p>
    <w:p w14:paraId="5D8C2728" w14:textId="77777777" w:rsidR="0010030F" w:rsidRDefault="0010030F" w:rsidP="0010030F">
      <w:pPr>
        <w:spacing w:before="240"/>
      </w:pPr>
      <w:r>
        <w:t>Df Residuals:                                   37379   BIC:                         1.061e+05</w:t>
      </w:r>
    </w:p>
    <w:p w14:paraId="64C716A0" w14:textId="77777777" w:rsidR="0010030F" w:rsidRDefault="0010030F" w:rsidP="0010030F">
      <w:pPr>
        <w:spacing w:before="240"/>
      </w:pPr>
      <w:r>
        <w:t xml:space="preserve">Df Model:                                           9                                         </w:t>
      </w:r>
    </w:p>
    <w:p w14:paraId="44BBE3F2" w14:textId="77777777" w:rsidR="0010030F" w:rsidRDefault="0010030F" w:rsidP="0010030F">
      <w:pPr>
        <w:spacing w:before="240"/>
      </w:pPr>
      <w:r>
        <w:t xml:space="preserve">Covariance Type:                            nonrobust                                         </w:t>
      </w:r>
    </w:p>
    <w:p w14:paraId="7724A35C" w14:textId="77777777" w:rsidR="0010030F" w:rsidRDefault="0010030F" w:rsidP="0010030F">
      <w:pPr>
        <w:spacing w:before="240"/>
      </w:pPr>
      <w:r>
        <w:t>==============================================================================</w:t>
      </w:r>
    </w:p>
    <w:p w14:paraId="539C0891" w14:textId="77777777" w:rsidR="0010030F" w:rsidRDefault="0010030F" w:rsidP="0010030F">
      <w:pPr>
        <w:spacing w:before="240"/>
      </w:pPr>
      <w:r>
        <w:t xml:space="preserve">                 coef    std err          t      P&gt;|t|      [0.025      0.975]</w:t>
      </w:r>
    </w:p>
    <w:p w14:paraId="24017E2A" w14:textId="77777777" w:rsidR="0010030F" w:rsidRDefault="0010030F" w:rsidP="0010030F">
      <w:pPr>
        <w:spacing w:before="240"/>
      </w:pPr>
      <w:r>
        <w:t>------------------------------------------------------------------------------</w:t>
      </w:r>
    </w:p>
    <w:p w14:paraId="6851E2C7" w14:textId="77777777" w:rsidR="0010030F" w:rsidRDefault="0010030F" w:rsidP="0010030F">
      <w:pPr>
        <w:spacing w:before="240"/>
      </w:pPr>
      <w:r>
        <w:t>Intercept     -0.0218      0.007     -3.224      0.001      -0.035      -0.009</w:t>
      </w:r>
    </w:p>
    <w:p w14:paraId="2875DE1C" w14:textId="77777777" w:rsidR="0010030F" w:rsidRDefault="0010030F" w:rsidP="0010030F">
      <w:pPr>
        <w:spacing w:before="240"/>
      </w:pPr>
      <w:r>
        <w:t>Cluster_1      0.0880      0.015      5.957      0.000       0.059       0.117</w:t>
      </w:r>
    </w:p>
    <w:p w14:paraId="4CD6AEA3" w14:textId="77777777" w:rsidR="0010030F" w:rsidRDefault="0010030F" w:rsidP="0010030F">
      <w:pPr>
        <w:spacing w:before="240"/>
      </w:pPr>
      <w:r>
        <w:t>Cluster_3      0.0051      0.014      0.378      0.706      -0.021       0.032</w:t>
      </w:r>
    </w:p>
    <w:p w14:paraId="62F69494" w14:textId="77777777" w:rsidR="0010030F" w:rsidRDefault="0010030F" w:rsidP="0010030F">
      <w:pPr>
        <w:spacing w:before="240"/>
      </w:pPr>
      <w:r>
        <w:t>Cluster_4      0.0454      0.027      1.672      0.094      -0.008       0.099</w:t>
      </w:r>
    </w:p>
    <w:p w14:paraId="28AEEB27" w14:textId="77777777" w:rsidR="0010030F" w:rsidRDefault="0010030F" w:rsidP="0010030F">
      <w:pPr>
        <w:spacing w:before="240"/>
      </w:pPr>
      <w:r>
        <w:t>Cluster_5      0.1651      0.058      2.838      0.005       0.051       0.279</w:t>
      </w:r>
    </w:p>
    <w:p w14:paraId="597FF488" w14:textId="77777777" w:rsidR="0010030F" w:rsidRDefault="0010030F" w:rsidP="0010030F">
      <w:pPr>
        <w:spacing w:before="240"/>
      </w:pPr>
      <w:r>
        <w:t>Cluster_6      0.1773      0.066      2.689      0.007       0.048       0.307</w:t>
      </w:r>
    </w:p>
    <w:p w14:paraId="1CD4FC8B" w14:textId="77777777" w:rsidR="0010030F" w:rsidRDefault="0010030F" w:rsidP="0010030F">
      <w:pPr>
        <w:spacing w:before="240"/>
      </w:pPr>
      <w:r>
        <w:lastRenderedPageBreak/>
        <w:t>Cluster_7      0.1551      0.059      2.613      0.009       0.039       0.271</w:t>
      </w:r>
    </w:p>
    <w:p w14:paraId="31E932FE" w14:textId="77777777" w:rsidR="0010030F" w:rsidRDefault="0010030F" w:rsidP="0010030F">
      <w:pPr>
        <w:spacing w:before="240"/>
      </w:pPr>
      <w:r>
        <w:t>Cluster_8      0.1947      0.071      2.750      0.006       0.056       0.333</w:t>
      </w:r>
    </w:p>
    <w:p w14:paraId="5A561396" w14:textId="77777777" w:rsidR="0010030F" w:rsidRDefault="0010030F" w:rsidP="0010030F">
      <w:pPr>
        <w:spacing w:before="240"/>
      </w:pPr>
      <w:r>
        <w:t>Cluster_9      0.6557      0.174      3.767      0.000       0.315       0.997</w:t>
      </w:r>
    </w:p>
    <w:p w14:paraId="333A4F1D" w14:textId="77777777" w:rsidR="0010030F" w:rsidRDefault="0010030F" w:rsidP="0010030F">
      <w:pPr>
        <w:spacing w:before="240"/>
      </w:pPr>
      <w:r>
        <w:t>Cluster_10     0.0893      0.106      0.841      0.400      -0.119       0.297</w:t>
      </w:r>
    </w:p>
    <w:p w14:paraId="5EF9DB68" w14:textId="77777777" w:rsidR="0010030F" w:rsidRDefault="0010030F" w:rsidP="0010030F">
      <w:pPr>
        <w:spacing w:before="240"/>
      </w:pPr>
      <w:r>
        <w:t>==============================================================================</w:t>
      </w:r>
    </w:p>
    <w:p w14:paraId="326316C0" w14:textId="77777777" w:rsidR="0010030F" w:rsidRDefault="0010030F" w:rsidP="0010030F">
      <w:pPr>
        <w:spacing w:before="240"/>
      </w:pPr>
      <w:r>
        <w:t>Omnibus:                     3767.637   Durbin-Watson:                   1.984</w:t>
      </w:r>
    </w:p>
    <w:p w14:paraId="1E6C81CB" w14:textId="77777777" w:rsidR="0010030F" w:rsidRDefault="0010030F" w:rsidP="0010030F">
      <w:pPr>
        <w:spacing w:before="240"/>
      </w:pPr>
      <w:r>
        <w:t>Prob(Omnibus):                  0.000   Jarque-Bera (JB):             5550.504</w:t>
      </w:r>
    </w:p>
    <w:p w14:paraId="43BC0B82" w14:textId="77777777" w:rsidR="0010030F" w:rsidRDefault="0010030F" w:rsidP="0010030F">
      <w:pPr>
        <w:spacing w:before="240"/>
      </w:pPr>
      <w:r>
        <w:t>Skew:                           0.774   Prob(JB):                         0.00</w:t>
      </w:r>
    </w:p>
    <w:p w14:paraId="20124E00" w14:textId="77777777" w:rsidR="0010030F" w:rsidRDefault="0010030F" w:rsidP="0010030F">
      <w:pPr>
        <w:spacing w:before="240"/>
      </w:pPr>
      <w:r>
        <w:t>Kurtosis:                       4.079   Cond. No.                         34.9</w:t>
      </w:r>
    </w:p>
    <w:p w14:paraId="79470C52" w14:textId="77777777" w:rsidR="0010030F" w:rsidRDefault="0010030F" w:rsidP="0010030F">
      <w:pPr>
        <w:spacing w:before="240"/>
      </w:pPr>
      <w:r>
        <w:t>==============================================================================</w:t>
      </w:r>
    </w:p>
    <w:p w14:paraId="35B09A14" w14:textId="77777777" w:rsidR="0010030F" w:rsidRDefault="0010030F" w:rsidP="0010030F">
      <w:pPr>
        <w:spacing w:before="240"/>
      </w:pPr>
    </w:p>
    <w:p w14:paraId="5313C782" w14:textId="77777777" w:rsidR="0010030F" w:rsidRDefault="0010030F" w:rsidP="0010030F">
      <w:pPr>
        <w:spacing w:before="240"/>
      </w:pPr>
      <w:r>
        <w:t>Notes:</w:t>
      </w:r>
    </w:p>
    <w:p w14:paraId="38D9A2B0" w14:textId="77777777" w:rsidR="0010030F" w:rsidRDefault="0010030F" w:rsidP="0010030F">
      <w:pPr>
        <w:spacing w:before="240"/>
      </w:pPr>
      <w:r>
        <w:t>[1] Standard Errors assume that the covariance matrix of the errors is correctly specified.</w:t>
      </w:r>
    </w:p>
    <w:p w14:paraId="10431953" w14:textId="77777777" w:rsidR="0010030F" w:rsidRDefault="0010030F" w:rsidP="0010030F">
      <w:pPr>
        <w:spacing w:before="240"/>
      </w:pPr>
      <w:r>
        <w:t xml:space="preserve">                             OLS Regression Results                             </w:t>
      </w:r>
    </w:p>
    <w:p w14:paraId="792F4164" w14:textId="77777777" w:rsidR="0010030F" w:rsidRDefault="0010030F" w:rsidP="0010030F">
      <w:pPr>
        <w:spacing w:before="240"/>
      </w:pPr>
      <w:r>
        <w:t>================================================================================</w:t>
      </w:r>
    </w:p>
    <w:p w14:paraId="24EC9B08" w14:textId="77777777" w:rsidR="0010030F" w:rsidRDefault="0010030F" w:rsidP="0010030F">
      <w:pPr>
        <w:spacing w:before="240"/>
      </w:pPr>
      <w:r>
        <w:t>Dep. Variable:     insomnia_score_adj_z   R-squared:                       0.001</w:t>
      </w:r>
    </w:p>
    <w:p w14:paraId="24044592" w14:textId="77777777" w:rsidR="0010030F" w:rsidRDefault="0010030F" w:rsidP="0010030F">
      <w:pPr>
        <w:spacing w:before="240"/>
      </w:pPr>
      <w:r>
        <w:t>Model:                              OLS   Adj. R-squared:                  0.001</w:t>
      </w:r>
    </w:p>
    <w:p w14:paraId="52EDA657" w14:textId="77777777" w:rsidR="0010030F" w:rsidRDefault="0010030F" w:rsidP="0010030F">
      <w:pPr>
        <w:spacing w:before="240"/>
      </w:pPr>
      <w:r>
        <w:t>Method:                   Least Squares   F-statistic:                     4.824</w:t>
      </w:r>
    </w:p>
    <w:p w14:paraId="02132935" w14:textId="77777777" w:rsidR="0010030F" w:rsidRDefault="0010030F" w:rsidP="0010030F">
      <w:pPr>
        <w:spacing w:before="240"/>
      </w:pPr>
      <w:r>
        <w:lastRenderedPageBreak/>
        <w:t>Date:                  Tue, 11 Apr 2023   Prob (F-statistic):           1.82e-06</w:t>
      </w:r>
    </w:p>
    <w:p w14:paraId="34208250" w14:textId="77777777" w:rsidR="0010030F" w:rsidRDefault="0010030F" w:rsidP="0010030F">
      <w:pPr>
        <w:spacing w:before="240"/>
      </w:pPr>
      <w:r>
        <w:t>Time:                          20:02:46   Log-Likelihood:                -53030.</w:t>
      </w:r>
    </w:p>
    <w:p w14:paraId="5E340969" w14:textId="77777777" w:rsidR="0010030F" w:rsidRDefault="0010030F" w:rsidP="0010030F">
      <w:pPr>
        <w:spacing w:before="240"/>
      </w:pPr>
      <w:r>
        <w:t>No. Observations:                 37388   AIC:                         1.061e+05</w:t>
      </w:r>
    </w:p>
    <w:p w14:paraId="0D59E387" w14:textId="77777777" w:rsidR="0010030F" w:rsidRDefault="0010030F" w:rsidP="0010030F">
      <w:pPr>
        <w:spacing w:before="240"/>
      </w:pPr>
      <w:r>
        <w:t>Df Residuals:                     37378   BIC:                         1.062e+05</w:t>
      </w:r>
    </w:p>
    <w:p w14:paraId="4C7A787A" w14:textId="77777777" w:rsidR="0010030F" w:rsidRDefault="0010030F" w:rsidP="0010030F">
      <w:pPr>
        <w:spacing w:before="240"/>
      </w:pPr>
      <w:r>
        <w:t xml:space="preserve">Df Model:                             9                                         </w:t>
      </w:r>
    </w:p>
    <w:p w14:paraId="116CB046" w14:textId="77777777" w:rsidR="0010030F" w:rsidRDefault="0010030F" w:rsidP="0010030F">
      <w:pPr>
        <w:spacing w:before="240"/>
      </w:pPr>
      <w:r>
        <w:t xml:space="preserve">Covariance Type:              nonrobust                                         </w:t>
      </w:r>
    </w:p>
    <w:p w14:paraId="11B319A4" w14:textId="77777777" w:rsidR="0010030F" w:rsidRDefault="0010030F" w:rsidP="0010030F">
      <w:pPr>
        <w:spacing w:before="240"/>
      </w:pPr>
      <w:r>
        <w:t>==============================================================================</w:t>
      </w:r>
    </w:p>
    <w:p w14:paraId="1EEB6280" w14:textId="77777777" w:rsidR="0010030F" w:rsidRDefault="0010030F" w:rsidP="0010030F">
      <w:pPr>
        <w:spacing w:before="240"/>
      </w:pPr>
      <w:r>
        <w:t xml:space="preserve">                 coef    std err          t      P&gt;|t|      [0.025      0.975]</w:t>
      </w:r>
    </w:p>
    <w:p w14:paraId="472E8BA3" w14:textId="77777777" w:rsidR="0010030F" w:rsidRDefault="0010030F" w:rsidP="0010030F">
      <w:pPr>
        <w:spacing w:before="240"/>
      </w:pPr>
      <w:r>
        <w:t>------------------------------------------------------------------------------</w:t>
      </w:r>
    </w:p>
    <w:p w14:paraId="5FAFBC76" w14:textId="77777777" w:rsidR="0010030F" w:rsidRDefault="0010030F" w:rsidP="0010030F">
      <w:pPr>
        <w:spacing w:before="240"/>
      </w:pPr>
      <w:r>
        <w:t>Intercept     -0.0050      0.007     -0.741      0.459      -0.018       0.008</w:t>
      </w:r>
    </w:p>
    <w:p w14:paraId="73DDE94F" w14:textId="77777777" w:rsidR="0010030F" w:rsidRDefault="0010030F" w:rsidP="0010030F">
      <w:pPr>
        <w:spacing w:before="240"/>
      </w:pPr>
      <w:r>
        <w:t>Cluster_1      0.0570      0.015      3.857      0.000       0.028       0.086</w:t>
      </w:r>
    </w:p>
    <w:p w14:paraId="234C71DD" w14:textId="77777777" w:rsidR="0010030F" w:rsidRDefault="0010030F" w:rsidP="0010030F">
      <w:pPr>
        <w:spacing w:before="240"/>
      </w:pPr>
      <w:r>
        <w:t>Cluster_3     -0.0350      0.014     -2.582      0.010      -0.062      -0.008</w:t>
      </w:r>
    </w:p>
    <w:p w14:paraId="46B8EFFF" w14:textId="77777777" w:rsidR="0010030F" w:rsidRDefault="0010030F" w:rsidP="0010030F">
      <w:pPr>
        <w:spacing w:before="240"/>
      </w:pPr>
      <w:r>
        <w:t>Cluster_4      0.0523      0.027      1.924      0.054      -0.001       0.105</w:t>
      </w:r>
    </w:p>
    <w:p w14:paraId="3FDBD2C4" w14:textId="77777777" w:rsidR="0010030F" w:rsidRDefault="0010030F" w:rsidP="0010030F">
      <w:pPr>
        <w:spacing w:before="240"/>
      </w:pPr>
      <w:r>
        <w:t>Cluster_5      0.0064      0.058      0.109      0.913      -0.108       0.120</w:t>
      </w:r>
    </w:p>
    <w:p w14:paraId="6F318DD4" w14:textId="77777777" w:rsidR="0010030F" w:rsidRDefault="0010030F" w:rsidP="0010030F">
      <w:pPr>
        <w:spacing w:before="240"/>
      </w:pPr>
      <w:r>
        <w:t>Cluster_6      0.1369      0.066      2.076      0.038       0.008       0.266</w:t>
      </w:r>
    </w:p>
    <w:p w14:paraId="5B1AFC0B" w14:textId="77777777" w:rsidR="0010030F" w:rsidRDefault="0010030F" w:rsidP="0010030F">
      <w:pPr>
        <w:spacing w:before="240"/>
      </w:pPr>
      <w:r>
        <w:t>Cluster_7      0.0358      0.059      0.603      0.547      -0.081       0.152</w:t>
      </w:r>
    </w:p>
    <w:p w14:paraId="35441FEB" w14:textId="77777777" w:rsidR="0010030F" w:rsidRDefault="0010030F" w:rsidP="0010030F">
      <w:pPr>
        <w:spacing w:before="240"/>
      </w:pPr>
      <w:r>
        <w:t>Cluster_8     -0.0261      0.071     -0.369      0.712      -0.165       0.113</w:t>
      </w:r>
    </w:p>
    <w:p w14:paraId="11893FC2" w14:textId="77777777" w:rsidR="0010030F" w:rsidRDefault="0010030F" w:rsidP="0010030F">
      <w:pPr>
        <w:spacing w:before="240"/>
      </w:pPr>
      <w:r>
        <w:t>Cluster_9      0.3869      0.174      2.222      0.026       0.046       0.728</w:t>
      </w:r>
    </w:p>
    <w:p w14:paraId="595FB098" w14:textId="77777777" w:rsidR="0010030F" w:rsidRDefault="0010030F" w:rsidP="0010030F">
      <w:pPr>
        <w:spacing w:before="240"/>
      </w:pPr>
      <w:r>
        <w:t>Cluster_10    -0.1795      0.106     -1.691      0.091      -0.388       0.029</w:t>
      </w:r>
    </w:p>
    <w:p w14:paraId="47069D1F" w14:textId="77777777" w:rsidR="0010030F" w:rsidRDefault="0010030F" w:rsidP="0010030F">
      <w:pPr>
        <w:spacing w:before="240"/>
      </w:pPr>
      <w:r>
        <w:lastRenderedPageBreak/>
        <w:t>==============================================================================</w:t>
      </w:r>
    </w:p>
    <w:p w14:paraId="63C6894C" w14:textId="77777777" w:rsidR="0010030F" w:rsidRDefault="0010030F" w:rsidP="0010030F">
      <w:pPr>
        <w:spacing w:before="240"/>
      </w:pPr>
      <w:r>
        <w:t>Omnibus:                     1506.992   Durbin-Watson:                   2.001</w:t>
      </w:r>
    </w:p>
    <w:p w14:paraId="528E1D0C" w14:textId="77777777" w:rsidR="0010030F" w:rsidRDefault="0010030F" w:rsidP="0010030F">
      <w:pPr>
        <w:spacing w:before="240"/>
      </w:pPr>
      <w:r>
        <w:t>Prob(Omnibus):                  0.000   Jarque-Bera (JB):             1694.721</w:t>
      </w:r>
    </w:p>
    <w:p w14:paraId="30FD398A" w14:textId="77777777" w:rsidR="0010030F" w:rsidRDefault="0010030F" w:rsidP="0010030F">
      <w:pPr>
        <w:spacing w:before="240"/>
      </w:pPr>
      <w:r>
        <w:t>Skew:                           0.511   Prob(JB):                         0.00</w:t>
      </w:r>
    </w:p>
    <w:p w14:paraId="7D953759" w14:textId="77777777" w:rsidR="0010030F" w:rsidRDefault="0010030F" w:rsidP="0010030F">
      <w:pPr>
        <w:spacing w:before="240"/>
      </w:pPr>
      <w:r>
        <w:t>Kurtosis:                       3.206   Cond. No.                         34.9</w:t>
      </w:r>
    </w:p>
    <w:p w14:paraId="607957D4" w14:textId="77777777" w:rsidR="0010030F" w:rsidRDefault="0010030F" w:rsidP="0010030F">
      <w:pPr>
        <w:spacing w:before="240"/>
      </w:pPr>
      <w:r>
        <w:t>==============================================================================</w:t>
      </w:r>
    </w:p>
    <w:p w14:paraId="2A2B3BA8" w14:textId="77777777" w:rsidR="0010030F" w:rsidRDefault="0010030F" w:rsidP="0010030F">
      <w:pPr>
        <w:spacing w:before="240"/>
      </w:pPr>
    </w:p>
    <w:p w14:paraId="579C5520" w14:textId="77777777" w:rsidR="0010030F" w:rsidRDefault="0010030F" w:rsidP="0010030F">
      <w:pPr>
        <w:spacing w:before="240"/>
      </w:pPr>
      <w:r>
        <w:t>Notes:</w:t>
      </w:r>
    </w:p>
    <w:p w14:paraId="237A9633" w14:textId="77777777" w:rsidR="0010030F" w:rsidRDefault="0010030F" w:rsidP="0010030F">
      <w:pPr>
        <w:spacing w:before="240"/>
      </w:pPr>
      <w:r>
        <w:t>[1] Standard Errors assume that the covariance matrix of the errors is correctly specified.</w:t>
      </w:r>
    </w:p>
    <w:p w14:paraId="30E0F9BF" w14:textId="77777777" w:rsidR="0010030F" w:rsidRDefault="0010030F" w:rsidP="0010030F">
      <w:pPr>
        <w:spacing w:before="240"/>
      </w:pPr>
      <w:r>
        <w:t xml:space="preserve">                            OLS Regression Results                            </w:t>
      </w:r>
    </w:p>
    <w:p w14:paraId="41D9D859" w14:textId="77777777" w:rsidR="0010030F" w:rsidRDefault="0010030F" w:rsidP="0010030F">
      <w:pPr>
        <w:spacing w:before="240"/>
      </w:pPr>
      <w:r>
        <w:t>==============================================================================</w:t>
      </w:r>
    </w:p>
    <w:p w14:paraId="5D4D9E81" w14:textId="77777777" w:rsidR="0010030F" w:rsidRDefault="0010030F" w:rsidP="0010030F">
      <w:pPr>
        <w:spacing w:before="240"/>
      </w:pPr>
      <w:r>
        <w:t>Dep. Variable:     MH_composite_adj_z   R-squared:                       0.001</w:t>
      </w:r>
    </w:p>
    <w:p w14:paraId="05C6A258" w14:textId="77777777" w:rsidR="0010030F" w:rsidRDefault="0010030F" w:rsidP="0010030F">
      <w:pPr>
        <w:spacing w:before="240"/>
      </w:pPr>
      <w:r>
        <w:t>Model:                            OLS   Adj. R-squared:                  0.001</w:t>
      </w:r>
    </w:p>
    <w:p w14:paraId="304EB787" w14:textId="77777777" w:rsidR="0010030F" w:rsidRDefault="0010030F" w:rsidP="0010030F">
      <w:pPr>
        <w:spacing w:before="240"/>
      </w:pPr>
      <w:r>
        <w:t>Method:                 Least Squares   F-statistic:                     6.076</w:t>
      </w:r>
    </w:p>
    <w:p w14:paraId="56E37A4D" w14:textId="77777777" w:rsidR="0010030F" w:rsidRDefault="0010030F" w:rsidP="0010030F">
      <w:pPr>
        <w:spacing w:before="240"/>
      </w:pPr>
      <w:r>
        <w:t>Date:                Tue, 11 Apr 2023   Prob (F-statistic):           1.42e-08</w:t>
      </w:r>
    </w:p>
    <w:p w14:paraId="6FD7C804" w14:textId="77777777" w:rsidR="0010030F" w:rsidRDefault="0010030F" w:rsidP="0010030F">
      <w:pPr>
        <w:spacing w:before="240"/>
      </w:pPr>
      <w:r>
        <w:t>Time:                        20:02:46   Log-Likelihood:                -52998.</w:t>
      </w:r>
    </w:p>
    <w:p w14:paraId="44213ECF" w14:textId="77777777" w:rsidR="0010030F" w:rsidRDefault="0010030F" w:rsidP="0010030F">
      <w:pPr>
        <w:spacing w:before="240"/>
      </w:pPr>
      <w:r>
        <w:t>No. Observations:               37370   AIC:                         1.060e+05</w:t>
      </w:r>
    </w:p>
    <w:p w14:paraId="4A7360B1" w14:textId="77777777" w:rsidR="0010030F" w:rsidRDefault="0010030F" w:rsidP="0010030F">
      <w:pPr>
        <w:spacing w:before="240"/>
      </w:pPr>
      <w:r>
        <w:t>Df Residuals:                   37360   BIC:                         1.061e+05</w:t>
      </w:r>
    </w:p>
    <w:p w14:paraId="475149CE" w14:textId="77777777" w:rsidR="0010030F" w:rsidRDefault="0010030F" w:rsidP="0010030F">
      <w:pPr>
        <w:spacing w:before="240"/>
      </w:pPr>
      <w:r>
        <w:lastRenderedPageBreak/>
        <w:t xml:space="preserve">Df Model:                           9                                         </w:t>
      </w:r>
    </w:p>
    <w:p w14:paraId="14894612" w14:textId="77777777" w:rsidR="0010030F" w:rsidRDefault="0010030F" w:rsidP="0010030F">
      <w:pPr>
        <w:spacing w:before="240"/>
      </w:pPr>
      <w:r>
        <w:t xml:space="preserve">Covariance Type:            nonrobust                                         </w:t>
      </w:r>
    </w:p>
    <w:p w14:paraId="7151D908" w14:textId="77777777" w:rsidR="0010030F" w:rsidRDefault="0010030F" w:rsidP="0010030F">
      <w:pPr>
        <w:spacing w:before="240"/>
      </w:pPr>
      <w:r>
        <w:t>==============================================================================</w:t>
      </w:r>
    </w:p>
    <w:p w14:paraId="6C000675" w14:textId="77777777" w:rsidR="0010030F" w:rsidRDefault="0010030F" w:rsidP="0010030F">
      <w:pPr>
        <w:spacing w:before="240"/>
      </w:pPr>
      <w:r>
        <w:t xml:space="preserve">                 coef    std err          t      P&gt;|t|      [0.025      0.975]</w:t>
      </w:r>
    </w:p>
    <w:p w14:paraId="5804AEC3" w14:textId="77777777" w:rsidR="0010030F" w:rsidRDefault="0010030F" w:rsidP="0010030F">
      <w:pPr>
        <w:spacing w:before="240"/>
      </w:pPr>
      <w:r>
        <w:t>------------------------------------------------------------------------------</w:t>
      </w:r>
    </w:p>
    <w:p w14:paraId="46B15D36" w14:textId="77777777" w:rsidR="0010030F" w:rsidRDefault="0010030F" w:rsidP="0010030F">
      <w:pPr>
        <w:spacing w:before="240"/>
      </w:pPr>
      <w:r>
        <w:t>Intercept     -0.0071      0.007     -1.045      0.296      -0.020       0.006</w:t>
      </w:r>
    </w:p>
    <w:p w14:paraId="1D51A973" w14:textId="77777777" w:rsidR="0010030F" w:rsidRDefault="0010030F" w:rsidP="0010030F">
      <w:pPr>
        <w:spacing w:before="240"/>
      </w:pPr>
      <w:r>
        <w:t>Cluster_1      0.0431      0.015      2.919      0.004       0.014       0.072</w:t>
      </w:r>
    </w:p>
    <w:p w14:paraId="60DE6988" w14:textId="77777777" w:rsidR="0010030F" w:rsidRDefault="0010030F" w:rsidP="0010030F">
      <w:pPr>
        <w:spacing w:before="240"/>
      </w:pPr>
      <w:r>
        <w:t>Cluster_3     -0.0282      0.014     -2.082      0.037      -0.055      -0.002</w:t>
      </w:r>
    </w:p>
    <w:p w14:paraId="4F836E8E" w14:textId="77777777" w:rsidR="0010030F" w:rsidRDefault="0010030F" w:rsidP="0010030F">
      <w:pPr>
        <w:spacing w:before="240"/>
      </w:pPr>
      <w:r>
        <w:t>Cluster_4      0.0453      0.027      1.667      0.096      -0.008       0.099</w:t>
      </w:r>
    </w:p>
    <w:p w14:paraId="003529DD" w14:textId="77777777" w:rsidR="0010030F" w:rsidRDefault="0010030F" w:rsidP="0010030F">
      <w:pPr>
        <w:spacing w:before="240"/>
      </w:pPr>
      <w:r>
        <w:t>Cluster_5      0.1417      0.058      2.435      0.015       0.028       0.256</w:t>
      </w:r>
    </w:p>
    <w:p w14:paraId="1293A275" w14:textId="77777777" w:rsidR="0010030F" w:rsidRDefault="0010030F" w:rsidP="0010030F">
      <w:pPr>
        <w:spacing w:before="240"/>
      </w:pPr>
      <w:r>
        <w:t>Cluster_6      0.2078      0.066      3.150      0.002       0.079       0.337</w:t>
      </w:r>
    </w:p>
    <w:p w14:paraId="44CC2B8F" w14:textId="77777777" w:rsidR="0010030F" w:rsidRDefault="0010030F" w:rsidP="0010030F">
      <w:pPr>
        <w:spacing w:before="240"/>
      </w:pPr>
      <w:r>
        <w:t>Cluster_7      0.1068      0.059      1.799      0.072      -0.010       0.223</w:t>
      </w:r>
    </w:p>
    <w:p w14:paraId="67AFF8FA" w14:textId="77777777" w:rsidR="0010030F" w:rsidRDefault="0010030F" w:rsidP="0010030F">
      <w:pPr>
        <w:spacing w:before="240"/>
      </w:pPr>
      <w:r>
        <w:t>Cluster_8      0.2001      0.071      2.826      0.005       0.061       0.339</w:t>
      </w:r>
    </w:p>
    <w:p w14:paraId="64EF6DAD" w14:textId="77777777" w:rsidR="0010030F" w:rsidRDefault="0010030F" w:rsidP="0010030F">
      <w:pPr>
        <w:spacing w:before="240"/>
      </w:pPr>
      <w:r>
        <w:t>Cluster_9      0.3867      0.174      2.221      0.026       0.045       0.728</w:t>
      </w:r>
    </w:p>
    <w:p w14:paraId="504F8467" w14:textId="77777777" w:rsidR="0010030F" w:rsidRDefault="0010030F" w:rsidP="0010030F">
      <w:pPr>
        <w:spacing w:before="240"/>
      </w:pPr>
      <w:r>
        <w:t>Cluster_10    -0.2302      0.106     -2.168      0.030      -0.438      -0.022</w:t>
      </w:r>
    </w:p>
    <w:p w14:paraId="1597353E" w14:textId="77777777" w:rsidR="0010030F" w:rsidRDefault="0010030F" w:rsidP="0010030F">
      <w:pPr>
        <w:spacing w:before="240"/>
      </w:pPr>
      <w:r>
        <w:t>==============================================================================</w:t>
      </w:r>
    </w:p>
    <w:p w14:paraId="64E24C7C" w14:textId="77777777" w:rsidR="0010030F" w:rsidRDefault="0010030F" w:rsidP="0010030F">
      <w:pPr>
        <w:spacing w:before="240"/>
      </w:pPr>
      <w:r>
        <w:t>Omnibus:                     4472.912   Durbin-Watson:                   2.011</w:t>
      </w:r>
    </w:p>
    <w:p w14:paraId="589D1D64" w14:textId="77777777" w:rsidR="0010030F" w:rsidRDefault="0010030F" w:rsidP="0010030F">
      <w:pPr>
        <w:spacing w:before="240"/>
      </w:pPr>
      <w:r>
        <w:t>Prob(Omnibus):                  0.000   Jarque-Bera (JB):             8628.012</w:t>
      </w:r>
    </w:p>
    <w:p w14:paraId="1E7D7832" w14:textId="77777777" w:rsidR="0010030F" w:rsidRDefault="0010030F" w:rsidP="0010030F">
      <w:pPr>
        <w:spacing w:before="240"/>
      </w:pPr>
      <w:r>
        <w:t>Skew:                           0.775   Prob(JB):                         0.00</w:t>
      </w:r>
    </w:p>
    <w:p w14:paraId="4E78DB19" w14:textId="77777777" w:rsidR="0010030F" w:rsidRDefault="0010030F" w:rsidP="0010030F">
      <w:pPr>
        <w:spacing w:before="240"/>
      </w:pPr>
      <w:r>
        <w:lastRenderedPageBreak/>
        <w:t>Kurtosis:                       4.771   Cond. No.                         34.8</w:t>
      </w:r>
    </w:p>
    <w:p w14:paraId="0D7A2C1F" w14:textId="77777777" w:rsidR="0010030F" w:rsidRDefault="0010030F" w:rsidP="0010030F">
      <w:pPr>
        <w:spacing w:before="240"/>
      </w:pPr>
      <w:r>
        <w:t>==============================================================================</w:t>
      </w:r>
    </w:p>
    <w:p w14:paraId="22FB532B" w14:textId="77777777" w:rsidR="0010030F" w:rsidRDefault="0010030F" w:rsidP="0010030F">
      <w:pPr>
        <w:spacing w:before="240"/>
      </w:pPr>
    </w:p>
    <w:p w14:paraId="1EB24B0D" w14:textId="77777777" w:rsidR="0010030F" w:rsidRDefault="0010030F" w:rsidP="0010030F">
      <w:pPr>
        <w:spacing w:before="240"/>
      </w:pPr>
      <w:r>
        <w:t>Notes:</w:t>
      </w:r>
    </w:p>
    <w:p w14:paraId="33FF96AE" w14:textId="108F9B1A" w:rsidR="0010030F" w:rsidRDefault="0010030F" w:rsidP="0010030F">
      <w:pPr>
        <w:spacing w:before="240"/>
      </w:pPr>
      <w:r>
        <w:t>[1] Standard Errors assume that the covariance matrix of the errors is correctly specified.</w:t>
      </w:r>
    </w:p>
    <w:p w14:paraId="1C6790D3" w14:textId="77777777" w:rsidR="0010030F" w:rsidRDefault="0010030F" w:rsidP="0010030F">
      <w:pPr>
        <w:spacing w:before="240"/>
      </w:pPr>
    </w:p>
    <w:p w14:paraId="703DDBB5" w14:textId="3003C9F5" w:rsidR="0010030F" w:rsidRDefault="0010030F" w:rsidP="0010030F">
      <w:pPr>
        <w:spacing w:before="240"/>
      </w:pPr>
      <w:r>
        <w:t>2. Modelling the contribution of different clusters to resilience variables</w:t>
      </w:r>
    </w:p>
    <w:p w14:paraId="4CBD83B6" w14:textId="77777777" w:rsidR="0010030F" w:rsidRDefault="0010030F" w:rsidP="0010030F">
      <w:pPr>
        <w:spacing w:before="240"/>
      </w:pPr>
      <w:r>
        <w:t xml:space="preserve">                                       OLS Regression Results                                       </w:t>
      </w:r>
    </w:p>
    <w:p w14:paraId="1D72BB4E" w14:textId="77777777" w:rsidR="0010030F" w:rsidRDefault="0010030F" w:rsidP="0010030F">
      <w:pPr>
        <w:spacing w:before="240"/>
      </w:pPr>
      <w:r>
        <w:t>====================================================================================================</w:t>
      </w:r>
    </w:p>
    <w:p w14:paraId="55885F2D" w14:textId="77777777" w:rsidR="0010030F" w:rsidRDefault="0010030F" w:rsidP="0010030F">
      <w:pPr>
        <w:spacing w:before="240"/>
      </w:pPr>
      <w:r>
        <w:t>Dep. Variable:     spending_more_time_with_loved_ones_adj_z   R-squared:                       0.001</w:t>
      </w:r>
    </w:p>
    <w:p w14:paraId="6BB811E5" w14:textId="77777777" w:rsidR="0010030F" w:rsidRDefault="0010030F" w:rsidP="0010030F">
      <w:pPr>
        <w:spacing w:before="240"/>
      </w:pPr>
      <w:r>
        <w:t>Model:                                                  OLS   Adj. R-squared:                  0.001</w:t>
      </w:r>
    </w:p>
    <w:p w14:paraId="0F936226" w14:textId="77777777" w:rsidR="0010030F" w:rsidRDefault="0010030F" w:rsidP="0010030F">
      <w:pPr>
        <w:spacing w:before="240"/>
      </w:pPr>
      <w:r>
        <w:t>Method:                                       Least Squares   F-statistic:                     5.369</w:t>
      </w:r>
    </w:p>
    <w:p w14:paraId="24290B45" w14:textId="77777777" w:rsidR="0010030F" w:rsidRDefault="0010030F" w:rsidP="0010030F">
      <w:pPr>
        <w:spacing w:before="240"/>
      </w:pPr>
      <w:r>
        <w:t>Date:                                      Tue, 11 Apr 2023   Prob (F-statistic):           2.25e-07</w:t>
      </w:r>
    </w:p>
    <w:p w14:paraId="55A22A23" w14:textId="77777777" w:rsidR="0010030F" w:rsidRDefault="0010030F" w:rsidP="0010030F">
      <w:pPr>
        <w:spacing w:before="240"/>
      </w:pPr>
      <w:r>
        <w:t>Time:                                              17:53:18   Log-Likelihood:                -54689.</w:t>
      </w:r>
    </w:p>
    <w:p w14:paraId="493752E9" w14:textId="77777777" w:rsidR="0010030F" w:rsidRDefault="0010030F" w:rsidP="0010030F">
      <w:pPr>
        <w:spacing w:before="240"/>
      </w:pPr>
      <w:r>
        <w:t>No. Observations:                                     37303   AIC:                         1.094e+05</w:t>
      </w:r>
    </w:p>
    <w:p w14:paraId="6A749872" w14:textId="77777777" w:rsidR="0010030F" w:rsidRDefault="0010030F" w:rsidP="0010030F">
      <w:pPr>
        <w:spacing w:before="240"/>
      </w:pPr>
      <w:r>
        <w:t>Df Residuals:                                         37293   BIC:                         1.095e+05</w:t>
      </w:r>
    </w:p>
    <w:p w14:paraId="16094B85" w14:textId="77777777" w:rsidR="0010030F" w:rsidRDefault="0010030F" w:rsidP="0010030F">
      <w:pPr>
        <w:spacing w:before="240"/>
      </w:pPr>
      <w:r>
        <w:t xml:space="preserve">Df Model:                                                 9                                         </w:t>
      </w:r>
    </w:p>
    <w:p w14:paraId="7DA2FBB0" w14:textId="77777777" w:rsidR="0010030F" w:rsidRDefault="0010030F" w:rsidP="0010030F">
      <w:pPr>
        <w:spacing w:before="240"/>
      </w:pPr>
      <w:r>
        <w:t xml:space="preserve">Covariance Type:                                  nonrobust                                         </w:t>
      </w:r>
    </w:p>
    <w:p w14:paraId="709E8EFD" w14:textId="77777777" w:rsidR="0010030F" w:rsidRDefault="0010030F" w:rsidP="0010030F">
      <w:pPr>
        <w:spacing w:before="240"/>
      </w:pPr>
      <w:r>
        <w:lastRenderedPageBreak/>
        <w:t>==============================================================================</w:t>
      </w:r>
    </w:p>
    <w:p w14:paraId="0DE06A16" w14:textId="77777777" w:rsidR="0010030F" w:rsidRDefault="0010030F" w:rsidP="0010030F">
      <w:pPr>
        <w:spacing w:before="240"/>
      </w:pPr>
      <w:r>
        <w:t xml:space="preserve">                 coef    std err          t      P&gt;|t|      [0.025      0.975]</w:t>
      </w:r>
    </w:p>
    <w:p w14:paraId="7552904D" w14:textId="77777777" w:rsidR="0010030F" w:rsidRDefault="0010030F" w:rsidP="0010030F">
      <w:pPr>
        <w:spacing w:before="240"/>
      </w:pPr>
      <w:r>
        <w:t>------------------------------------------------------------------------------</w:t>
      </w:r>
    </w:p>
    <w:p w14:paraId="7B76D0A8" w14:textId="77777777" w:rsidR="0010030F" w:rsidRDefault="0010030F" w:rsidP="0010030F">
      <w:pPr>
        <w:spacing w:before="240"/>
      </w:pPr>
      <w:r>
        <w:t>Intercept      0.0283      0.007      3.981      0.000       0.014       0.042</w:t>
      </w:r>
    </w:p>
    <w:p w14:paraId="182FB272" w14:textId="77777777" w:rsidR="0010030F" w:rsidRDefault="0010030F" w:rsidP="0010030F">
      <w:pPr>
        <w:spacing w:before="240"/>
      </w:pPr>
      <w:r>
        <w:t>Cluster_1     -0.0692      0.016     -4.465      0.000      -0.100      -0.039</w:t>
      </w:r>
    </w:p>
    <w:p w14:paraId="78DD8B2A" w14:textId="77777777" w:rsidR="0010030F" w:rsidRDefault="0010030F" w:rsidP="0010030F">
      <w:pPr>
        <w:spacing w:before="240"/>
      </w:pPr>
      <w:r>
        <w:t>Cluster_3     -0.0594      0.014     -4.174      0.000      -0.087      -0.032</w:t>
      </w:r>
    </w:p>
    <w:p w14:paraId="6630BC99" w14:textId="77777777" w:rsidR="0010030F" w:rsidRDefault="0010030F" w:rsidP="0010030F">
      <w:pPr>
        <w:spacing w:before="240"/>
      </w:pPr>
      <w:r>
        <w:t>Cluster_4     -0.0799      0.029     -2.801      0.005      -0.136      -0.024</w:t>
      </w:r>
    </w:p>
    <w:p w14:paraId="76C01A9C" w14:textId="77777777" w:rsidR="0010030F" w:rsidRDefault="0010030F" w:rsidP="0010030F">
      <w:pPr>
        <w:spacing w:before="240"/>
      </w:pPr>
      <w:r>
        <w:t>Cluster_5     -0.1580      0.061     -2.588      0.010      -0.278      -0.038</w:t>
      </w:r>
    </w:p>
    <w:p w14:paraId="42C9DB7E" w14:textId="77777777" w:rsidR="0010030F" w:rsidRDefault="0010030F" w:rsidP="0010030F">
      <w:pPr>
        <w:spacing w:before="240"/>
      </w:pPr>
      <w:r>
        <w:t>Cluster_6     -0.0175      0.069     -0.253      0.800      -0.153       0.118</w:t>
      </w:r>
    </w:p>
    <w:p w14:paraId="54F63E53" w14:textId="77777777" w:rsidR="0010030F" w:rsidRDefault="0010030F" w:rsidP="0010030F">
      <w:pPr>
        <w:spacing w:before="240"/>
      </w:pPr>
      <w:r>
        <w:t>Cluster_7     -0.0438      0.062     -0.703      0.482      -0.166       0.078</w:t>
      </w:r>
    </w:p>
    <w:p w14:paraId="05C1CFEC" w14:textId="77777777" w:rsidR="0010030F" w:rsidRDefault="0010030F" w:rsidP="0010030F">
      <w:pPr>
        <w:spacing w:before="240"/>
      </w:pPr>
      <w:r>
        <w:t>Cluster_8     -0.1792      0.074     -2.413      0.016      -0.325      -0.034</w:t>
      </w:r>
    </w:p>
    <w:p w14:paraId="77523512" w14:textId="77777777" w:rsidR="0010030F" w:rsidRDefault="0010030F" w:rsidP="0010030F">
      <w:pPr>
        <w:spacing w:before="240"/>
      </w:pPr>
      <w:r>
        <w:t>Cluster_9     -0.4248      0.183     -2.326      0.020      -0.783      -0.067</w:t>
      </w:r>
    </w:p>
    <w:p w14:paraId="27CAF76A" w14:textId="77777777" w:rsidR="0010030F" w:rsidRDefault="0010030F" w:rsidP="0010030F">
      <w:pPr>
        <w:spacing w:before="240"/>
      </w:pPr>
      <w:r>
        <w:t>Cluster_10     0.0283      0.111      0.254      0.799      -0.190       0.247</w:t>
      </w:r>
    </w:p>
    <w:p w14:paraId="30826B5C" w14:textId="77777777" w:rsidR="0010030F" w:rsidRDefault="0010030F" w:rsidP="0010030F">
      <w:pPr>
        <w:spacing w:before="240"/>
      </w:pPr>
      <w:r>
        <w:t>==============================================================================</w:t>
      </w:r>
    </w:p>
    <w:p w14:paraId="165D77B3" w14:textId="77777777" w:rsidR="0010030F" w:rsidRDefault="0010030F" w:rsidP="0010030F">
      <w:pPr>
        <w:spacing w:before="240"/>
      </w:pPr>
      <w:r>
        <w:t>Omnibus:                     2724.274   Durbin-Watson:                   1.986</w:t>
      </w:r>
    </w:p>
    <w:p w14:paraId="1AC5C840" w14:textId="77777777" w:rsidR="0010030F" w:rsidRDefault="0010030F" w:rsidP="0010030F">
      <w:pPr>
        <w:spacing w:before="240"/>
      </w:pPr>
      <w:r>
        <w:t>Prob(Omnibus):                  0.000   Jarque-Bera (JB):             3495.294</w:t>
      </w:r>
    </w:p>
    <w:p w14:paraId="309FF7E6" w14:textId="77777777" w:rsidR="0010030F" w:rsidRDefault="0010030F" w:rsidP="0010030F">
      <w:pPr>
        <w:spacing w:before="240"/>
      </w:pPr>
      <w:r>
        <w:t>Skew:                          -0.668   Prob(JB):                         0.00</w:t>
      </w:r>
    </w:p>
    <w:p w14:paraId="03F5F253" w14:textId="77777777" w:rsidR="0010030F" w:rsidRDefault="0010030F" w:rsidP="0010030F">
      <w:pPr>
        <w:spacing w:before="240"/>
      </w:pPr>
      <w:r>
        <w:t>Kurtosis:                       3.681   Cond. No.                         34.8</w:t>
      </w:r>
    </w:p>
    <w:p w14:paraId="0D5DFD5F" w14:textId="77777777" w:rsidR="0010030F" w:rsidRDefault="0010030F" w:rsidP="0010030F">
      <w:pPr>
        <w:spacing w:before="240"/>
      </w:pPr>
      <w:r>
        <w:t>==============================================================================</w:t>
      </w:r>
    </w:p>
    <w:p w14:paraId="69CDE739" w14:textId="77777777" w:rsidR="0010030F" w:rsidRDefault="0010030F" w:rsidP="0010030F">
      <w:pPr>
        <w:spacing w:before="240"/>
      </w:pPr>
    </w:p>
    <w:p w14:paraId="1B2C5B03" w14:textId="77777777" w:rsidR="0010030F" w:rsidRDefault="0010030F" w:rsidP="0010030F">
      <w:pPr>
        <w:spacing w:before="240"/>
      </w:pPr>
      <w:r>
        <w:t>Notes:</w:t>
      </w:r>
    </w:p>
    <w:p w14:paraId="0FAC4BBF" w14:textId="77777777" w:rsidR="0010030F" w:rsidRDefault="0010030F" w:rsidP="0010030F">
      <w:pPr>
        <w:spacing w:before="240"/>
      </w:pPr>
      <w:r>
        <w:t xml:space="preserve">[1] Standard Errors assume that the covariance matrix of the errors is correctly specified.                                 OLS Regression Results                                 </w:t>
      </w:r>
    </w:p>
    <w:p w14:paraId="5FE2A711" w14:textId="77777777" w:rsidR="0010030F" w:rsidRDefault="0010030F" w:rsidP="0010030F">
      <w:pPr>
        <w:spacing w:before="240"/>
      </w:pPr>
      <w:r>
        <w:t>========================================================================================</w:t>
      </w:r>
    </w:p>
    <w:p w14:paraId="1530185C" w14:textId="77777777" w:rsidR="0010030F" w:rsidRDefault="0010030F" w:rsidP="0010030F">
      <w:pPr>
        <w:spacing w:before="240"/>
      </w:pPr>
      <w:r>
        <w:t>Dep. Variable:     more_relaxed_lifestyle_adj_z   R-squared:                       0.002</w:t>
      </w:r>
    </w:p>
    <w:p w14:paraId="71234B73" w14:textId="77777777" w:rsidR="0010030F" w:rsidRDefault="0010030F" w:rsidP="0010030F">
      <w:pPr>
        <w:spacing w:before="240"/>
      </w:pPr>
      <w:r>
        <w:t>Model:                                      OLS   Adj. R-squared:                  0.001</w:t>
      </w:r>
    </w:p>
    <w:p w14:paraId="7212664C" w14:textId="77777777" w:rsidR="0010030F" w:rsidRDefault="0010030F" w:rsidP="0010030F">
      <w:pPr>
        <w:spacing w:before="240"/>
      </w:pPr>
      <w:r>
        <w:t>Method:                           Least Squares   F-statistic:                     7.037</w:t>
      </w:r>
    </w:p>
    <w:p w14:paraId="46EB64A0" w14:textId="77777777" w:rsidR="0010030F" w:rsidRDefault="0010030F" w:rsidP="0010030F">
      <w:pPr>
        <w:spacing w:before="240"/>
      </w:pPr>
      <w:r>
        <w:t>Date:                          Tue, 11 Apr 2023   Prob (F-statistic):           3.11e-10</w:t>
      </w:r>
    </w:p>
    <w:p w14:paraId="4F802112" w14:textId="77777777" w:rsidR="0010030F" w:rsidRDefault="0010030F" w:rsidP="0010030F">
      <w:pPr>
        <w:spacing w:before="240"/>
      </w:pPr>
      <w:r>
        <w:t>Time:                                  20:05:25   Log-Likelihood:                -53344.</w:t>
      </w:r>
    </w:p>
    <w:p w14:paraId="01818C4E" w14:textId="77777777" w:rsidR="0010030F" w:rsidRDefault="0010030F" w:rsidP="0010030F">
      <w:pPr>
        <w:spacing w:before="240"/>
      </w:pPr>
      <w:r>
        <w:t>No. Observations:                         37303   AIC:                         1.067e+05</w:t>
      </w:r>
    </w:p>
    <w:p w14:paraId="61F03ADD" w14:textId="77777777" w:rsidR="0010030F" w:rsidRDefault="0010030F" w:rsidP="0010030F">
      <w:pPr>
        <w:spacing w:before="240"/>
      </w:pPr>
      <w:r>
        <w:t>Df Residuals:                             37293   BIC:                         1.068e+05</w:t>
      </w:r>
    </w:p>
    <w:p w14:paraId="580F28C5" w14:textId="77777777" w:rsidR="0010030F" w:rsidRDefault="0010030F" w:rsidP="0010030F">
      <w:pPr>
        <w:spacing w:before="240"/>
      </w:pPr>
      <w:r>
        <w:t xml:space="preserve">Df Model:                                     9                                         </w:t>
      </w:r>
    </w:p>
    <w:p w14:paraId="589BF5DE" w14:textId="77777777" w:rsidR="0010030F" w:rsidRDefault="0010030F" w:rsidP="0010030F">
      <w:pPr>
        <w:spacing w:before="240"/>
      </w:pPr>
      <w:r>
        <w:t xml:space="preserve">Covariance Type:                      nonrobust                                         </w:t>
      </w:r>
    </w:p>
    <w:p w14:paraId="7234197E" w14:textId="77777777" w:rsidR="0010030F" w:rsidRDefault="0010030F" w:rsidP="0010030F">
      <w:pPr>
        <w:spacing w:before="240"/>
      </w:pPr>
      <w:r>
        <w:t>==============================================================================</w:t>
      </w:r>
    </w:p>
    <w:p w14:paraId="53C2DA6D" w14:textId="77777777" w:rsidR="0010030F" w:rsidRDefault="0010030F" w:rsidP="0010030F">
      <w:pPr>
        <w:spacing w:before="240"/>
      </w:pPr>
      <w:r>
        <w:t xml:space="preserve">                 coef    std err          t      P&gt;|t|      [0.025      0.975]</w:t>
      </w:r>
    </w:p>
    <w:p w14:paraId="754277EA" w14:textId="77777777" w:rsidR="0010030F" w:rsidRDefault="0010030F" w:rsidP="0010030F">
      <w:pPr>
        <w:spacing w:before="240"/>
      </w:pPr>
      <w:r>
        <w:t>------------------------------------------------------------------------------</w:t>
      </w:r>
    </w:p>
    <w:p w14:paraId="11FF3091" w14:textId="77777777" w:rsidR="0010030F" w:rsidRDefault="0010030F" w:rsidP="0010030F">
      <w:pPr>
        <w:spacing w:before="240"/>
      </w:pPr>
      <w:r>
        <w:t>Intercept     -0.0141      0.007     -2.060      0.039      -0.028      -0.001</w:t>
      </w:r>
    </w:p>
    <w:p w14:paraId="05F6D52A" w14:textId="77777777" w:rsidR="0010030F" w:rsidRDefault="0010030F" w:rsidP="0010030F">
      <w:pPr>
        <w:spacing w:before="240"/>
      </w:pPr>
      <w:r>
        <w:t>Cluster_1      0.0549      0.015      3.669      0.000       0.026       0.084</w:t>
      </w:r>
    </w:p>
    <w:p w14:paraId="695C5F5B" w14:textId="77777777" w:rsidR="0010030F" w:rsidRDefault="0010030F" w:rsidP="0010030F">
      <w:pPr>
        <w:spacing w:before="240"/>
      </w:pPr>
      <w:r>
        <w:lastRenderedPageBreak/>
        <w:t>Cluster_3     -0.0194      0.014     -1.414      0.157      -0.046       0.008</w:t>
      </w:r>
    </w:p>
    <w:p w14:paraId="17C3219E" w14:textId="77777777" w:rsidR="0010030F" w:rsidRDefault="0010030F" w:rsidP="0010030F">
      <w:pPr>
        <w:spacing w:before="240"/>
      </w:pPr>
      <w:r>
        <w:t>Cluster_4      0.1101      0.028      4.003      0.000       0.056       0.164</w:t>
      </w:r>
    </w:p>
    <w:p w14:paraId="33ED7208" w14:textId="77777777" w:rsidR="0010030F" w:rsidRDefault="0010030F" w:rsidP="0010030F">
      <w:pPr>
        <w:spacing w:before="240"/>
      </w:pPr>
      <w:r>
        <w:t>Cluster_5      0.1187      0.059      2.016      0.044       0.003       0.234</w:t>
      </w:r>
    </w:p>
    <w:p w14:paraId="373C6942" w14:textId="77777777" w:rsidR="0010030F" w:rsidRDefault="0010030F" w:rsidP="0010030F">
      <w:pPr>
        <w:spacing w:before="240"/>
      </w:pPr>
      <w:r>
        <w:t>Cluster_6      0.2401      0.067      3.597      0.000       0.109       0.371</w:t>
      </w:r>
    </w:p>
    <w:p w14:paraId="239EE657" w14:textId="77777777" w:rsidR="0010030F" w:rsidRDefault="0010030F" w:rsidP="0010030F">
      <w:pPr>
        <w:spacing w:before="240"/>
      </w:pPr>
      <w:r>
        <w:t>Cluster_7      0.1551      0.060      2.581      0.010       0.037       0.273</w:t>
      </w:r>
    </w:p>
    <w:p w14:paraId="21F75785" w14:textId="77777777" w:rsidR="0010030F" w:rsidRDefault="0010030F" w:rsidP="0010030F">
      <w:pPr>
        <w:spacing w:before="240"/>
      </w:pPr>
      <w:r>
        <w:t>Cluster_8      0.1903      0.072      2.655      0.008       0.050       0.331</w:t>
      </w:r>
    </w:p>
    <w:p w14:paraId="28E560D6" w14:textId="77777777" w:rsidR="0010030F" w:rsidRDefault="0010030F" w:rsidP="0010030F">
      <w:pPr>
        <w:spacing w:before="240"/>
      </w:pPr>
      <w:r>
        <w:t>Cluster_9      0.2273      0.176      1.290      0.197      -0.118       0.573</w:t>
      </w:r>
    </w:p>
    <w:p w14:paraId="02C0AB37" w14:textId="77777777" w:rsidR="0010030F" w:rsidRDefault="0010030F" w:rsidP="0010030F">
      <w:pPr>
        <w:spacing w:before="240"/>
      </w:pPr>
      <w:r>
        <w:t>Cluster_10     0.1121      0.107      1.043      0.297      -0.098       0.323</w:t>
      </w:r>
    </w:p>
    <w:p w14:paraId="34751CAC" w14:textId="77777777" w:rsidR="0010030F" w:rsidRDefault="0010030F" w:rsidP="0010030F">
      <w:pPr>
        <w:spacing w:before="240"/>
      </w:pPr>
      <w:r>
        <w:t>==============================================================================</w:t>
      </w:r>
    </w:p>
    <w:p w14:paraId="0BD9B51A" w14:textId="77777777" w:rsidR="0010030F" w:rsidRDefault="0010030F" w:rsidP="0010030F">
      <w:pPr>
        <w:spacing w:before="240"/>
      </w:pPr>
      <w:r>
        <w:t>Omnibus:                      341.277   Durbin-Watson:                   1.996</w:t>
      </w:r>
    </w:p>
    <w:p w14:paraId="3A055CEB" w14:textId="77777777" w:rsidR="0010030F" w:rsidRDefault="0010030F" w:rsidP="0010030F">
      <w:pPr>
        <w:spacing w:before="240"/>
      </w:pPr>
      <w:r>
        <w:t>Prob(Omnibus):                  0.000   Jarque-Bera (JB):              258.928</w:t>
      </w:r>
    </w:p>
    <w:p w14:paraId="7ACA7F3B" w14:textId="77777777" w:rsidR="0010030F" w:rsidRDefault="0010030F" w:rsidP="0010030F">
      <w:pPr>
        <w:spacing w:before="240"/>
      </w:pPr>
      <w:r>
        <w:t>Skew:                          -0.114   Prob(JB):                     5.95e-57</w:t>
      </w:r>
    </w:p>
    <w:p w14:paraId="457FEECC" w14:textId="77777777" w:rsidR="0010030F" w:rsidRDefault="0010030F" w:rsidP="0010030F">
      <w:pPr>
        <w:spacing w:before="240"/>
      </w:pPr>
      <w:r>
        <w:t>Kurtosis:                       2.662   Cond. No.                         34.8</w:t>
      </w:r>
    </w:p>
    <w:p w14:paraId="57F8E565" w14:textId="77777777" w:rsidR="0010030F" w:rsidRDefault="0010030F" w:rsidP="0010030F">
      <w:pPr>
        <w:spacing w:before="240"/>
      </w:pPr>
      <w:r>
        <w:t>==============================================================================</w:t>
      </w:r>
    </w:p>
    <w:p w14:paraId="02853301" w14:textId="77777777" w:rsidR="0010030F" w:rsidRDefault="0010030F" w:rsidP="0010030F">
      <w:pPr>
        <w:spacing w:before="240"/>
      </w:pPr>
    </w:p>
    <w:p w14:paraId="4B0262A3" w14:textId="77777777" w:rsidR="0010030F" w:rsidRDefault="0010030F" w:rsidP="0010030F">
      <w:pPr>
        <w:spacing w:before="240"/>
      </w:pPr>
      <w:r>
        <w:t>Notes:</w:t>
      </w:r>
    </w:p>
    <w:p w14:paraId="358EE6AD" w14:textId="77777777" w:rsidR="0010030F" w:rsidRDefault="0010030F" w:rsidP="0010030F">
      <w:pPr>
        <w:spacing w:before="240"/>
      </w:pPr>
      <w:r>
        <w:t>[1] Standard Errors assume that the covariance matrix of the errors is correctly specified.</w:t>
      </w:r>
    </w:p>
    <w:p w14:paraId="46345510" w14:textId="77777777" w:rsidR="0010030F" w:rsidRDefault="0010030F" w:rsidP="0010030F">
      <w:pPr>
        <w:spacing w:before="240"/>
      </w:pPr>
      <w:r>
        <w:t xml:space="preserve">                                OLS Regression Results                               </w:t>
      </w:r>
    </w:p>
    <w:p w14:paraId="60B014F6" w14:textId="77777777" w:rsidR="0010030F" w:rsidRDefault="0010030F" w:rsidP="0010030F">
      <w:pPr>
        <w:spacing w:before="240"/>
      </w:pPr>
      <w:r>
        <w:t>=====================================================================================</w:t>
      </w:r>
    </w:p>
    <w:p w14:paraId="5E210C83" w14:textId="77777777" w:rsidR="0010030F" w:rsidRDefault="0010030F" w:rsidP="0010030F">
      <w:pPr>
        <w:spacing w:before="240"/>
      </w:pPr>
      <w:r>
        <w:lastRenderedPageBreak/>
        <w:t>Dep. Variable:     disrupted_lifestyle_adj_z   R-squared:                       0.001</w:t>
      </w:r>
    </w:p>
    <w:p w14:paraId="34E9F40D" w14:textId="77777777" w:rsidR="0010030F" w:rsidRDefault="0010030F" w:rsidP="0010030F">
      <w:pPr>
        <w:spacing w:before="240"/>
      </w:pPr>
      <w:r>
        <w:t>Model:                                   OLS   Adj. R-squared:                  0.000</w:t>
      </w:r>
    </w:p>
    <w:p w14:paraId="0E44773C" w14:textId="77777777" w:rsidR="0010030F" w:rsidRDefault="0010030F" w:rsidP="0010030F">
      <w:pPr>
        <w:spacing w:before="240"/>
      </w:pPr>
      <w:r>
        <w:t>Method:                        Least Squares   F-statistic:                     2.271</w:t>
      </w:r>
    </w:p>
    <w:p w14:paraId="739EEA79" w14:textId="77777777" w:rsidR="0010030F" w:rsidRDefault="0010030F" w:rsidP="0010030F">
      <w:pPr>
        <w:spacing w:before="240"/>
      </w:pPr>
      <w:r>
        <w:t>Date:                       Tue, 11 Apr 2023   Prob (F-statistic):             0.0154</w:t>
      </w:r>
    </w:p>
    <w:p w14:paraId="32960E35" w14:textId="77777777" w:rsidR="0010030F" w:rsidRDefault="0010030F" w:rsidP="0010030F">
      <w:pPr>
        <w:spacing w:before="240"/>
      </w:pPr>
      <w:r>
        <w:t>Time:                               20:05:25   Log-Likelihood:                -54511.</w:t>
      </w:r>
    </w:p>
    <w:p w14:paraId="41ABD09C" w14:textId="77777777" w:rsidR="0010030F" w:rsidRDefault="0010030F" w:rsidP="0010030F">
      <w:pPr>
        <w:spacing w:before="240"/>
      </w:pPr>
      <w:r>
        <w:t>No. Observations:                      37303   AIC:                         1.090e+05</w:t>
      </w:r>
    </w:p>
    <w:p w14:paraId="776EC3D7" w14:textId="77777777" w:rsidR="0010030F" w:rsidRDefault="0010030F" w:rsidP="0010030F">
      <w:pPr>
        <w:spacing w:before="240"/>
      </w:pPr>
      <w:r>
        <w:t>Df Residuals:                          37293   BIC:                         1.091e+05</w:t>
      </w:r>
    </w:p>
    <w:p w14:paraId="6F5C00C5" w14:textId="77777777" w:rsidR="0010030F" w:rsidRDefault="0010030F" w:rsidP="0010030F">
      <w:pPr>
        <w:spacing w:before="240"/>
      </w:pPr>
      <w:r>
        <w:t xml:space="preserve">Df Model:                                  9                                         </w:t>
      </w:r>
    </w:p>
    <w:p w14:paraId="37967489" w14:textId="77777777" w:rsidR="0010030F" w:rsidRDefault="0010030F" w:rsidP="0010030F">
      <w:pPr>
        <w:spacing w:before="240"/>
      </w:pPr>
      <w:r>
        <w:t xml:space="preserve">Covariance Type:                   nonrobust                                         </w:t>
      </w:r>
    </w:p>
    <w:p w14:paraId="2201860F" w14:textId="77777777" w:rsidR="0010030F" w:rsidRDefault="0010030F" w:rsidP="0010030F">
      <w:pPr>
        <w:spacing w:before="240"/>
      </w:pPr>
      <w:r>
        <w:t>==============================================================================</w:t>
      </w:r>
    </w:p>
    <w:p w14:paraId="2F80C292" w14:textId="77777777" w:rsidR="0010030F" w:rsidRDefault="0010030F" w:rsidP="0010030F">
      <w:pPr>
        <w:spacing w:before="240"/>
      </w:pPr>
      <w:r>
        <w:t xml:space="preserve">                 coef    std err          t      P&gt;|t|      [0.025      0.975]</w:t>
      </w:r>
    </w:p>
    <w:p w14:paraId="79B51BB3" w14:textId="77777777" w:rsidR="0010030F" w:rsidRDefault="0010030F" w:rsidP="0010030F">
      <w:pPr>
        <w:spacing w:before="240"/>
      </w:pPr>
      <w:r>
        <w:t>------------------------------------------------------------------------------</w:t>
      </w:r>
    </w:p>
    <w:p w14:paraId="33F498DD" w14:textId="77777777" w:rsidR="0010030F" w:rsidRDefault="0010030F" w:rsidP="0010030F">
      <w:pPr>
        <w:spacing w:before="240"/>
      </w:pPr>
      <w:r>
        <w:t>Intercept     -0.0055      0.007     -0.772      0.440      -0.019       0.008</w:t>
      </w:r>
    </w:p>
    <w:p w14:paraId="4999336C" w14:textId="77777777" w:rsidR="0010030F" w:rsidRDefault="0010030F" w:rsidP="0010030F">
      <w:pPr>
        <w:spacing w:before="240"/>
      </w:pPr>
      <w:r>
        <w:t>Cluster_1      0.0242      0.015      1.567      0.117      -0.006       0.054</w:t>
      </w:r>
    </w:p>
    <w:p w14:paraId="1556879C" w14:textId="77777777" w:rsidR="0010030F" w:rsidRDefault="0010030F" w:rsidP="0010030F">
      <w:pPr>
        <w:spacing w:before="240"/>
      </w:pPr>
      <w:r>
        <w:t>Cluster_3      0.0116      0.014      0.816      0.415      -0.016       0.039</w:t>
      </w:r>
    </w:p>
    <w:p w14:paraId="339D2930" w14:textId="77777777" w:rsidR="0010030F" w:rsidRDefault="0010030F" w:rsidP="0010030F">
      <w:pPr>
        <w:spacing w:before="240"/>
      </w:pPr>
      <w:r>
        <w:t>Cluster_4     -0.0431      0.028     -1.519      0.129      -0.099       0.013</w:t>
      </w:r>
    </w:p>
    <w:p w14:paraId="2F41F526" w14:textId="77777777" w:rsidR="0010030F" w:rsidRDefault="0010030F" w:rsidP="0010030F">
      <w:pPr>
        <w:spacing w:before="240"/>
      </w:pPr>
      <w:r>
        <w:t>Cluster_5     -0.1008      0.061     -1.659      0.097      -0.220       0.018</w:t>
      </w:r>
    </w:p>
    <w:p w14:paraId="10667D10" w14:textId="77777777" w:rsidR="0010030F" w:rsidRDefault="0010030F" w:rsidP="0010030F">
      <w:pPr>
        <w:spacing w:before="240"/>
      </w:pPr>
      <w:r>
        <w:t>Cluster_6      0.2126      0.069      3.087      0.002       0.078       0.348</w:t>
      </w:r>
    </w:p>
    <w:p w14:paraId="46D88283" w14:textId="77777777" w:rsidR="0010030F" w:rsidRDefault="0010030F" w:rsidP="0010030F">
      <w:pPr>
        <w:spacing w:before="240"/>
      </w:pPr>
      <w:r>
        <w:lastRenderedPageBreak/>
        <w:t>Cluster_7      0.0390      0.062      0.628      0.530      -0.083       0.160</w:t>
      </w:r>
    </w:p>
    <w:p w14:paraId="7B13C22A" w14:textId="77777777" w:rsidR="0010030F" w:rsidRDefault="0010030F" w:rsidP="0010030F">
      <w:pPr>
        <w:spacing w:before="240"/>
      </w:pPr>
      <w:r>
        <w:t>Cluster_8      0.0161      0.074      0.218      0.828      -0.129       0.161</w:t>
      </w:r>
    </w:p>
    <w:p w14:paraId="400CB8A6" w14:textId="77777777" w:rsidR="0010030F" w:rsidRDefault="0010030F" w:rsidP="0010030F">
      <w:pPr>
        <w:spacing w:before="240"/>
      </w:pPr>
      <w:r>
        <w:t>Cluster_9      0.2654      0.182      1.460      0.144      -0.091       0.622</w:t>
      </w:r>
    </w:p>
    <w:p w14:paraId="431487A7" w14:textId="77777777" w:rsidR="0010030F" w:rsidRDefault="0010030F" w:rsidP="0010030F">
      <w:pPr>
        <w:spacing w:before="240"/>
      </w:pPr>
      <w:r>
        <w:t>Cluster_10     0.0030      0.111      0.027      0.979      -0.214       0.220</w:t>
      </w:r>
    </w:p>
    <w:p w14:paraId="05A4F939" w14:textId="77777777" w:rsidR="0010030F" w:rsidRDefault="0010030F" w:rsidP="0010030F">
      <w:pPr>
        <w:spacing w:before="240"/>
      </w:pPr>
      <w:r>
        <w:t>==============================================================================</w:t>
      </w:r>
    </w:p>
    <w:p w14:paraId="24F9B43C" w14:textId="77777777" w:rsidR="0010030F" w:rsidRDefault="0010030F" w:rsidP="0010030F">
      <w:pPr>
        <w:spacing w:before="240"/>
      </w:pPr>
      <w:r>
        <w:t>Omnibus:                      247.404   Durbin-Watson:                   2.005</w:t>
      </w:r>
    </w:p>
    <w:p w14:paraId="1A8421F0" w14:textId="77777777" w:rsidR="0010030F" w:rsidRDefault="0010030F" w:rsidP="0010030F">
      <w:pPr>
        <w:spacing w:before="240"/>
      </w:pPr>
      <w:r>
        <w:t>Prob(Omnibus):                  0.000   Jarque-Bera (JB):              197.198</w:t>
      </w:r>
    </w:p>
    <w:p w14:paraId="5A16BA3F" w14:textId="77777777" w:rsidR="0010030F" w:rsidRDefault="0010030F" w:rsidP="0010030F">
      <w:pPr>
        <w:spacing w:before="240"/>
      </w:pPr>
      <w:r>
        <w:t>Skew:                           0.102   Prob(JB):                     1.51e-43</w:t>
      </w:r>
    </w:p>
    <w:p w14:paraId="34F3D65C" w14:textId="77777777" w:rsidR="0010030F" w:rsidRDefault="0010030F" w:rsidP="0010030F">
      <w:pPr>
        <w:spacing w:before="240"/>
      </w:pPr>
      <w:r>
        <w:t>Kurtosis:                       2.708   Cond. No.                         34.8</w:t>
      </w:r>
    </w:p>
    <w:p w14:paraId="0973483D" w14:textId="77777777" w:rsidR="0010030F" w:rsidRDefault="0010030F" w:rsidP="0010030F">
      <w:pPr>
        <w:spacing w:before="240"/>
      </w:pPr>
      <w:r>
        <w:t>==============================================================================</w:t>
      </w:r>
    </w:p>
    <w:p w14:paraId="26A70435" w14:textId="77777777" w:rsidR="0010030F" w:rsidRDefault="0010030F" w:rsidP="0010030F">
      <w:pPr>
        <w:spacing w:before="240"/>
      </w:pPr>
    </w:p>
    <w:p w14:paraId="705939FF" w14:textId="77777777" w:rsidR="0010030F" w:rsidRDefault="0010030F" w:rsidP="0010030F">
      <w:pPr>
        <w:spacing w:before="240"/>
      </w:pPr>
      <w:r>
        <w:t>Notes:</w:t>
      </w:r>
    </w:p>
    <w:p w14:paraId="2A12D630" w14:textId="77777777" w:rsidR="0010030F" w:rsidRDefault="0010030F" w:rsidP="0010030F">
      <w:pPr>
        <w:spacing w:before="240"/>
      </w:pPr>
      <w:r>
        <w:t>[1] Standard Errors assume that the covariance matrix of the errors is correctly specified.</w:t>
      </w:r>
    </w:p>
    <w:p w14:paraId="2FAFAE4E" w14:textId="77777777" w:rsidR="0010030F" w:rsidRDefault="0010030F" w:rsidP="0010030F">
      <w:pPr>
        <w:spacing w:before="240"/>
      </w:pPr>
      <w:r>
        <w:t xml:space="preserve">                                  OLS Regression Results                                  </w:t>
      </w:r>
    </w:p>
    <w:p w14:paraId="01BEA907" w14:textId="77777777" w:rsidR="0010030F" w:rsidRDefault="0010030F" w:rsidP="0010030F">
      <w:pPr>
        <w:spacing w:before="240"/>
      </w:pPr>
      <w:r>
        <w:t>==========================================================================================</w:t>
      </w:r>
    </w:p>
    <w:p w14:paraId="0A6717FC" w14:textId="77777777" w:rsidR="0010030F" w:rsidRDefault="0010030F" w:rsidP="0010030F">
      <w:pPr>
        <w:spacing w:before="240"/>
      </w:pPr>
      <w:r>
        <w:t>Dep. Variable:     elevated_health_concerns_adj_z   R-squared:                       0.001</w:t>
      </w:r>
    </w:p>
    <w:p w14:paraId="300FD8FF" w14:textId="77777777" w:rsidR="0010030F" w:rsidRDefault="0010030F" w:rsidP="0010030F">
      <w:pPr>
        <w:spacing w:before="240"/>
      </w:pPr>
      <w:r>
        <w:t>Model:                                        OLS   Adj. R-squared:                  0.001</w:t>
      </w:r>
    </w:p>
    <w:p w14:paraId="6B046CD1" w14:textId="77777777" w:rsidR="0010030F" w:rsidRDefault="0010030F" w:rsidP="0010030F">
      <w:pPr>
        <w:spacing w:before="240"/>
      </w:pPr>
      <w:r>
        <w:t>Method:                             Least Squares   F-statistic:                     4.755</w:t>
      </w:r>
    </w:p>
    <w:p w14:paraId="23CF75BE" w14:textId="77777777" w:rsidR="0010030F" w:rsidRDefault="0010030F" w:rsidP="0010030F">
      <w:pPr>
        <w:spacing w:before="240"/>
      </w:pPr>
      <w:r>
        <w:t>Date:                            Tue, 11 Apr 2023   Prob (F-statistic):           2.37e-06</w:t>
      </w:r>
    </w:p>
    <w:p w14:paraId="68E4B3CA" w14:textId="77777777" w:rsidR="0010030F" w:rsidRDefault="0010030F" w:rsidP="0010030F">
      <w:pPr>
        <w:spacing w:before="240"/>
      </w:pPr>
      <w:r>
        <w:lastRenderedPageBreak/>
        <w:t>Time:                                    20:05:25   Log-Likelihood:                -53545.</w:t>
      </w:r>
    </w:p>
    <w:p w14:paraId="28D24E4F" w14:textId="77777777" w:rsidR="0010030F" w:rsidRDefault="0010030F" w:rsidP="0010030F">
      <w:pPr>
        <w:spacing w:before="240"/>
      </w:pPr>
      <w:r>
        <w:t>No. Observations:                           37303   AIC:                         1.071e+05</w:t>
      </w:r>
    </w:p>
    <w:p w14:paraId="27130531" w14:textId="77777777" w:rsidR="0010030F" w:rsidRDefault="0010030F" w:rsidP="0010030F">
      <w:pPr>
        <w:spacing w:before="240"/>
      </w:pPr>
      <w:r>
        <w:t>Df Residuals:                               37293   BIC:                         1.072e+05</w:t>
      </w:r>
    </w:p>
    <w:p w14:paraId="1FBAF023" w14:textId="77777777" w:rsidR="0010030F" w:rsidRDefault="0010030F" w:rsidP="0010030F">
      <w:pPr>
        <w:spacing w:before="240"/>
      </w:pPr>
      <w:r>
        <w:t xml:space="preserve">Df Model:                                       9                                         </w:t>
      </w:r>
    </w:p>
    <w:p w14:paraId="619B1F31" w14:textId="77777777" w:rsidR="0010030F" w:rsidRDefault="0010030F" w:rsidP="0010030F">
      <w:pPr>
        <w:spacing w:before="240"/>
      </w:pPr>
      <w:r>
        <w:t xml:space="preserve">Covariance Type:                        nonrobust                                         </w:t>
      </w:r>
    </w:p>
    <w:p w14:paraId="170888A6" w14:textId="77777777" w:rsidR="0010030F" w:rsidRDefault="0010030F" w:rsidP="0010030F">
      <w:pPr>
        <w:spacing w:before="240"/>
      </w:pPr>
      <w:r>
        <w:t>==============================================================================</w:t>
      </w:r>
    </w:p>
    <w:p w14:paraId="3D6F06B8" w14:textId="77777777" w:rsidR="0010030F" w:rsidRDefault="0010030F" w:rsidP="0010030F">
      <w:pPr>
        <w:spacing w:before="240"/>
      </w:pPr>
      <w:r>
        <w:t xml:space="preserve">                 coef    std err          t      P&gt;|t|      [0.025      0.975]</w:t>
      </w:r>
    </w:p>
    <w:p w14:paraId="6761A672" w14:textId="77777777" w:rsidR="0010030F" w:rsidRDefault="0010030F" w:rsidP="0010030F">
      <w:pPr>
        <w:spacing w:before="240"/>
      </w:pPr>
      <w:r>
        <w:t>------------------------------------------------------------------------------</w:t>
      </w:r>
    </w:p>
    <w:p w14:paraId="283B48F2" w14:textId="77777777" w:rsidR="0010030F" w:rsidRDefault="0010030F" w:rsidP="0010030F">
      <w:pPr>
        <w:spacing w:before="240"/>
      </w:pPr>
      <w:r>
        <w:t>Intercept      0.0223      0.007      3.227      0.001       0.009       0.036</w:t>
      </w:r>
    </w:p>
    <w:p w14:paraId="056A241D" w14:textId="77777777" w:rsidR="0010030F" w:rsidRDefault="0010030F" w:rsidP="0010030F">
      <w:pPr>
        <w:spacing w:before="240"/>
      </w:pPr>
      <w:r>
        <w:t>Cluster_1     -0.0648      0.015     -4.308      0.000      -0.094      -0.035</w:t>
      </w:r>
    </w:p>
    <w:p w14:paraId="53F828DA" w14:textId="77777777" w:rsidR="0010030F" w:rsidRDefault="0010030F" w:rsidP="0010030F">
      <w:pPr>
        <w:spacing w:before="240"/>
      </w:pPr>
      <w:r>
        <w:t>Cluster_3     -0.0306      0.014     -2.217      0.027      -0.058      -0.004</w:t>
      </w:r>
    </w:p>
    <w:p w14:paraId="72441580" w14:textId="77777777" w:rsidR="0010030F" w:rsidRDefault="0010030F" w:rsidP="0010030F">
      <w:pPr>
        <w:spacing w:before="240"/>
      </w:pPr>
      <w:r>
        <w:t>Cluster_4     -0.0851      0.028     -3.077      0.002      -0.139      -0.031</w:t>
      </w:r>
    </w:p>
    <w:p w14:paraId="38F9B554" w14:textId="77777777" w:rsidR="0010030F" w:rsidRDefault="0010030F" w:rsidP="0010030F">
      <w:pPr>
        <w:spacing w:before="240"/>
      </w:pPr>
      <w:r>
        <w:t>Cluster_5     -0.0729      0.059     -1.232      0.218      -0.189       0.043</w:t>
      </w:r>
    </w:p>
    <w:p w14:paraId="5EAE2BA9" w14:textId="77777777" w:rsidR="0010030F" w:rsidRDefault="0010030F" w:rsidP="0010030F">
      <w:pPr>
        <w:spacing w:before="240"/>
      </w:pPr>
      <w:r>
        <w:t>Cluster_6     -0.2494      0.067     -3.716      0.000      -0.381      -0.118</w:t>
      </w:r>
    </w:p>
    <w:p w14:paraId="5ACDCB8F" w14:textId="77777777" w:rsidR="0010030F" w:rsidRDefault="0010030F" w:rsidP="0010030F">
      <w:pPr>
        <w:spacing w:before="240"/>
      </w:pPr>
      <w:r>
        <w:t>Cluster_7     -0.0257      0.060     -0.426      0.670      -0.144       0.093</w:t>
      </w:r>
    </w:p>
    <w:p w14:paraId="24070CA2" w14:textId="77777777" w:rsidR="0010030F" w:rsidRDefault="0010030F" w:rsidP="0010030F">
      <w:pPr>
        <w:spacing w:before="240"/>
      </w:pPr>
      <w:r>
        <w:t>Cluster_8     -0.0620      0.072     -0.860      0.390      -0.203       0.079</w:t>
      </w:r>
    </w:p>
    <w:p w14:paraId="3D7C7AF8" w14:textId="77777777" w:rsidR="0010030F" w:rsidRDefault="0010030F" w:rsidP="0010030F">
      <w:pPr>
        <w:spacing w:before="240"/>
      </w:pPr>
      <w:r>
        <w:t>Cluster_9     -0.3591      0.177     -2.028      0.043      -0.706      -0.012</w:t>
      </w:r>
    </w:p>
    <w:p w14:paraId="6B8646F2" w14:textId="77777777" w:rsidR="0010030F" w:rsidRDefault="0010030F" w:rsidP="0010030F">
      <w:pPr>
        <w:spacing w:before="240"/>
      </w:pPr>
      <w:r>
        <w:t>Cluster_10    -0.0073      0.108     -0.068      0.946      -0.219       0.204</w:t>
      </w:r>
    </w:p>
    <w:p w14:paraId="195C9D5D" w14:textId="77777777" w:rsidR="0010030F" w:rsidRDefault="0010030F" w:rsidP="0010030F">
      <w:pPr>
        <w:spacing w:before="240"/>
      </w:pPr>
      <w:r>
        <w:lastRenderedPageBreak/>
        <w:t>==============================================================================</w:t>
      </w:r>
    </w:p>
    <w:p w14:paraId="110DBE8C" w14:textId="77777777" w:rsidR="0010030F" w:rsidRDefault="0010030F" w:rsidP="0010030F">
      <w:pPr>
        <w:spacing w:before="240"/>
      </w:pPr>
      <w:r>
        <w:t>Omnibus:                      259.028   Durbin-Watson:                   1.987</w:t>
      </w:r>
    </w:p>
    <w:p w14:paraId="5753B874" w14:textId="77777777" w:rsidR="0010030F" w:rsidRDefault="0010030F" w:rsidP="0010030F">
      <w:pPr>
        <w:spacing w:before="240"/>
      </w:pPr>
      <w:r>
        <w:t>Prob(Omnibus):                  0.000   Jarque-Bera (JB):              270.399</w:t>
      </w:r>
    </w:p>
    <w:p w14:paraId="41D831CD" w14:textId="77777777" w:rsidR="0010030F" w:rsidRDefault="0010030F" w:rsidP="0010030F">
      <w:pPr>
        <w:spacing w:before="240"/>
      </w:pPr>
      <w:r>
        <w:t>Skew:                          -0.188   Prob(JB):                     1.92e-59</w:t>
      </w:r>
    </w:p>
    <w:p w14:paraId="1DFB6263" w14:textId="77777777" w:rsidR="0010030F" w:rsidRDefault="0010030F" w:rsidP="0010030F">
      <w:pPr>
        <w:spacing w:before="240"/>
      </w:pPr>
      <w:r>
        <w:t>Kurtosis:                       3.181   Cond. No.                         34.8</w:t>
      </w:r>
    </w:p>
    <w:p w14:paraId="4FFA2C6E" w14:textId="77777777" w:rsidR="0010030F" w:rsidRDefault="0010030F" w:rsidP="0010030F">
      <w:pPr>
        <w:spacing w:before="240"/>
      </w:pPr>
      <w:r>
        <w:t>==============================================================================</w:t>
      </w:r>
    </w:p>
    <w:p w14:paraId="4B876834" w14:textId="77777777" w:rsidR="0010030F" w:rsidRDefault="0010030F" w:rsidP="0010030F">
      <w:pPr>
        <w:spacing w:before="240"/>
      </w:pPr>
    </w:p>
    <w:p w14:paraId="24B5707A" w14:textId="77777777" w:rsidR="0010030F" w:rsidRDefault="0010030F" w:rsidP="0010030F">
      <w:pPr>
        <w:spacing w:before="240"/>
      </w:pPr>
      <w:r>
        <w:t>Notes:</w:t>
      </w:r>
    </w:p>
    <w:p w14:paraId="5FA8CD23" w14:textId="77777777" w:rsidR="0010030F" w:rsidRDefault="0010030F" w:rsidP="0010030F">
      <w:pPr>
        <w:spacing w:before="240"/>
      </w:pPr>
      <w:r>
        <w:t>[1] Standard Errors assume that the covariance matrix of the errors is correctly specified.</w:t>
      </w:r>
    </w:p>
    <w:p w14:paraId="69D2A93B" w14:textId="77777777" w:rsidR="0010030F" w:rsidRDefault="0010030F" w:rsidP="0010030F">
      <w:pPr>
        <w:spacing w:before="240"/>
      </w:pPr>
      <w:r>
        <w:t xml:space="preserve">                            OLS Regression Results                            </w:t>
      </w:r>
    </w:p>
    <w:p w14:paraId="51B31D64" w14:textId="77777777" w:rsidR="0010030F" w:rsidRDefault="0010030F" w:rsidP="0010030F">
      <w:pPr>
        <w:spacing w:before="240"/>
      </w:pPr>
      <w:r>
        <w:t>==============================================================================</w:t>
      </w:r>
    </w:p>
    <w:p w14:paraId="5F7B60D0" w14:textId="77777777" w:rsidR="0010030F" w:rsidRDefault="0010030F" w:rsidP="0010030F">
      <w:pPr>
        <w:spacing w:before="240"/>
      </w:pPr>
      <w:r>
        <w:t>Dep. Variable:         optimism_adj_z   R-squared:                       0.000</w:t>
      </w:r>
    </w:p>
    <w:p w14:paraId="1B3E0373" w14:textId="77777777" w:rsidR="0010030F" w:rsidRDefault="0010030F" w:rsidP="0010030F">
      <w:pPr>
        <w:spacing w:before="240"/>
      </w:pPr>
      <w:r>
        <w:t>Model:                            OLS   Adj. R-squared:                  0.000</w:t>
      </w:r>
    </w:p>
    <w:p w14:paraId="35171E3B" w14:textId="77777777" w:rsidR="0010030F" w:rsidRDefault="0010030F" w:rsidP="0010030F">
      <w:pPr>
        <w:spacing w:before="240"/>
      </w:pPr>
      <w:r>
        <w:t>Method:                 Least Squares   F-statistic:                     1.848</w:t>
      </w:r>
    </w:p>
    <w:p w14:paraId="52EF93E6" w14:textId="77777777" w:rsidR="0010030F" w:rsidRDefault="0010030F" w:rsidP="0010030F">
      <w:pPr>
        <w:spacing w:before="240"/>
      </w:pPr>
      <w:r>
        <w:t>Date:                Tue, 11 Apr 2023   Prob (F-statistic):             0.0548</w:t>
      </w:r>
    </w:p>
    <w:p w14:paraId="4C09CFEC" w14:textId="77777777" w:rsidR="0010030F" w:rsidRDefault="0010030F" w:rsidP="0010030F">
      <w:pPr>
        <w:spacing w:before="240"/>
      </w:pPr>
      <w:r>
        <w:t>Time:                        20:05:25   Log-Likelihood:                -53075.</w:t>
      </w:r>
    </w:p>
    <w:p w14:paraId="2F7A63C2" w14:textId="77777777" w:rsidR="0010030F" w:rsidRDefault="0010030F" w:rsidP="0010030F">
      <w:pPr>
        <w:spacing w:before="240"/>
      </w:pPr>
      <w:r>
        <w:t>No. Observations:               37303   AIC:                         1.062e+05</w:t>
      </w:r>
    </w:p>
    <w:p w14:paraId="0551C6D9" w14:textId="77777777" w:rsidR="0010030F" w:rsidRDefault="0010030F" w:rsidP="0010030F">
      <w:pPr>
        <w:spacing w:before="240"/>
      </w:pPr>
      <w:r>
        <w:t>Df Residuals:                   37293   BIC:                         1.063e+05</w:t>
      </w:r>
    </w:p>
    <w:p w14:paraId="2D461D3E" w14:textId="77777777" w:rsidR="0010030F" w:rsidRDefault="0010030F" w:rsidP="0010030F">
      <w:pPr>
        <w:spacing w:before="240"/>
      </w:pPr>
      <w:r>
        <w:t xml:space="preserve">Df Model:                           9                                         </w:t>
      </w:r>
    </w:p>
    <w:p w14:paraId="75DCA604" w14:textId="77777777" w:rsidR="0010030F" w:rsidRDefault="0010030F" w:rsidP="0010030F">
      <w:pPr>
        <w:spacing w:before="240"/>
      </w:pPr>
      <w:r>
        <w:lastRenderedPageBreak/>
        <w:t xml:space="preserve">Covariance Type:            nonrobust                                         </w:t>
      </w:r>
    </w:p>
    <w:p w14:paraId="2CD9E722" w14:textId="77777777" w:rsidR="0010030F" w:rsidRDefault="0010030F" w:rsidP="0010030F">
      <w:pPr>
        <w:spacing w:before="240"/>
      </w:pPr>
      <w:r>
        <w:t>==============================================================================</w:t>
      </w:r>
    </w:p>
    <w:p w14:paraId="3E84CA9C" w14:textId="77777777" w:rsidR="0010030F" w:rsidRDefault="0010030F" w:rsidP="0010030F">
      <w:pPr>
        <w:spacing w:before="240"/>
      </w:pPr>
      <w:r>
        <w:t xml:space="preserve">                 coef    std err          t      P&gt;|t|      [0.025      0.975]</w:t>
      </w:r>
    </w:p>
    <w:p w14:paraId="075D928D" w14:textId="77777777" w:rsidR="0010030F" w:rsidRDefault="0010030F" w:rsidP="0010030F">
      <w:pPr>
        <w:spacing w:before="240"/>
      </w:pPr>
      <w:r>
        <w:t>------------------------------------------------------------------------------</w:t>
      </w:r>
    </w:p>
    <w:p w14:paraId="2BCBD077" w14:textId="77777777" w:rsidR="0010030F" w:rsidRDefault="0010030F" w:rsidP="0010030F">
      <w:pPr>
        <w:spacing w:before="240"/>
      </w:pPr>
      <w:r>
        <w:t>Intercept      0.0051      0.007      0.743      0.457      -0.008       0.018</w:t>
      </w:r>
    </w:p>
    <w:p w14:paraId="45092345" w14:textId="77777777" w:rsidR="0010030F" w:rsidRDefault="0010030F" w:rsidP="0010030F">
      <w:pPr>
        <w:spacing w:before="240"/>
      </w:pPr>
      <w:r>
        <w:t>Cluster_1     -0.0170      0.015     -1.146      0.252      -0.046       0.012</w:t>
      </w:r>
    </w:p>
    <w:p w14:paraId="0A9AF732" w14:textId="77777777" w:rsidR="0010030F" w:rsidRDefault="0010030F" w:rsidP="0010030F">
      <w:pPr>
        <w:spacing w:before="240"/>
      </w:pPr>
      <w:r>
        <w:t>Cluster_3     -0.0220      0.014     -1.610      0.107      -0.049       0.005</w:t>
      </w:r>
    </w:p>
    <w:p w14:paraId="7609E691" w14:textId="77777777" w:rsidR="0010030F" w:rsidRDefault="0010030F" w:rsidP="0010030F">
      <w:pPr>
        <w:spacing w:before="240"/>
      </w:pPr>
      <w:r>
        <w:t>Cluster_4      0.0371      0.027      1.360      0.174      -0.016       0.091</w:t>
      </w:r>
    </w:p>
    <w:p w14:paraId="74DF4BB9" w14:textId="77777777" w:rsidR="0010030F" w:rsidRDefault="0010030F" w:rsidP="0010030F">
      <w:pPr>
        <w:spacing w:before="240"/>
      </w:pPr>
      <w:r>
        <w:t>Cluster_5      0.0206      0.058      0.352      0.725      -0.094       0.135</w:t>
      </w:r>
    </w:p>
    <w:p w14:paraId="3568EC92" w14:textId="77777777" w:rsidR="0010030F" w:rsidRDefault="0010030F" w:rsidP="0010030F">
      <w:pPr>
        <w:spacing w:before="240"/>
      </w:pPr>
      <w:r>
        <w:t>Cluster_6     -0.0943      0.066     -1.423      0.155      -0.224       0.036</w:t>
      </w:r>
    </w:p>
    <w:p w14:paraId="15487A54" w14:textId="77777777" w:rsidR="0010030F" w:rsidRDefault="0010030F" w:rsidP="0010030F">
      <w:pPr>
        <w:spacing w:before="240"/>
      </w:pPr>
      <w:r>
        <w:t>Cluster_7      0.0252      0.060      0.422      0.673      -0.092       0.142</w:t>
      </w:r>
    </w:p>
    <w:p w14:paraId="1889A177" w14:textId="77777777" w:rsidR="0010030F" w:rsidRDefault="0010030F" w:rsidP="0010030F">
      <w:pPr>
        <w:spacing w:before="240"/>
      </w:pPr>
      <w:r>
        <w:t>Cluster_8      0.0893      0.071      1.255      0.210      -0.050       0.229</w:t>
      </w:r>
    </w:p>
    <w:p w14:paraId="73040780" w14:textId="77777777" w:rsidR="0010030F" w:rsidRDefault="0010030F" w:rsidP="0010030F">
      <w:pPr>
        <w:spacing w:before="240"/>
      </w:pPr>
      <w:r>
        <w:t>Cluster_9     -0.3329      0.175     -1.903      0.057      -0.676       0.010</w:t>
      </w:r>
    </w:p>
    <w:p w14:paraId="7CA0BF52" w14:textId="77777777" w:rsidR="0010030F" w:rsidRDefault="0010030F" w:rsidP="0010030F">
      <w:pPr>
        <w:spacing w:before="240"/>
      </w:pPr>
      <w:r>
        <w:t>Cluster_10     0.1820      0.107      1.707      0.088      -0.027       0.391</w:t>
      </w:r>
    </w:p>
    <w:p w14:paraId="3DD89683" w14:textId="77777777" w:rsidR="0010030F" w:rsidRDefault="0010030F" w:rsidP="0010030F">
      <w:pPr>
        <w:spacing w:before="240"/>
      </w:pPr>
      <w:r>
        <w:t>==============================================================================</w:t>
      </w:r>
    </w:p>
    <w:p w14:paraId="391304D2" w14:textId="77777777" w:rsidR="0010030F" w:rsidRDefault="0010030F" w:rsidP="0010030F">
      <w:pPr>
        <w:spacing w:before="240"/>
      </w:pPr>
      <w:r>
        <w:t>Omnibus:                      436.836   Durbin-Watson:                   1.998</w:t>
      </w:r>
    </w:p>
    <w:p w14:paraId="29ACAEFA" w14:textId="77777777" w:rsidR="0010030F" w:rsidRDefault="0010030F" w:rsidP="0010030F">
      <w:pPr>
        <w:spacing w:before="240"/>
      </w:pPr>
      <w:r>
        <w:t>Prob(Omnibus):                  0.000   Jarque-Bera (JB):              458.545</w:t>
      </w:r>
    </w:p>
    <w:p w14:paraId="60C1799F" w14:textId="77777777" w:rsidR="0010030F" w:rsidRDefault="0010030F" w:rsidP="0010030F">
      <w:pPr>
        <w:spacing w:before="240"/>
      </w:pPr>
      <w:r>
        <w:t>Skew:                          -0.253   Prob(JB):                    2.68e-100</w:t>
      </w:r>
    </w:p>
    <w:p w14:paraId="7963A991" w14:textId="77777777" w:rsidR="0010030F" w:rsidRDefault="0010030F" w:rsidP="0010030F">
      <w:pPr>
        <w:spacing w:before="240"/>
      </w:pPr>
      <w:r>
        <w:lastRenderedPageBreak/>
        <w:t>Kurtosis:                       3.196   Cond. No.                         34.8</w:t>
      </w:r>
    </w:p>
    <w:p w14:paraId="7F6D1396" w14:textId="77777777" w:rsidR="0010030F" w:rsidRDefault="0010030F" w:rsidP="0010030F">
      <w:pPr>
        <w:spacing w:before="240"/>
      </w:pPr>
      <w:r>
        <w:t>==============================================================================</w:t>
      </w:r>
    </w:p>
    <w:p w14:paraId="169561B3" w14:textId="77777777" w:rsidR="0010030F" w:rsidRDefault="0010030F" w:rsidP="0010030F">
      <w:pPr>
        <w:spacing w:before="240"/>
      </w:pPr>
    </w:p>
    <w:p w14:paraId="7BD1BB68" w14:textId="77777777" w:rsidR="0010030F" w:rsidRDefault="0010030F" w:rsidP="0010030F">
      <w:pPr>
        <w:spacing w:before="240"/>
      </w:pPr>
      <w:r>
        <w:t>Notes:</w:t>
      </w:r>
    </w:p>
    <w:p w14:paraId="380F8B81" w14:textId="77777777" w:rsidR="0010030F" w:rsidRDefault="0010030F" w:rsidP="0010030F">
      <w:pPr>
        <w:spacing w:before="240"/>
      </w:pPr>
      <w:r>
        <w:t>[1] Standard Errors assume that the covariance matrix of the errors is correctly specified.</w:t>
      </w:r>
    </w:p>
    <w:p w14:paraId="47679E1E" w14:textId="77777777" w:rsidR="0010030F" w:rsidRDefault="0010030F" w:rsidP="0010030F">
      <w:pPr>
        <w:spacing w:before="240"/>
      </w:pPr>
      <w:r>
        <w:t xml:space="preserve">                                   OLS Regression Results                                   </w:t>
      </w:r>
    </w:p>
    <w:p w14:paraId="6D29BEF6" w14:textId="77777777" w:rsidR="0010030F" w:rsidRDefault="0010030F" w:rsidP="0010030F">
      <w:pPr>
        <w:spacing w:before="240"/>
      </w:pPr>
      <w:r>
        <w:t>============================================================================================</w:t>
      </w:r>
    </w:p>
    <w:p w14:paraId="758FC9F1" w14:textId="77777777" w:rsidR="0010030F" w:rsidRDefault="0010030F" w:rsidP="0010030F">
      <w:pPr>
        <w:spacing w:before="240"/>
      </w:pPr>
      <w:r>
        <w:t>Dep. Variable:     increased_conflict_at_home_adj_z   R-squared:                       0.001</w:t>
      </w:r>
    </w:p>
    <w:p w14:paraId="28431604" w14:textId="77777777" w:rsidR="0010030F" w:rsidRDefault="0010030F" w:rsidP="0010030F">
      <w:pPr>
        <w:spacing w:before="240"/>
      </w:pPr>
      <w:r>
        <w:t>Model:                                          OLS   Adj. R-squared:                  0.000</w:t>
      </w:r>
    </w:p>
    <w:p w14:paraId="30B06DD9" w14:textId="77777777" w:rsidR="0010030F" w:rsidRDefault="0010030F" w:rsidP="0010030F">
      <w:pPr>
        <w:spacing w:before="240"/>
      </w:pPr>
      <w:r>
        <w:t>Method:                               Least Squares   F-statistic:                     2.112</w:t>
      </w:r>
    </w:p>
    <w:p w14:paraId="7B72E1DD" w14:textId="77777777" w:rsidR="0010030F" w:rsidRDefault="0010030F" w:rsidP="0010030F">
      <w:pPr>
        <w:spacing w:before="240"/>
      </w:pPr>
      <w:r>
        <w:t>Date:                              Tue, 11 Apr 2023   Prob (F-statistic):             0.0252</w:t>
      </w:r>
    </w:p>
    <w:p w14:paraId="014FD8CB" w14:textId="77777777" w:rsidR="0010030F" w:rsidRDefault="0010030F" w:rsidP="0010030F">
      <w:pPr>
        <w:spacing w:before="240"/>
      </w:pPr>
      <w:r>
        <w:t>Time:                                      20:05:25   Log-Likelihood:                -53354.</w:t>
      </w:r>
    </w:p>
    <w:p w14:paraId="6F3CA0CF" w14:textId="77777777" w:rsidR="0010030F" w:rsidRDefault="0010030F" w:rsidP="0010030F">
      <w:pPr>
        <w:spacing w:before="240"/>
      </w:pPr>
      <w:r>
        <w:t>No. Observations:                             37303   AIC:                         1.067e+05</w:t>
      </w:r>
    </w:p>
    <w:p w14:paraId="03F226D5" w14:textId="77777777" w:rsidR="0010030F" w:rsidRDefault="0010030F" w:rsidP="0010030F">
      <w:pPr>
        <w:spacing w:before="240"/>
      </w:pPr>
      <w:r>
        <w:t>Df Residuals:                                 37293   BIC:                         1.068e+05</w:t>
      </w:r>
    </w:p>
    <w:p w14:paraId="7BC85B2B" w14:textId="77777777" w:rsidR="0010030F" w:rsidRDefault="0010030F" w:rsidP="0010030F">
      <w:pPr>
        <w:spacing w:before="240"/>
      </w:pPr>
      <w:r>
        <w:t xml:space="preserve">Df Model:                                         9                                         </w:t>
      </w:r>
    </w:p>
    <w:p w14:paraId="505E7DC0" w14:textId="77777777" w:rsidR="0010030F" w:rsidRDefault="0010030F" w:rsidP="0010030F">
      <w:pPr>
        <w:spacing w:before="240"/>
      </w:pPr>
      <w:r>
        <w:t xml:space="preserve">Covariance Type:                          nonrobust                                         </w:t>
      </w:r>
    </w:p>
    <w:p w14:paraId="540B15C7" w14:textId="77777777" w:rsidR="0010030F" w:rsidRDefault="0010030F" w:rsidP="0010030F">
      <w:pPr>
        <w:spacing w:before="240"/>
      </w:pPr>
      <w:r>
        <w:t>==============================================================================</w:t>
      </w:r>
    </w:p>
    <w:p w14:paraId="484F43C4" w14:textId="77777777" w:rsidR="0010030F" w:rsidRDefault="0010030F" w:rsidP="0010030F">
      <w:pPr>
        <w:spacing w:before="240"/>
      </w:pPr>
      <w:r>
        <w:t xml:space="preserve">                 coef    std err          t      P&gt;|t|      [0.025      0.975]</w:t>
      </w:r>
    </w:p>
    <w:p w14:paraId="23E79331" w14:textId="77777777" w:rsidR="0010030F" w:rsidRDefault="0010030F" w:rsidP="0010030F">
      <w:pPr>
        <w:spacing w:before="240"/>
      </w:pPr>
      <w:r>
        <w:t>------------------------------------------------------------------------------</w:t>
      </w:r>
    </w:p>
    <w:p w14:paraId="0606823D" w14:textId="77777777" w:rsidR="0010030F" w:rsidRDefault="0010030F" w:rsidP="0010030F">
      <w:pPr>
        <w:spacing w:before="240"/>
      </w:pPr>
      <w:r>
        <w:lastRenderedPageBreak/>
        <w:t>Intercept      0.0175      0.007      2.555      0.011       0.004       0.031</w:t>
      </w:r>
    </w:p>
    <w:p w14:paraId="42BF23EB" w14:textId="77777777" w:rsidR="0010030F" w:rsidRDefault="0010030F" w:rsidP="0010030F">
      <w:pPr>
        <w:spacing w:before="240"/>
      </w:pPr>
      <w:r>
        <w:t>Cluster_1     -0.0432      0.015     -2.887      0.004      -0.073      -0.014</w:t>
      </w:r>
    </w:p>
    <w:p w14:paraId="39D1CC55" w14:textId="77777777" w:rsidR="0010030F" w:rsidRDefault="0010030F" w:rsidP="0010030F">
      <w:pPr>
        <w:spacing w:before="240"/>
      </w:pPr>
      <w:r>
        <w:t>Cluster_3     -0.0479      0.014     -3.483      0.000      -0.075      -0.021</w:t>
      </w:r>
    </w:p>
    <w:p w14:paraId="4098AA2D" w14:textId="77777777" w:rsidR="0010030F" w:rsidRDefault="0010030F" w:rsidP="0010030F">
      <w:pPr>
        <w:spacing w:before="240"/>
      </w:pPr>
      <w:r>
        <w:t>Cluster_4     -0.0045      0.028     -0.162      0.871      -0.058       0.049</w:t>
      </w:r>
    </w:p>
    <w:p w14:paraId="3BC55D42" w14:textId="77777777" w:rsidR="0010030F" w:rsidRDefault="0010030F" w:rsidP="0010030F">
      <w:pPr>
        <w:spacing w:before="240"/>
      </w:pPr>
      <w:r>
        <w:t>Cluster_5     -0.0416      0.059     -0.707      0.480      -0.157       0.074</w:t>
      </w:r>
    </w:p>
    <w:p w14:paraId="1D978FCF" w14:textId="77777777" w:rsidR="0010030F" w:rsidRDefault="0010030F" w:rsidP="0010030F">
      <w:pPr>
        <w:spacing w:before="240"/>
      </w:pPr>
      <w:r>
        <w:t>Cluster_6     -0.0975      0.067     -1.460      0.144      -0.228       0.033</w:t>
      </w:r>
    </w:p>
    <w:p w14:paraId="5A74C214" w14:textId="77777777" w:rsidR="0010030F" w:rsidRDefault="0010030F" w:rsidP="0010030F">
      <w:pPr>
        <w:spacing w:before="240"/>
      </w:pPr>
      <w:r>
        <w:t>Cluster_7     -0.0273      0.060     -0.454      0.650      -0.145       0.090</w:t>
      </w:r>
    </w:p>
    <w:p w14:paraId="4C4656DA" w14:textId="77777777" w:rsidR="0010030F" w:rsidRDefault="0010030F" w:rsidP="0010030F">
      <w:pPr>
        <w:spacing w:before="240"/>
      </w:pPr>
      <w:r>
        <w:t>Cluster_8     -0.0037      0.072     -0.052      0.958      -0.144       0.137</w:t>
      </w:r>
    </w:p>
    <w:p w14:paraId="417EBE04" w14:textId="77777777" w:rsidR="0010030F" w:rsidRDefault="0010030F" w:rsidP="0010030F">
      <w:pPr>
        <w:spacing w:before="240"/>
      </w:pPr>
      <w:r>
        <w:t>Cluster_9     -0.0931      0.176     -0.529      0.597      -0.439       0.252</w:t>
      </w:r>
    </w:p>
    <w:p w14:paraId="364C6A9B" w14:textId="77777777" w:rsidR="0010030F" w:rsidRDefault="0010030F" w:rsidP="0010030F">
      <w:pPr>
        <w:spacing w:before="240"/>
      </w:pPr>
      <w:r>
        <w:t>Cluster_10    -0.0598      0.107     -0.557      0.578      -0.270       0.151</w:t>
      </w:r>
    </w:p>
    <w:p w14:paraId="2CA29D44" w14:textId="77777777" w:rsidR="0010030F" w:rsidRDefault="0010030F" w:rsidP="0010030F">
      <w:pPr>
        <w:spacing w:before="240"/>
      </w:pPr>
      <w:r>
        <w:t>==============================================================================</w:t>
      </w:r>
    </w:p>
    <w:p w14:paraId="75781530" w14:textId="77777777" w:rsidR="0010030F" w:rsidRDefault="0010030F" w:rsidP="0010030F">
      <w:pPr>
        <w:spacing w:before="240"/>
      </w:pPr>
      <w:r>
        <w:t>Omnibus:                     2836.820   Durbin-Watson:                   2.010</w:t>
      </w:r>
    </w:p>
    <w:p w14:paraId="1AD1CA53" w14:textId="77777777" w:rsidR="0010030F" w:rsidRDefault="0010030F" w:rsidP="0010030F">
      <w:pPr>
        <w:spacing w:before="240"/>
      </w:pPr>
      <w:r>
        <w:t>Prob(Omnibus):                  0.000   Jarque-Bera (JB):             4161.338</w:t>
      </w:r>
    </w:p>
    <w:p w14:paraId="7D4B9D9A" w14:textId="77777777" w:rsidR="0010030F" w:rsidRDefault="0010030F" w:rsidP="0010030F">
      <w:pPr>
        <w:spacing w:before="240"/>
      </w:pPr>
      <w:r>
        <w:t>Skew:                          -0.623   Prob(JB):                         0.00</w:t>
      </w:r>
    </w:p>
    <w:p w14:paraId="58EA19C6" w14:textId="77777777" w:rsidR="0010030F" w:rsidRDefault="0010030F" w:rsidP="0010030F">
      <w:pPr>
        <w:spacing w:before="240"/>
      </w:pPr>
      <w:r>
        <w:t>Kurtosis:                       4.060   Cond. No.                         34.8</w:t>
      </w:r>
    </w:p>
    <w:p w14:paraId="27EBB273" w14:textId="77777777" w:rsidR="0010030F" w:rsidRDefault="0010030F" w:rsidP="0010030F">
      <w:pPr>
        <w:spacing w:before="240"/>
      </w:pPr>
      <w:r>
        <w:t>==============================================================================</w:t>
      </w:r>
    </w:p>
    <w:p w14:paraId="1829A060" w14:textId="77777777" w:rsidR="0010030F" w:rsidRDefault="0010030F" w:rsidP="0010030F">
      <w:pPr>
        <w:spacing w:before="240"/>
      </w:pPr>
    </w:p>
    <w:p w14:paraId="0FFA3801" w14:textId="77777777" w:rsidR="0010030F" w:rsidRDefault="0010030F" w:rsidP="0010030F">
      <w:pPr>
        <w:spacing w:before="240"/>
      </w:pPr>
      <w:r>
        <w:t>Notes:</w:t>
      </w:r>
    </w:p>
    <w:p w14:paraId="0D432987" w14:textId="77777777" w:rsidR="0010030F" w:rsidRDefault="0010030F" w:rsidP="0010030F">
      <w:pPr>
        <w:spacing w:before="240"/>
      </w:pPr>
      <w:r>
        <w:lastRenderedPageBreak/>
        <w:t>[1] Standard Errors assume that the covariance matrix of the errors is correctly specified.</w:t>
      </w:r>
    </w:p>
    <w:p w14:paraId="649CC521" w14:textId="77777777" w:rsidR="0010030F" w:rsidRDefault="0010030F" w:rsidP="0010030F">
      <w:pPr>
        <w:spacing w:before="240"/>
      </w:pPr>
      <w:r>
        <w:t xml:space="preserve">                                OLS Regression Results                                </w:t>
      </w:r>
    </w:p>
    <w:p w14:paraId="6D437FD1" w14:textId="77777777" w:rsidR="0010030F" w:rsidRDefault="0010030F" w:rsidP="0010030F">
      <w:pPr>
        <w:spacing w:before="240"/>
      </w:pPr>
      <w:r>
        <w:t>======================================================================================</w:t>
      </w:r>
    </w:p>
    <w:p w14:paraId="518B664B" w14:textId="77777777" w:rsidR="0010030F" w:rsidRDefault="0010030F" w:rsidP="0010030F">
      <w:pPr>
        <w:spacing w:before="240"/>
      </w:pPr>
      <w:r>
        <w:t>Dep. Variable:     improved_environment_adj_z   R-squared:                       0.003</w:t>
      </w:r>
    </w:p>
    <w:p w14:paraId="6BE01E57" w14:textId="77777777" w:rsidR="0010030F" w:rsidRDefault="0010030F" w:rsidP="0010030F">
      <w:pPr>
        <w:spacing w:before="240"/>
      </w:pPr>
      <w:r>
        <w:t>Model:                                    OLS   Adj. R-squared:                  0.003</w:t>
      </w:r>
    </w:p>
    <w:p w14:paraId="0FF8DA4E" w14:textId="77777777" w:rsidR="0010030F" w:rsidRDefault="0010030F" w:rsidP="0010030F">
      <w:pPr>
        <w:spacing w:before="240"/>
      </w:pPr>
      <w:r>
        <w:t>Method:                         Least Squares   F-statistic:                     14.11</w:t>
      </w:r>
    </w:p>
    <w:p w14:paraId="58DBAEFD" w14:textId="77777777" w:rsidR="0010030F" w:rsidRDefault="0010030F" w:rsidP="0010030F">
      <w:pPr>
        <w:spacing w:before="240"/>
      </w:pPr>
      <w:r>
        <w:t>Date:                        Tue, 11 Apr 2023   Prob (F-statistic):           5.52e-23</w:t>
      </w:r>
    </w:p>
    <w:p w14:paraId="7ED4F2C7" w14:textId="77777777" w:rsidR="0010030F" w:rsidRDefault="0010030F" w:rsidP="0010030F">
      <w:pPr>
        <w:spacing w:before="240"/>
      </w:pPr>
      <w:r>
        <w:t>Time:                                20:05:25   Log-Likelihood:                -54560.</w:t>
      </w:r>
    </w:p>
    <w:p w14:paraId="4A72B873" w14:textId="77777777" w:rsidR="0010030F" w:rsidRDefault="0010030F" w:rsidP="0010030F">
      <w:pPr>
        <w:spacing w:before="240"/>
      </w:pPr>
      <w:r>
        <w:t>No. Observations:                       37303   AIC:                         1.091e+05</w:t>
      </w:r>
    </w:p>
    <w:p w14:paraId="2E1AECDE" w14:textId="77777777" w:rsidR="0010030F" w:rsidRDefault="0010030F" w:rsidP="0010030F">
      <w:pPr>
        <w:spacing w:before="240"/>
      </w:pPr>
      <w:r>
        <w:t>Df Residuals:                           37293   BIC:                         1.092e+05</w:t>
      </w:r>
    </w:p>
    <w:p w14:paraId="59FDD95D" w14:textId="77777777" w:rsidR="0010030F" w:rsidRDefault="0010030F" w:rsidP="0010030F">
      <w:pPr>
        <w:spacing w:before="240"/>
      </w:pPr>
      <w:r>
        <w:t xml:space="preserve">Df Model:                                   9                                         </w:t>
      </w:r>
    </w:p>
    <w:p w14:paraId="7A88A105" w14:textId="77777777" w:rsidR="0010030F" w:rsidRDefault="0010030F" w:rsidP="0010030F">
      <w:pPr>
        <w:spacing w:before="240"/>
      </w:pPr>
      <w:r>
        <w:t xml:space="preserve">Covariance Type:                    nonrobust                                         </w:t>
      </w:r>
    </w:p>
    <w:p w14:paraId="66962DA8" w14:textId="77777777" w:rsidR="0010030F" w:rsidRDefault="0010030F" w:rsidP="0010030F">
      <w:pPr>
        <w:spacing w:before="240"/>
      </w:pPr>
      <w:r>
        <w:t>==============================================================================</w:t>
      </w:r>
    </w:p>
    <w:p w14:paraId="2A627527" w14:textId="77777777" w:rsidR="0010030F" w:rsidRDefault="0010030F" w:rsidP="0010030F">
      <w:pPr>
        <w:spacing w:before="240"/>
      </w:pPr>
      <w:r>
        <w:t xml:space="preserve">                 coef    std err          t      P&gt;|t|      [0.025      0.975]</w:t>
      </w:r>
    </w:p>
    <w:p w14:paraId="1E351AF5" w14:textId="77777777" w:rsidR="0010030F" w:rsidRDefault="0010030F" w:rsidP="0010030F">
      <w:pPr>
        <w:spacing w:before="240"/>
      </w:pPr>
      <w:r>
        <w:t>------------------------------------------------------------------------------</w:t>
      </w:r>
    </w:p>
    <w:p w14:paraId="7657EEE9" w14:textId="77777777" w:rsidR="0010030F" w:rsidRDefault="0010030F" w:rsidP="0010030F">
      <w:pPr>
        <w:spacing w:before="240"/>
      </w:pPr>
      <w:r>
        <w:t>Intercept      0.0471      0.007      6.639      0.000       0.033       0.061</w:t>
      </w:r>
    </w:p>
    <w:p w14:paraId="26754C8B" w14:textId="77777777" w:rsidR="0010030F" w:rsidRDefault="0010030F" w:rsidP="0010030F">
      <w:pPr>
        <w:spacing w:before="240"/>
      </w:pPr>
      <w:r>
        <w:t>Cluster_1     -0.1066      0.015     -6.896      0.000      -0.137      -0.076</w:t>
      </w:r>
    </w:p>
    <w:p w14:paraId="7D06398C" w14:textId="77777777" w:rsidR="0010030F" w:rsidRDefault="0010030F" w:rsidP="0010030F">
      <w:pPr>
        <w:spacing w:before="240"/>
      </w:pPr>
      <w:r>
        <w:t>Cluster_3     -0.0959      0.014     -6.761      0.000      -0.124      -0.068</w:t>
      </w:r>
    </w:p>
    <w:p w14:paraId="72DAB3E1" w14:textId="77777777" w:rsidR="0010030F" w:rsidRDefault="0010030F" w:rsidP="0010030F">
      <w:pPr>
        <w:spacing w:before="240"/>
      </w:pPr>
      <w:r>
        <w:t>Cluster_4     -0.1611      0.028     -5.670      0.000      -0.217      -0.105</w:t>
      </w:r>
    </w:p>
    <w:p w14:paraId="4B33C10A" w14:textId="77777777" w:rsidR="0010030F" w:rsidRDefault="0010030F" w:rsidP="0010030F">
      <w:pPr>
        <w:spacing w:before="240"/>
      </w:pPr>
      <w:r>
        <w:lastRenderedPageBreak/>
        <w:t>Cluster_5     -0.3134      0.061     -5.152      0.000      -0.433      -0.194</w:t>
      </w:r>
    </w:p>
    <w:p w14:paraId="1B8171AE" w14:textId="77777777" w:rsidR="0010030F" w:rsidRDefault="0010030F" w:rsidP="0010030F">
      <w:pPr>
        <w:spacing w:before="240"/>
      </w:pPr>
      <w:r>
        <w:t>Cluster_6     -0.1496      0.069     -2.169      0.030      -0.285      -0.014</w:t>
      </w:r>
    </w:p>
    <w:p w14:paraId="4FF2D9E8" w14:textId="77777777" w:rsidR="0010030F" w:rsidRDefault="0010030F" w:rsidP="0010030F">
      <w:pPr>
        <w:spacing w:before="240"/>
      </w:pPr>
      <w:r>
        <w:t>Cluster_7     -0.0514      0.062     -0.827      0.408      -0.173       0.070</w:t>
      </w:r>
    </w:p>
    <w:p w14:paraId="329E6DE0" w14:textId="77777777" w:rsidR="0010030F" w:rsidRDefault="0010030F" w:rsidP="0010030F">
      <w:pPr>
        <w:spacing w:before="240"/>
      </w:pPr>
      <w:r>
        <w:t>Cluster_8     -0.1823      0.074     -2.463      0.014      -0.327      -0.037</w:t>
      </w:r>
    </w:p>
    <w:p w14:paraId="02EA06FE" w14:textId="77777777" w:rsidR="0010030F" w:rsidRDefault="0010030F" w:rsidP="0010030F">
      <w:pPr>
        <w:spacing w:before="240"/>
      </w:pPr>
      <w:r>
        <w:t>Cluster_9     -0.3153      0.182     -1.732      0.083      -0.672       0.041</w:t>
      </w:r>
    </w:p>
    <w:p w14:paraId="671ADEDD" w14:textId="77777777" w:rsidR="0010030F" w:rsidRDefault="0010030F" w:rsidP="0010030F">
      <w:pPr>
        <w:spacing w:before="240"/>
      </w:pPr>
      <w:r>
        <w:t>Cluster_10    -0.2662      0.111     -2.399      0.016      -0.484      -0.049</w:t>
      </w:r>
    </w:p>
    <w:p w14:paraId="0CE4C505" w14:textId="77777777" w:rsidR="0010030F" w:rsidRDefault="0010030F" w:rsidP="0010030F">
      <w:pPr>
        <w:spacing w:before="240"/>
      </w:pPr>
      <w:r>
        <w:t>==============================================================================</w:t>
      </w:r>
    </w:p>
    <w:p w14:paraId="3F66F72E" w14:textId="77777777" w:rsidR="0010030F" w:rsidRDefault="0010030F" w:rsidP="0010030F">
      <w:pPr>
        <w:spacing w:before="240"/>
      </w:pPr>
      <w:r>
        <w:t>Omnibus:                      572.607   Durbin-Watson:                   1.986</w:t>
      </w:r>
    </w:p>
    <w:p w14:paraId="6C25798C" w14:textId="77777777" w:rsidR="0010030F" w:rsidRDefault="0010030F" w:rsidP="0010030F">
      <w:pPr>
        <w:spacing w:before="240"/>
      </w:pPr>
      <w:r>
        <w:t>Prob(Omnibus):                  0.000   Jarque-Bera (JB):              434.187</w:t>
      </w:r>
    </w:p>
    <w:p w14:paraId="74B4E7E4" w14:textId="77777777" w:rsidR="0010030F" w:rsidRDefault="0010030F" w:rsidP="0010030F">
      <w:pPr>
        <w:spacing w:before="240"/>
      </w:pPr>
      <w:r>
        <w:t>Skew:                          -0.175   Prob(JB):                     5.22e-95</w:t>
      </w:r>
    </w:p>
    <w:p w14:paraId="5B3115BB" w14:textId="77777777" w:rsidR="0010030F" w:rsidRDefault="0010030F" w:rsidP="0010030F">
      <w:pPr>
        <w:spacing w:before="240"/>
      </w:pPr>
      <w:r>
        <w:t>Kurtosis:                       2.605   Cond. No.                         34.8</w:t>
      </w:r>
    </w:p>
    <w:p w14:paraId="051B832D" w14:textId="77777777" w:rsidR="0010030F" w:rsidRDefault="0010030F" w:rsidP="0010030F">
      <w:pPr>
        <w:spacing w:before="240"/>
      </w:pPr>
      <w:r>
        <w:t>==============================================================================</w:t>
      </w:r>
    </w:p>
    <w:p w14:paraId="0B83F977" w14:textId="77777777" w:rsidR="0010030F" w:rsidRDefault="0010030F" w:rsidP="0010030F">
      <w:pPr>
        <w:spacing w:before="240"/>
      </w:pPr>
    </w:p>
    <w:p w14:paraId="610612D6" w14:textId="77777777" w:rsidR="0010030F" w:rsidRDefault="0010030F" w:rsidP="0010030F">
      <w:pPr>
        <w:spacing w:before="240"/>
      </w:pPr>
      <w:r>
        <w:t>Notes:</w:t>
      </w:r>
    </w:p>
    <w:p w14:paraId="410D75F5" w14:textId="77777777" w:rsidR="0010030F" w:rsidRDefault="0010030F" w:rsidP="0010030F">
      <w:pPr>
        <w:spacing w:before="240"/>
      </w:pPr>
      <w:r>
        <w:t>[1] Standard Errors assume that the covariance matrix of the errors is correctly specified.</w:t>
      </w:r>
    </w:p>
    <w:p w14:paraId="3C730628" w14:textId="77777777" w:rsidR="0010030F" w:rsidRDefault="0010030F" w:rsidP="0010030F">
      <w:pPr>
        <w:spacing w:before="240"/>
      </w:pPr>
      <w:r>
        <w:t xml:space="preserve">                                       OLS Regression Results                                       </w:t>
      </w:r>
    </w:p>
    <w:p w14:paraId="23BFF151" w14:textId="77777777" w:rsidR="0010030F" w:rsidRDefault="0010030F" w:rsidP="0010030F">
      <w:pPr>
        <w:spacing w:before="240"/>
      </w:pPr>
      <w:r>
        <w:t>====================================================================================================</w:t>
      </w:r>
    </w:p>
    <w:p w14:paraId="15998087" w14:textId="77777777" w:rsidR="0010030F" w:rsidRDefault="0010030F" w:rsidP="0010030F">
      <w:pPr>
        <w:spacing w:before="240"/>
      </w:pPr>
      <w:r>
        <w:t>Dep. Variable:     spending_more_time_with_loved_ones_adj_z   R-squared:                       0.001</w:t>
      </w:r>
    </w:p>
    <w:p w14:paraId="3CE47530" w14:textId="77777777" w:rsidR="0010030F" w:rsidRDefault="0010030F" w:rsidP="0010030F">
      <w:pPr>
        <w:spacing w:before="240"/>
      </w:pPr>
      <w:r>
        <w:lastRenderedPageBreak/>
        <w:t>Model:                                                  OLS   Adj. R-squared:                  0.001</w:t>
      </w:r>
    </w:p>
    <w:p w14:paraId="23708A7B" w14:textId="77777777" w:rsidR="0010030F" w:rsidRDefault="0010030F" w:rsidP="0010030F">
      <w:pPr>
        <w:spacing w:before="240"/>
      </w:pPr>
      <w:r>
        <w:t>Method:                                       Least Squares   F-statistic:                     5.369</w:t>
      </w:r>
    </w:p>
    <w:p w14:paraId="2F7D5492" w14:textId="77777777" w:rsidR="0010030F" w:rsidRDefault="0010030F" w:rsidP="0010030F">
      <w:pPr>
        <w:spacing w:before="240"/>
      </w:pPr>
      <w:r>
        <w:t>Date:                                      Tue, 11 Apr 2023   Prob (F-statistic):           2.25e-07</w:t>
      </w:r>
    </w:p>
    <w:p w14:paraId="76222E3E" w14:textId="77777777" w:rsidR="0010030F" w:rsidRDefault="0010030F" w:rsidP="0010030F">
      <w:pPr>
        <w:spacing w:before="240"/>
      </w:pPr>
      <w:r>
        <w:t>Time:                                              20:05:26   Log-Likelihood:                -54689.</w:t>
      </w:r>
    </w:p>
    <w:p w14:paraId="1854EC20" w14:textId="77777777" w:rsidR="0010030F" w:rsidRDefault="0010030F" w:rsidP="0010030F">
      <w:pPr>
        <w:spacing w:before="240"/>
      </w:pPr>
      <w:r>
        <w:t>No. Observations:                                     37303   AIC:                         1.094e+05</w:t>
      </w:r>
    </w:p>
    <w:p w14:paraId="0CF334CF" w14:textId="77777777" w:rsidR="0010030F" w:rsidRDefault="0010030F" w:rsidP="0010030F">
      <w:pPr>
        <w:spacing w:before="240"/>
      </w:pPr>
      <w:r>
        <w:t>Df Residuals:                                         37293   BIC:                         1.095e+05</w:t>
      </w:r>
    </w:p>
    <w:p w14:paraId="693DB0FA" w14:textId="77777777" w:rsidR="0010030F" w:rsidRDefault="0010030F" w:rsidP="0010030F">
      <w:pPr>
        <w:spacing w:before="240"/>
      </w:pPr>
      <w:r>
        <w:t xml:space="preserve">Df Model:                                                 9                                         </w:t>
      </w:r>
    </w:p>
    <w:p w14:paraId="7EBB6778" w14:textId="77777777" w:rsidR="0010030F" w:rsidRDefault="0010030F" w:rsidP="0010030F">
      <w:pPr>
        <w:spacing w:before="240"/>
      </w:pPr>
      <w:r>
        <w:t xml:space="preserve">Covariance Type:                                  nonrobust                                         </w:t>
      </w:r>
    </w:p>
    <w:p w14:paraId="767D6213" w14:textId="77777777" w:rsidR="0010030F" w:rsidRDefault="0010030F" w:rsidP="0010030F">
      <w:pPr>
        <w:spacing w:before="240"/>
      </w:pPr>
      <w:r>
        <w:t>==============================================================================</w:t>
      </w:r>
    </w:p>
    <w:p w14:paraId="432859EE" w14:textId="77777777" w:rsidR="0010030F" w:rsidRDefault="0010030F" w:rsidP="0010030F">
      <w:pPr>
        <w:spacing w:before="240"/>
      </w:pPr>
      <w:r>
        <w:t xml:space="preserve">                 coef    std err          t      P&gt;|t|      [0.025      0.975]</w:t>
      </w:r>
    </w:p>
    <w:p w14:paraId="7E0ED001" w14:textId="77777777" w:rsidR="0010030F" w:rsidRDefault="0010030F" w:rsidP="0010030F">
      <w:pPr>
        <w:spacing w:before="240"/>
      </w:pPr>
      <w:r>
        <w:t>------------------------------------------------------------------------------</w:t>
      </w:r>
    </w:p>
    <w:p w14:paraId="194EC0AF" w14:textId="77777777" w:rsidR="0010030F" w:rsidRDefault="0010030F" w:rsidP="0010030F">
      <w:pPr>
        <w:spacing w:before="240"/>
      </w:pPr>
      <w:r>
        <w:t>Intercept      0.0283      0.007      3.981      0.000       0.014       0.042</w:t>
      </w:r>
    </w:p>
    <w:p w14:paraId="7D42B909" w14:textId="77777777" w:rsidR="0010030F" w:rsidRDefault="0010030F" w:rsidP="0010030F">
      <w:pPr>
        <w:spacing w:before="240"/>
      </w:pPr>
      <w:r>
        <w:t>Cluster_1     -0.0692      0.016     -4.465      0.000      -0.100      -0.039</w:t>
      </w:r>
    </w:p>
    <w:p w14:paraId="03C188B5" w14:textId="77777777" w:rsidR="0010030F" w:rsidRDefault="0010030F" w:rsidP="0010030F">
      <w:pPr>
        <w:spacing w:before="240"/>
      </w:pPr>
      <w:r>
        <w:t>Cluster_3     -0.0594      0.014     -4.174      0.000      -0.087      -0.032</w:t>
      </w:r>
    </w:p>
    <w:p w14:paraId="32A633BD" w14:textId="77777777" w:rsidR="0010030F" w:rsidRDefault="0010030F" w:rsidP="0010030F">
      <w:pPr>
        <w:spacing w:before="240"/>
      </w:pPr>
      <w:r>
        <w:t>Cluster_4     -0.0799      0.029     -2.801      0.005      -0.136      -0.024</w:t>
      </w:r>
    </w:p>
    <w:p w14:paraId="2D1BA50A" w14:textId="77777777" w:rsidR="0010030F" w:rsidRDefault="0010030F" w:rsidP="0010030F">
      <w:pPr>
        <w:spacing w:before="240"/>
      </w:pPr>
      <w:r>
        <w:t>Cluster_5     -0.1580      0.061     -2.588      0.010      -0.278      -0.038</w:t>
      </w:r>
    </w:p>
    <w:p w14:paraId="18974022" w14:textId="77777777" w:rsidR="0010030F" w:rsidRDefault="0010030F" w:rsidP="0010030F">
      <w:pPr>
        <w:spacing w:before="240"/>
      </w:pPr>
      <w:r>
        <w:t>Cluster_6     -0.0175      0.069     -0.253      0.800      -0.153       0.118</w:t>
      </w:r>
    </w:p>
    <w:p w14:paraId="7D842779" w14:textId="77777777" w:rsidR="0010030F" w:rsidRDefault="0010030F" w:rsidP="0010030F">
      <w:pPr>
        <w:spacing w:before="240"/>
      </w:pPr>
      <w:r>
        <w:t>Cluster_7     -0.0438      0.062     -0.703      0.482      -0.166       0.078</w:t>
      </w:r>
    </w:p>
    <w:p w14:paraId="51EB45F7" w14:textId="77777777" w:rsidR="0010030F" w:rsidRDefault="0010030F" w:rsidP="0010030F">
      <w:pPr>
        <w:spacing w:before="240"/>
      </w:pPr>
      <w:r>
        <w:t>Cluster_8     -0.1792      0.074     -2.413      0.016      -0.325      -0.034</w:t>
      </w:r>
    </w:p>
    <w:p w14:paraId="49E7FC0E" w14:textId="77777777" w:rsidR="0010030F" w:rsidRDefault="0010030F" w:rsidP="0010030F">
      <w:pPr>
        <w:spacing w:before="240"/>
      </w:pPr>
      <w:r>
        <w:lastRenderedPageBreak/>
        <w:t>Cluster_9     -0.4248      0.183     -2.326      0.020      -0.783      -0.067</w:t>
      </w:r>
    </w:p>
    <w:p w14:paraId="63BD916E" w14:textId="77777777" w:rsidR="0010030F" w:rsidRDefault="0010030F" w:rsidP="0010030F">
      <w:pPr>
        <w:spacing w:before="240"/>
      </w:pPr>
      <w:r>
        <w:t>Cluster_10     0.0283      0.111      0.254      0.799      -0.190       0.247</w:t>
      </w:r>
    </w:p>
    <w:p w14:paraId="7A811BD3" w14:textId="77777777" w:rsidR="0010030F" w:rsidRDefault="0010030F" w:rsidP="0010030F">
      <w:pPr>
        <w:spacing w:before="240"/>
      </w:pPr>
      <w:r>
        <w:t>==============================================================================</w:t>
      </w:r>
    </w:p>
    <w:p w14:paraId="461558F3" w14:textId="77777777" w:rsidR="0010030F" w:rsidRDefault="0010030F" w:rsidP="0010030F">
      <w:pPr>
        <w:spacing w:before="240"/>
      </w:pPr>
      <w:r>
        <w:t>Omnibus:                     2724.274   Durbin-Watson:                   1.986</w:t>
      </w:r>
    </w:p>
    <w:p w14:paraId="3C024050" w14:textId="77777777" w:rsidR="0010030F" w:rsidRDefault="0010030F" w:rsidP="0010030F">
      <w:pPr>
        <w:spacing w:before="240"/>
      </w:pPr>
      <w:r>
        <w:t>Prob(Omnibus):                  0.000   Jarque-Bera (JB):             3495.294</w:t>
      </w:r>
    </w:p>
    <w:p w14:paraId="3D6A1554" w14:textId="77777777" w:rsidR="0010030F" w:rsidRDefault="0010030F" w:rsidP="0010030F">
      <w:pPr>
        <w:spacing w:before="240"/>
      </w:pPr>
      <w:r>
        <w:t>Skew:                          -0.668   Prob(JB):                         0.00</w:t>
      </w:r>
    </w:p>
    <w:p w14:paraId="29C1104F" w14:textId="77777777" w:rsidR="0010030F" w:rsidRDefault="0010030F" w:rsidP="0010030F">
      <w:pPr>
        <w:spacing w:before="240"/>
      </w:pPr>
      <w:r>
        <w:t>Kurtosis:                       3.681   Cond. No.                         34.8</w:t>
      </w:r>
    </w:p>
    <w:p w14:paraId="6E9B638A" w14:textId="77777777" w:rsidR="0010030F" w:rsidRDefault="0010030F" w:rsidP="0010030F">
      <w:pPr>
        <w:spacing w:before="240"/>
      </w:pPr>
      <w:r>
        <w:t>==============================================================================</w:t>
      </w:r>
    </w:p>
    <w:p w14:paraId="5A4691DA" w14:textId="77777777" w:rsidR="0010030F" w:rsidRDefault="0010030F" w:rsidP="0010030F">
      <w:pPr>
        <w:spacing w:before="240"/>
      </w:pPr>
    </w:p>
    <w:p w14:paraId="6056479D" w14:textId="77777777" w:rsidR="0010030F" w:rsidRDefault="0010030F" w:rsidP="0010030F">
      <w:pPr>
        <w:spacing w:before="240"/>
      </w:pPr>
      <w:r>
        <w:t>Notes:</w:t>
      </w:r>
    </w:p>
    <w:p w14:paraId="56CF4F30" w14:textId="69062FB1" w:rsidR="0010030F" w:rsidRPr="0010030F" w:rsidRDefault="0010030F" w:rsidP="0010030F">
      <w:pPr>
        <w:spacing w:before="240"/>
      </w:pPr>
      <w:r>
        <w:t>[1] Standard Errors assume that the covariance matrix of the errors is correctly specified.</w:t>
      </w:r>
    </w:p>
    <w:sectPr w:rsidR="0010030F" w:rsidRPr="0010030F" w:rsidSect="00284EBC">
      <w:headerReference w:type="even" r:id="rId23"/>
      <w:footerReference w:type="even" r:id="rId24"/>
      <w:footerReference w:type="default" r:id="rId25"/>
      <w:headerReference w:type="first" r:id="rId26"/>
      <w:pgSz w:w="15840" w:h="12240" w:orient="landscape"/>
      <w:pgMar w:top="1181" w:right="1138" w:bottom="1282" w:left="113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085671" w14:textId="77777777" w:rsidR="00220ABD" w:rsidRDefault="00220ABD" w:rsidP="00117666">
      <w:pPr>
        <w:spacing w:after="0"/>
      </w:pPr>
      <w:r>
        <w:separator/>
      </w:r>
    </w:p>
  </w:endnote>
  <w:endnote w:type="continuationSeparator" w:id="0">
    <w:p w14:paraId="099460A8" w14:textId="77777777" w:rsidR="00220ABD" w:rsidRDefault="00220ABD" w:rsidP="0011766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14AB28" w14:textId="77777777" w:rsidR="00995F6A" w:rsidRPr="00577C4C" w:rsidRDefault="00C52A7B">
    <w:pPr>
      <w:rPr>
        <w:color w:val="C00000"/>
        <w:szCs w:val="24"/>
      </w:rPr>
    </w:pPr>
    <w:r>
      <w:rPr>
        <w:noProof/>
        <w:lang w:val="en-GB" w:eastAsia="en-GB"/>
      </w:rPr>
      <mc:AlternateContent>
        <mc:Choice Requires="wps">
          <w:drawing>
            <wp:anchor distT="0" distB="0" distL="114300" distR="114300" simplePos="0" relativeHeight="251659264" behindDoc="0" locked="0" layoutInCell="1" allowOverlap="1" wp14:anchorId="00A152CD" wp14:editId="47F23114">
              <wp:simplePos x="0" y="0"/>
              <wp:positionH relativeFrom="margin">
                <wp:align>right</wp:align>
              </wp:positionH>
              <wp:positionV relativeFrom="bottomMargin">
                <wp:align>top</wp:align>
              </wp:positionV>
              <wp:extent cx="1508760" cy="395605"/>
              <wp:effectExtent l="0" t="0" r="0" b="0"/>
              <wp:wrapNone/>
              <wp:docPr id="1" name="Text Box 1"/>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4D054D26" w14:textId="77777777" w:rsidR="00995F6A" w:rsidRPr="00577C4C" w:rsidRDefault="00C52A7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2B4A57">
                            <w:rPr>
                              <w:noProof/>
                              <w:color w:val="000000" w:themeColor="text1"/>
                              <w:szCs w:val="40"/>
                            </w:rPr>
                            <w:t>2</w:t>
                          </w:r>
                          <w:r w:rsidRPr="00577C4C">
                            <w:rPr>
                              <w:color w:val="000000" w:themeColor="text1"/>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00A152CD" id="_x0000_t202" coordsize="21600,21600" o:spt="202" path="m,l,21600r21600,l21600,xe">
              <v:stroke joinstyle="miter"/>
              <v:path gradientshapeok="t" o:connecttype="rect"/>
            </v:shapetype>
            <v:shape id="Text Box 1" o:spid="_x0000_s1026" type="#_x0000_t202" style="position:absolute;margin-left:67.6pt;margin-top:0;width:118.8pt;height:31.15pt;z-index:251659264;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" filled="f" stroked="f" strokeweight=".5pt">
              <v:textbox style="mso-fit-shape-to-text:t">
                <w:txbxContent>
                  <w:p w14:paraId="4D054D26" w14:textId="77777777" w:rsidR="00995F6A" w:rsidRPr="00577C4C" w:rsidRDefault="00C52A7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2B4A57">
                      <w:rPr>
                        <w:noProof/>
                        <w:color w:val="000000" w:themeColor="text1"/>
                        <w:szCs w:val="40"/>
                      </w:rPr>
                      <w:t>2</w:t>
                    </w:r>
                    <w:r w:rsidRPr="00577C4C">
                      <w:rPr>
                        <w:color w:val="000000" w:themeColor="text1"/>
                        <w:szCs w:val="40"/>
                      </w:rPr>
                      <w:fldChar w:fldCharType="end"/>
                    </w:r>
                  </w:p>
                </w:txbxContent>
              </v:textbox>
              <w10:wrap anchorx="margin" anchory="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22FF27" w14:textId="77777777" w:rsidR="00995F6A" w:rsidRPr="00577C4C" w:rsidRDefault="00C52A7B">
    <w:pPr>
      <w:rPr>
        <w:b/>
        <w:sz w:val="20"/>
        <w:szCs w:val="24"/>
      </w:rPr>
    </w:pPr>
    <w:r>
      <w:rPr>
        <w:noProof/>
        <w:lang w:val="en-GB" w:eastAsia="en-GB"/>
      </w:rPr>
      <mc:AlternateContent>
        <mc:Choice Requires="wps">
          <w:drawing>
            <wp:anchor distT="0" distB="0" distL="114300" distR="114300" simplePos="0" relativeHeight="251646976" behindDoc="0" locked="0" layoutInCell="1" allowOverlap="1" wp14:anchorId="3151A55C" wp14:editId="2441783D">
              <wp:simplePos x="0" y="0"/>
              <wp:positionH relativeFrom="margin">
                <wp:align>right</wp:align>
              </wp:positionH>
              <wp:positionV relativeFrom="bottomMargin">
                <wp:align>top</wp:align>
              </wp:positionV>
              <wp:extent cx="1508760" cy="395605"/>
              <wp:effectExtent l="0" t="0" r="0" b="0"/>
              <wp:wrapNone/>
              <wp:docPr id="56" name="Text Box 56"/>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085E15EB" w14:textId="77777777" w:rsidR="00995F6A" w:rsidRPr="00577C4C" w:rsidRDefault="00C52A7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994A3D">
                            <w:rPr>
                              <w:noProof/>
                              <w:color w:val="000000" w:themeColor="text1"/>
                              <w:szCs w:val="40"/>
                            </w:rPr>
                            <w:t>3</w:t>
                          </w:r>
                          <w:r w:rsidRPr="00577C4C">
                            <w:rPr>
                              <w:color w:val="000000" w:themeColor="text1"/>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3151A55C" id="_x0000_t202" coordsize="21600,21600" o:spt="202" path="m,l,21600r21600,l21600,xe">
              <v:stroke joinstyle="miter"/>
              <v:path gradientshapeok="t" o:connecttype="rect"/>
            </v:shapetype>
            <v:shape id="Text Box 56" o:spid="_x0000_s1027" type="#_x0000_t202" style="position:absolute;margin-left:67.6pt;margin-top:0;width:118.8pt;height:31.15pt;z-index:251646976;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" filled="f" stroked="f" strokeweight=".5pt">
              <v:textbox style="mso-fit-shape-to-text:t">
                <w:txbxContent>
                  <w:p w14:paraId="085E15EB" w14:textId="77777777" w:rsidR="00995F6A" w:rsidRPr="00577C4C" w:rsidRDefault="00C52A7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994A3D">
                      <w:rPr>
                        <w:noProof/>
                        <w:color w:val="000000" w:themeColor="text1"/>
                        <w:szCs w:val="40"/>
                      </w:rPr>
                      <w:t>3</w:t>
                    </w:r>
                    <w:r w:rsidRPr="00577C4C">
                      <w:rPr>
                        <w:color w:val="000000" w:themeColor="text1"/>
                        <w:szCs w:val="40"/>
                      </w:rPr>
                      <w:fldChar w:fldCharType="end"/>
                    </w:r>
                  </w:p>
                </w:txbxContent>
              </v:textbox>
              <w10:wrap anchorx="margin" anchory="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80F17C" w14:textId="77777777" w:rsidR="00220ABD" w:rsidRDefault="00220ABD" w:rsidP="00117666">
      <w:pPr>
        <w:spacing w:after="0"/>
      </w:pPr>
      <w:r>
        <w:separator/>
      </w:r>
    </w:p>
  </w:footnote>
  <w:footnote w:type="continuationSeparator" w:id="0">
    <w:p w14:paraId="4512F36F" w14:textId="77777777" w:rsidR="00220ABD" w:rsidRDefault="00220ABD" w:rsidP="0011766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31EDBA" w14:textId="77777777" w:rsidR="00995F6A" w:rsidRPr="009151AA" w:rsidRDefault="00C52A7B">
    <w:pPr>
      <w:rPr>
        <w:rFonts w:cs="Times New Roman"/>
      </w:rPr>
    </w:pPr>
    <w:r w:rsidRPr="009151AA">
      <w:rPr>
        <w:rFonts w:cs="Times New Roman"/>
      </w:rPr>
      <w:ptab w:relativeTo="margin" w:alignment="center" w:leader="none"/>
    </w:r>
    <w:r w:rsidRPr="009151AA">
      <w:rPr>
        <w:rFonts w:cs="Times New Roman"/>
      </w:rPr>
      <w:ptab w:relativeTo="margin" w:alignment="right" w:leader="none"/>
    </w:r>
    <w:r w:rsidR="001549D3" w:rsidRPr="009151AA">
      <w:rPr>
        <w:rFonts w:cs="Times New Roman"/>
      </w:rPr>
      <w:t>Supplementary Material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711A5B" w14:textId="77777777" w:rsidR="00995F6A" w:rsidRDefault="0093429D" w:rsidP="0093429D">
    <w:r w:rsidRPr="005A1D84">
      <w:rPr>
        <w:b/>
        <w:noProof/>
        <w:color w:val="A6A6A6" w:themeColor="background1" w:themeShade="A6"/>
        <w:lang w:val="en-GB" w:eastAsia="en-GB"/>
      </w:rPr>
      <w:drawing>
        <wp:inline distT="0" distB="0" distL="0" distR="0" wp14:anchorId="7EAE9060" wp14:editId="09E5B960">
          <wp:extent cx="1382534" cy="497091"/>
          <wp:effectExtent l="0" t="0" r="0" b="0"/>
          <wp:docPr id="12" name="Picture 12" descr="C:\Users\Elaine.Scott\Documents\LaTex\____TEST____Frontiers_LaTeX_Templates_V2.5\Frontiers LaTeX (Science, Health and Engineering) V2.5 - with Supplementary material (V1.2)\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laine.Scott\Documents\LaTex\____TEST____Frontiers_LaTeX_Templates_V2.5\Frontiers LaTeX (Science, Health and Engineering) V2.5 - with Supplementary material (V1.2)\logo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4909" cy="551877"/>
                  </a:xfrm>
                  <a:prstGeom prst="rect">
                    <a:avLst/>
                  </a:prstGeom>
                  <a:noFill/>
                  <a:ln>
                    <a:noFill/>
                  </a:ln>
                </pic:spPr>
              </pic:pic>
            </a:graphicData>
          </a:graphic>
        </wp:inline>
      </w:drawing>
    </w:r>
    <w:r w:rsidR="00C52A7B" w:rsidRPr="007E3148">
      <w:rPr>
        <w:b/>
      </w:rPr>
      <w:ptab w:relativeTo="margin" w:alignment="center" w:leader="none"/>
    </w:r>
    <w:r w:rsidR="00C52A7B">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74C2F"/>
    <w:multiLevelType w:val="multilevel"/>
    <w:tmpl w:val="DA12897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4729EC"/>
    <w:multiLevelType w:val="multilevel"/>
    <w:tmpl w:val="148E04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D383D7E"/>
    <w:multiLevelType w:val="multilevel"/>
    <w:tmpl w:val="A808CFCE"/>
    <w:lvl w:ilvl="0">
      <w:start w:val="4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5B85F51"/>
    <w:multiLevelType w:val="multilevel"/>
    <w:tmpl w:val="EBFE0862"/>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D0A4A3B"/>
    <w:multiLevelType w:val="multilevel"/>
    <w:tmpl w:val="70C6C770"/>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C0601A"/>
    <w:multiLevelType w:val="multilevel"/>
    <w:tmpl w:val="2D740DBE"/>
    <w:styleLink w:val="Headings"/>
    <w:lvl w:ilvl="0">
      <w:start w:val="1"/>
      <w:numFmt w:val="decimal"/>
      <w:pStyle w:val="Heading1"/>
      <w:lvlText w:val="%1"/>
      <w:lvlJc w:val="left"/>
      <w:pPr>
        <w:tabs>
          <w:tab w:val="num" w:pos="567"/>
        </w:tabs>
        <w:ind w:left="567" w:hanging="567"/>
      </w:pPr>
      <w:rPr>
        <w:rFonts w:hint="default"/>
      </w:rPr>
    </w:lvl>
    <w:lvl w:ilvl="1">
      <w:start w:val="1"/>
      <w:numFmt w:val="decimal"/>
      <w:pStyle w:val="Heading2"/>
      <w:lvlText w:val="%1.%2"/>
      <w:lvlJc w:val="left"/>
      <w:pPr>
        <w:tabs>
          <w:tab w:val="num" w:pos="567"/>
        </w:tabs>
        <w:ind w:left="567" w:hanging="567"/>
      </w:pPr>
      <w:rPr>
        <w:rFonts w:hint="default"/>
      </w:rPr>
    </w:lvl>
    <w:lvl w:ilvl="2">
      <w:start w:val="1"/>
      <w:numFmt w:val="decimal"/>
      <w:pStyle w:val="Heading3"/>
      <w:lvlText w:val="%1.%2.%3"/>
      <w:lvlJc w:val="left"/>
      <w:pPr>
        <w:tabs>
          <w:tab w:val="num" w:pos="567"/>
        </w:tabs>
        <w:ind w:left="567" w:hanging="567"/>
      </w:pPr>
      <w:rPr>
        <w:rFonts w:hint="default"/>
      </w:rPr>
    </w:lvl>
    <w:lvl w:ilvl="3">
      <w:start w:val="1"/>
      <w:numFmt w:val="decimal"/>
      <w:pStyle w:val="Heading4"/>
      <w:lvlText w:val="%1.%2.%3.%4"/>
      <w:lvlJc w:val="left"/>
      <w:pPr>
        <w:tabs>
          <w:tab w:val="num" w:pos="567"/>
        </w:tabs>
        <w:ind w:left="567" w:hanging="567"/>
      </w:pPr>
      <w:rPr>
        <w:rFonts w:hint="default"/>
      </w:rPr>
    </w:lvl>
    <w:lvl w:ilvl="4">
      <w:start w:val="1"/>
      <w:numFmt w:val="decimal"/>
      <w:pStyle w:val="Heading5"/>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abstractNum w:abstractNumId="6" w15:restartNumberingAfterBreak="0">
    <w:nsid w:val="225305B5"/>
    <w:multiLevelType w:val="hybridMultilevel"/>
    <w:tmpl w:val="4F8C24FA"/>
    <w:lvl w:ilvl="0" w:tplc="A9DCD718">
      <w:start w:val="1"/>
      <w:numFmt w:val="bullet"/>
      <w:pStyle w:val="ListParagraph"/>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3C3046EA"/>
    <w:multiLevelType w:val="multilevel"/>
    <w:tmpl w:val="AA040EB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0914173"/>
    <w:multiLevelType w:val="multilevel"/>
    <w:tmpl w:val="3B489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A206DDA"/>
    <w:multiLevelType w:val="multilevel"/>
    <w:tmpl w:val="1414841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60E17CF"/>
    <w:multiLevelType w:val="multilevel"/>
    <w:tmpl w:val="47EC91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F9B5600"/>
    <w:multiLevelType w:val="multilevel"/>
    <w:tmpl w:val="126C05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0105246">
    <w:abstractNumId w:val="6"/>
  </w:num>
  <w:num w:numId="2" w16cid:durableId="515769853">
    <w:abstractNumId w:val="5"/>
  </w:num>
  <w:num w:numId="3" w16cid:durableId="803810417">
    <w:abstractNumId w:val="5"/>
  </w:num>
  <w:num w:numId="4" w16cid:durableId="274873296">
    <w:abstractNumId w:val="8"/>
  </w:num>
  <w:num w:numId="5" w16cid:durableId="1564833959">
    <w:abstractNumId w:val="7"/>
  </w:num>
  <w:num w:numId="6" w16cid:durableId="616566485">
    <w:abstractNumId w:val="7"/>
  </w:num>
  <w:num w:numId="7" w16cid:durableId="616566485">
    <w:abstractNumId w:val="7"/>
  </w:num>
  <w:num w:numId="8" w16cid:durableId="616566485">
    <w:abstractNumId w:val="7"/>
  </w:num>
  <w:num w:numId="9" w16cid:durableId="616566485">
    <w:abstractNumId w:val="7"/>
  </w:num>
  <w:num w:numId="10" w16cid:durableId="616566485">
    <w:abstractNumId w:val="7"/>
  </w:num>
  <w:num w:numId="11" w16cid:durableId="616566485">
    <w:abstractNumId w:val="7"/>
  </w:num>
  <w:num w:numId="12" w16cid:durableId="1128746708">
    <w:abstractNumId w:val="9"/>
  </w:num>
  <w:num w:numId="13" w16cid:durableId="1718356881">
    <w:abstractNumId w:val="9"/>
  </w:num>
  <w:num w:numId="14" w16cid:durableId="2012832065">
    <w:abstractNumId w:val="4"/>
    <w:lvlOverride w:ilvl="0">
      <w:lvl w:ilvl="0">
        <w:numFmt w:val="lowerLetter"/>
        <w:lvlText w:val="%1."/>
        <w:lvlJc w:val="left"/>
      </w:lvl>
    </w:lvlOverride>
  </w:num>
  <w:num w:numId="15" w16cid:durableId="918759409">
    <w:abstractNumId w:val="0"/>
  </w:num>
  <w:num w:numId="16" w16cid:durableId="1603561794">
    <w:abstractNumId w:val="0"/>
  </w:num>
  <w:num w:numId="17" w16cid:durableId="1603561794">
    <w:abstractNumId w:val="0"/>
  </w:num>
  <w:num w:numId="18" w16cid:durableId="1603561794">
    <w:abstractNumId w:val="0"/>
  </w:num>
  <w:num w:numId="19" w16cid:durableId="1161770522">
    <w:abstractNumId w:val="11"/>
  </w:num>
  <w:num w:numId="20" w16cid:durableId="2130010003">
    <w:abstractNumId w:val="3"/>
    <w:lvlOverride w:ilvl="0">
      <w:lvl w:ilvl="0">
        <w:numFmt w:val="decimal"/>
        <w:lvlText w:val="%1."/>
        <w:lvlJc w:val="left"/>
      </w:lvl>
    </w:lvlOverride>
  </w:num>
  <w:num w:numId="21" w16cid:durableId="2130010003">
    <w:abstractNumId w:val="3"/>
    <w:lvlOverride w:ilvl="0">
      <w:lvl w:ilvl="0">
        <w:numFmt w:val="decimal"/>
        <w:lvlText w:val="%1."/>
        <w:lvlJc w:val="left"/>
      </w:lvl>
    </w:lvlOverride>
  </w:num>
  <w:num w:numId="22" w16cid:durableId="2130010003">
    <w:abstractNumId w:val="3"/>
    <w:lvlOverride w:ilvl="0">
      <w:lvl w:ilvl="0">
        <w:numFmt w:val="decimal"/>
        <w:lvlText w:val="%1."/>
        <w:lvlJc w:val="left"/>
      </w:lvl>
    </w:lvlOverride>
  </w:num>
  <w:num w:numId="23" w16cid:durableId="2130010003">
    <w:abstractNumId w:val="3"/>
    <w:lvlOverride w:ilvl="0">
      <w:lvl w:ilvl="0">
        <w:numFmt w:val="decimal"/>
        <w:lvlText w:val="%1."/>
        <w:lvlJc w:val="left"/>
      </w:lvl>
    </w:lvlOverride>
  </w:num>
  <w:num w:numId="24" w16cid:durableId="2130010003">
    <w:abstractNumId w:val="3"/>
    <w:lvlOverride w:ilvl="0">
      <w:lvl w:ilvl="0">
        <w:numFmt w:val="decimal"/>
        <w:lvlText w:val="%1."/>
        <w:lvlJc w:val="left"/>
      </w:lvl>
    </w:lvlOverride>
  </w:num>
  <w:num w:numId="25" w16cid:durableId="2130010003">
    <w:abstractNumId w:val="3"/>
    <w:lvlOverride w:ilvl="0">
      <w:lvl w:ilvl="0">
        <w:numFmt w:val="decimal"/>
        <w:lvlText w:val="%1."/>
        <w:lvlJc w:val="left"/>
      </w:lvl>
    </w:lvlOverride>
  </w:num>
  <w:num w:numId="26" w16cid:durableId="2130010003">
    <w:abstractNumId w:val="3"/>
    <w:lvlOverride w:ilvl="0">
      <w:lvl w:ilvl="0">
        <w:numFmt w:val="decimal"/>
        <w:lvlText w:val="%1."/>
        <w:lvlJc w:val="left"/>
      </w:lvl>
    </w:lvlOverride>
  </w:num>
  <w:num w:numId="27" w16cid:durableId="2130010003">
    <w:abstractNumId w:val="3"/>
    <w:lvlOverride w:ilvl="0">
      <w:lvl w:ilvl="0">
        <w:numFmt w:val="decimal"/>
        <w:lvlText w:val="%1."/>
        <w:lvlJc w:val="left"/>
      </w:lvl>
    </w:lvlOverride>
  </w:num>
  <w:num w:numId="28" w16cid:durableId="2130010003">
    <w:abstractNumId w:val="3"/>
    <w:lvlOverride w:ilvl="0">
      <w:lvl w:ilvl="0">
        <w:numFmt w:val="decimal"/>
        <w:lvlText w:val="%1."/>
        <w:lvlJc w:val="left"/>
      </w:lvl>
    </w:lvlOverride>
  </w:num>
  <w:num w:numId="29" w16cid:durableId="2130010003">
    <w:abstractNumId w:val="3"/>
    <w:lvlOverride w:ilvl="0">
      <w:lvl w:ilvl="0">
        <w:numFmt w:val="decimal"/>
        <w:lvlText w:val="%1."/>
        <w:lvlJc w:val="left"/>
      </w:lvl>
    </w:lvlOverride>
  </w:num>
  <w:num w:numId="30" w16cid:durableId="2130010003">
    <w:abstractNumId w:val="3"/>
    <w:lvlOverride w:ilvl="0">
      <w:lvl w:ilvl="0">
        <w:numFmt w:val="decimal"/>
        <w:lvlText w:val="%1."/>
        <w:lvlJc w:val="left"/>
      </w:lvl>
    </w:lvlOverride>
  </w:num>
  <w:num w:numId="31" w16cid:durableId="2130010003">
    <w:abstractNumId w:val="3"/>
    <w:lvlOverride w:ilvl="0">
      <w:lvl w:ilvl="0">
        <w:numFmt w:val="decimal"/>
        <w:lvlText w:val="%1."/>
        <w:lvlJc w:val="left"/>
      </w:lvl>
    </w:lvlOverride>
  </w:num>
  <w:num w:numId="32" w16cid:durableId="2130010003">
    <w:abstractNumId w:val="3"/>
    <w:lvlOverride w:ilvl="0">
      <w:lvl w:ilvl="0">
        <w:numFmt w:val="decimal"/>
        <w:lvlText w:val="%1."/>
        <w:lvlJc w:val="left"/>
      </w:lvl>
    </w:lvlOverride>
  </w:num>
  <w:num w:numId="33" w16cid:durableId="2130010003">
    <w:abstractNumId w:val="3"/>
    <w:lvlOverride w:ilvl="0">
      <w:lvl w:ilvl="0">
        <w:numFmt w:val="decimal"/>
        <w:lvlText w:val="%1."/>
        <w:lvlJc w:val="left"/>
      </w:lvl>
    </w:lvlOverride>
  </w:num>
  <w:num w:numId="34" w16cid:durableId="2130010003">
    <w:abstractNumId w:val="3"/>
    <w:lvlOverride w:ilvl="0">
      <w:lvl w:ilvl="0">
        <w:numFmt w:val="decimal"/>
        <w:lvlText w:val="%1."/>
        <w:lvlJc w:val="left"/>
      </w:lvl>
    </w:lvlOverride>
  </w:num>
  <w:num w:numId="35" w16cid:durableId="2130010003">
    <w:abstractNumId w:val="3"/>
    <w:lvlOverride w:ilvl="0">
      <w:lvl w:ilvl="0">
        <w:numFmt w:val="decimal"/>
        <w:lvlText w:val="%1."/>
        <w:lvlJc w:val="left"/>
      </w:lvl>
    </w:lvlOverride>
  </w:num>
  <w:num w:numId="36" w16cid:durableId="2130010003">
    <w:abstractNumId w:val="3"/>
    <w:lvlOverride w:ilvl="0">
      <w:lvl w:ilvl="0">
        <w:numFmt w:val="decimal"/>
        <w:lvlText w:val="%1."/>
        <w:lvlJc w:val="left"/>
      </w:lvl>
    </w:lvlOverride>
  </w:num>
  <w:num w:numId="37" w16cid:durableId="2130010003">
    <w:abstractNumId w:val="3"/>
    <w:lvlOverride w:ilvl="0">
      <w:lvl w:ilvl="0">
        <w:numFmt w:val="decimal"/>
        <w:lvlText w:val="%1."/>
        <w:lvlJc w:val="left"/>
      </w:lvl>
    </w:lvlOverride>
  </w:num>
  <w:num w:numId="38" w16cid:durableId="2130010003">
    <w:abstractNumId w:val="3"/>
    <w:lvlOverride w:ilvl="0">
      <w:lvl w:ilvl="0">
        <w:numFmt w:val="decimal"/>
        <w:lvlText w:val="%1."/>
        <w:lvlJc w:val="left"/>
      </w:lvl>
    </w:lvlOverride>
  </w:num>
  <w:num w:numId="39" w16cid:durableId="2130010003">
    <w:abstractNumId w:val="3"/>
    <w:lvlOverride w:ilvl="0">
      <w:lvl w:ilvl="0">
        <w:numFmt w:val="decimal"/>
        <w:lvlText w:val="%1."/>
        <w:lvlJc w:val="left"/>
      </w:lvl>
    </w:lvlOverride>
  </w:num>
  <w:num w:numId="40" w16cid:durableId="2130010003">
    <w:abstractNumId w:val="3"/>
    <w:lvlOverride w:ilvl="0">
      <w:lvl w:ilvl="0">
        <w:numFmt w:val="decimal"/>
        <w:lvlText w:val="%1."/>
        <w:lvlJc w:val="left"/>
      </w:lvl>
    </w:lvlOverride>
  </w:num>
  <w:num w:numId="41" w16cid:durableId="1141265568">
    <w:abstractNumId w:val="2"/>
    <w:lvlOverride w:ilvl="0">
      <w:lvl w:ilvl="0">
        <w:numFmt w:val="decimal"/>
        <w:lvlText w:val="%1."/>
        <w:lvlJc w:val="left"/>
      </w:lvl>
    </w:lvlOverride>
  </w:num>
  <w:num w:numId="42" w16cid:durableId="1141265568">
    <w:abstractNumId w:val="2"/>
    <w:lvlOverride w:ilvl="0">
      <w:lvl w:ilvl="0">
        <w:numFmt w:val="decimal"/>
        <w:lvlText w:val="%1."/>
        <w:lvlJc w:val="left"/>
      </w:lvl>
    </w:lvlOverride>
  </w:num>
  <w:num w:numId="43" w16cid:durableId="1141265568">
    <w:abstractNumId w:val="2"/>
    <w:lvlOverride w:ilvl="0">
      <w:lvl w:ilvl="0">
        <w:numFmt w:val="decimal"/>
        <w:lvlText w:val="%1."/>
        <w:lvlJc w:val="left"/>
      </w:lvl>
    </w:lvlOverride>
  </w:num>
  <w:num w:numId="44" w16cid:durableId="1141265568">
    <w:abstractNumId w:val="2"/>
    <w:lvlOverride w:ilvl="0">
      <w:lvl w:ilvl="0">
        <w:numFmt w:val="decimal"/>
        <w:lvlText w:val="%1."/>
        <w:lvlJc w:val="left"/>
      </w:lvl>
    </w:lvlOverride>
  </w:num>
  <w:num w:numId="45" w16cid:durableId="1141265568">
    <w:abstractNumId w:val="2"/>
    <w:lvlOverride w:ilvl="0">
      <w:lvl w:ilvl="0">
        <w:numFmt w:val="decimal"/>
        <w:lvlText w:val="%1."/>
        <w:lvlJc w:val="left"/>
      </w:lvl>
    </w:lvlOverride>
  </w:num>
  <w:num w:numId="46" w16cid:durableId="1637299520">
    <w:abstractNumId w:val="1"/>
  </w:num>
  <w:num w:numId="47" w16cid:durableId="303197387">
    <w:abstractNumId w:val="10"/>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D24"/>
    <w:rsid w:val="0001436A"/>
    <w:rsid w:val="00034304"/>
    <w:rsid w:val="00035434"/>
    <w:rsid w:val="00052A14"/>
    <w:rsid w:val="00077D53"/>
    <w:rsid w:val="0010030F"/>
    <w:rsid w:val="00105FD9"/>
    <w:rsid w:val="00117666"/>
    <w:rsid w:val="001549D3"/>
    <w:rsid w:val="00160065"/>
    <w:rsid w:val="00177D84"/>
    <w:rsid w:val="00192596"/>
    <w:rsid w:val="00192693"/>
    <w:rsid w:val="00220ABD"/>
    <w:rsid w:val="00267D18"/>
    <w:rsid w:val="00284EBC"/>
    <w:rsid w:val="002868E2"/>
    <w:rsid w:val="002869C3"/>
    <w:rsid w:val="002936E4"/>
    <w:rsid w:val="002B4A57"/>
    <w:rsid w:val="002C74CA"/>
    <w:rsid w:val="003544FB"/>
    <w:rsid w:val="003D2F2D"/>
    <w:rsid w:val="00401590"/>
    <w:rsid w:val="00447801"/>
    <w:rsid w:val="00452E9C"/>
    <w:rsid w:val="004735C8"/>
    <w:rsid w:val="004961FF"/>
    <w:rsid w:val="004F3B7D"/>
    <w:rsid w:val="00517A89"/>
    <w:rsid w:val="005250F2"/>
    <w:rsid w:val="00593EEA"/>
    <w:rsid w:val="005A5EEE"/>
    <w:rsid w:val="006375C7"/>
    <w:rsid w:val="00654E8F"/>
    <w:rsid w:val="00660D05"/>
    <w:rsid w:val="006820B1"/>
    <w:rsid w:val="006903C1"/>
    <w:rsid w:val="006A276C"/>
    <w:rsid w:val="006B7D14"/>
    <w:rsid w:val="00701727"/>
    <w:rsid w:val="0070566C"/>
    <w:rsid w:val="00714C50"/>
    <w:rsid w:val="00725A7D"/>
    <w:rsid w:val="007501BE"/>
    <w:rsid w:val="00790BB3"/>
    <w:rsid w:val="007C206C"/>
    <w:rsid w:val="00803D24"/>
    <w:rsid w:val="00817DD6"/>
    <w:rsid w:val="00885156"/>
    <w:rsid w:val="009151AA"/>
    <w:rsid w:val="0093429D"/>
    <w:rsid w:val="00943573"/>
    <w:rsid w:val="00970F7D"/>
    <w:rsid w:val="00994A3D"/>
    <w:rsid w:val="009C2B12"/>
    <w:rsid w:val="009C70F3"/>
    <w:rsid w:val="00A174D9"/>
    <w:rsid w:val="00A569CD"/>
    <w:rsid w:val="00A90D6D"/>
    <w:rsid w:val="00AB6715"/>
    <w:rsid w:val="00AF7CFE"/>
    <w:rsid w:val="00B1671E"/>
    <w:rsid w:val="00B25EB8"/>
    <w:rsid w:val="00B354E1"/>
    <w:rsid w:val="00B37F4D"/>
    <w:rsid w:val="00BD585E"/>
    <w:rsid w:val="00C52A7B"/>
    <w:rsid w:val="00C56BAF"/>
    <w:rsid w:val="00C679AA"/>
    <w:rsid w:val="00C75972"/>
    <w:rsid w:val="00C801AB"/>
    <w:rsid w:val="00CC0A3A"/>
    <w:rsid w:val="00CD066B"/>
    <w:rsid w:val="00CE4FEE"/>
    <w:rsid w:val="00DB59C3"/>
    <w:rsid w:val="00DC259A"/>
    <w:rsid w:val="00DE23E8"/>
    <w:rsid w:val="00E52377"/>
    <w:rsid w:val="00E64E17"/>
    <w:rsid w:val="00E866C9"/>
    <w:rsid w:val="00EA3D3C"/>
    <w:rsid w:val="00F46900"/>
    <w:rsid w:val="00F61D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4487BD"/>
  <w15:docId w15:val="{133E554D-C33E-435D-A5BC-605DF70AE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6715"/>
    <w:pPr>
      <w:spacing w:before="120" w:after="240" w:line="240" w:lineRule="auto"/>
    </w:pPr>
    <w:rPr>
      <w:rFonts w:ascii="Times New Roman" w:hAnsi="Times New Roman"/>
      <w:sz w:val="24"/>
    </w:rPr>
  </w:style>
  <w:style w:type="paragraph" w:styleId="Heading1">
    <w:name w:val="heading 1"/>
    <w:basedOn w:val="ListParagraph"/>
    <w:next w:val="Normal"/>
    <w:link w:val="Heading1Char"/>
    <w:uiPriority w:val="2"/>
    <w:qFormat/>
    <w:rsid w:val="00AB6715"/>
    <w:pPr>
      <w:numPr>
        <w:numId w:val="3"/>
      </w:numPr>
      <w:spacing w:before="240"/>
      <w:contextualSpacing w:val="0"/>
      <w:outlineLvl w:val="0"/>
    </w:pPr>
    <w:rPr>
      <w:b/>
    </w:rPr>
  </w:style>
  <w:style w:type="paragraph" w:styleId="Heading2">
    <w:name w:val="heading 2"/>
    <w:basedOn w:val="Heading1"/>
    <w:next w:val="Normal"/>
    <w:link w:val="Heading2Char"/>
    <w:uiPriority w:val="2"/>
    <w:qFormat/>
    <w:rsid w:val="00AB6715"/>
    <w:pPr>
      <w:numPr>
        <w:ilvl w:val="1"/>
      </w:numPr>
      <w:spacing w:after="200"/>
      <w:outlineLvl w:val="1"/>
    </w:pPr>
  </w:style>
  <w:style w:type="paragraph" w:styleId="Heading3">
    <w:name w:val="heading 3"/>
    <w:basedOn w:val="Normal"/>
    <w:next w:val="Normal"/>
    <w:link w:val="Heading3Char"/>
    <w:uiPriority w:val="2"/>
    <w:qFormat/>
    <w:rsid w:val="00AB6715"/>
    <w:pPr>
      <w:keepNext/>
      <w:keepLines/>
      <w:numPr>
        <w:ilvl w:val="2"/>
        <w:numId w:val="3"/>
      </w:numPr>
      <w:spacing w:before="40" w:after="120"/>
      <w:outlineLvl w:val="2"/>
    </w:pPr>
    <w:rPr>
      <w:rFonts w:eastAsiaTheme="majorEastAsia" w:cstheme="majorBidi"/>
      <w:b/>
      <w:szCs w:val="24"/>
    </w:rPr>
  </w:style>
  <w:style w:type="paragraph" w:styleId="Heading4">
    <w:name w:val="heading 4"/>
    <w:basedOn w:val="Heading3"/>
    <w:next w:val="Normal"/>
    <w:link w:val="Heading4Char"/>
    <w:uiPriority w:val="2"/>
    <w:qFormat/>
    <w:rsid w:val="00AB6715"/>
    <w:pPr>
      <w:numPr>
        <w:ilvl w:val="3"/>
      </w:numPr>
      <w:outlineLvl w:val="3"/>
    </w:pPr>
    <w:rPr>
      <w:iCs/>
    </w:rPr>
  </w:style>
  <w:style w:type="paragraph" w:styleId="Heading5">
    <w:name w:val="heading 5"/>
    <w:basedOn w:val="Heading4"/>
    <w:next w:val="Normal"/>
    <w:link w:val="Heading5Char"/>
    <w:uiPriority w:val="2"/>
    <w:qFormat/>
    <w:rsid w:val="00AB6715"/>
    <w:pPr>
      <w:numPr>
        <w:ilvl w:val="4"/>
      </w:numPr>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AB6715"/>
    <w:rPr>
      <w:rFonts w:ascii="Times New Roman" w:eastAsia="Cambria" w:hAnsi="Times New Roman" w:cs="Times New Roman"/>
      <w:b/>
      <w:sz w:val="24"/>
      <w:szCs w:val="24"/>
    </w:rPr>
  </w:style>
  <w:style w:type="character" w:customStyle="1" w:styleId="Heading2Char">
    <w:name w:val="Heading 2 Char"/>
    <w:basedOn w:val="DefaultParagraphFont"/>
    <w:link w:val="Heading2"/>
    <w:uiPriority w:val="2"/>
    <w:rsid w:val="00AB6715"/>
    <w:rPr>
      <w:rFonts w:ascii="Times New Roman" w:eastAsia="Cambria" w:hAnsi="Times New Roman" w:cs="Times New Roman"/>
      <w:b/>
      <w:sz w:val="24"/>
      <w:szCs w:val="24"/>
    </w:rPr>
  </w:style>
  <w:style w:type="paragraph" w:styleId="Subtitle">
    <w:name w:val="Subtitle"/>
    <w:basedOn w:val="Normal"/>
    <w:next w:val="Normal"/>
    <w:link w:val="SubtitleChar"/>
    <w:uiPriority w:val="99"/>
    <w:unhideWhenUsed/>
    <w:qFormat/>
    <w:rsid w:val="00AB6715"/>
    <w:pPr>
      <w:spacing w:before="240"/>
    </w:pPr>
    <w:rPr>
      <w:rFonts w:cs="Times New Roman"/>
      <w:b/>
      <w:szCs w:val="24"/>
    </w:rPr>
  </w:style>
  <w:style w:type="character" w:customStyle="1" w:styleId="SubtitleChar">
    <w:name w:val="Subtitle Char"/>
    <w:basedOn w:val="DefaultParagraphFont"/>
    <w:link w:val="Subtitle"/>
    <w:uiPriority w:val="99"/>
    <w:rsid w:val="00AB6715"/>
    <w:rPr>
      <w:rFonts w:ascii="Times New Roman" w:hAnsi="Times New Roman" w:cs="Times New Roman"/>
      <w:b/>
      <w:sz w:val="24"/>
      <w:szCs w:val="24"/>
    </w:rPr>
  </w:style>
  <w:style w:type="paragraph" w:customStyle="1" w:styleId="AuthorList">
    <w:name w:val="Author List"/>
    <w:aliases w:val="Keywords,Abstract"/>
    <w:basedOn w:val="Subtitle"/>
    <w:next w:val="Normal"/>
    <w:uiPriority w:val="1"/>
    <w:qFormat/>
    <w:rsid w:val="00AB6715"/>
  </w:style>
  <w:style w:type="paragraph" w:styleId="BalloonText">
    <w:name w:val="Balloon Text"/>
    <w:basedOn w:val="Normal"/>
    <w:link w:val="BalloonTextChar"/>
    <w:uiPriority w:val="99"/>
    <w:semiHidden/>
    <w:unhideWhenUsed/>
    <w:rsid w:val="00AB671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6715"/>
    <w:rPr>
      <w:rFonts w:ascii="Tahoma" w:hAnsi="Tahoma" w:cs="Tahoma"/>
      <w:sz w:val="16"/>
      <w:szCs w:val="16"/>
    </w:rPr>
  </w:style>
  <w:style w:type="character" w:styleId="BookTitle">
    <w:name w:val="Book Title"/>
    <w:basedOn w:val="DefaultParagraphFont"/>
    <w:uiPriority w:val="33"/>
    <w:qFormat/>
    <w:rsid w:val="00AB6715"/>
    <w:rPr>
      <w:rFonts w:ascii="Times New Roman" w:hAnsi="Times New Roman"/>
      <w:b/>
      <w:bCs/>
      <w:i/>
      <w:iCs/>
      <w:spacing w:val="5"/>
    </w:rPr>
  </w:style>
  <w:style w:type="paragraph" w:styleId="Caption">
    <w:name w:val="caption"/>
    <w:basedOn w:val="Normal"/>
    <w:next w:val="NoSpacing"/>
    <w:uiPriority w:val="35"/>
    <w:unhideWhenUsed/>
    <w:qFormat/>
    <w:rsid w:val="00AB6715"/>
    <w:pPr>
      <w:keepNext/>
    </w:pPr>
    <w:rPr>
      <w:rFonts w:cs="Times New Roman"/>
      <w:b/>
      <w:bCs/>
      <w:szCs w:val="24"/>
    </w:rPr>
  </w:style>
  <w:style w:type="paragraph" w:styleId="NoSpacing">
    <w:name w:val="No Spacing"/>
    <w:uiPriority w:val="99"/>
    <w:unhideWhenUsed/>
    <w:qFormat/>
    <w:rsid w:val="00AB6715"/>
    <w:pPr>
      <w:spacing w:after="0" w:line="240" w:lineRule="auto"/>
    </w:pPr>
    <w:rPr>
      <w:rFonts w:ascii="Times New Roman" w:hAnsi="Times New Roman"/>
      <w:sz w:val="24"/>
    </w:rPr>
  </w:style>
  <w:style w:type="character" w:styleId="CommentReference">
    <w:name w:val="annotation reference"/>
    <w:basedOn w:val="DefaultParagraphFont"/>
    <w:uiPriority w:val="99"/>
    <w:semiHidden/>
    <w:unhideWhenUsed/>
    <w:rsid w:val="00AB6715"/>
    <w:rPr>
      <w:sz w:val="16"/>
      <w:szCs w:val="16"/>
    </w:rPr>
  </w:style>
  <w:style w:type="paragraph" w:styleId="CommentText">
    <w:name w:val="annotation text"/>
    <w:basedOn w:val="Normal"/>
    <w:link w:val="CommentTextChar"/>
    <w:uiPriority w:val="99"/>
    <w:semiHidden/>
    <w:unhideWhenUsed/>
    <w:rsid w:val="00AB6715"/>
    <w:rPr>
      <w:sz w:val="20"/>
      <w:szCs w:val="20"/>
    </w:rPr>
  </w:style>
  <w:style w:type="character" w:customStyle="1" w:styleId="CommentTextChar">
    <w:name w:val="Comment Text Char"/>
    <w:basedOn w:val="DefaultParagraphFont"/>
    <w:link w:val="CommentText"/>
    <w:uiPriority w:val="99"/>
    <w:semiHidden/>
    <w:rsid w:val="00AB6715"/>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AB6715"/>
    <w:rPr>
      <w:b/>
      <w:bCs/>
    </w:rPr>
  </w:style>
  <w:style w:type="character" w:customStyle="1" w:styleId="CommentSubjectChar">
    <w:name w:val="Comment Subject Char"/>
    <w:basedOn w:val="CommentTextChar"/>
    <w:link w:val="CommentSubject"/>
    <w:uiPriority w:val="99"/>
    <w:semiHidden/>
    <w:rsid w:val="00AB6715"/>
    <w:rPr>
      <w:rFonts w:ascii="Times New Roman" w:hAnsi="Times New Roman"/>
      <w:b/>
      <w:bCs/>
      <w:sz w:val="20"/>
      <w:szCs w:val="20"/>
    </w:rPr>
  </w:style>
  <w:style w:type="character" w:styleId="Emphasis">
    <w:name w:val="Emphasis"/>
    <w:basedOn w:val="DefaultParagraphFont"/>
    <w:uiPriority w:val="20"/>
    <w:qFormat/>
    <w:rsid w:val="00AB6715"/>
    <w:rPr>
      <w:rFonts w:ascii="Times New Roman" w:hAnsi="Times New Roman"/>
      <w:i/>
      <w:iCs/>
    </w:rPr>
  </w:style>
  <w:style w:type="character" w:styleId="EndnoteReference">
    <w:name w:val="endnote reference"/>
    <w:basedOn w:val="DefaultParagraphFont"/>
    <w:uiPriority w:val="99"/>
    <w:semiHidden/>
    <w:unhideWhenUsed/>
    <w:rsid w:val="00AB6715"/>
    <w:rPr>
      <w:vertAlign w:val="superscript"/>
    </w:rPr>
  </w:style>
  <w:style w:type="paragraph" w:styleId="EndnoteText">
    <w:name w:val="endnote text"/>
    <w:basedOn w:val="Normal"/>
    <w:link w:val="EndnoteTextChar"/>
    <w:uiPriority w:val="99"/>
    <w:semiHidden/>
    <w:unhideWhenUsed/>
    <w:rsid w:val="00AB6715"/>
    <w:pPr>
      <w:spacing w:after="0"/>
    </w:pPr>
    <w:rPr>
      <w:sz w:val="20"/>
      <w:szCs w:val="20"/>
    </w:rPr>
  </w:style>
  <w:style w:type="character" w:customStyle="1" w:styleId="EndnoteTextChar">
    <w:name w:val="Endnote Text Char"/>
    <w:basedOn w:val="DefaultParagraphFont"/>
    <w:link w:val="EndnoteText"/>
    <w:uiPriority w:val="99"/>
    <w:semiHidden/>
    <w:rsid w:val="00AB6715"/>
    <w:rPr>
      <w:rFonts w:ascii="Times New Roman" w:hAnsi="Times New Roman"/>
      <w:sz w:val="20"/>
      <w:szCs w:val="20"/>
    </w:rPr>
  </w:style>
  <w:style w:type="character" w:styleId="FollowedHyperlink">
    <w:name w:val="FollowedHyperlink"/>
    <w:basedOn w:val="DefaultParagraphFont"/>
    <w:uiPriority w:val="99"/>
    <w:semiHidden/>
    <w:unhideWhenUsed/>
    <w:rsid w:val="00AB6715"/>
    <w:rPr>
      <w:color w:val="800080" w:themeColor="followedHyperlink"/>
      <w:u w:val="single"/>
    </w:rPr>
  </w:style>
  <w:style w:type="paragraph" w:styleId="Footer">
    <w:name w:val="footer"/>
    <w:basedOn w:val="Normal"/>
    <w:link w:val="FooterChar"/>
    <w:uiPriority w:val="99"/>
    <w:unhideWhenUsed/>
    <w:rsid w:val="00AB6715"/>
    <w:pPr>
      <w:tabs>
        <w:tab w:val="center" w:pos="4844"/>
        <w:tab w:val="right" w:pos="9689"/>
      </w:tabs>
      <w:spacing w:after="0"/>
    </w:pPr>
  </w:style>
  <w:style w:type="character" w:customStyle="1" w:styleId="FooterChar">
    <w:name w:val="Footer Char"/>
    <w:basedOn w:val="DefaultParagraphFont"/>
    <w:link w:val="Footer"/>
    <w:uiPriority w:val="99"/>
    <w:rsid w:val="00AB6715"/>
    <w:rPr>
      <w:rFonts w:ascii="Times New Roman" w:hAnsi="Times New Roman"/>
      <w:sz w:val="24"/>
    </w:rPr>
  </w:style>
  <w:style w:type="character" w:styleId="FootnoteReference">
    <w:name w:val="footnote reference"/>
    <w:basedOn w:val="DefaultParagraphFont"/>
    <w:uiPriority w:val="99"/>
    <w:semiHidden/>
    <w:unhideWhenUsed/>
    <w:rsid w:val="00AB6715"/>
    <w:rPr>
      <w:vertAlign w:val="superscript"/>
    </w:rPr>
  </w:style>
  <w:style w:type="paragraph" w:styleId="FootnoteText">
    <w:name w:val="footnote text"/>
    <w:basedOn w:val="Normal"/>
    <w:link w:val="FootnoteTextChar"/>
    <w:uiPriority w:val="99"/>
    <w:semiHidden/>
    <w:unhideWhenUsed/>
    <w:rsid w:val="00AB6715"/>
    <w:pPr>
      <w:spacing w:after="0"/>
    </w:pPr>
    <w:rPr>
      <w:sz w:val="20"/>
      <w:szCs w:val="20"/>
    </w:rPr>
  </w:style>
  <w:style w:type="character" w:customStyle="1" w:styleId="FootnoteTextChar">
    <w:name w:val="Footnote Text Char"/>
    <w:basedOn w:val="DefaultParagraphFont"/>
    <w:link w:val="FootnoteText"/>
    <w:uiPriority w:val="99"/>
    <w:semiHidden/>
    <w:rsid w:val="00AB6715"/>
    <w:rPr>
      <w:rFonts w:ascii="Times New Roman" w:hAnsi="Times New Roman"/>
      <w:sz w:val="20"/>
      <w:szCs w:val="20"/>
    </w:rPr>
  </w:style>
  <w:style w:type="paragraph" w:styleId="Header">
    <w:name w:val="header"/>
    <w:basedOn w:val="Normal"/>
    <w:link w:val="HeaderChar"/>
    <w:uiPriority w:val="99"/>
    <w:unhideWhenUsed/>
    <w:rsid w:val="00AB6715"/>
    <w:pPr>
      <w:tabs>
        <w:tab w:val="center" w:pos="4844"/>
        <w:tab w:val="right" w:pos="9689"/>
      </w:tabs>
    </w:pPr>
    <w:rPr>
      <w:b/>
    </w:rPr>
  </w:style>
  <w:style w:type="character" w:customStyle="1" w:styleId="HeaderChar">
    <w:name w:val="Header Char"/>
    <w:basedOn w:val="DefaultParagraphFont"/>
    <w:link w:val="Header"/>
    <w:uiPriority w:val="99"/>
    <w:rsid w:val="00AB6715"/>
    <w:rPr>
      <w:rFonts w:ascii="Times New Roman" w:hAnsi="Times New Roman"/>
      <w:b/>
      <w:sz w:val="24"/>
    </w:rPr>
  </w:style>
  <w:style w:type="paragraph" w:styleId="ListParagraph">
    <w:name w:val="List Paragraph"/>
    <w:basedOn w:val="Normal"/>
    <w:uiPriority w:val="3"/>
    <w:qFormat/>
    <w:rsid w:val="00AB6715"/>
    <w:pPr>
      <w:numPr>
        <w:numId w:val="1"/>
      </w:numPr>
      <w:contextualSpacing/>
    </w:pPr>
    <w:rPr>
      <w:rFonts w:eastAsia="Cambria" w:cs="Times New Roman"/>
      <w:szCs w:val="24"/>
    </w:rPr>
  </w:style>
  <w:style w:type="numbering" w:customStyle="1" w:styleId="Headings">
    <w:name w:val="Headings"/>
    <w:uiPriority w:val="99"/>
    <w:rsid w:val="00AB6715"/>
    <w:pPr>
      <w:numPr>
        <w:numId w:val="2"/>
      </w:numPr>
    </w:pPr>
  </w:style>
  <w:style w:type="character" w:styleId="Hyperlink">
    <w:name w:val="Hyperlink"/>
    <w:basedOn w:val="DefaultParagraphFont"/>
    <w:uiPriority w:val="99"/>
    <w:unhideWhenUsed/>
    <w:rsid w:val="00AB6715"/>
    <w:rPr>
      <w:color w:val="0000FF"/>
      <w:u w:val="single"/>
    </w:rPr>
  </w:style>
  <w:style w:type="character" w:styleId="IntenseEmphasis">
    <w:name w:val="Intense Emphasis"/>
    <w:basedOn w:val="DefaultParagraphFont"/>
    <w:uiPriority w:val="21"/>
    <w:unhideWhenUsed/>
    <w:rsid w:val="00AB6715"/>
    <w:rPr>
      <w:rFonts w:ascii="Times New Roman" w:hAnsi="Times New Roman"/>
      <w:i/>
      <w:iCs/>
      <w:color w:val="auto"/>
    </w:rPr>
  </w:style>
  <w:style w:type="character" w:styleId="IntenseReference">
    <w:name w:val="Intense Reference"/>
    <w:basedOn w:val="DefaultParagraphFont"/>
    <w:uiPriority w:val="32"/>
    <w:qFormat/>
    <w:rsid w:val="00AB6715"/>
    <w:rPr>
      <w:b/>
      <w:bCs/>
      <w:smallCaps/>
      <w:color w:val="auto"/>
      <w:spacing w:val="5"/>
    </w:rPr>
  </w:style>
  <w:style w:type="character" w:styleId="LineNumber">
    <w:name w:val="line number"/>
    <w:basedOn w:val="DefaultParagraphFont"/>
    <w:uiPriority w:val="99"/>
    <w:semiHidden/>
    <w:unhideWhenUsed/>
    <w:rsid w:val="00AB6715"/>
  </w:style>
  <w:style w:type="character" w:customStyle="1" w:styleId="Heading3Char">
    <w:name w:val="Heading 3 Char"/>
    <w:basedOn w:val="DefaultParagraphFont"/>
    <w:link w:val="Heading3"/>
    <w:uiPriority w:val="2"/>
    <w:rsid w:val="00AB6715"/>
    <w:rPr>
      <w:rFonts w:ascii="Times New Roman" w:eastAsiaTheme="majorEastAsia" w:hAnsi="Times New Roman" w:cstheme="majorBidi"/>
      <w:b/>
      <w:sz w:val="24"/>
      <w:szCs w:val="24"/>
    </w:rPr>
  </w:style>
  <w:style w:type="character" w:customStyle="1" w:styleId="Heading4Char">
    <w:name w:val="Heading 4 Char"/>
    <w:basedOn w:val="DefaultParagraphFont"/>
    <w:link w:val="Heading4"/>
    <w:uiPriority w:val="2"/>
    <w:rsid w:val="00AB6715"/>
    <w:rPr>
      <w:rFonts w:ascii="Times New Roman" w:eastAsiaTheme="majorEastAsia" w:hAnsi="Times New Roman" w:cstheme="majorBidi"/>
      <w:b/>
      <w:iCs/>
      <w:sz w:val="24"/>
      <w:szCs w:val="24"/>
    </w:rPr>
  </w:style>
  <w:style w:type="character" w:customStyle="1" w:styleId="Heading5Char">
    <w:name w:val="Heading 5 Char"/>
    <w:basedOn w:val="DefaultParagraphFont"/>
    <w:link w:val="Heading5"/>
    <w:uiPriority w:val="2"/>
    <w:rsid w:val="00AB6715"/>
    <w:rPr>
      <w:rFonts w:ascii="Times New Roman" w:eastAsiaTheme="majorEastAsia" w:hAnsi="Times New Roman" w:cstheme="majorBidi"/>
      <w:b/>
      <w:iCs/>
      <w:sz w:val="24"/>
      <w:szCs w:val="24"/>
    </w:rPr>
  </w:style>
  <w:style w:type="paragraph" w:styleId="NormalWeb">
    <w:name w:val="Normal (Web)"/>
    <w:basedOn w:val="Normal"/>
    <w:uiPriority w:val="99"/>
    <w:unhideWhenUsed/>
    <w:rsid w:val="00AB6715"/>
    <w:pPr>
      <w:spacing w:before="100" w:beforeAutospacing="1" w:after="100" w:afterAutospacing="1"/>
    </w:pPr>
    <w:rPr>
      <w:rFonts w:eastAsia="Times New Roman" w:cs="Times New Roman"/>
      <w:szCs w:val="24"/>
    </w:rPr>
  </w:style>
  <w:style w:type="paragraph" w:styleId="Quote">
    <w:name w:val="Quote"/>
    <w:basedOn w:val="Normal"/>
    <w:next w:val="Normal"/>
    <w:link w:val="QuoteChar"/>
    <w:uiPriority w:val="29"/>
    <w:qFormat/>
    <w:rsid w:val="00AB671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B6715"/>
    <w:rPr>
      <w:rFonts w:ascii="Times New Roman" w:hAnsi="Times New Roman"/>
      <w:i/>
      <w:iCs/>
      <w:color w:val="404040" w:themeColor="text1" w:themeTint="BF"/>
      <w:sz w:val="24"/>
    </w:rPr>
  </w:style>
  <w:style w:type="character" w:styleId="Strong">
    <w:name w:val="Strong"/>
    <w:basedOn w:val="DefaultParagraphFont"/>
    <w:uiPriority w:val="22"/>
    <w:qFormat/>
    <w:rsid w:val="00AB6715"/>
    <w:rPr>
      <w:rFonts w:ascii="Times New Roman" w:hAnsi="Times New Roman"/>
      <w:b/>
      <w:bCs/>
    </w:rPr>
  </w:style>
  <w:style w:type="character" w:styleId="SubtleEmphasis">
    <w:name w:val="Subtle Emphasis"/>
    <w:basedOn w:val="DefaultParagraphFont"/>
    <w:uiPriority w:val="19"/>
    <w:qFormat/>
    <w:rsid w:val="00AB6715"/>
    <w:rPr>
      <w:rFonts w:ascii="Times New Roman" w:hAnsi="Times New Roman"/>
      <w:i/>
      <w:iCs/>
      <w:color w:val="404040" w:themeColor="text1" w:themeTint="BF"/>
    </w:rPr>
  </w:style>
  <w:style w:type="table" w:styleId="TableGrid">
    <w:name w:val="Table Grid"/>
    <w:basedOn w:val="TableNormal"/>
    <w:uiPriority w:val="59"/>
    <w:rsid w:val="00AB6715"/>
    <w:pPr>
      <w:spacing w:after="0" w:line="240" w:lineRule="auto"/>
    </w:pPr>
    <w:rPr>
      <w:rFonts w:asciiTheme="majorHAnsi" w:hAnsiTheme="maj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qFormat/>
    <w:rsid w:val="00AB6715"/>
    <w:pPr>
      <w:suppressLineNumbers/>
      <w:spacing w:before="240" w:after="360"/>
      <w:jc w:val="center"/>
    </w:pPr>
    <w:rPr>
      <w:rFonts w:cs="Times New Roman"/>
      <w:b/>
      <w:sz w:val="32"/>
      <w:szCs w:val="32"/>
    </w:rPr>
  </w:style>
  <w:style w:type="character" w:customStyle="1" w:styleId="TitleChar">
    <w:name w:val="Title Char"/>
    <w:basedOn w:val="DefaultParagraphFont"/>
    <w:link w:val="Title"/>
    <w:rsid w:val="00AB6715"/>
    <w:rPr>
      <w:rFonts w:ascii="Times New Roman" w:hAnsi="Times New Roman" w:cs="Times New Roman"/>
      <w:b/>
      <w:sz w:val="32"/>
      <w:szCs w:val="32"/>
    </w:rPr>
  </w:style>
  <w:style w:type="paragraph" w:customStyle="1" w:styleId="SupplementaryMaterial">
    <w:name w:val="Supplementary Material"/>
    <w:basedOn w:val="Title"/>
    <w:next w:val="Title"/>
    <w:qFormat/>
    <w:rsid w:val="0001436A"/>
    <w:pPr>
      <w:spacing w:after="120"/>
    </w:pPr>
    <w:rPr>
      <w:i/>
    </w:rPr>
  </w:style>
  <w:style w:type="paragraph" w:styleId="Revision">
    <w:name w:val="Revision"/>
    <w:hidden/>
    <w:uiPriority w:val="99"/>
    <w:semiHidden/>
    <w:rsid w:val="00803D24"/>
    <w:pPr>
      <w:spacing w:after="0" w:line="240" w:lineRule="auto"/>
    </w:pPr>
    <w:rPr>
      <w:rFonts w:ascii="Times New Roman" w:hAnsi="Times New Roman"/>
      <w:sz w:val="24"/>
    </w:rPr>
  </w:style>
  <w:style w:type="paragraph" w:customStyle="1" w:styleId="msonormal0">
    <w:name w:val="msonormal"/>
    <w:basedOn w:val="Normal"/>
    <w:rsid w:val="00A90D6D"/>
    <w:pPr>
      <w:spacing w:before="100" w:beforeAutospacing="1" w:after="100" w:afterAutospacing="1"/>
    </w:pPr>
    <w:rPr>
      <w:rFonts w:eastAsia="Times New Roman" w:cs="Times New Roman"/>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874628">
      <w:bodyDiv w:val="1"/>
      <w:marLeft w:val="0"/>
      <w:marRight w:val="0"/>
      <w:marTop w:val="0"/>
      <w:marBottom w:val="0"/>
      <w:divBdr>
        <w:top w:val="none" w:sz="0" w:space="0" w:color="auto"/>
        <w:left w:val="none" w:sz="0" w:space="0" w:color="auto"/>
        <w:bottom w:val="none" w:sz="0" w:space="0" w:color="auto"/>
        <w:right w:val="none" w:sz="0" w:space="0" w:color="auto"/>
      </w:divBdr>
    </w:div>
    <w:div w:id="327366873">
      <w:bodyDiv w:val="1"/>
      <w:marLeft w:val="0"/>
      <w:marRight w:val="0"/>
      <w:marTop w:val="0"/>
      <w:marBottom w:val="0"/>
      <w:divBdr>
        <w:top w:val="none" w:sz="0" w:space="0" w:color="auto"/>
        <w:left w:val="none" w:sz="0" w:space="0" w:color="auto"/>
        <w:bottom w:val="none" w:sz="0" w:space="0" w:color="auto"/>
        <w:right w:val="none" w:sz="0" w:space="0" w:color="auto"/>
      </w:divBdr>
    </w:div>
    <w:div w:id="353312020">
      <w:bodyDiv w:val="1"/>
      <w:marLeft w:val="0"/>
      <w:marRight w:val="0"/>
      <w:marTop w:val="0"/>
      <w:marBottom w:val="0"/>
      <w:divBdr>
        <w:top w:val="none" w:sz="0" w:space="0" w:color="auto"/>
        <w:left w:val="none" w:sz="0" w:space="0" w:color="auto"/>
        <w:bottom w:val="none" w:sz="0" w:space="0" w:color="auto"/>
        <w:right w:val="none" w:sz="0" w:space="0" w:color="auto"/>
      </w:divBdr>
    </w:div>
    <w:div w:id="910384315">
      <w:bodyDiv w:val="1"/>
      <w:marLeft w:val="0"/>
      <w:marRight w:val="0"/>
      <w:marTop w:val="0"/>
      <w:marBottom w:val="0"/>
      <w:divBdr>
        <w:top w:val="none" w:sz="0" w:space="0" w:color="auto"/>
        <w:left w:val="none" w:sz="0" w:space="0" w:color="auto"/>
        <w:bottom w:val="none" w:sz="0" w:space="0" w:color="auto"/>
        <w:right w:val="none" w:sz="0" w:space="0" w:color="auto"/>
      </w:divBdr>
    </w:div>
    <w:div w:id="1341276372">
      <w:bodyDiv w:val="1"/>
      <w:marLeft w:val="0"/>
      <w:marRight w:val="0"/>
      <w:marTop w:val="0"/>
      <w:marBottom w:val="0"/>
      <w:divBdr>
        <w:top w:val="none" w:sz="0" w:space="0" w:color="auto"/>
        <w:left w:val="none" w:sz="0" w:space="0" w:color="auto"/>
        <w:bottom w:val="none" w:sz="0" w:space="0" w:color="auto"/>
        <w:right w:val="none" w:sz="0" w:space="0" w:color="auto"/>
      </w:divBdr>
    </w:div>
    <w:div w:id="1513912243">
      <w:bodyDiv w:val="1"/>
      <w:marLeft w:val="0"/>
      <w:marRight w:val="0"/>
      <w:marTop w:val="0"/>
      <w:marBottom w:val="0"/>
      <w:divBdr>
        <w:top w:val="none" w:sz="0" w:space="0" w:color="auto"/>
        <w:left w:val="none" w:sz="0" w:space="0" w:color="auto"/>
        <w:bottom w:val="none" w:sz="0" w:space="0" w:color="auto"/>
        <w:right w:val="none" w:sz="0" w:space="0" w:color="auto"/>
      </w:divBdr>
    </w:div>
    <w:div w:id="1652322664">
      <w:bodyDiv w:val="1"/>
      <w:marLeft w:val="0"/>
      <w:marRight w:val="0"/>
      <w:marTop w:val="0"/>
      <w:marBottom w:val="0"/>
      <w:divBdr>
        <w:top w:val="none" w:sz="0" w:space="0" w:color="auto"/>
        <w:left w:val="none" w:sz="0" w:space="0" w:color="auto"/>
        <w:bottom w:val="none" w:sz="0" w:space="0" w:color="auto"/>
        <w:right w:val="none" w:sz="0" w:space="0" w:color="auto"/>
      </w:divBdr>
    </w:div>
    <w:div w:id="1938978151">
      <w:bodyDiv w:val="1"/>
      <w:marLeft w:val="0"/>
      <w:marRight w:val="0"/>
      <w:marTop w:val="0"/>
      <w:marBottom w:val="0"/>
      <w:divBdr>
        <w:top w:val="none" w:sz="0" w:space="0" w:color="auto"/>
        <w:left w:val="none" w:sz="0" w:space="0" w:color="auto"/>
        <w:bottom w:val="none" w:sz="0" w:space="0" w:color="auto"/>
        <w:right w:val="none" w:sz="0" w:space="0" w:color="auto"/>
      </w:divBdr>
      <w:divsChild>
        <w:div w:id="1945963262">
          <w:marLeft w:val="-930"/>
          <w:marRight w:val="0"/>
          <w:marTop w:val="0"/>
          <w:marBottom w:val="0"/>
          <w:divBdr>
            <w:top w:val="none" w:sz="0" w:space="0" w:color="auto"/>
            <w:left w:val="none" w:sz="0" w:space="0" w:color="auto"/>
            <w:bottom w:val="none" w:sz="0" w:space="0" w:color="auto"/>
            <w:right w:val="none" w:sz="0" w:space="0" w:color="auto"/>
          </w:divBdr>
        </w:div>
        <w:div w:id="293798078">
          <w:marLeft w:val="-1140"/>
          <w:marRight w:val="0"/>
          <w:marTop w:val="0"/>
          <w:marBottom w:val="0"/>
          <w:divBdr>
            <w:top w:val="none" w:sz="0" w:space="0" w:color="auto"/>
            <w:left w:val="none" w:sz="0" w:space="0" w:color="auto"/>
            <w:bottom w:val="none" w:sz="0" w:space="0" w:color="auto"/>
            <w:right w:val="none" w:sz="0" w:space="0" w:color="auto"/>
          </w:divBdr>
        </w:div>
        <w:div w:id="886911904">
          <w:marLeft w:val="-405"/>
          <w:marRight w:val="0"/>
          <w:marTop w:val="0"/>
          <w:marBottom w:val="0"/>
          <w:divBdr>
            <w:top w:val="none" w:sz="0" w:space="0" w:color="auto"/>
            <w:left w:val="none" w:sz="0" w:space="0" w:color="auto"/>
            <w:bottom w:val="none" w:sz="0" w:space="0" w:color="auto"/>
            <w:right w:val="none" w:sz="0" w:space="0" w:color="auto"/>
          </w:divBdr>
        </w:div>
        <w:div w:id="1639727208">
          <w:marLeft w:val="-30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image" Target="media/image9.png"/><Relationship Id="rId7" Type="http://schemas.openxmlformats.org/officeDocument/2006/relationships/styles" Target="styles.xml"/><Relationship Id="rId12" Type="http://schemas.openxmlformats.org/officeDocument/2006/relationships/hyperlink" Target="mailto:m.balaet17@imperial.ac.uk" TargetMode="External"/><Relationship Id="rId17" Type="http://schemas.openxmlformats.org/officeDocument/2006/relationships/image" Target="media/image5.png"/><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image" Target="media/image7.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nnah.eccles\OneDrive%20-%20Frontiers%20Media%20SA\Documents\Latex%20work\Sep%202022_link%20updates\Supplementary_Materi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6445AF306EBB441B7A6158762C40D43" ma:contentTypeVersion="28" ma:contentTypeDescription="Create a new document." ma:contentTypeScope="" ma:versionID="885ac53139f20652f850277d10459b85">
  <xsd:schema xmlns:xsd="http://www.w3.org/2001/XMLSchema" xmlns:xs="http://www.w3.org/2001/XMLSchema" xmlns:p="http://schemas.microsoft.com/office/2006/metadata/properties" xmlns:ns2="26005759-6815-4540-b8ea-913958d74f23" xmlns:ns3="970c08f3-bdc0-46be-888b-e62464d9f78c" targetNamespace="http://schemas.microsoft.com/office/2006/metadata/properties" ma:root="true" ma:fieldsID="b20dbcea35cbef169bcf39aab5233ab6" ns2:_="" ns3:_="">
    <xsd:import namespace="26005759-6815-4540-b8ea-913958d74f23"/>
    <xsd:import namespace="970c08f3-bdc0-46be-888b-e62464d9f78c"/>
    <xsd:element name="properties">
      <xsd:complexType>
        <xsd:sequence>
          <xsd:element name="documentManagement">
            <xsd:complexType>
              <xsd:all>
                <xsd:element ref="ns2:_dlc_DocIdUrl" minOccurs="0"/>
                <xsd:element ref="ns2:_dlc_DocId"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element ref="ns3:MediaServiceDateTaken" minOccurs="0"/>
                <xsd:element ref="ns3:Status" minOccurs="0"/>
                <xsd:element ref="ns3:Lead" minOccurs="0"/>
                <xsd:element ref="ns3:Description" minOccurs="0"/>
                <xsd:element ref="ns3:_Flow_SignoffStatus"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005759-6815-4540-b8ea-913958d74f23" elementFormDefault="qualified">
    <xsd:import namespace="http://schemas.microsoft.com/office/2006/documentManagement/types"/>
    <xsd:import namespace="http://schemas.microsoft.com/office/infopath/2007/PartnerControls"/>
    <xsd:element name="_dlc_DocIdUrl" ma:index="2" nillable="true" ma:displayName="Document ID" ma:description="Permanent link to this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7" nillable="true" ma:displayName="Document ID Value" ma:description="The value of the document ID assigned to this item." ma:hidden="true" ma:internalName="_dlc_DocId" ma:readOnly="false">
      <xsd:simpleType>
        <xsd:restriction base="dms:Text"/>
      </xsd:simpleType>
    </xsd:element>
    <xsd:element name="_dlc_DocIdPersistId" ma:index="9" nillable="true" ma:displayName="Persist ID" ma:description="Keep ID on add." ma:hidden="true" ma:internalName="_dlc_DocIdPersistId" ma:readOnly="false">
      <xsd:simpleType>
        <xsd:restriction base="dms:Boolean"/>
      </xsd:simpleType>
    </xsd:element>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element name="TaxCatchAll" ma:index="29" nillable="true" ma:displayName="Taxonomy Catch All Column" ma:hidden="true" ma:list="{43fa7804-5c1f-47ca-a814-a80f2ff05ca7}" ma:internalName="TaxCatchAll" ma:showField="CatchAllData" ma:web="26005759-6815-4540-b8ea-913958d74f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70c08f3-bdc0-46be-888b-e62464d9f78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6" nillable="true" ma:displayName="MediaServiceDateTaken" ma:hidden="true" ma:internalName="MediaServiceDateTaken" ma:readOnly="true">
      <xsd:simpleType>
        <xsd:restriction base="dms:Text"/>
      </xsd:simpleType>
    </xsd:element>
    <xsd:element name="Status" ma:index="18" nillable="true" ma:displayName="Status" ma:default="New" ma:description="Archive function" ma:format="Dropdown" ma:internalName="Status">
      <xsd:simpleType>
        <xsd:restriction base="dms:Choice">
          <xsd:enumeration value="New"/>
          <xsd:enumeration value="Ongoing"/>
          <xsd:enumeration value="Finished"/>
        </xsd:restriction>
      </xsd:simpleType>
    </xsd:element>
    <xsd:element name="Lead" ma:index="19" nillable="true" ma:displayName="Lead" ma:format="Dropdown" ma:list="UserInfo" ma:SharePointGroup="0" ma:internalName="Lead">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scription" ma:index="20" nillable="true" ma:displayName="Description" ma:format="Dropdown" ma:internalName="Description">
      <xsd:simpleType>
        <xsd:restriction base="dms:Note">
          <xsd:maxLength value="255"/>
        </xsd:restriction>
      </xsd:simpleType>
    </xsd:element>
    <xsd:element name="_Flow_SignoffStatus" ma:index="21" nillable="true" ma:displayName="Sign-off status" ma:internalName="Sign_x002d_off_x0020_status">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5" nillable="true" ma:displayName="Location" ma:internalName="MediaServiceLocation" ma:readOnly="true">
      <xsd:simpleType>
        <xsd:restriction base="dms:Text"/>
      </xsd:simpleType>
    </xsd:element>
    <xsd:element name="MediaLengthInSeconds" ma:index="26" nillable="true" ma:displayName="Length (seconds)"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465d274b-74f9-43c9-a5ca-fb7fe75b76de"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26005759-6815-4540-b8ea-913958d74f23">FRONDOC-1086935359-10119</_dlc_DocId>
    <_dlc_DocIdUrl xmlns="26005759-6815-4540-b8ea-913958d74f23">
      <Url>https://frontiersin.sharepoint.com/Publishing/PubOps/Production/_layouts/15/DocIdRedir.aspx?ID=FRONDOC-1086935359-10119</Url>
      <Description>FRONDOC-1086935359-10119</Description>
    </_dlc_DocIdUrl>
    <_dlc_DocIdPersistId xmlns="26005759-6815-4540-b8ea-913958d74f23">false</_dlc_DocIdPersistId>
    <Description xmlns="970c08f3-bdc0-46be-888b-e62464d9f78c" xsi:nil="true"/>
    <Lead xmlns="970c08f3-bdc0-46be-888b-e62464d9f78c">
      <UserInfo>
        <DisplayName/>
        <AccountId xsi:nil="true"/>
        <AccountType/>
      </UserInfo>
    </Lead>
    <Status xmlns="970c08f3-bdc0-46be-888b-e62464d9f78c">New</Status>
    <_Flow_SignoffStatus xmlns="970c08f3-bdc0-46be-888b-e62464d9f78c" xsi:nil="true"/>
    <SharedWithUsers xmlns="26005759-6815-4540-b8ea-913958d74f23">
      <UserInfo>
        <DisplayName/>
        <AccountId xsi:nil="true"/>
        <AccountType/>
      </UserInfo>
    </SharedWithUsers>
    <lcf76f155ced4ddcb4097134ff3c332f xmlns="970c08f3-bdc0-46be-888b-e62464d9f78c">
      <Terms xmlns="http://schemas.microsoft.com/office/infopath/2007/PartnerControls"/>
    </lcf76f155ced4ddcb4097134ff3c332f>
    <TaxCatchAll xmlns="26005759-6815-4540-b8ea-913958d74f23" xsi:nil="true"/>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DFF441E3-103C-4487-877D-08CD22337C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005759-6815-4540-b8ea-913958d74f23"/>
    <ds:schemaRef ds:uri="970c08f3-bdc0-46be-888b-e62464d9f7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3D4929F-83D0-432F-8F82-6D4423C25F5E}">
  <ds:schemaRefs>
    <ds:schemaRef ds:uri="http://schemas.microsoft.com/sharepoint/v3/contenttype/forms"/>
  </ds:schemaRefs>
</ds:datastoreItem>
</file>

<file path=customXml/itemProps3.xml><?xml version="1.0" encoding="utf-8"?>
<ds:datastoreItem xmlns:ds="http://schemas.openxmlformats.org/officeDocument/2006/customXml" ds:itemID="{4B2E0E22-D442-4EBE-AAA2-EDC8871E7B41}">
  <ds:schemaRefs>
    <ds:schemaRef ds:uri="http://schemas.microsoft.com/office/2006/metadata/properties"/>
    <ds:schemaRef ds:uri="http://schemas.microsoft.com/office/infopath/2007/PartnerControls"/>
    <ds:schemaRef ds:uri="26005759-6815-4540-b8ea-913958d74f23"/>
    <ds:schemaRef ds:uri="970c08f3-bdc0-46be-888b-e62464d9f78c"/>
  </ds:schemaRefs>
</ds:datastoreItem>
</file>

<file path=customXml/itemProps4.xml><?xml version="1.0" encoding="utf-8"?>
<ds:datastoreItem xmlns:ds="http://schemas.openxmlformats.org/officeDocument/2006/customXml" ds:itemID="{2558679B-78FB-42CD-A1EA-A99096AF5568}">
  <ds:schemaRefs>
    <ds:schemaRef ds:uri="http://schemas.microsoft.com/sharepoint/events"/>
  </ds:schemaRefs>
</ds:datastoreItem>
</file>

<file path=customXml/itemProps5.xml><?xml version="1.0" encoding="utf-8"?>
<ds:datastoreItem xmlns:ds="http://schemas.openxmlformats.org/officeDocument/2006/customXml" ds:itemID="{114314AF-3C36-4C2C-B599-40A76C6FFF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Supplementary_Material</Template>
  <TotalTime>0</TotalTime>
  <Pages>224</Pages>
  <Words>59293</Words>
  <Characters>337973</Characters>
  <Application>Microsoft Office Word</Application>
  <DocSecurity>0</DocSecurity>
  <Lines>2816</Lines>
  <Paragraphs>792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Frontiers</dc:creator>
  <cp:lastModifiedBy>Lorn Fraser</cp:lastModifiedBy>
  <cp:revision>2</cp:revision>
  <cp:lastPrinted>2013-10-03T12:51:00Z</cp:lastPrinted>
  <dcterms:created xsi:type="dcterms:W3CDTF">2023-05-23T08:08:00Z</dcterms:created>
  <dcterms:modified xsi:type="dcterms:W3CDTF">2023-05-23T08:08:00Z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0x01010026445AF306EBB441B7A6158762C40D43</vt:lpwstr>
  </property>
  <property fmtid="{D5CDD505-2E9C-101B-9397-08002B2CF9AE}" pid="3" name="_dlc_DocIdItemGuid">
    <vt:lpwstr>f82bb101-9b00-462e-af01-9a0e7ec06274</vt:lpwstr>
  </property>
  <property fmtid="{D5CDD505-2E9C-101B-9397-08002B2CF9AE}" pid="4" name="Order">
    <vt:r8>1011900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MediaServiceImageTags">
    <vt:lpwstr/>
  </property>
</Properties>
</file>