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27EEE6" w14:textId="790F36DE" w:rsidR="00654E8F" w:rsidRPr="001549D3" w:rsidRDefault="00654E8F" w:rsidP="0001436A">
      <w:pPr>
        <w:pStyle w:val="SupplementaryMaterial"/>
        <w:rPr>
          <w:b w:val="0"/>
        </w:rPr>
      </w:pPr>
      <w:bookmarkStart w:id="0" w:name="_GoBack"/>
      <w:bookmarkEnd w:id="0"/>
      <w:r w:rsidRPr="001549D3">
        <w:t xml:space="preserve">Supplementary </w:t>
      </w:r>
      <w:r w:rsidR="00C77B4D">
        <w:t>Tables</w:t>
      </w:r>
    </w:p>
    <w:p w14:paraId="3BD5A427" w14:textId="3152A5B0" w:rsidR="00EA3D3C" w:rsidRPr="00994A3D" w:rsidRDefault="00654E8F" w:rsidP="0001436A">
      <w:pPr>
        <w:pStyle w:val="Heading1"/>
      </w:pPr>
      <w:r w:rsidRPr="00994A3D">
        <w:t>Supplementa</w:t>
      </w:r>
      <w:r w:rsidR="00330B3B">
        <w:t>l</w:t>
      </w:r>
      <w:r w:rsidRPr="00994A3D">
        <w:t xml:space="preserve"> </w:t>
      </w:r>
      <w:r w:rsidR="00C77B4D">
        <w:t>Table 1</w:t>
      </w:r>
    </w:p>
    <w:p w14:paraId="1001B0F6" w14:textId="35FF13F4" w:rsidR="00C77B4D" w:rsidRDefault="000144AF" w:rsidP="00994A3D">
      <w:pPr>
        <w:jc w:val="both"/>
        <w:rPr>
          <w:rFonts w:cs="Times New Roman"/>
          <w:bCs/>
        </w:rPr>
      </w:pPr>
      <w:r w:rsidRPr="000144AF">
        <w:rPr>
          <w:rFonts w:cs="Times New Roman"/>
          <w:bCs/>
        </w:rPr>
        <w:t>Sociodemographic, clinical, and behavioral factors in the total sample and by subgroup (virally suppressed [VS] women with HIV [WWH] and HIV-uninfected women).</w:t>
      </w:r>
    </w:p>
    <w:tbl>
      <w:tblPr>
        <w:tblStyle w:val="TableGrid"/>
        <w:tblW w:w="977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4"/>
        <w:gridCol w:w="2223"/>
        <w:gridCol w:w="2953"/>
        <w:gridCol w:w="997"/>
      </w:tblGrid>
      <w:tr w:rsidR="000144AF" w:rsidRPr="000144AF" w14:paraId="040E4BAA" w14:textId="77777777" w:rsidTr="000144AF">
        <w:trPr>
          <w:trHeight w:val="200"/>
        </w:trPr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82873C2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2ED9A38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HIV-uninfected </w:t>
            </w:r>
          </w:p>
          <w:p w14:paraId="7042076B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gramStart"/>
            <w:r w:rsidRPr="000144AF">
              <w:rPr>
                <w:rFonts w:eastAsia="Times New Roman" w:cs="Times New Roman"/>
                <w:color w:val="000000"/>
                <w:szCs w:val="24"/>
              </w:rPr>
              <w:t>n</w:t>
            </w:r>
            <w:proofErr w:type="gramEnd"/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(%)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23931A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VS-WWH </w:t>
            </w:r>
          </w:p>
          <w:p w14:paraId="5FCF2755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gramStart"/>
            <w:r w:rsidRPr="000144AF">
              <w:rPr>
                <w:rFonts w:eastAsia="Times New Roman" w:cs="Times New Roman"/>
                <w:color w:val="000000"/>
                <w:szCs w:val="24"/>
              </w:rPr>
              <w:t>n</w:t>
            </w:r>
            <w:proofErr w:type="gramEnd"/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(%)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24CE62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i/>
                <w:color w:val="000000"/>
                <w:szCs w:val="24"/>
              </w:rPr>
              <w:t>P</w:t>
            </w:r>
            <w:r w:rsidRPr="000144AF">
              <w:rPr>
                <w:rFonts w:eastAsia="Times New Roman" w:cs="Times New Roman"/>
                <w:color w:val="000000"/>
                <w:szCs w:val="24"/>
              </w:rPr>
              <w:t>-value</w:t>
            </w:r>
          </w:p>
        </w:tc>
      </w:tr>
      <w:tr w:rsidR="000144AF" w:rsidRPr="000144AF" w14:paraId="131A4D52" w14:textId="77777777" w:rsidTr="000144AF">
        <w:trPr>
          <w:trHeight w:val="200"/>
        </w:trPr>
        <w:tc>
          <w:tcPr>
            <w:tcW w:w="3604" w:type="dxa"/>
            <w:tcBorders>
              <w:top w:val="single" w:sz="4" w:space="0" w:color="auto"/>
            </w:tcBorders>
            <w:noWrap/>
          </w:tcPr>
          <w:p w14:paraId="337965DE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b/>
                <w:i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/>
                <w:i/>
                <w:color w:val="000000"/>
                <w:szCs w:val="24"/>
              </w:rPr>
              <w:t>Sample size</w:t>
            </w:r>
          </w:p>
        </w:tc>
        <w:tc>
          <w:tcPr>
            <w:tcW w:w="2223" w:type="dxa"/>
            <w:tcBorders>
              <w:top w:val="single" w:sz="4" w:space="0" w:color="auto"/>
            </w:tcBorders>
            <w:noWrap/>
          </w:tcPr>
          <w:p w14:paraId="5345B676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717</w:t>
            </w:r>
          </w:p>
        </w:tc>
        <w:tc>
          <w:tcPr>
            <w:tcW w:w="2953" w:type="dxa"/>
            <w:tcBorders>
              <w:top w:val="single" w:sz="4" w:space="0" w:color="auto"/>
            </w:tcBorders>
            <w:noWrap/>
          </w:tcPr>
          <w:p w14:paraId="3475AB4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0144AF">
              <w:rPr>
                <w:rFonts w:eastAsia="Times New Roman" w:cs="Times New Roman"/>
                <w:szCs w:val="24"/>
              </w:rPr>
              <w:t>929</w:t>
            </w:r>
          </w:p>
        </w:tc>
        <w:tc>
          <w:tcPr>
            <w:tcW w:w="997" w:type="dxa"/>
            <w:tcBorders>
              <w:top w:val="single" w:sz="4" w:space="0" w:color="auto"/>
            </w:tcBorders>
            <w:noWrap/>
          </w:tcPr>
          <w:p w14:paraId="2138978A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</w:tr>
      <w:tr w:rsidR="000144AF" w:rsidRPr="000144AF" w14:paraId="3044E990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73150180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b/>
                <w:i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/>
                <w:i/>
                <w:color w:val="000000"/>
                <w:szCs w:val="24"/>
              </w:rPr>
              <w:t>Enrollment Wave</w:t>
            </w:r>
          </w:p>
        </w:tc>
        <w:tc>
          <w:tcPr>
            <w:tcW w:w="2223" w:type="dxa"/>
            <w:noWrap/>
            <w:hideMark/>
          </w:tcPr>
          <w:p w14:paraId="07E78CFB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2953" w:type="dxa"/>
            <w:noWrap/>
            <w:hideMark/>
          </w:tcPr>
          <w:p w14:paraId="591827DD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7" w:type="dxa"/>
            <w:noWrap/>
            <w:hideMark/>
          </w:tcPr>
          <w:p w14:paraId="0EBE2959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&lt;0.001</w:t>
            </w:r>
          </w:p>
        </w:tc>
      </w:tr>
      <w:tr w:rsidR="000144AF" w:rsidRPr="000144AF" w14:paraId="4048C331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5EC115EC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1994-1995</w:t>
            </w:r>
          </w:p>
        </w:tc>
        <w:tc>
          <w:tcPr>
            <w:tcW w:w="2223" w:type="dxa"/>
            <w:noWrap/>
            <w:hideMark/>
          </w:tcPr>
          <w:p w14:paraId="3072EC0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220 (31)</w:t>
            </w:r>
          </w:p>
        </w:tc>
        <w:tc>
          <w:tcPr>
            <w:tcW w:w="2953" w:type="dxa"/>
            <w:noWrap/>
            <w:hideMark/>
          </w:tcPr>
          <w:p w14:paraId="43D6AF73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349 (38)</w:t>
            </w:r>
          </w:p>
        </w:tc>
        <w:tc>
          <w:tcPr>
            <w:tcW w:w="997" w:type="dxa"/>
            <w:noWrap/>
            <w:hideMark/>
          </w:tcPr>
          <w:p w14:paraId="1E15AAD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highlight w:val="yellow"/>
              </w:rPr>
            </w:pPr>
          </w:p>
        </w:tc>
      </w:tr>
      <w:tr w:rsidR="000144AF" w:rsidRPr="000144AF" w14:paraId="23756450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4274FFA6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2001-2002</w:t>
            </w:r>
          </w:p>
        </w:tc>
        <w:tc>
          <w:tcPr>
            <w:tcW w:w="2223" w:type="dxa"/>
            <w:noWrap/>
            <w:hideMark/>
          </w:tcPr>
          <w:p w14:paraId="1D805CC6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267 (37)</w:t>
            </w:r>
          </w:p>
        </w:tc>
        <w:tc>
          <w:tcPr>
            <w:tcW w:w="2953" w:type="dxa"/>
            <w:noWrap/>
            <w:hideMark/>
          </w:tcPr>
          <w:p w14:paraId="6073C6C2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173 (19)</w:t>
            </w:r>
          </w:p>
        </w:tc>
        <w:tc>
          <w:tcPr>
            <w:tcW w:w="997" w:type="dxa"/>
            <w:noWrap/>
            <w:hideMark/>
          </w:tcPr>
          <w:p w14:paraId="549CEE78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highlight w:val="yellow"/>
              </w:rPr>
            </w:pPr>
          </w:p>
        </w:tc>
      </w:tr>
      <w:tr w:rsidR="000144AF" w:rsidRPr="000144AF" w14:paraId="2D6913B5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6996080F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2011-2013</w:t>
            </w:r>
          </w:p>
        </w:tc>
        <w:tc>
          <w:tcPr>
            <w:tcW w:w="2223" w:type="dxa"/>
            <w:noWrap/>
            <w:hideMark/>
          </w:tcPr>
          <w:p w14:paraId="3BC00DBA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70 (10)</w:t>
            </w:r>
          </w:p>
        </w:tc>
        <w:tc>
          <w:tcPr>
            <w:tcW w:w="2953" w:type="dxa"/>
            <w:noWrap/>
            <w:hideMark/>
          </w:tcPr>
          <w:p w14:paraId="51DB7016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89 (9)</w:t>
            </w:r>
          </w:p>
        </w:tc>
        <w:tc>
          <w:tcPr>
            <w:tcW w:w="997" w:type="dxa"/>
            <w:noWrap/>
            <w:hideMark/>
          </w:tcPr>
          <w:p w14:paraId="6A67DBD3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highlight w:val="yellow"/>
              </w:rPr>
            </w:pPr>
          </w:p>
        </w:tc>
      </w:tr>
      <w:tr w:rsidR="000144AF" w:rsidRPr="000144AF" w14:paraId="37D9068E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3325C95E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2013-2015</w:t>
            </w:r>
          </w:p>
        </w:tc>
        <w:tc>
          <w:tcPr>
            <w:tcW w:w="2223" w:type="dxa"/>
            <w:noWrap/>
            <w:hideMark/>
          </w:tcPr>
          <w:p w14:paraId="4BAAE0FB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160 (22)</w:t>
            </w:r>
          </w:p>
        </w:tc>
        <w:tc>
          <w:tcPr>
            <w:tcW w:w="2953" w:type="dxa"/>
            <w:noWrap/>
            <w:hideMark/>
          </w:tcPr>
          <w:p w14:paraId="7585E21C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318 (34)</w:t>
            </w:r>
          </w:p>
        </w:tc>
        <w:tc>
          <w:tcPr>
            <w:tcW w:w="997" w:type="dxa"/>
            <w:noWrap/>
            <w:hideMark/>
          </w:tcPr>
          <w:p w14:paraId="2C403FB6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highlight w:val="yellow"/>
              </w:rPr>
            </w:pPr>
          </w:p>
        </w:tc>
      </w:tr>
      <w:tr w:rsidR="000144AF" w:rsidRPr="000144AF" w14:paraId="3A222955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1BDD3C78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b/>
                <w:i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/>
                <w:i/>
                <w:color w:val="000000"/>
                <w:szCs w:val="24"/>
              </w:rPr>
              <w:t>Clinic site locations</w:t>
            </w:r>
          </w:p>
        </w:tc>
        <w:tc>
          <w:tcPr>
            <w:tcW w:w="2223" w:type="dxa"/>
            <w:noWrap/>
            <w:hideMark/>
          </w:tcPr>
          <w:p w14:paraId="11659AF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2953" w:type="dxa"/>
            <w:noWrap/>
            <w:hideMark/>
          </w:tcPr>
          <w:p w14:paraId="01F7BC1F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7" w:type="dxa"/>
            <w:noWrap/>
            <w:hideMark/>
          </w:tcPr>
          <w:p w14:paraId="17F8AD6F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&lt;0.001</w:t>
            </w:r>
          </w:p>
        </w:tc>
      </w:tr>
      <w:tr w:rsidR="000144AF" w:rsidRPr="000144AF" w14:paraId="736F06E6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4B988096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s-AR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  <w:lang w:val="es-AR"/>
              </w:rPr>
              <w:t xml:space="preserve">  Chicago, DC, LA, NY, SF</w:t>
            </w:r>
          </w:p>
        </w:tc>
        <w:tc>
          <w:tcPr>
            <w:tcW w:w="2223" w:type="dxa"/>
            <w:noWrap/>
            <w:hideMark/>
          </w:tcPr>
          <w:p w14:paraId="3489EB1C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549 (77)</w:t>
            </w:r>
          </w:p>
        </w:tc>
        <w:tc>
          <w:tcPr>
            <w:tcW w:w="2953" w:type="dxa"/>
            <w:noWrap/>
            <w:hideMark/>
          </w:tcPr>
          <w:p w14:paraId="2A0D6B3D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605 (65)</w:t>
            </w:r>
          </w:p>
        </w:tc>
        <w:tc>
          <w:tcPr>
            <w:tcW w:w="997" w:type="dxa"/>
            <w:noWrap/>
            <w:hideMark/>
          </w:tcPr>
          <w:p w14:paraId="5FD7C35F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520B38B3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05689B45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Atlanta, Birmingham, Chapel Hill, Jackson</w:t>
            </w:r>
          </w:p>
        </w:tc>
        <w:tc>
          <w:tcPr>
            <w:tcW w:w="2223" w:type="dxa"/>
            <w:noWrap/>
            <w:hideMark/>
          </w:tcPr>
          <w:p w14:paraId="19196755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168 (23)</w:t>
            </w:r>
          </w:p>
        </w:tc>
        <w:tc>
          <w:tcPr>
            <w:tcW w:w="2953" w:type="dxa"/>
            <w:noWrap/>
            <w:hideMark/>
          </w:tcPr>
          <w:p w14:paraId="7E9DE35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324 (35)</w:t>
            </w:r>
          </w:p>
        </w:tc>
        <w:tc>
          <w:tcPr>
            <w:tcW w:w="997" w:type="dxa"/>
            <w:noWrap/>
            <w:hideMark/>
          </w:tcPr>
          <w:p w14:paraId="0A2895E5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5C07CA9F" w14:textId="77777777" w:rsidTr="000144AF">
        <w:trPr>
          <w:trHeight w:val="200"/>
        </w:trPr>
        <w:tc>
          <w:tcPr>
            <w:tcW w:w="3604" w:type="dxa"/>
            <w:noWrap/>
          </w:tcPr>
          <w:p w14:paraId="138B01F2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b/>
                <w:i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/>
                <w:i/>
                <w:color w:val="000000"/>
                <w:szCs w:val="24"/>
              </w:rPr>
              <w:t>Sociodemographic</w:t>
            </w:r>
          </w:p>
        </w:tc>
        <w:tc>
          <w:tcPr>
            <w:tcW w:w="2223" w:type="dxa"/>
            <w:noWrap/>
          </w:tcPr>
          <w:p w14:paraId="56D66F5D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2953" w:type="dxa"/>
            <w:noWrap/>
          </w:tcPr>
          <w:p w14:paraId="7B7B2370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97" w:type="dxa"/>
            <w:noWrap/>
          </w:tcPr>
          <w:p w14:paraId="3E0B8C0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5FD7A183" w14:textId="77777777" w:rsidTr="000144AF">
        <w:trPr>
          <w:trHeight w:val="171"/>
        </w:trPr>
        <w:tc>
          <w:tcPr>
            <w:tcW w:w="3604" w:type="dxa"/>
            <w:noWrap/>
            <w:hideMark/>
          </w:tcPr>
          <w:p w14:paraId="31F52D0C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Age, M (SD)</w:t>
            </w:r>
          </w:p>
        </w:tc>
        <w:tc>
          <w:tcPr>
            <w:tcW w:w="2223" w:type="dxa"/>
            <w:noWrap/>
            <w:hideMark/>
          </w:tcPr>
          <w:p w14:paraId="25CE05CB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43.3 (9.9)</w:t>
            </w:r>
          </w:p>
        </w:tc>
        <w:tc>
          <w:tcPr>
            <w:tcW w:w="2953" w:type="dxa"/>
            <w:noWrap/>
            <w:hideMark/>
          </w:tcPr>
          <w:p w14:paraId="6BC10DD1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46.5 (8.5)</w:t>
            </w:r>
          </w:p>
        </w:tc>
        <w:tc>
          <w:tcPr>
            <w:tcW w:w="997" w:type="dxa"/>
            <w:noWrap/>
            <w:hideMark/>
          </w:tcPr>
          <w:p w14:paraId="683BF94B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&lt;0.001</w:t>
            </w:r>
          </w:p>
        </w:tc>
      </w:tr>
      <w:tr w:rsidR="000144AF" w:rsidRPr="000144AF" w14:paraId="0041F682" w14:textId="77777777" w:rsidTr="000144AF">
        <w:trPr>
          <w:trHeight w:val="197"/>
        </w:trPr>
        <w:tc>
          <w:tcPr>
            <w:tcW w:w="3604" w:type="dxa"/>
            <w:noWrap/>
            <w:hideMark/>
          </w:tcPr>
          <w:p w14:paraId="6E5C14AD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Years of Education, M (SD)</w:t>
            </w:r>
          </w:p>
        </w:tc>
        <w:tc>
          <w:tcPr>
            <w:tcW w:w="2223" w:type="dxa"/>
            <w:noWrap/>
            <w:hideMark/>
          </w:tcPr>
          <w:p w14:paraId="5D9214E0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12.8 (3.0)</w:t>
            </w:r>
          </w:p>
        </w:tc>
        <w:tc>
          <w:tcPr>
            <w:tcW w:w="2953" w:type="dxa"/>
            <w:noWrap/>
            <w:hideMark/>
          </w:tcPr>
          <w:p w14:paraId="4837C219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12.7 (3.0)</w:t>
            </w:r>
          </w:p>
        </w:tc>
        <w:tc>
          <w:tcPr>
            <w:tcW w:w="997" w:type="dxa"/>
            <w:noWrap/>
            <w:hideMark/>
          </w:tcPr>
          <w:p w14:paraId="1E1E0211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0.41</w:t>
            </w:r>
          </w:p>
        </w:tc>
      </w:tr>
      <w:tr w:rsidR="000144AF" w:rsidRPr="000144AF" w14:paraId="66979396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7D9A92C5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Race</w:t>
            </w:r>
          </w:p>
        </w:tc>
        <w:tc>
          <w:tcPr>
            <w:tcW w:w="2223" w:type="dxa"/>
            <w:noWrap/>
            <w:hideMark/>
          </w:tcPr>
          <w:p w14:paraId="2DFD7C9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2953" w:type="dxa"/>
            <w:noWrap/>
            <w:hideMark/>
          </w:tcPr>
          <w:p w14:paraId="70A179C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7" w:type="dxa"/>
            <w:noWrap/>
            <w:hideMark/>
          </w:tcPr>
          <w:p w14:paraId="7DCAC294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&lt;0.001</w:t>
            </w:r>
          </w:p>
        </w:tc>
      </w:tr>
      <w:tr w:rsidR="000144AF" w:rsidRPr="000144AF" w14:paraId="73A6566A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6005CA04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  Black, non-Hispanic</w:t>
            </w:r>
          </w:p>
        </w:tc>
        <w:tc>
          <w:tcPr>
            <w:tcW w:w="2223" w:type="dxa"/>
            <w:noWrap/>
            <w:hideMark/>
          </w:tcPr>
          <w:p w14:paraId="5923E434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479 (67)</w:t>
            </w:r>
          </w:p>
        </w:tc>
        <w:tc>
          <w:tcPr>
            <w:tcW w:w="2953" w:type="dxa"/>
            <w:noWrap/>
            <w:hideMark/>
          </w:tcPr>
          <w:p w14:paraId="50F6762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657 (71)</w:t>
            </w:r>
          </w:p>
        </w:tc>
        <w:tc>
          <w:tcPr>
            <w:tcW w:w="997" w:type="dxa"/>
            <w:noWrap/>
            <w:hideMark/>
          </w:tcPr>
          <w:p w14:paraId="1A20B401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6C733281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4F4E085C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  Hispanic</w:t>
            </w:r>
          </w:p>
        </w:tc>
        <w:tc>
          <w:tcPr>
            <w:tcW w:w="2223" w:type="dxa"/>
            <w:noWrap/>
            <w:hideMark/>
          </w:tcPr>
          <w:p w14:paraId="7FA381F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137 (19)</w:t>
            </w:r>
          </w:p>
        </w:tc>
        <w:tc>
          <w:tcPr>
            <w:tcW w:w="2953" w:type="dxa"/>
            <w:noWrap/>
            <w:hideMark/>
          </w:tcPr>
          <w:p w14:paraId="3EBDEB0C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113 (12)</w:t>
            </w:r>
          </w:p>
        </w:tc>
        <w:tc>
          <w:tcPr>
            <w:tcW w:w="997" w:type="dxa"/>
            <w:noWrap/>
            <w:hideMark/>
          </w:tcPr>
          <w:p w14:paraId="16EF1131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65276324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1A65776D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  Other</w:t>
            </w:r>
          </w:p>
        </w:tc>
        <w:tc>
          <w:tcPr>
            <w:tcW w:w="2223" w:type="dxa"/>
            <w:noWrap/>
            <w:hideMark/>
          </w:tcPr>
          <w:p w14:paraId="41A34E1D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35 (5)</w:t>
            </w:r>
          </w:p>
        </w:tc>
        <w:tc>
          <w:tcPr>
            <w:tcW w:w="2953" w:type="dxa"/>
            <w:noWrap/>
            <w:hideMark/>
          </w:tcPr>
          <w:p w14:paraId="30F88D3F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32 (3)</w:t>
            </w:r>
          </w:p>
        </w:tc>
        <w:tc>
          <w:tcPr>
            <w:tcW w:w="997" w:type="dxa"/>
            <w:noWrap/>
            <w:hideMark/>
          </w:tcPr>
          <w:p w14:paraId="4A4F7424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2F63E549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331342A8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  White, non-Hispanic</w:t>
            </w:r>
          </w:p>
        </w:tc>
        <w:tc>
          <w:tcPr>
            <w:tcW w:w="2223" w:type="dxa"/>
            <w:noWrap/>
            <w:hideMark/>
          </w:tcPr>
          <w:p w14:paraId="04F0F410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66 (9)</w:t>
            </w:r>
          </w:p>
        </w:tc>
        <w:tc>
          <w:tcPr>
            <w:tcW w:w="2953" w:type="dxa"/>
            <w:noWrap/>
            <w:hideMark/>
          </w:tcPr>
          <w:p w14:paraId="2ACFB2CD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127 (14)</w:t>
            </w:r>
          </w:p>
        </w:tc>
        <w:tc>
          <w:tcPr>
            <w:tcW w:w="997" w:type="dxa"/>
            <w:noWrap/>
            <w:hideMark/>
          </w:tcPr>
          <w:p w14:paraId="7D0B23A8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7172D09C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265FE1BC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Annual income &lt; $12,000 per year</w:t>
            </w:r>
          </w:p>
        </w:tc>
        <w:tc>
          <w:tcPr>
            <w:tcW w:w="2223" w:type="dxa"/>
            <w:noWrap/>
            <w:hideMark/>
          </w:tcPr>
          <w:p w14:paraId="4763B653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326 (45)</w:t>
            </w:r>
          </w:p>
        </w:tc>
        <w:tc>
          <w:tcPr>
            <w:tcW w:w="2953" w:type="dxa"/>
            <w:noWrap/>
            <w:hideMark/>
          </w:tcPr>
          <w:p w14:paraId="57565D80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457 (49)</w:t>
            </w:r>
          </w:p>
        </w:tc>
        <w:tc>
          <w:tcPr>
            <w:tcW w:w="997" w:type="dxa"/>
            <w:noWrap/>
            <w:hideMark/>
          </w:tcPr>
          <w:p w14:paraId="274DDF0D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0.13</w:t>
            </w:r>
          </w:p>
        </w:tc>
      </w:tr>
      <w:tr w:rsidR="000144AF" w:rsidRPr="000144AF" w14:paraId="4E8B8602" w14:textId="77777777" w:rsidTr="000144AF">
        <w:trPr>
          <w:trHeight w:val="118"/>
        </w:trPr>
        <w:tc>
          <w:tcPr>
            <w:tcW w:w="3604" w:type="dxa"/>
            <w:noWrap/>
            <w:hideMark/>
          </w:tcPr>
          <w:p w14:paraId="5CB9D72C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Employed</w:t>
            </w:r>
          </w:p>
        </w:tc>
        <w:tc>
          <w:tcPr>
            <w:tcW w:w="2223" w:type="dxa"/>
            <w:noWrap/>
            <w:hideMark/>
          </w:tcPr>
          <w:p w14:paraId="60809F6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317 (44)</w:t>
            </w:r>
          </w:p>
        </w:tc>
        <w:tc>
          <w:tcPr>
            <w:tcW w:w="2953" w:type="dxa"/>
            <w:noWrap/>
            <w:hideMark/>
          </w:tcPr>
          <w:p w14:paraId="41702C40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364 (39)</w:t>
            </w:r>
          </w:p>
        </w:tc>
        <w:tc>
          <w:tcPr>
            <w:tcW w:w="997" w:type="dxa"/>
            <w:noWrap/>
            <w:hideMark/>
          </w:tcPr>
          <w:p w14:paraId="075E7A6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0.04</w:t>
            </w:r>
          </w:p>
        </w:tc>
      </w:tr>
      <w:tr w:rsidR="000144AF" w:rsidRPr="000144AF" w14:paraId="320EFAFC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59A0CF78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Insured</w:t>
            </w:r>
          </w:p>
        </w:tc>
        <w:tc>
          <w:tcPr>
            <w:tcW w:w="2223" w:type="dxa"/>
            <w:noWrap/>
            <w:hideMark/>
          </w:tcPr>
          <w:p w14:paraId="09441925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544 (76)</w:t>
            </w:r>
          </w:p>
        </w:tc>
        <w:tc>
          <w:tcPr>
            <w:tcW w:w="2953" w:type="dxa"/>
            <w:noWrap/>
            <w:hideMark/>
          </w:tcPr>
          <w:p w14:paraId="14855F29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894 (96)</w:t>
            </w:r>
          </w:p>
        </w:tc>
        <w:tc>
          <w:tcPr>
            <w:tcW w:w="997" w:type="dxa"/>
            <w:noWrap/>
            <w:hideMark/>
          </w:tcPr>
          <w:p w14:paraId="5BA05CA5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&lt;0.001</w:t>
            </w:r>
          </w:p>
        </w:tc>
      </w:tr>
      <w:tr w:rsidR="000144AF" w:rsidRPr="000144AF" w14:paraId="4174E726" w14:textId="77777777" w:rsidTr="000144AF">
        <w:trPr>
          <w:trHeight w:val="200"/>
        </w:trPr>
        <w:tc>
          <w:tcPr>
            <w:tcW w:w="3604" w:type="dxa"/>
            <w:noWrap/>
          </w:tcPr>
          <w:p w14:paraId="03BF759C" w14:textId="77777777" w:rsidR="000144AF" w:rsidRPr="000144AF" w:rsidDel="00C530CB" w:rsidRDefault="000144AF" w:rsidP="000144AF">
            <w:pPr>
              <w:spacing w:before="0" w:after="0"/>
              <w:rPr>
                <w:rFonts w:eastAsia="Times New Roman" w:cs="Times New Roman"/>
                <w:b/>
                <w:i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/>
                <w:i/>
                <w:color w:val="000000"/>
                <w:szCs w:val="24"/>
              </w:rPr>
              <w:t>Mental health and substance use</w:t>
            </w:r>
          </w:p>
        </w:tc>
        <w:tc>
          <w:tcPr>
            <w:tcW w:w="2223" w:type="dxa"/>
            <w:noWrap/>
          </w:tcPr>
          <w:p w14:paraId="630F8FE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2953" w:type="dxa"/>
            <w:noWrap/>
          </w:tcPr>
          <w:p w14:paraId="67106D8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97" w:type="dxa"/>
            <w:noWrap/>
          </w:tcPr>
          <w:p w14:paraId="7C46C15C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38C07A37" w14:textId="77777777" w:rsidTr="000144AF">
        <w:trPr>
          <w:trHeight w:val="252"/>
        </w:trPr>
        <w:tc>
          <w:tcPr>
            <w:tcW w:w="3604" w:type="dxa"/>
            <w:noWrap/>
            <w:hideMark/>
          </w:tcPr>
          <w:p w14:paraId="3CD4790B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Depressive symptoms </w:t>
            </w:r>
          </w:p>
        </w:tc>
        <w:tc>
          <w:tcPr>
            <w:tcW w:w="2223" w:type="dxa"/>
            <w:noWrap/>
            <w:hideMark/>
          </w:tcPr>
          <w:p w14:paraId="3E34657A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213 (30)</w:t>
            </w:r>
          </w:p>
        </w:tc>
        <w:tc>
          <w:tcPr>
            <w:tcW w:w="2953" w:type="dxa"/>
            <w:noWrap/>
            <w:hideMark/>
          </w:tcPr>
          <w:p w14:paraId="7B25C1EC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284 (31)</w:t>
            </w:r>
          </w:p>
        </w:tc>
        <w:tc>
          <w:tcPr>
            <w:tcW w:w="997" w:type="dxa"/>
            <w:noWrap/>
            <w:hideMark/>
          </w:tcPr>
          <w:p w14:paraId="728D7B4F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0.70</w:t>
            </w:r>
          </w:p>
        </w:tc>
      </w:tr>
      <w:tr w:rsidR="000144AF" w:rsidRPr="000144AF" w14:paraId="5C3FA1D3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4B1D54D7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Higher perceived stress </w:t>
            </w:r>
          </w:p>
        </w:tc>
        <w:tc>
          <w:tcPr>
            <w:tcW w:w="2223" w:type="dxa"/>
            <w:noWrap/>
            <w:hideMark/>
          </w:tcPr>
          <w:p w14:paraId="3F4C932C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259 (36)</w:t>
            </w:r>
          </w:p>
        </w:tc>
        <w:tc>
          <w:tcPr>
            <w:tcW w:w="2953" w:type="dxa"/>
            <w:noWrap/>
            <w:hideMark/>
          </w:tcPr>
          <w:p w14:paraId="77B6DB5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314 (34)</w:t>
            </w:r>
          </w:p>
        </w:tc>
        <w:tc>
          <w:tcPr>
            <w:tcW w:w="997" w:type="dxa"/>
            <w:noWrap/>
            <w:hideMark/>
          </w:tcPr>
          <w:p w14:paraId="3D0AA3ED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0.33</w:t>
            </w:r>
          </w:p>
        </w:tc>
      </w:tr>
      <w:tr w:rsidR="000144AF" w:rsidRPr="000144AF" w14:paraId="456E0B1A" w14:textId="77777777" w:rsidTr="000144AF">
        <w:trPr>
          <w:trHeight w:val="162"/>
        </w:trPr>
        <w:tc>
          <w:tcPr>
            <w:tcW w:w="3604" w:type="dxa"/>
            <w:noWrap/>
            <w:hideMark/>
          </w:tcPr>
          <w:p w14:paraId="102FF69E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Post-traumatic stress</w:t>
            </w:r>
          </w:p>
        </w:tc>
        <w:tc>
          <w:tcPr>
            <w:tcW w:w="2223" w:type="dxa"/>
            <w:noWrap/>
            <w:hideMark/>
          </w:tcPr>
          <w:p w14:paraId="1B14D282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152 (21)</w:t>
            </w:r>
          </w:p>
        </w:tc>
        <w:tc>
          <w:tcPr>
            <w:tcW w:w="2953" w:type="dxa"/>
            <w:noWrap/>
            <w:hideMark/>
          </w:tcPr>
          <w:p w14:paraId="08DC872B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167 (18)</w:t>
            </w:r>
          </w:p>
        </w:tc>
        <w:tc>
          <w:tcPr>
            <w:tcW w:w="997" w:type="dxa"/>
            <w:noWrap/>
            <w:hideMark/>
          </w:tcPr>
          <w:p w14:paraId="0F3A2A1B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0.10</w:t>
            </w:r>
          </w:p>
        </w:tc>
      </w:tr>
      <w:tr w:rsidR="000144AF" w:rsidRPr="000144AF" w14:paraId="6216FE54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29ACAE40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Crack/cocaine/heroin use</w:t>
            </w:r>
          </w:p>
        </w:tc>
        <w:tc>
          <w:tcPr>
            <w:tcW w:w="2223" w:type="dxa"/>
            <w:noWrap/>
            <w:hideMark/>
          </w:tcPr>
          <w:p w14:paraId="60A5A3D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2953" w:type="dxa"/>
            <w:noWrap/>
            <w:hideMark/>
          </w:tcPr>
          <w:p w14:paraId="4D8C5496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7" w:type="dxa"/>
            <w:noWrap/>
            <w:hideMark/>
          </w:tcPr>
          <w:p w14:paraId="1B95EFA3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0.005</w:t>
            </w:r>
          </w:p>
        </w:tc>
      </w:tr>
      <w:tr w:rsidR="000144AF" w:rsidRPr="000144AF" w14:paraId="4398A895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2727CC9C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 Recent</w:t>
            </w:r>
          </w:p>
        </w:tc>
        <w:tc>
          <w:tcPr>
            <w:tcW w:w="2223" w:type="dxa"/>
            <w:noWrap/>
            <w:hideMark/>
          </w:tcPr>
          <w:p w14:paraId="3CE14C52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65 (9)</w:t>
            </w:r>
          </w:p>
        </w:tc>
        <w:tc>
          <w:tcPr>
            <w:tcW w:w="2953" w:type="dxa"/>
            <w:noWrap/>
            <w:hideMark/>
          </w:tcPr>
          <w:p w14:paraId="2A39C2DA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48 (5)</w:t>
            </w:r>
          </w:p>
        </w:tc>
        <w:tc>
          <w:tcPr>
            <w:tcW w:w="997" w:type="dxa"/>
            <w:noWrap/>
            <w:hideMark/>
          </w:tcPr>
          <w:p w14:paraId="04F4EF9A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57F1A04E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52883A76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 Former</w:t>
            </w:r>
          </w:p>
        </w:tc>
        <w:tc>
          <w:tcPr>
            <w:tcW w:w="2223" w:type="dxa"/>
            <w:noWrap/>
            <w:hideMark/>
          </w:tcPr>
          <w:p w14:paraId="4F37B501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352 (49)</w:t>
            </w:r>
          </w:p>
        </w:tc>
        <w:tc>
          <w:tcPr>
            <w:tcW w:w="2953" w:type="dxa"/>
            <w:noWrap/>
            <w:hideMark/>
          </w:tcPr>
          <w:p w14:paraId="2727D609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454 (49)</w:t>
            </w:r>
          </w:p>
        </w:tc>
        <w:tc>
          <w:tcPr>
            <w:tcW w:w="997" w:type="dxa"/>
            <w:noWrap/>
            <w:hideMark/>
          </w:tcPr>
          <w:p w14:paraId="3E4AD59C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341E4530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6B9FB9FC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 Never</w:t>
            </w:r>
          </w:p>
        </w:tc>
        <w:tc>
          <w:tcPr>
            <w:tcW w:w="2223" w:type="dxa"/>
            <w:noWrap/>
            <w:hideMark/>
          </w:tcPr>
          <w:p w14:paraId="69AED6BB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300 (42)</w:t>
            </w:r>
          </w:p>
        </w:tc>
        <w:tc>
          <w:tcPr>
            <w:tcW w:w="2953" w:type="dxa"/>
            <w:noWrap/>
            <w:hideMark/>
          </w:tcPr>
          <w:p w14:paraId="7370AA35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427 (46)</w:t>
            </w:r>
          </w:p>
        </w:tc>
        <w:tc>
          <w:tcPr>
            <w:tcW w:w="997" w:type="dxa"/>
            <w:noWrap/>
            <w:hideMark/>
          </w:tcPr>
          <w:p w14:paraId="443EB122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0144AF" w:rsidRPr="000144AF" w14:paraId="580759E2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08510221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Marijuana use</w:t>
            </w:r>
          </w:p>
        </w:tc>
        <w:tc>
          <w:tcPr>
            <w:tcW w:w="2223" w:type="dxa"/>
            <w:noWrap/>
            <w:hideMark/>
          </w:tcPr>
          <w:p w14:paraId="26CB6E9A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2953" w:type="dxa"/>
            <w:noWrap/>
            <w:hideMark/>
          </w:tcPr>
          <w:p w14:paraId="655ECFC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7" w:type="dxa"/>
            <w:noWrap/>
            <w:hideMark/>
          </w:tcPr>
          <w:p w14:paraId="0155EA3A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&lt;0.001</w:t>
            </w:r>
          </w:p>
        </w:tc>
      </w:tr>
      <w:tr w:rsidR="000144AF" w:rsidRPr="000144AF" w14:paraId="37C67873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2D101064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 Recent</w:t>
            </w:r>
          </w:p>
        </w:tc>
        <w:tc>
          <w:tcPr>
            <w:tcW w:w="2223" w:type="dxa"/>
            <w:noWrap/>
            <w:hideMark/>
          </w:tcPr>
          <w:p w14:paraId="5C5190BC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165 (23)</w:t>
            </w:r>
          </w:p>
        </w:tc>
        <w:tc>
          <w:tcPr>
            <w:tcW w:w="2953" w:type="dxa"/>
            <w:noWrap/>
            <w:hideMark/>
          </w:tcPr>
          <w:p w14:paraId="402A7648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155 (17)</w:t>
            </w:r>
          </w:p>
        </w:tc>
        <w:tc>
          <w:tcPr>
            <w:tcW w:w="997" w:type="dxa"/>
            <w:noWrap/>
            <w:hideMark/>
          </w:tcPr>
          <w:p w14:paraId="380876E8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23C2D34A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5407A945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 Former</w:t>
            </w:r>
          </w:p>
        </w:tc>
        <w:tc>
          <w:tcPr>
            <w:tcW w:w="2223" w:type="dxa"/>
            <w:noWrap/>
            <w:hideMark/>
          </w:tcPr>
          <w:p w14:paraId="44F59F92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396 (55)</w:t>
            </w:r>
          </w:p>
        </w:tc>
        <w:tc>
          <w:tcPr>
            <w:tcW w:w="2953" w:type="dxa"/>
            <w:noWrap/>
            <w:hideMark/>
          </w:tcPr>
          <w:p w14:paraId="1DF78646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481 (52)</w:t>
            </w:r>
          </w:p>
        </w:tc>
        <w:tc>
          <w:tcPr>
            <w:tcW w:w="997" w:type="dxa"/>
            <w:noWrap/>
            <w:hideMark/>
          </w:tcPr>
          <w:p w14:paraId="3BE6E3ED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7F71973F" w14:textId="77777777" w:rsidTr="000144AF">
        <w:trPr>
          <w:trHeight w:val="135"/>
        </w:trPr>
        <w:tc>
          <w:tcPr>
            <w:tcW w:w="3604" w:type="dxa"/>
            <w:noWrap/>
            <w:hideMark/>
          </w:tcPr>
          <w:p w14:paraId="04308FB5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 Never</w:t>
            </w:r>
          </w:p>
        </w:tc>
        <w:tc>
          <w:tcPr>
            <w:tcW w:w="2223" w:type="dxa"/>
            <w:noWrap/>
            <w:hideMark/>
          </w:tcPr>
          <w:p w14:paraId="5605D3B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156 (22)</w:t>
            </w:r>
          </w:p>
        </w:tc>
        <w:tc>
          <w:tcPr>
            <w:tcW w:w="2953" w:type="dxa"/>
            <w:noWrap/>
            <w:hideMark/>
          </w:tcPr>
          <w:p w14:paraId="3897FFD4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293 (31)</w:t>
            </w:r>
          </w:p>
        </w:tc>
        <w:tc>
          <w:tcPr>
            <w:tcW w:w="997" w:type="dxa"/>
            <w:noWrap/>
            <w:hideMark/>
          </w:tcPr>
          <w:p w14:paraId="3A3E3485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1B0F1B58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43C45049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Smoking</w:t>
            </w:r>
          </w:p>
        </w:tc>
        <w:tc>
          <w:tcPr>
            <w:tcW w:w="2223" w:type="dxa"/>
            <w:noWrap/>
            <w:hideMark/>
          </w:tcPr>
          <w:p w14:paraId="5D48D8DC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2953" w:type="dxa"/>
            <w:noWrap/>
            <w:hideMark/>
          </w:tcPr>
          <w:p w14:paraId="4EB44FA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7" w:type="dxa"/>
            <w:noWrap/>
            <w:hideMark/>
          </w:tcPr>
          <w:p w14:paraId="7661A54B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&lt;0.001</w:t>
            </w:r>
          </w:p>
        </w:tc>
      </w:tr>
      <w:tr w:rsidR="000144AF" w:rsidRPr="000144AF" w14:paraId="37D3C454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2D98C46E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 Recent</w:t>
            </w:r>
          </w:p>
        </w:tc>
        <w:tc>
          <w:tcPr>
            <w:tcW w:w="2223" w:type="dxa"/>
            <w:noWrap/>
            <w:hideMark/>
          </w:tcPr>
          <w:p w14:paraId="58B4720C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322 (45)</w:t>
            </w:r>
          </w:p>
        </w:tc>
        <w:tc>
          <w:tcPr>
            <w:tcW w:w="2953" w:type="dxa"/>
            <w:noWrap/>
            <w:hideMark/>
          </w:tcPr>
          <w:p w14:paraId="1D881825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339 (36)</w:t>
            </w:r>
          </w:p>
        </w:tc>
        <w:tc>
          <w:tcPr>
            <w:tcW w:w="997" w:type="dxa"/>
            <w:noWrap/>
            <w:hideMark/>
          </w:tcPr>
          <w:p w14:paraId="0912F87F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1C16D871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521F9A17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lastRenderedPageBreak/>
              <w:t xml:space="preserve">   Former</w:t>
            </w:r>
          </w:p>
        </w:tc>
        <w:tc>
          <w:tcPr>
            <w:tcW w:w="2223" w:type="dxa"/>
            <w:noWrap/>
            <w:hideMark/>
          </w:tcPr>
          <w:p w14:paraId="21673A73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205 (29)</w:t>
            </w:r>
          </w:p>
        </w:tc>
        <w:tc>
          <w:tcPr>
            <w:tcW w:w="2953" w:type="dxa"/>
            <w:noWrap/>
            <w:hideMark/>
          </w:tcPr>
          <w:p w14:paraId="103A1C4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263 (28)</w:t>
            </w:r>
          </w:p>
        </w:tc>
        <w:tc>
          <w:tcPr>
            <w:tcW w:w="997" w:type="dxa"/>
            <w:noWrap/>
            <w:hideMark/>
          </w:tcPr>
          <w:p w14:paraId="205C9D9A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77B30FEC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337A2312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 Never</w:t>
            </w:r>
          </w:p>
        </w:tc>
        <w:tc>
          <w:tcPr>
            <w:tcW w:w="2223" w:type="dxa"/>
            <w:noWrap/>
            <w:hideMark/>
          </w:tcPr>
          <w:p w14:paraId="6FA02FF8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190 (26)</w:t>
            </w:r>
          </w:p>
        </w:tc>
        <w:tc>
          <w:tcPr>
            <w:tcW w:w="2953" w:type="dxa"/>
            <w:noWrap/>
            <w:hideMark/>
          </w:tcPr>
          <w:p w14:paraId="6F5D336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327 (35)</w:t>
            </w:r>
          </w:p>
        </w:tc>
        <w:tc>
          <w:tcPr>
            <w:tcW w:w="997" w:type="dxa"/>
            <w:noWrap/>
            <w:hideMark/>
          </w:tcPr>
          <w:p w14:paraId="6589EF6D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2A7F2242" w14:textId="77777777" w:rsidTr="000144AF">
        <w:trPr>
          <w:trHeight w:val="200"/>
        </w:trPr>
        <w:tc>
          <w:tcPr>
            <w:tcW w:w="3604" w:type="dxa"/>
            <w:noWrap/>
          </w:tcPr>
          <w:p w14:paraId="2B76BD15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Heavy Drinker</w:t>
            </w:r>
          </w:p>
        </w:tc>
        <w:tc>
          <w:tcPr>
            <w:tcW w:w="2223" w:type="dxa"/>
            <w:noWrap/>
          </w:tcPr>
          <w:p w14:paraId="05409B49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95 (14%)</w:t>
            </w:r>
          </w:p>
        </w:tc>
        <w:tc>
          <w:tcPr>
            <w:tcW w:w="2953" w:type="dxa"/>
            <w:noWrap/>
          </w:tcPr>
          <w:p w14:paraId="1A91EC08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50 (6%)</w:t>
            </w:r>
          </w:p>
        </w:tc>
        <w:tc>
          <w:tcPr>
            <w:tcW w:w="997" w:type="dxa"/>
            <w:noWrap/>
          </w:tcPr>
          <w:p w14:paraId="6B189E55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&lt;0.001</w:t>
            </w:r>
          </w:p>
        </w:tc>
      </w:tr>
      <w:tr w:rsidR="000144AF" w:rsidRPr="000144AF" w14:paraId="23B3FB7A" w14:textId="77777777" w:rsidTr="000144AF">
        <w:trPr>
          <w:trHeight w:val="200"/>
        </w:trPr>
        <w:tc>
          <w:tcPr>
            <w:tcW w:w="3604" w:type="dxa"/>
            <w:noWrap/>
          </w:tcPr>
          <w:p w14:paraId="6A520FB9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b/>
                <w:i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/>
                <w:i/>
                <w:color w:val="000000"/>
                <w:szCs w:val="24"/>
              </w:rPr>
              <w:t>Female-specific factors</w:t>
            </w:r>
          </w:p>
        </w:tc>
        <w:tc>
          <w:tcPr>
            <w:tcW w:w="2223" w:type="dxa"/>
            <w:noWrap/>
          </w:tcPr>
          <w:p w14:paraId="69320C90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2953" w:type="dxa"/>
            <w:noWrap/>
          </w:tcPr>
          <w:p w14:paraId="4018E0C8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97" w:type="dxa"/>
            <w:noWrap/>
          </w:tcPr>
          <w:p w14:paraId="157424C9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2158CA62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4AC34399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Ever pregnant</w:t>
            </w:r>
          </w:p>
        </w:tc>
        <w:tc>
          <w:tcPr>
            <w:tcW w:w="2223" w:type="dxa"/>
            <w:noWrap/>
            <w:hideMark/>
          </w:tcPr>
          <w:p w14:paraId="40051AFA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652 (91)</w:t>
            </w:r>
          </w:p>
        </w:tc>
        <w:tc>
          <w:tcPr>
            <w:tcW w:w="2953" w:type="dxa"/>
            <w:noWrap/>
            <w:hideMark/>
          </w:tcPr>
          <w:p w14:paraId="1EE8ACDC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840 (90)</w:t>
            </w:r>
          </w:p>
        </w:tc>
        <w:tc>
          <w:tcPr>
            <w:tcW w:w="997" w:type="dxa"/>
            <w:noWrap/>
            <w:hideMark/>
          </w:tcPr>
          <w:p w14:paraId="5F3C24B3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0.72</w:t>
            </w:r>
          </w:p>
        </w:tc>
      </w:tr>
      <w:tr w:rsidR="000144AF" w:rsidRPr="000144AF" w14:paraId="49CB9B84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6658E5E5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History of oophorectomy</w:t>
            </w:r>
          </w:p>
        </w:tc>
        <w:tc>
          <w:tcPr>
            <w:tcW w:w="2223" w:type="dxa"/>
            <w:noWrap/>
            <w:hideMark/>
          </w:tcPr>
          <w:p w14:paraId="7B78694A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87 (13)</w:t>
            </w:r>
          </w:p>
        </w:tc>
        <w:tc>
          <w:tcPr>
            <w:tcW w:w="2953" w:type="dxa"/>
            <w:noWrap/>
            <w:hideMark/>
          </w:tcPr>
          <w:p w14:paraId="556C39B0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165 (19)</w:t>
            </w:r>
          </w:p>
        </w:tc>
        <w:tc>
          <w:tcPr>
            <w:tcW w:w="997" w:type="dxa"/>
            <w:noWrap/>
            <w:hideMark/>
          </w:tcPr>
          <w:p w14:paraId="33EDEDE1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0.001</w:t>
            </w:r>
          </w:p>
        </w:tc>
      </w:tr>
      <w:tr w:rsidR="000144AF" w:rsidRPr="000144AF" w14:paraId="6C7B07D3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2319FB6F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Ever use oral contraceptives</w:t>
            </w:r>
          </w:p>
        </w:tc>
        <w:tc>
          <w:tcPr>
            <w:tcW w:w="2223" w:type="dxa"/>
            <w:noWrap/>
            <w:hideMark/>
          </w:tcPr>
          <w:p w14:paraId="36CF9B0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593 (83)</w:t>
            </w:r>
          </w:p>
        </w:tc>
        <w:tc>
          <w:tcPr>
            <w:tcW w:w="2953" w:type="dxa"/>
            <w:noWrap/>
            <w:hideMark/>
          </w:tcPr>
          <w:p w14:paraId="557C37BC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742 (80)</w:t>
            </w:r>
          </w:p>
        </w:tc>
        <w:tc>
          <w:tcPr>
            <w:tcW w:w="997" w:type="dxa"/>
            <w:noWrap/>
            <w:hideMark/>
          </w:tcPr>
          <w:p w14:paraId="1973045C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0.14</w:t>
            </w:r>
          </w:p>
        </w:tc>
      </w:tr>
      <w:tr w:rsidR="000144AF" w:rsidRPr="000144AF" w14:paraId="40A5DB4E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46E811A7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Ever use hormone therapy</w:t>
            </w:r>
          </w:p>
        </w:tc>
        <w:tc>
          <w:tcPr>
            <w:tcW w:w="2223" w:type="dxa"/>
            <w:noWrap/>
            <w:hideMark/>
          </w:tcPr>
          <w:p w14:paraId="4FFA1201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113 (16)</w:t>
            </w:r>
          </w:p>
        </w:tc>
        <w:tc>
          <w:tcPr>
            <w:tcW w:w="2953" w:type="dxa"/>
            <w:noWrap/>
            <w:hideMark/>
          </w:tcPr>
          <w:p w14:paraId="47917E24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190 (20)</w:t>
            </w:r>
          </w:p>
        </w:tc>
        <w:tc>
          <w:tcPr>
            <w:tcW w:w="997" w:type="dxa"/>
            <w:noWrap/>
            <w:hideMark/>
          </w:tcPr>
          <w:p w14:paraId="33A0F363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0.01</w:t>
            </w:r>
          </w:p>
        </w:tc>
      </w:tr>
      <w:tr w:rsidR="000144AF" w:rsidRPr="000144AF" w14:paraId="5BAACF0D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35DB1DF9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Menopause stage</w:t>
            </w:r>
          </w:p>
        </w:tc>
        <w:tc>
          <w:tcPr>
            <w:tcW w:w="2223" w:type="dxa"/>
            <w:noWrap/>
            <w:hideMark/>
          </w:tcPr>
          <w:p w14:paraId="32199CB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2953" w:type="dxa"/>
            <w:noWrap/>
            <w:hideMark/>
          </w:tcPr>
          <w:p w14:paraId="1B9F0336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7" w:type="dxa"/>
            <w:noWrap/>
            <w:hideMark/>
          </w:tcPr>
          <w:p w14:paraId="3E4AEE75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Cs/>
                <w:color w:val="000000"/>
                <w:szCs w:val="24"/>
              </w:rPr>
              <w:t>&lt;0.001</w:t>
            </w:r>
          </w:p>
        </w:tc>
      </w:tr>
      <w:tr w:rsidR="000144AF" w:rsidRPr="000144AF" w14:paraId="03AE7627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42D609AD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 Pre-menopause</w:t>
            </w:r>
          </w:p>
        </w:tc>
        <w:tc>
          <w:tcPr>
            <w:tcW w:w="2223" w:type="dxa"/>
            <w:noWrap/>
            <w:hideMark/>
          </w:tcPr>
          <w:p w14:paraId="283E178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328 (47)</w:t>
            </w:r>
          </w:p>
        </w:tc>
        <w:tc>
          <w:tcPr>
            <w:tcW w:w="2953" w:type="dxa"/>
            <w:noWrap/>
            <w:hideMark/>
          </w:tcPr>
          <w:p w14:paraId="71195C2C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326 (36)</w:t>
            </w:r>
          </w:p>
        </w:tc>
        <w:tc>
          <w:tcPr>
            <w:tcW w:w="997" w:type="dxa"/>
            <w:noWrap/>
            <w:hideMark/>
          </w:tcPr>
          <w:p w14:paraId="74F204C9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4F7C6C50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56F775A2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 Peri-menopause</w:t>
            </w:r>
          </w:p>
        </w:tc>
        <w:tc>
          <w:tcPr>
            <w:tcW w:w="2223" w:type="dxa"/>
            <w:noWrap/>
            <w:hideMark/>
          </w:tcPr>
          <w:p w14:paraId="6E689BEB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128 (18)</w:t>
            </w:r>
          </w:p>
        </w:tc>
        <w:tc>
          <w:tcPr>
            <w:tcW w:w="2953" w:type="dxa"/>
            <w:noWrap/>
            <w:hideMark/>
          </w:tcPr>
          <w:p w14:paraId="3E327EE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170 (19)</w:t>
            </w:r>
          </w:p>
        </w:tc>
        <w:tc>
          <w:tcPr>
            <w:tcW w:w="997" w:type="dxa"/>
            <w:noWrap/>
            <w:hideMark/>
          </w:tcPr>
          <w:p w14:paraId="323C545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144AF" w:rsidRPr="000144AF" w14:paraId="4F82221D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735429AD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 Post-menopause</w:t>
            </w:r>
          </w:p>
        </w:tc>
        <w:tc>
          <w:tcPr>
            <w:tcW w:w="2223" w:type="dxa"/>
            <w:noWrap/>
            <w:hideMark/>
          </w:tcPr>
          <w:p w14:paraId="7ECFD245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242 (35)</w:t>
            </w:r>
          </w:p>
        </w:tc>
        <w:tc>
          <w:tcPr>
            <w:tcW w:w="2953" w:type="dxa"/>
            <w:noWrap/>
            <w:hideMark/>
          </w:tcPr>
          <w:p w14:paraId="05C2AE29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417 (46)</w:t>
            </w:r>
          </w:p>
        </w:tc>
        <w:tc>
          <w:tcPr>
            <w:tcW w:w="997" w:type="dxa"/>
            <w:noWrap/>
            <w:hideMark/>
          </w:tcPr>
          <w:p w14:paraId="18A00F92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highlight w:val="yellow"/>
              </w:rPr>
            </w:pPr>
          </w:p>
        </w:tc>
      </w:tr>
      <w:tr w:rsidR="000144AF" w:rsidRPr="000144AF" w14:paraId="7BC8A224" w14:textId="77777777" w:rsidTr="000144AF">
        <w:trPr>
          <w:trHeight w:val="200"/>
        </w:trPr>
        <w:tc>
          <w:tcPr>
            <w:tcW w:w="3604" w:type="dxa"/>
            <w:noWrap/>
          </w:tcPr>
          <w:p w14:paraId="4E6396B7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b/>
                <w:i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/>
                <w:i/>
                <w:color w:val="000000"/>
                <w:szCs w:val="24"/>
              </w:rPr>
              <w:t>HIV-related clinical characteristics</w:t>
            </w:r>
          </w:p>
        </w:tc>
        <w:tc>
          <w:tcPr>
            <w:tcW w:w="2223" w:type="dxa"/>
            <w:noWrap/>
          </w:tcPr>
          <w:p w14:paraId="5D99BEB3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2953" w:type="dxa"/>
            <w:noWrap/>
          </w:tcPr>
          <w:p w14:paraId="6E35B928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97" w:type="dxa"/>
            <w:noWrap/>
          </w:tcPr>
          <w:p w14:paraId="1E0D3576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highlight w:val="yellow"/>
              </w:rPr>
            </w:pPr>
          </w:p>
        </w:tc>
      </w:tr>
      <w:tr w:rsidR="000144AF" w:rsidRPr="000144AF" w14:paraId="2C143F61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5B013AB5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Nadir CD4 (cells/mL)</w:t>
            </w:r>
          </w:p>
        </w:tc>
        <w:tc>
          <w:tcPr>
            <w:tcW w:w="2223" w:type="dxa"/>
            <w:noWrap/>
            <w:hideMark/>
          </w:tcPr>
          <w:p w14:paraId="593626D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2953" w:type="dxa"/>
            <w:noWrap/>
            <w:hideMark/>
          </w:tcPr>
          <w:p w14:paraId="0D7DE8D2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308 (226)</w:t>
            </w:r>
          </w:p>
        </w:tc>
        <w:tc>
          <w:tcPr>
            <w:tcW w:w="997" w:type="dxa"/>
            <w:noWrap/>
            <w:hideMark/>
          </w:tcPr>
          <w:p w14:paraId="32596F6C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highlight w:val="yellow"/>
              </w:rPr>
            </w:pPr>
          </w:p>
        </w:tc>
      </w:tr>
      <w:tr w:rsidR="000144AF" w:rsidRPr="000144AF" w14:paraId="36BF0D6E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1FD0281C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Current CD4 (cells/mL)</w:t>
            </w:r>
          </w:p>
        </w:tc>
        <w:tc>
          <w:tcPr>
            <w:tcW w:w="2223" w:type="dxa"/>
            <w:noWrap/>
            <w:hideMark/>
          </w:tcPr>
          <w:p w14:paraId="0F9F72AC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2953" w:type="dxa"/>
            <w:noWrap/>
            <w:hideMark/>
          </w:tcPr>
          <w:p w14:paraId="72FEE24F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674 (318)</w:t>
            </w:r>
          </w:p>
        </w:tc>
        <w:tc>
          <w:tcPr>
            <w:tcW w:w="997" w:type="dxa"/>
            <w:noWrap/>
            <w:hideMark/>
          </w:tcPr>
          <w:p w14:paraId="373CE8E3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  <w:highlight w:val="yellow"/>
              </w:rPr>
            </w:pPr>
          </w:p>
        </w:tc>
      </w:tr>
      <w:tr w:rsidR="000144AF" w:rsidRPr="000144AF" w14:paraId="5ED8EE47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5A72FAF1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Years on ART (cells/mL)</w:t>
            </w:r>
          </w:p>
        </w:tc>
        <w:tc>
          <w:tcPr>
            <w:tcW w:w="2223" w:type="dxa"/>
            <w:noWrap/>
            <w:hideMark/>
          </w:tcPr>
          <w:p w14:paraId="0811E26B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2953" w:type="dxa"/>
            <w:noWrap/>
            <w:hideMark/>
          </w:tcPr>
          <w:p w14:paraId="3127E7C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8.0 (4.6)</w:t>
            </w:r>
          </w:p>
        </w:tc>
        <w:tc>
          <w:tcPr>
            <w:tcW w:w="997" w:type="dxa"/>
            <w:noWrap/>
            <w:hideMark/>
          </w:tcPr>
          <w:p w14:paraId="62F4A7D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  <w:highlight w:val="yellow"/>
              </w:rPr>
            </w:pPr>
          </w:p>
        </w:tc>
      </w:tr>
      <w:tr w:rsidR="000144AF" w:rsidRPr="000144AF" w14:paraId="6C1E9CCA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4339F295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Detectable HIV RNA</w:t>
            </w:r>
          </w:p>
        </w:tc>
        <w:tc>
          <w:tcPr>
            <w:tcW w:w="2223" w:type="dxa"/>
            <w:noWrap/>
            <w:hideMark/>
          </w:tcPr>
          <w:p w14:paraId="211C2156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2953" w:type="dxa"/>
            <w:noWrap/>
            <w:hideMark/>
          </w:tcPr>
          <w:p w14:paraId="4F37A699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0 (0)</w:t>
            </w:r>
          </w:p>
        </w:tc>
        <w:tc>
          <w:tcPr>
            <w:tcW w:w="997" w:type="dxa"/>
            <w:noWrap/>
            <w:hideMark/>
          </w:tcPr>
          <w:p w14:paraId="24FF2AED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highlight w:val="yellow"/>
              </w:rPr>
            </w:pPr>
          </w:p>
        </w:tc>
      </w:tr>
      <w:tr w:rsidR="000144AF" w:rsidRPr="000144AF" w14:paraId="25C9B604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6D71D14A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Viral Load (log)</w:t>
            </w:r>
          </w:p>
        </w:tc>
        <w:tc>
          <w:tcPr>
            <w:tcW w:w="2223" w:type="dxa"/>
            <w:noWrap/>
            <w:hideMark/>
          </w:tcPr>
          <w:p w14:paraId="4276F0E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2953" w:type="dxa"/>
            <w:noWrap/>
            <w:hideMark/>
          </w:tcPr>
          <w:p w14:paraId="6804B2D8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997" w:type="dxa"/>
            <w:noWrap/>
            <w:hideMark/>
          </w:tcPr>
          <w:p w14:paraId="174DFC03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highlight w:val="yellow"/>
              </w:rPr>
            </w:pPr>
          </w:p>
        </w:tc>
      </w:tr>
      <w:tr w:rsidR="000144AF" w:rsidRPr="000144AF" w14:paraId="2A26C6F1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46587066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 ART adherence (</w:t>
            </w:r>
            <w:r w:rsidRPr="000144AF">
              <w:rPr>
                <w:rFonts w:eastAsia="Times New Roman" w:cs="Times New Roman"/>
                <w:color w:val="000000"/>
                <w:szCs w:val="24"/>
                <w:u w:val="single"/>
              </w:rPr>
              <w:t>&gt;</w:t>
            </w: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than 95% of the time)</w:t>
            </w:r>
          </w:p>
        </w:tc>
        <w:tc>
          <w:tcPr>
            <w:tcW w:w="2223" w:type="dxa"/>
            <w:noWrap/>
            <w:hideMark/>
          </w:tcPr>
          <w:p w14:paraId="49DCD4B1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2953" w:type="dxa"/>
            <w:noWrap/>
            <w:hideMark/>
          </w:tcPr>
          <w:p w14:paraId="37D869C3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823 (89)</w:t>
            </w:r>
          </w:p>
        </w:tc>
        <w:tc>
          <w:tcPr>
            <w:tcW w:w="997" w:type="dxa"/>
            <w:noWrap/>
            <w:hideMark/>
          </w:tcPr>
          <w:p w14:paraId="045E210E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</w:p>
        </w:tc>
      </w:tr>
      <w:tr w:rsidR="000144AF" w:rsidRPr="000144AF" w14:paraId="092F2998" w14:textId="77777777" w:rsidTr="000144AF">
        <w:trPr>
          <w:trHeight w:val="200"/>
        </w:trPr>
        <w:tc>
          <w:tcPr>
            <w:tcW w:w="3604" w:type="dxa"/>
            <w:noWrap/>
          </w:tcPr>
          <w:p w14:paraId="2CAACF83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b/>
                <w:i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b/>
                <w:i/>
                <w:color w:val="000000"/>
                <w:szCs w:val="24"/>
              </w:rPr>
              <w:t>Non-ART use</w:t>
            </w:r>
          </w:p>
        </w:tc>
        <w:tc>
          <w:tcPr>
            <w:tcW w:w="2223" w:type="dxa"/>
            <w:noWrap/>
          </w:tcPr>
          <w:p w14:paraId="2FE7A4C4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2953" w:type="dxa"/>
            <w:noWrap/>
          </w:tcPr>
          <w:p w14:paraId="64A8B450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97" w:type="dxa"/>
            <w:noWrap/>
          </w:tcPr>
          <w:p w14:paraId="371A5B59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bCs/>
                <w:color w:val="000000"/>
                <w:szCs w:val="24"/>
                <w:highlight w:val="yellow"/>
              </w:rPr>
            </w:pPr>
          </w:p>
        </w:tc>
      </w:tr>
      <w:tr w:rsidR="000144AF" w:rsidRPr="000144AF" w14:paraId="27A0E594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715B71E6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NCAE</w:t>
            </w:r>
          </w:p>
        </w:tc>
        <w:tc>
          <w:tcPr>
            <w:tcW w:w="2223" w:type="dxa"/>
            <w:noWrap/>
            <w:hideMark/>
          </w:tcPr>
          <w:p w14:paraId="5C2D81E9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98 (14)</w:t>
            </w:r>
          </w:p>
        </w:tc>
        <w:tc>
          <w:tcPr>
            <w:tcW w:w="2953" w:type="dxa"/>
            <w:noWrap/>
            <w:hideMark/>
          </w:tcPr>
          <w:p w14:paraId="58DD9D23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183 (20)</w:t>
            </w:r>
          </w:p>
        </w:tc>
        <w:tc>
          <w:tcPr>
            <w:tcW w:w="997" w:type="dxa"/>
            <w:noWrap/>
            <w:hideMark/>
          </w:tcPr>
          <w:p w14:paraId="48E22B38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0.001</w:t>
            </w:r>
          </w:p>
        </w:tc>
      </w:tr>
      <w:tr w:rsidR="000144AF" w:rsidRPr="000144AF" w14:paraId="2166830A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62941743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Meds with anticholinergic properties</w:t>
            </w:r>
          </w:p>
        </w:tc>
        <w:tc>
          <w:tcPr>
            <w:tcW w:w="2223" w:type="dxa"/>
            <w:noWrap/>
            <w:hideMark/>
          </w:tcPr>
          <w:p w14:paraId="664D3D8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74 (1)</w:t>
            </w:r>
          </w:p>
        </w:tc>
        <w:tc>
          <w:tcPr>
            <w:tcW w:w="2953" w:type="dxa"/>
            <w:noWrap/>
            <w:hideMark/>
          </w:tcPr>
          <w:p w14:paraId="3C3E5C3A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119 (2)</w:t>
            </w:r>
          </w:p>
        </w:tc>
        <w:tc>
          <w:tcPr>
            <w:tcW w:w="997" w:type="dxa"/>
            <w:noWrap/>
            <w:hideMark/>
          </w:tcPr>
          <w:p w14:paraId="3F650466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0.22</w:t>
            </w:r>
          </w:p>
        </w:tc>
      </w:tr>
      <w:tr w:rsidR="000144AF" w:rsidRPr="000144AF" w14:paraId="62F090CD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74BDE322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Anticonvulsants</w:t>
            </w:r>
          </w:p>
        </w:tc>
        <w:tc>
          <w:tcPr>
            <w:tcW w:w="2223" w:type="dxa"/>
            <w:noWrap/>
            <w:hideMark/>
          </w:tcPr>
          <w:p w14:paraId="33BF7AA6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19 (10)</w:t>
            </w:r>
          </w:p>
        </w:tc>
        <w:tc>
          <w:tcPr>
            <w:tcW w:w="2953" w:type="dxa"/>
            <w:noWrap/>
            <w:hideMark/>
          </w:tcPr>
          <w:p w14:paraId="53D1105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29(13)</w:t>
            </w:r>
          </w:p>
        </w:tc>
        <w:tc>
          <w:tcPr>
            <w:tcW w:w="997" w:type="dxa"/>
            <w:noWrap/>
            <w:hideMark/>
          </w:tcPr>
          <w:p w14:paraId="166CB1E0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0.81</w:t>
            </w:r>
          </w:p>
        </w:tc>
      </w:tr>
      <w:tr w:rsidR="000144AF" w:rsidRPr="000144AF" w14:paraId="27C36B36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41EFEBAE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Statins</w:t>
            </w:r>
          </w:p>
        </w:tc>
        <w:tc>
          <w:tcPr>
            <w:tcW w:w="2223" w:type="dxa"/>
            <w:noWrap/>
            <w:hideMark/>
          </w:tcPr>
          <w:p w14:paraId="2C313892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27(4)</w:t>
            </w:r>
          </w:p>
        </w:tc>
        <w:tc>
          <w:tcPr>
            <w:tcW w:w="2953" w:type="dxa"/>
            <w:noWrap/>
            <w:hideMark/>
          </w:tcPr>
          <w:p w14:paraId="77540204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58 (6)</w:t>
            </w:r>
          </w:p>
        </w:tc>
        <w:tc>
          <w:tcPr>
            <w:tcW w:w="997" w:type="dxa"/>
            <w:noWrap/>
            <w:hideMark/>
          </w:tcPr>
          <w:p w14:paraId="6CDE5082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0.04</w:t>
            </w:r>
          </w:p>
        </w:tc>
      </w:tr>
      <w:tr w:rsidR="000144AF" w:rsidRPr="000144AF" w14:paraId="65694770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0EF4C452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Anticholinergics</w:t>
            </w:r>
          </w:p>
        </w:tc>
        <w:tc>
          <w:tcPr>
            <w:tcW w:w="2223" w:type="dxa"/>
            <w:noWrap/>
            <w:hideMark/>
          </w:tcPr>
          <w:p w14:paraId="5F1C3F20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10 (2)</w:t>
            </w:r>
          </w:p>
        </w:tc>
        <w:tc>
          <w:tcPr>
            <w:tcW w:w="2953" w:type="dxa"/>
            <w:noWrap/>
            <w:hideMark/>
          </w:tcPr>
          <w:p w14:paraId="59AE9773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15 (2)</w:t>
            </w:r>
          </w:p>
        </w:tc>
        <w:tc>
          <w:tcPr>
            <w:tcW w:w="997" w:type="dxa"/>
            <w:noWrap/>
            <w:hideMark/>
          </w:tcPr>
          <w:p w14:paraId="19F4F50A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0.72</w:t>
            </w:r>
          </w:p>
        </w:tc>
      </w:tr>
      <w:tr w:rsidR="000144AF" w:rsidRPr="000144AF" w14:paraId="001D30CB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12E6867B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Antipsychotics</w:t>
            </w:r>
          </w:p>
        </w:tc>
        <w:tc>
          <w:tcPr>
            <w:tcW w:w="2223" w:type="dxa"/>
            <w:noWrap/>
            <w:hideMark/>
          </w:tcPr>
          <w:p w14:paraId="30C1DAA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27 (4)</w:t>
            </w:r>
          </w:p>
        </w:tc>
        <w:tc>
          <w:tcPr>
            <w:tcW w:w="2953" w:type="dxa"/>
            <w:noWrap/>
            <w:hideMark/>
          </w:tcPr>
          <w:p w14:paraId="17EDF47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44 (5)</w:t>
            </w:r>
          </w:p>
        </w:tc>
        <w:tc>
          <w:tcPr>
            <w:tcW w:w="997" w:type="dxa"/>
            <w:noWrap/>
            <w:hideMark/>
          </w:tcPr>
          <w:p w14:paraId="1EC82AC3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0.56</w:t>
            </w:r>
          </w:p>
        </w:tc>
      </w:tr>
      <w:tr w:rsidR="000144AF" w:rsidRPr="000144AF" w14:paraId="7C6F5CE9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7AE586D4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Amphetamines</w:t>
            </w:r>
          </w:p>
        </w:tc>
        <w:tc>
          <w:tcPr>
            <w:tcW w:w="2223" w:type="dxa"/>
            <w:noWrap/>
            <w:hideMark/>
          </w:tcPr>
          <w:p w14:paraId="52725DDD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2 (&lt;1)</w:t>
            </w:r>
          </w:p>
        </w:tc>
        <w:tc>
          <w:tcPr>
            <w:tcW w:w="2953" w:type="dxa"/>
            <w:noWrap/>
            <w:hideMark/>
          </w:tcPr>
          <w:p w14:paraId="0887D043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 (&lt;1)</w:t>
            </w:r>
          </w:p>
        </w:tc>
        <w:tc>
          <w:tcPr>
            <w:tcW w:w="997" w:type="dxa"/>
            <w:noWrap/>
            <w:hideMark/>
          </w:tcPr>
          <w:p w14:paraId="5D4D602C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0.87</w:t>
            </w:r>
          </w:p>
        </w:tc>
      </w:tr>
      <w:tr w:rsidR="000144AF" w:rsidRPr="000144AF" w14:paraId="62A2F7FA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574C4A2F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Opioids</w:t>
            </w:r>
          </w:p>
        </w:tc>
        <w:tc>
          <w:tcPr>
            <w:tcW w:w="2223" w:type="dxa"/>
            <w:noWrap/>
            <w:hideMark/>
          </w:tcPr>
          <w:p w14:paraId="24C6CA83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34 (5)</w:t>
            </w:r>
          </w:p>
        </w:tc>
        <w:tc>
          <w:tcPr>
            <w:tcW w:w="2953" w:type="dxa"/>
            <w:noWrap/>
            <w:hideMark/>
          </w:tcPr>
          <w:p w14:paraId="7953CA78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52 (6)</w:t>
            </w:r>
          </w:p>
        </w:tc>
        <w:tc>
          <w:tcPr>
            <w:tcW w:w="997" w:type="dxa"/>
            <w:noWrap/>
            <w:hideMark/>
          </w:tcPr>
          <w:p w14:paraId="1E8B575B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0.07</w:t>
            </w:r>
          </w:p>
        </w:tc>
      </w:tr>
      <w:tr w:rsidR="000144AF" w:rsidRPr="000144AF" w14:paraId="1E0EBDCC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21101B52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Beta blockers</w:t>
            </w:r>
          </w:p>
        </w:tc>
        <w:tc>
          <w:tcPr>
            <w:tcW w:w="2223" w:type="dxa"/>
            <w:noWrap/>
            <w:hideMark/>
          </w:tcPr>
          <w:p w14:paraId="01F4E90B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9 (1)</w:t>
            </w:r>
          </w:p>
        </w:tc>
        <w:tc>
          <w:tcPr>
            <w:tcW w:w="2953" w:type="dxa"/>
            <w:noWrap/>
            <w:hideMark/>
          </w:tcPr>
          <w:p w14:paraId="2B9CECB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21 (2)</w:t>
            </w:r>
          </w:p>
        </w:tc>
        <w:tc>
          <w:tcPr>
            <w:tcW w:w="997" w:type="dxa"/>
            <w:noWrap/>
            <w:hideMark/>
          </w:tcPr>
          <w:p w14:paraId="3E31F848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0.13</w:t>
            </w:r>
          </w:p>
        </w:tc>
      </w:tr>
      <w:tr w:rsidR="000144AF" w:rsidRPr="000144AF" w14:paraId="52F789D5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3693F435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Gastrointestinal agents</w:t>
            </w:r>
          </w:p>
        </w:tc>
        <w:tc>
          <w:tcPr>
            <w:tcW w:w="2223" w:type="dxa"/>
            <w:noWrap/>
            <w:hideMark/>
          </w:tcPr>
          <w:p w14:paraId="650C5876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9 (1)</w:t>
            </w:r>
          </w:p>
        </w:tc>
        <w:tc>
          <w:tcPr>
            <w:tcW w:w="2953" w:type="dxa"/>
            <w:noWrap/>
            <w:hideMark/>
          </w:tcPr>
          <w:p w14:paraId="25AAA473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21 (2)</w:t>
            </w:r>
          </w:p>
        </w:tc>
        <w:tc>
          <w:tcPr>
            <w:tcW w:w="997" w:type="dxa"/>
            <w:noWrap/>
            <w:hideMark/>
          </w:tcPr>
          <w:p w14:paraId="1E7393BD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0.17</w:t>
            </w:r>
          </w:p>
        </w:tc>
      </w:tr>
      <w:tr w:rsidR="000144AF" w:rsidRPr="000144AF" w14:paraId="4259CB93" w14:textId="77777777" w:rsidTr="000144AF">
        <w:trPr>
          <w:trHeight w:val="200"/>
        </w:trPr>
        <w:tc>
          <w:tcPr>
            <w:tcW w:w="3604" w:type="dxa"/>
            <w:noWrap/>
            <w:hideMark/>
          </w:tcPr>
          <w:p w14:paraId="7D6F97DA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Antihistamines</w:t>
            </w:r>
          </w:p>
        </w:tc>
        <w:tc>
          <w:tcPr>
            <w:tcW w:w="2223" w:type="dxa"/>
            <w:noWrap/>
            <w:hideMark/>
          </w:tcPr>
          <w:p w14:paraId="3D21807B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23 (3)</w:t>
            </w:r>
          </w:p>
        </w:tc>
        <w:tc>
          <w:tcPr>
            <w:tcW w:w="2953" w:type="dxa"/>
            <w:noWrap/>
            <w:hideMark/>
          </w:tcPr>
          <w:p w14:paraId="494AB2F1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41 (4)</w:t>
            </w:r>
          </w:p>
        </w:tc>
        <w:tc>
          <w:tcPr>
            <w:tcW w:w="997" w:type="dxa"/>
            <w:noWrap/>
            <w:hideMark/>
          </w:tcPr>
          <w:p w14:paraId="51BFB399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0.44</w:t>
            </w:r>
          </w:p>
        </w:tc>
      </w:tr>
      <w:tr w:rsidR="000144AF" w:rsidRPr="000144AF" w14:paraId="3857304A" w14:textId="77777777" w:rsidTr="000144AF">
        <w:trPr>
          <w:trHeight w:val="170"/>
        </w:trPr>
        <w:tc>
          <w:tcPr>
            <w:tcW w:w="3604" w:type="dxa"/>
            <w:noWrap/>
            <w:hideMark/>
          </w:tcPr>
          <w:p w14:paraId="09E39BD3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Muscle relaxants</w:t>
            </w:r>
          </w:p>
        </w:tc>
        <w:tc>
          <w:tcPr>
            <w:tcW w:w="2223" w:type="dxa"/>
            <w:noWrap/>
            <w:hideMark/>
          </w:tcPr>
          <w:p w14:paraId="7BDDA3D2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14 (2)</w:t>
            </w:r>
          </w:p>
        </w:tc>
        <w:tc>
          <w:tcPr>
            <w:tcW w:w="2953" w:type="dxa"/>
            <w:noWrap/>
            <w:hideMark/>
          </w:tcPr>
          <w:p w14:paraId="00E2BC02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16 (2)</w:t>
            </w:r>
          </w:p>
        </w:tc>
        <w:tc>
          <w:tcPr>
            <w:tcW w:w="997" w:type="dxa"/>
            <w:noWrap/>
            <w:hideMark/>
          </w:tcPr>
          <w:p w14:paraId="15535100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0.94</w:t>
            </w:r>
          </w:p>
        </w:tc>
      </w:tr>
      <w:tr w:rsidR="000144AF" w:rsidRPr="000144AF" w14:paraId="762B0E73" w14:textId="77777777" w:rsidTr="000144AF">
        <w:trPr>
          <w:trHeight w:val="200"/>
        </w:trPr>
        <w:tc>
          <w:tcPr>
            <w:tcW w:w="3604" w:type="dxa"/>
            <w:tcBorders>
              <w:bottom w:val="single" w:sz="4" w:space="0" w:color="auto"/>
            </w:tcBorders>
            <w:noWrap/>
            <w:hideMark/>
          </w:tcPr>
          <w:p w14:paraId="03E44A36" w14:textId="77777777" w:rsidR="000144AF" w:rsidRPr="000144AF" w:rsidRDefault="000144AF" w:rsidP="000144AF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 xml:space="preserve"> Antidepressants</w:t>
            </w:r>
          </w:p>
        </w:tc>
        <w:tc>
          <w:tcPr>
            <w:tcW w:w="2223" w:type="dxa"/>
            <w:tcBorders>
              <w:bottom w:val="single" w:sz="4" w:space="0" w:color="auto"/>
            </w:tcBorders>
            <w:noWrap/>
            <w:hideMark/>
          </w:tcPr>
          <w:p w14:paraId="67FFA1C7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56 (8)</w:t>
            </w:r>
          </w:p>
        </w:tc>
        <w:tc>
          <w:tcPr>
            <w:tcW w:w="2953" w:type="dxa"/>
            <w:tcBorders>
              <w:bottom w:val="single" w:sz="4" w:space="0" w:color="auto"/>
            </w:tcBorders>
            <w:noWrap/>
            <w:hideMark/>
          </w:tcPr>
          <w:p w14:paraId="54EE36EB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111 (12)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noWrap/>
            <w:hideMark/>
          </w:tcPr>
          <w:p w14:paraId="51BDB73A" w14:textId="77777777" w:rsidR="000144AF" w:rsidRPr="000144AF" w:rsidRDefault="000144AF" w:rsidP="000144AF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144AF">
              <w:rPr>
                <w:rFonts w:eastAsia="Times New Roman" w:cs="Times New Roman"/>
                <w:color w:val="000000"/>
                <w:szCs w:val="24"/>
              </w:rPr>
              <w:t>0.01</w:t>
            </w:r>
          </w:p>
        </w:tc>
      </w:tr>
    </w:tbl>
    <w:p w14:paraId="7744D679" w14:textId="3927862C" w:rsidR="00C77B4D" w:rsidRDefault="000144AF" w:rsidP="00330B3B">
      <w:pPr>
        <w:spacing w:after="0"/>
        <w:rPr>
          <w:rFonts w:cs="Times New Roman"/>
          <w:szCs w:val="24"/>
        </w:rPr>
      </w:pPr>
      <w:r w:rsidRPr="000144AF">
        <w:rPr>
          <w:rFonts w:cs="Times New Roman"/>
          <w:bCs/>
          <w:szCs w:val="24"/>
        </w:rPr>
        <w:t>Note. ART=antiretrovirals; M=mean; NCAE=medications with adverse neurocognitive effects; SD=standard deviation</w:t>
      </w:r>
    </w:p>
    <w:p w14:paraId="21078F56" w14:textId="06B81854" w:rsidR="00C77B4D" w:rsidRDefault="00C77B4D" w:rsidP="00994A3D">
      <w:pPr>
        <w:jc w:val="both"/>
        <w:rPr>
          <w:rFonts w:cs="Times New Roman"/>
          <w:szCs w:val="24"/>
        </w:rPr>
      </w:pPr>
    </w:p>
    <w:p w14:paraId="5F89F374" w14:textId="3B892978" w:rsidR="00C77B4D" w:rsidRDefault="00C77B4D" w:rsidP="00994A3D">
      <w:pPr>
        <w:jc w:val="both"/>
        <w:rPr>
          <w:rFonts w:cs="Times New Roman"/>
          <w:szCs w:val="24"/>
        </w:rPr>
      </w:pPr>
    </w:p>
    <w:p w14:paraId="1808C2D4" w14:textId="77777777" w:rsidR="00C77B4D" w:rsidRDefault="00C77B4D" w:rsidP="00994A3D">
      <w:pPr>
        <w:jc w:val="both"/>
        <w:rPr>
          <w:rFonts w:cs="Times New Roman"/>
          <w:szCs w:val="24"/>
        </w:rPr>
      </w:pPr>
    </w:p>
    <w:p w14:paraId="1BCC1FC3" w14:textId="77777777" w:rsidR="00C77B4D" w:rsidRDefault="00C77B4D" w:rsidP="00C77B4D">
      <w:pPr>
        <w:pStyle w:val="Heading1"/>
        <w:sectPr w:rsidR="00C77B4D" w:rsidSect="0093429D">
          <w:headerReference w:type="even" r:id="rId9"/>
          <w:footerReference w:type="even" r:id="rId10"/>
          <w:footerReference w:type="default" r:id="rId11"/>
          <w:headerReference w:type="first" r:id="rId12"/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</w:p>
    <w:p w14:paraId="38E8810D" w14:textId="33112085" w:rsidR="00C77B4D" w:rsidRDefault="00C77B4D" w:rsidP="00C77B4D">
      <w:pPr>
        <w:pStyle w:val="Heading1"/>
      </w:pPr>
      <w:r>
        <w:lastRenderedPageBreak/>
        <w:t>Supplemental Table 2</w:t>
      </w:r>
    </w:p>
    <w:p w14:paraId="418D6059" w14:textId="01495386" w:rsidR="00C77B4D" w:rsidRDefault="00367F59" w:rsidP="00367F59">
      <w:pPr>
        <w:rPr>
          <w:rFonts w:cs="Times New Roman"/>
          <w:szCs w:val="24"/>
        </w:rPr>
      </w:pPr>
      <w:proofErr w:type="gramStart"/>
      <w:r w:rsidRPr="00367F59">
        <w:rPr>
          <w:rFonts w:cs="Times New Roman"/>
        </w:rPr>
        <w:t xml:space="preserve">Total sample and among </w:t>
      </w:r>
      <w:r w:rsidRPr="00367F59">
        <w:rPr>
          <w:rFonts w:cs="Times New Roman"/>
          <w:bCs/>
        </w:rPr>
        <w:t>virally suppressed (VS) women with HIV (WWH) and HIV-uninfected women.</w:t>
      </w:r>
      <w:proofErr w:type="gramEnd"/>
    </w:p>
    <w:tbl>
      <w:tblPr>
        <w:tblW w:w="8785" w:type="dxa"/>
        <w:tblLook w:val="04A0" w:firstRow="1" w:lastRow="0" w:firstColumn="1" w:lastColumn="0" w:noHBand="0" w:noVBand="1"/>
      </w:tblPr>
      <w:tblGrid>
        <w:gridCol w:w="3765"/>
        <w:gridCol w:w="2000"/>
        <w:gridCol w:w="1720"/>
        <w:gridCol w:w="1300"/>
      </w:tblGrid>
      <w:tr w:rsidR="00367F59" w:rsidRPr="00367F59" w14:paraId="17DE74B3" w14:textId="77777777" w:rsidTr="007A7D4A">
        <w:trPr>
          <w:trHeight w:val="200"/>
        </w:trPr>
        <w:tc>
          <w:tcPr>
            <w:tcW w:w="37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55D19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5243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HIV-uninfected (N=717)</w:t>
            </w:r>
          </w:p>
          <w:p w14:paraId="4D8DB2E6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Mean (SD)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043C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VS-WWH</w:t>
            </w:r>
          </w:p>
          <w:p w14:paraId="5150541A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(N=929)</w:t>
            </w:r>
          </w:p>
          <w:p w14:paraId="11B74F47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Mean (SD)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0480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highlight w:val="yellow"/>
              </w:rPr>
            </w:pPr>
            <w:r w:rsidRPr="00367F59">
              <w:rPr>
                <w:rFonts w:eastAsia="Times New Roman" w:cs="Times New Roman"/>
                <w:i/>
                <w:color w:val="000000"/>
                <w:szCs w:val="24"/>
              </w:rPr>
              <w:t>P</w:t>
            </w:r>
            <w:r w:rsidRPr="00367F59">
              <w:rPr>
                <w:rFonts w:eastAsia="Times New Roman" w:cs="Times New Roman"/>
                <w:color w:val="000000"/>
                <w:szCs w:val="24"/>
              </w:rPr>
              <w:t>-value</w:t>
            </w:r>
          </w:p>
        </w:tc>
      </w:tr>
      <w:tr w:rsidR="00367F59" w:rsidRPr="00367F59" w14:paraId="1B084D18" w14:textId="77777777" w:rsidTr="007A7D4A">
        <w:trPr>
          <w:trHeight w:val="200"/>
        </w:trPr>
        <w:tc>
          <w:tcPr>
            <w:tcW w:w="376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B478" w14:textId="77777777" w:rsidR="00367F59" w:rsidRPr="00367F59" w:rsidRDefault="00367F59" w:rsidP="00367F59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HVLT-R Trial 1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3755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50.81 (9.58)</w:t>
            </w:r>
          </w:p>
        </w:tc>
        <w:tc>
          <w:tcPr>
            <w:tcW w:w="17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6AC9E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49.96 (9.77)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90316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0.07</w:t>
            </w:r>
          </w:p>
        </w:tc>
      </w:tr>
      <w:tr w:rsidR="00367F59" w:rsidRPr="00367F59" w14:paraId="3D1D68E5" w14:textId="77777777" w:rsidTr="007A7D4A">
        <w:trPr>
          <w:trHeight w:val="200"/>
        </w:trPr>
        <w:tc>
          <w:tcPr>
            <w:tcW w:w="3765" w:type="dxa"/>
            <w:shd w:val="clear" w:color="auto" w:fill="auto"/>
            <w:noWrap/>
            <w:vAlign w:val="bottom"/>
            <w:hideMark/>
          </w:tcPr>
          <w:p w14:paraId="28824CFD" w14:textId="77777777" w:rsidR="00367F59" w:rsidRPr="00367F59" w:rsidRDefault="00367F59" w:rsidP="00367F59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HVLT-R Total learning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29D05363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51.01 (9.46)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381BCFC3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50.07 (9.21)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DFE3AAB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0.04</w:t>
            </w:r>
          </w:p>
        </w:tc>
      </w:tr>
      <w:tr w:rsidR="00367F59" w:rsidRPr="00367F59" w14:paraId="60C0DF9B" w14:textId="77777777" w:rsidTr="007A7D4A">
        <w:trPr>
          <w:trHeight w:val="200"/>
        </w:trPr>
        <w:tc>
          <w:tcPr>
            <w:tcW w:w="3765" w:type="dxa"/>
            <w:shd w:val="clear" w:color="auto" w:fill="auto"/>
            <w:noWrap/>
            <w:vAlign w:val="bottom"/>
            <w:hideMark/>
          </w:tcPr>
          <w:p w14:paraId="2C4DEA91" w14:textId="77777777" w:rsidR="00367F59" w:rsidRPr="00367F59" w:rsidRDefault="00367F59" w:rsidP="00367F59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HVLT-R Delay Free Recall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442C7A31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51.02 (9.53)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79588882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49.43 (9.28)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479D3D8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&lt; 0.001</w:t>
            </w:r>
          </w:p>
        </w:tc>
      </w:tr>
      <w:tr w:rsidR="00367F59" w:rsidRPr="00367F59" w14:paraId="0C33C0C5" w14:textId="77777777" w:rsidTr="007A7D4A">
        <w:trPr>
          <w:trHeight w:val="200"/>
        </w:trPr>
        <w:tc>
          <w:tcPr>
            <w:tcW w:w="3765" w:type="dxa"/>
            <w:shd w:val="clear" w:color="auto" w:fill="auto"/>
            <w:noWrap/>
            <w:vAlign w:val="bottom"/>
            <w:hideMark/>
          </w:tcPr>
          <w:p w14:paraId="624F2ADA" w14:textId="77777777" w:rsidR="00367F59" w:rsidRPr="00367F59" w:rsidRDefault="00367F59" w:rsidP="00367F59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HVLT-R Recognition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122BDC78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50.39 (9.65)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37B590F4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49.28 (11.23)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B86C4AB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0.03</w:t>
            </w:r>
          </w:p>
        </w:tc>
      </w:tr>
      <w:tr w:rsidR="00367F59" w:rsidRPr="00367F59" w14:paraId="4C6C4343" w14:textId="77777777" w:rsidTr="007A7D4A">
        <w:trPr>
          <w:trHeight w:val="200"/>
        </w:trPr>
        <w:tc>
          <w:tcPr>
            <w:tcW w:w="3765" w:type="dxa"/>
            <w:shd w:val="clear" w:color="auto" w:fill="auto"/>
            <w:noWrap/>
            <w:vAlign w:val="bottom"/>
            <w:hideMark/>
          </w:tcPr>
          <w:p w14:paraId="38770794" w14:textId="77777777" w:rsidR="00367F59" w:rsidRPr="00367F59" w:rsidRDefault="00367F59" w:rsidP="00367F59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HVLT-R Percent Retention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496A9394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50.83 (9.90)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18AC744D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49.27 (9.64)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AF67827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0.001</w:t>
            </w:r>
          </w:p>
        </w:tc>
      </w:tr>
      <w:tr w:rsidR="00367F59" w:rsidRPr="00367F59" w14:paraId="6DA4D52A" w14:textId="77777777" w:rsidTr="007A7D4A">
        <w:trPr>
          <w:trHeight w:val="200"/>
        </w:trPr>
        <w:tc>
          <w:tcPr>
            <w:tcW w:w="3765" w:type="dxa"/>
            <w:shd w:val="clear" w:color="auto" w:fill="auto"/>
            <w:noWrap/>
            <w:vAlign w:val="bottom"/>
            <w:hideMark/>
          </w:tcPr>
          <w:p w14:paraId="705D4C09" w14:textId="77777777" w:rsidR="00367F59" w:rsidRPr="00367F59" w:rsidRDefault="00367F59" w:rsidP="00367F59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Letter Fluency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463AE849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50.45 (9.79)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CEE0B77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49.79 (10.77)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33AB0FE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0.20</w:t>
            </w:r>
          </w:p>
        </w:tc>
      </w:tr>
      <w:tr w:rsidR="00367F59" w:rsidRPr="00367F59" w14:paraId="6185ADC4" w14:textId="77777777" w:rsidTr="007A7D4A">
        <w:trPr>
          <w:trHeight w:val="200"/>
        </w:trPr>
        <w:tc>
          <w:tcPr>
            <w:tcW w:w="3765" w:type="dxa"/>
            <w:shd w:val="clear" w:color="auto" w:fill="auto"/>
            <w:noWrap/>
            <w:vAlign w:val="bottom"/>
            <w:hideMark/>
          </w:tcPr>
          <w:p w14:paraId="6792A4BE" w14:textId="77777777" w:rsidR="00367F59" w:rsidRPr="00367F59" w:rsidRDefault="00367F59" w:rsidP="00367F59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Semantic Fluency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7FC6E9DB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50.28 (9.93)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D0678CA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49.70 (10.01)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C54852B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0.24</w:t>
            </w:r>
          </w:p>
        </w:tc>
      </w:tr>
      <w:tr w:rsidR="00367F59" w:rsidRPr="00367F59" w14:paraId="676ED5A2" w14:textId="77777777" w:rsidTr="007A7D4A">
        <w:trPr>
          <w:trHeight w:val="200"/>
        </w:trPr>
        <w:tc>
          <w:tcPr>
            <w:tcW w:w="3765" w:type="dxa"/>
            <w:shd w:val="clear" w:color="auto" w:fill="auto"/>
            <w:noWrap/>
            <w:vAlign w:val="bottom"/>
            <w:hideMark/>
          </w:tcPr>
          <w:p w14:paraId="60682EAA" w14:textId="77777777" w:rsidR="00367F59" w:rsidRPr="00367F59" w:rsidRDefault="00367F59" w:rsidP="00367F59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LNS Attention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17D31045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50.14 (10.08)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1723D8BF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48.68 (10.48)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53EDB45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0.004</w:t>
            </w:r>
          </w:p>
        </w:tc>
      </w:tr>
      <w:tr w:rsidR="00367F59" w:rsidRPr="00367F59" w14:paraId="4F5F8965" w14:textId="77777777" w:rsidTr="007A7D4A">
        <w:trPr>
          <w:trHeight w:val="200"/>
        </w:trPr>
        <w:tc>
          <w:tcPr>
            <w:tcW w:w="3765" w:type="dxa"/>
            <w:shd w:val="clear" w:color="auto" w:fill="auto"/>
            <w:noWrap/>
            <w:vAlign w:val="bottom"/>
            <w:hideMark/>
          </w:tcPr>
          <w:p w14:paraId="22069373" w14:textId="77777777" w:rsidR="00367F59" w:rsidRPr="00367F59" w:rsidRDefault="00367F59" w:rsidP="00367F59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LNS Working Memory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71537652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50.47 (9.81)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29EF15EF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50.20 (10.47)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4294C43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0.59</w:t>
            </w:r>
          </w:p>
        </w:tc>
      </w:tr>
      <w:tr w:rsidR="00367F59" w:rsidRPr="00367F59" w14:paraId="114D8D16" w14:textId="77777777" w:rsidTr="007A7D4A">
        <w:trPr>
          <w:trHeight w:val="200"/>
        </w:trPr>
        <w:tc>
          <w:tcPr>
            <w:tcW w:w="3765" w:type="dxa"/>
            <w:shd w:val="clear" w:color="auto" w:fill="auto"/>
            <w:noWrap/>
            <w:vAlign w:val="bottom"/>
            <w:hideMark/>
          </w:tcPr>
          <w:p w14:paraId="1F26C67A" w14:textId="77777777" w:rsidR="00367F59" w:rsidRPr="00367F59" w:rsidRDefault="00367F59" w:rsidP="00367F59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Stroop Trial1 [color]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2D99078B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50.75 (9.27)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62C33570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49.38 (10.44)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5E5F0A3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0.006</w:t>
            </w:r>
          </w:p>
        </w:tc>
      </w:tr>
      <w:tr w:rsidR="00367F59" w:rsidRPr="00367F59" w14:paraId="6B1722D3" w14:textId="77777777" w:rsidTr="007A7D4A">
        <w:trPr>
          <w:trHeight w:val="200"/>
        </w:trPr>
        <w:tc>
          <w:tcPr>
            <w:tcW w:w="3765" w:type="dxa"/>
            <w:shd w:val="clear" w:color="auto" w:fill="auto"/>
            <w:noWrap/>
            <w:vAlign w:val="bottom"/>
            <w:hideMark/>
          </w:tcPr>
          <w:p w14:paraId="672A3FCF" w14:textId="77777777" w:rsidR="00367F59" w:rsidRPr="00367F59" w:rsidRDefault="00367F59" w:rsidP="00367F59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Stroop Trial 2 [word]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5ADED897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50.71 (9.81)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32280461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49.71(10.06)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43CC9D1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0.04</w:t>
            </w:r>
          </w:p>
        </w:tc>
      </w:tr>
      <w:tr w:rsidR="00367F59" w:rsidRPr="00367F59" w14:paraId="46D5D7C0" w14:textId="77777777" w:rsidTr="007A7D4A">
        <w:trPr>
          <w:trHeight w:val="200"/>
        </w:trPr>
        <w:tc>
          <w:tcPr>
            <w:tcW w:w="3765" w:type="dxa"/>
            <w:shd w:val="clear" w:color="auto" w:fill="auto"/>
            <w:noWrap/>
            <w:vAlign w:val="bottom"/>
            <w:hideMark/>
          </w:tcPr>
          <w:p w14:paraId="719FF8ED" w14:textId="77777777" w:rsidR="00367F59" w:rsidRPr="00367F59" w:rsidRDefault="00367F59" w:rsidP="00367F59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Trail Making Test Part A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211D9B1A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49.90 (9.59)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7D409CB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49.14 (10.64)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C885FF3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0.14</w:t>
            </w:r>
          </w:p>
        </w:tc>
      </w:tr>
      <w:tr w:rsidR="00367F59" w:rsidRPr="00367F59" w14:paraId="33323061" w14:textId="77777777" w:rsidTr="007A7D4A">
        <w:trPr>
          <w:trHeight w:val="200"/>
        </w:trPr>
        <w:tc>
          <w:tcPr>
            <w:tcW w:w="3765" w:type="dxa"/>
            <w:shd w:val="clear" w:color="auto" w:fill="auto"/>
            <w:noWrap/>
            <w:vAlign w:val="bottom"/>
            <w:hideMark/>
          </w:tcPr>
          <w:p w14:paraId="14C2BEF0" w14:textId="77777777" w:rsidR="00367F59" w:rsidRPr="00367F59" w:rsidRDefault="00367F59" w:rsidP="00367F59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Symbol Digit Modalities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0E23BD08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51.13 (9.87)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C178618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50.34 (9.92)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D80044E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0.11</w:t>
            </w:r>
          </w:p>
        </w:tc>
      </w:tr>
      <w:tr w:rsidR="00367F59" w:rsidRPr="00367F59" w14:paraId="2B27435A" w14:textId="77777777" w:rsidTr="007A7D4A">
        <w:trPr>
          <w:trHeight w:val="200"/>
        </w:trPr>
        <w:tc>
          <w:tcPr>
            <w:tcW w:w="3765" w:type="dxa"/>
            <w:shd w:val="clear" w:color="auto" w:fill="auto"/>
            <w:noWrap/>
            <w:vAlign w:val="bottom"/>
            <w:hideMark/>
          </w:tcPr>
          <w:p w14:paraId="2776BF73" w14:textId="77777777" w:rsidR="00367F59" w:rsidRPr="00367F59" w:rsidRDefault="00367F59" w:rsidP="00367F59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Stroop Trial 3 [interference]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119B59D3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50.25 (9.74)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FD1AC3A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48.90 (10.94)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9C8E5DD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0.01</w:t>
            </w:r>
          </w:p>
        </w:tc>
      </w:tr>
      <w:tr w:rsidR="00367F59" w:rsidRPr="00367F59" w14:paraId="2900D841" w14:textId="77777777" w:rsidTr="007A7D4A">
        <w:trPr>
          <w:trHeight w:val="200"/>
        </w:trPr>
        <w:tc>
          <w:tcPr>
            <w:tcW w:w="3765" w:type="dxa"/>
            <w:shd w:val="clear" w:color="auto" w:fill="auto"/>
            <w:noWrap/>
            <w:vAlign w:val="bottom"/>
            <w:hideMark/>
          </w:tcPr>
          <w:p w14:paraId="1C4F951C" w14:textId="77777777" w:rsidR="00367F59" w:rsidRPr="00367F59" w:rsidRDefault="00367F59" w:rsidP="00367F59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Trail Making Test Part B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34181C9A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49.90 (9.97)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1C0E1A16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49.233 (10.62)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40B852C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0.19</w:t>
            </w:r>
          </w:p>
        </w:tc>
      </w:tr>
      <w:tr w:rsidR="00367F59" w:rsidRPr="00367F59" w14:paraId="42CC0596" w14:textId="77777777" w:rsidTr="007A7D4A">
        <w:trPr>
          <w:trHeight w:val="200"/>
        </w:trPr>
        <w:tc>
          <w:tcPr>
            <w:tcW w:w="3765" w:type="dxa"/>
            <w:shd w:val="clear" w:color="auto" w:fill="auto"/>
            <w:noWrap/>
            <w:vAlign w:val="bottom"/>
            <w:hideMark/>
          </w:tcPr>
          <w:p w14:paraId="20750557" w14:textId="77777777" w:rsidR="00367F59" w:rsidRPr="00367F59" w:rsidRDefault="00367F59" w:rsidP="00367F59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Grooved Pegboard Dominant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445A9846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50.44 (9.27)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62907BB6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51.20 (10.02)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BE6DD7E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0.12</w:t>
            </w:r>
          </w:p>
        </w:tc>
      </w:tr>
      <w:tr w:rsidR="00367F59" w:rsidRPr="00367F59" w14:paraId="34870324" w14:textId="77777777" w:rsidTr="007A7D4A">
        <w:trPr>
          <w:trHeight w:val="200"/>
        </w:trPr>
        <w:tc>
          <w:tcPr>
            <w:tcW w:w="376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F2B07" w14:textId="77777777" w:rsidR="00367F59" w:rsidRPr="00367F59" w:rsidRDefault="00367F59" w:rsidP="00367F59">
            <w:pPr>
              <w:spacing w:before="0" w:after="0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 xml:space="preserve">Grooved Pegboard Non-Dominant 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75BA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50.37 (9.59)</w:t>
            </w:r>
          </w:p>
        </w:tc>
        <w:tc>
          <w:tcPr>
            <w:tcW w:w="17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B0D4D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50.58 (10.20)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A2DAD" w14:textId="77777777" w:rsidR="00367F59" w:rsidRPr="00367F59" w:rsidRDefault="00367F59" w:rsidP="00367F59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67F59">
              <w:rPr>
                <w:rFonts w:eastAsia="Times New Roman" w:cs="Times New Roman"/>
                <w:color w:val="000000"/>
                <w:szCs w:val="24"/>
              </w:rPr>
              <w:t>0.67</w:t>
            </w:r>
          </w:p>
        </w:tc>
      </w:tr>
    </w:tbl>
    <w:p w14:paraId="3A9045E2" w14:textId="77777777" w:rsidR="00367F59" w:rsidRPr="00367F59" w:rsidRDefault="00367F59" w:rsidP="00367F59">
      <w:pPr>
        <w:spacing w:after="0"/>
        <w:rPr>
          <w:rFonts w:cs="Times New Roman"/>
        </w:rPr>
      </w:pPr>
      <w:r w:rsidRPr="00367F59">
        <w:rPr>
          <w:rFonts w:cs="Times New Roman"/>
        </w:rPr>
        <w:t>Note. HVLT-R=</w:t>
      </w:r>
      <w:r w:rsidRPr="00367F59">
        <w:rPr>
          <w:rFonts w:eastAsia="Times New Roman" w:cs="Times New Roman"/>
          <w:color w:val="000000"/>
        </w:rPr>
        <w:t xml:space="preserve"> Hopkins Verbal Learning Test-Revised; LNS= Letter-Number Sequencing; SD=standard deviation</w:t>
      </w:r>
    </w:p>
    <w:p w14:paraId="5980283A" w14:textId="6CCA7063" w:rsidR="00C77B4D" w:rsidRDefault="00C77B4D" w:rsidP="00994A3D">
      <w:pPr>
        <w:jc w:val="both"/>
        <w:rPr>
          <w:rFonts w:cs="Times New Roman"/>
          <w:szCs w:val="24"/>
        </w:rPr>
      </w:pPr>
    </w:p>
    <w:p w14:paraId="2D467037" w14:textId="77777777" w:rsidR="00367F59" w:rsidRDefault="00367F59" w:rsidP="00994A3D">
      <w:pPr>
        <w:jc w:val="both"/>
        <w:rPr>
          <w:rFonts w:cs="Times New Roman"/>
          <w:szCs w:val="24"/>
        </w:rPr>
        <w:sectPr w:rsidR="00367F59" w:rsidSect="00C77B4D">
          <w:pgSz w:w="15840" w:h="12240" w:orient="landscape"/>
          <w:pgMar w:top="1282" w:right="1138" w:bottom="1181" w:left="1138" w:header="720" w:footer="720" w:gutter="0"/>
          <w:cols w:space="720"/>
          <w:titlePg/>
          <w:docGrid w:linePitch="360"/>
        </w:sectPr>
      </w:pPr>
    </w:p>
    <w:p w14:paraId="639C1690" w14:textId="11000222" w:rsidR="00C77B4D" w:rsidRPr="008C591B" w:rsidRDefault="00C77B4D" w:rsidP="00C77B4D">
      <w:pPr>
        <w:pStyle w:val="Heading1"/>
      </w:pPr>
      <w:r w:rsidRPr="008C591B">
        <w:lastRenderedPageBreak/>
        <w:t xml:space="preserve">Supplemental Table 3 </w:t>
      </w:r>
    </w:p>
    <w:p w14:paraId="7BA92B53" w14:textId="77777777" w:rsidR="008C591B" w:rsidRPr="008C591B" w:rsidRDefault="008C591B" w:rsidP="008C591B">
      <w:pPr>
        <w:spacing w:after="0"/>
        <w:rPr>
          <w:rFonts w:cs="Times New Roman"/>
          <w:b/>
        </w:rPr>
      </w:pPr>
      <w:r w:rsidRPr="008C591B">
        <w:rPr>
          <w:rFonts w:cs="Times New Roman"/>
          <w:bCs/>
        </w:rPr>
        <w:t>Profile Test Performance: virally suppressed (VS) women with HIV (</w:t>
      </w:r>
      <w:r w:rsidRPr="008C591B">
        <w:rPr>
          <w:rFonts w:cs="Times New Roman"/>
        </w:rPr>
        <w:t xml:space="preserve">WWH). </w:t>
      </w:r>
      <w:r w:rsidRPr="008C591B">
        <w:rPr>
          <w:rFonts w:cs="Times New Roman"/>
          <w:i/>
        </w:rPr>
        <w:t>P</w:t>
      </w:r>
      <w:r w:rsidRPr="008C591B">
        <w:rPr>
          <w:rFonts w:cs="Times New Roman"/>
        </w:rPr>
        <w:t>-value for all outcomes is &lt;0.001</w:t>
      </w:r>
    </w:p>
    <w:tbl>
      <w:tblPr>
        <w:tblW w:w="11104" w:type="dxa"/>
        <w:tblLayout w:type="fixed"/>
        <w:tblLook w:val="04A0" w:firstRow="1" w:lastRow="0" w:firstColumn="1" w:lastColumn="0" w:noHBand="0" w:noVBand="1"/>
      </w:tblPr>
      <w:tblGrid>
        <w:gridCol w:w="2880"/>
        <w:gridCol w:w="1370"/>
        <w:gridCol w:w="1370"/>
        <w:gridCol w:w="1371"/>
        <w:gridCol w:w="1371"/>
        <w:gridCol w:w="1371"/>
        <w:gridCol w:w="1371"/>
      </w:tblGrid>
      <w:tr w:rsidR="008C591B" w:rsidRPr="008C591B" w14:paraId="0857EA15" w14:textId="77777777" w:rsidTr="007A7D4A">
        <w:trPr>
          <w:trHeight w:val="200"/>
        </w:trPr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1FD8F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29420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Unimpaired (N=311)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D6A95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Profile1-VS: Executive Function and Sequencing (N=129)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2A205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Profile2-VS: Processing Speed, Executive Function, and Manual Speed (N=144)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270E2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Profile3-VS: Learning and Recall (N=137)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57FF7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Profile4-VS: Learning, Memory, and Speed (N=86)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F0D63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Profile5-VS: Global Weakness, Processing Speed (N=122)</w:t>
            </w:r>
          </w:p>
        </w:tc>
      </w:tr>
      <w:tr w:rsidR="008C591B" w:rsidRPr="008C591B" w14:paraId="1D9CAE7F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FBBEE23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57AB8BA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B18944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8FE2EA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A4FBC9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003C2F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B5BD8E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Mean (SD)</w:t>
            </w:r>
          </w:p>
        </w:tc>
      </w:tr>
      <w:tr w:rsidR="008C591B" w:rsidRPr="008C591B" w14:paraId="1FC48117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F07CB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HVLT-R Trial 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ABF6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54.11 (9.76)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E99C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54.33 (7.77)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E57C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51.86 (8.01)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99FF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43.90 (6.49)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CCA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43.22 (7.54)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906B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44.05 (9.06)</w:t>
            </w:r>
          </w:p>
        </w:tc>
      </w:tr>
      <w:tr w:rsidR="008C591B" w:rsidRPr="008C591B" w14:paraId="7C8C62B1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90F91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HVLT-R Total learning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7211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55.07 (7.75)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C588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55.31 (5.97)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CF43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52.10 (7.60)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2565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42.57 (6.07)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66E5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40.58 (7.43)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D92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44.53 (7.27)</w:t>
            </w:r>
          </w:p>
        </w:tc>
      </w:tr>
      <w:tr w:rsidR="008C591B" w:rsidRPr="008C591B" w14:paraId="2AD4146E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2E37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HVLT-R Delay Free Recall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0CF0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54.56 (7.50)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2C0E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55.17 (5.64)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ECF0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49.48 (7.48)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8540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45.09 (5.97)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2AE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34.19 (7.31)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750D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45.82 (6.08)</w:t>
            </w:r>
          </w:p>
        </w:tc>
      </w:tr>
      <w:tr w:rsidR="008C591B" w:rsidRPr="008C591B" w14:paraId="03334E34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83C6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HVLT-R Recognition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C052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53.96 (6.51)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0BF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53.78 (6.34)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491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52.42 (6.80)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EE37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43.63 (11.41)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8773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32.38 (16.35)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1400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47.11 (9.69)</w:t>
            </w:r>
          </w:p>
        </w:tc>
      </w:tr>
      <w:tr w:rsidR="008C591B" w:rsidRPr="008C591B" w14:paraId="0253BE2B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D0B1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HVLT-R Percent Retention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2122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52.51 (7.54)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F830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53.47 (7.21)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EFC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48.48 (8.03)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44C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49.75 (7.81)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9F7D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33.29 (10.38)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6A42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48.20 (7.86)</w:t>
            </w:r>
          </w:p>
        </w:tc>
      </w:tr>
      <w:tr w:rsidR="008C591B" w:rsidRPr="008C591B" w14:paraId="7F850314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16DE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Letter Fluency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129A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55.81 (10.08)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8745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50.41 (9.88)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3102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46.71 (8.97)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09CD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48.95 (8.36)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903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47.67 (9.58)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E93B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39.86 (8.88)</w:t>
            </w:r>
          </w:p>
        </w:tc>
      </w:tr>
      <w:tr w:rsidR="008C591B" w:rsidRPr="008C591B" w14:paraId="588E00A3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1A4A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Semantic Fluency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164D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53.60 (9.45)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5A14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53.43 (9.56)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83A1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48.71 (8.84)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876E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49.23 (8.36)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E51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45.78 (9.11)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187A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40.24 (7.53)</w:t>
            </w:r>
          </w:p>
        </w:tc>
      </w:tr>
      <w:tr w:rsidR="008C591B" w:rsidRPr="008C591B" w14:paraId="5288B42B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B476D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LNS Attention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0151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54.43 (10.00)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BE5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42.87 (7.85)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01FE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47.12 (9.51)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427F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47.46 (9.97)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538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47.51 (9.12)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6196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44.19 (9.85)</w:t>
            </w:r>
          </w:p>
        </w:tc>
      </w:tr>
      <w:tr w:rsidR="008C591B" w:rsidRPr="008C591B" w14:paraId="792DF2BB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4C137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LNS Working Memory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554E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56.41 (9.84)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6769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45.00 (7.73)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18F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50.20 (8.45)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76A7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49.68 (9.17)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CFE1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46.16 (9.32)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EF7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43.33 (10.12)</w:t>
            </w:r>
          </w:p>
        </w:tc>
      </w:tr>
      <w:tr w:rsidR="008C591B" w:rsidRPr="008C591B" w14:paraId="7D95918F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5D59C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Stroop Trial 1 [color]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0AE3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51.99 (8.59)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620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53.43 (8.40)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1A645" w14:textId="7C14563F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42.48</w:t>
            </w: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(10.42)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459B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55.66 (9.39)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9C1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42.46 (10.20)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4F4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44.42 (8.80)</w:t>
            </w:r>
          </w:p>
        </w:tc>
      </w:tr>
      <w:tr w:rsidR="008C591B" w:rsidRPr="008C591B" w14:paraId="30CB64E5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E1228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Stroop Trial 2 [word]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B886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51.67 (8.83)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E69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52.81 (7.11)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ECC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42.00 (11.18)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2F05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56.17 (8.39)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86E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45.37 (10.52)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66C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46.36 (7.47)</w:t>
            </w:r>
          </w:p>
        </w:tc>
      </w:tr>
      <w:tr w:rsidR="008C591B" w:rsidRPr="008C591B" w14:paraId="616A410F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A754B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Trail Making Test Part A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2786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54.81 (8.16)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16C5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48.13 (9.31)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73C6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44.26 (10.46)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4DE4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53.61 (8.36)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F759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44.48 (9.87)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E5BF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39.79 (9.55)</w:t>
            </w:r>
          </w:p>
        </w:tc>
      </w:tr>
      <w:tr w:rsidR="008C591B" w:rsidRPr="008C591B" w14:paraId="6E4A6EE7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EB6BD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Symbol Digit Modalities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545C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55.54 (8.97)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2CA5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49.09 (8.27)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87C4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44.75 (9.16)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F35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54.67 (7.34)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A10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44.93 (8.57)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564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43.94 (8.56)</w:t>
            </w:r>
          </w:p>
        </w:tc>
      </w:tr>
      <w:tr w:rsidR="008C591B" w:rsidRPr="008C591B" w14:paraId="388C14EB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D8BF4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Stroop Trial 3 [interference]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EE92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51.94 (9.77)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465D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51.59 (10.54)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505E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42.46 (10.22)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A24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51.91 (9.43)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0EB8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46.07 (11.04)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7CE2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44.54 (11.44)</w:t>
            </w:r>
          </w:p>
        </w:tc>
      </w:tr>
      <w:tr w:rsidR="008C591B" w:rsidRPr="008C591B" w14:paraId="46596707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B4D1D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Trail Making Test Part B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A584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56.16 (7.28)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8A63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44.67 (10.63)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FF7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46.51 (9.85)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F91B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52.16 (7.54)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5E68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44.00 (10.25)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D89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40.01 (9.41)</w:t>
            </w:r>
          </w:p>
        </w:tc>
      </w:tr>
      <w:tr w:rsidR="008C591B" w:rsidRPr="008C591B" w14:paraId="634761DD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25966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Grooved Pegboard Dominant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C807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56.12 (6.96)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0F3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53.24 (6.33)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BC81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40.03 (10.42)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9C1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54.61 (6.56)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B8BE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45.97 (11.31)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3C2D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49.51 (9.30)</w:t>
            </w:r>
          </w:p>
        </w:tc>
      </w:tr>
      <w:tr w:rsidR="008C591B" w:rsidRPr="008C591B" w14:paraId="0CA5C06D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2435C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Grooved Pegboard Non-Dominant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F05B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55.74 (6.51)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B7A3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51.97 (6.32)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CCBC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39.05 (12.32)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65E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54.01 (7.43)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04BD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46.65 (10.77)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D5B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48.48 (8.17)</w:t>
            </w:r>
          </w:p>
        </w:tc>
      </w:tr>
      <w:tr w:rsidR="008C591B" w:rsidRPr="008C591B" w14:paraId="2278FC46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3BB23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F07A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4842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DBB4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5A19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472F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AC7E6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21D9AEE7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672C347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BBA36F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gramStart"/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n</w:t>
            </w:r>
            <w:proofErr w:type="gramEnd"/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1DB4FB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gramStart"/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n</w:t>
            </w:r>
            <w:proofErr w:type="gramEnd"/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58ECD5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gramStart"/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n</w:t>
            </w:r>
            <w:proofErr w:type="gramEnd"/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269627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gramStart"/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n</w:t>
            </w:r>
            <w:proofErr w:type="gramEnd"/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FF36ED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gramStart"/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n</w:t>
            </w:r>
            <w:proofErr w:type="gramEnd"/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8EFC80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gramStart"/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n</w:t>
            </w:r>
            <w:proofErr w:type="gramEnd"/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</w:tr>
      <w:tr w:rsidR="008C591B" w:rsidRPr="008C591B" w14:paraId="4537E1A5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79F39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HVLT-R Trial 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4163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5F56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4690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F02A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5558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DD60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20314B00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84565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EAEDF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136 (44)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8C28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54 (42)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B70B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43 (30)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EF0E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 (4)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C00B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 (5)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3DF7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14 (12)</w:t>
            </w:r>
          </w:p>
        </w:tc>
      </w:tr>
      <w:tr w:rsidR="008C591B" w:rsidRPr="008C591B" w14:paraId="1C70E2A2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70642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7E1D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53 (17)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033C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11 (9)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FFD9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26 (18)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0539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77 (56)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3712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51 (59)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84F2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67 (55)</w:t>
            </w:r>
          </w:p>
        </w:tc>
      </w:tr>
      <w:tr w:rsidR="008C591B" w:rsidRPr="008C591B" w14:paraId="42DD1276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3306D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59BB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122 (39)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2A3D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64 (50)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3BD4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75 (52)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12EA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55 (41)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778B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31 (36)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DBE5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41 (34)</w:t>
            </w:r>
          </w:p>
        </w:tc>
      </w:tr>
      <w:tr w:rsidR="008C591B" w:rsidRPr="008C591B" w14:paraId="3C6BEB95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A0B70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HVLT-R Total learning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35A7F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9BE9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19D7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2CCA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2D8A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E1D0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1CFA8AC1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997C3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FC52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154 (50)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AE3D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66 (51)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3D9A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45 (31)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1524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 (3)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F392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 (2)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F62B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8 (7)</w:t>
            </w:r>
          </w:p>
        </w:tc>
      </w:tr>
      <w:tr w:rsidR="008C591B" w:rsidRPr="008C591B" w14:paraId="147C3B14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9CF26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CD81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29 (9)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BE5A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 (5)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5B04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23 (16)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761D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93 (68)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13FB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61 (71)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6E5D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62 (51)</w:t>
            </w:r>
          </w:p>
        </w:tc>
      </w:tr>
      <w:tr w:rsidR="008C591B" w:rsidRPr="008C591B" w14:paraId="454D6E41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33D29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 xml:space="preserve">   T-Score between 45 and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E585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128 (41)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0B50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57 (44)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DFE8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76 (53)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A360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40 (29)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97216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23 (27)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9401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52 (43)</w:t>
            </w:r>
          </w:p>
        </w:tc>
      </w:tr>
      <w:tr w:rsidR="008C591B" w:rsidRPr="008C591B" w14:paraId="0A4F0B29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B85A9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HVLT-R Delay Free Recall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37A4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63C5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0509D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7D7E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2550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458C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4CC4F1D2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BEC34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1453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156 (50)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9C71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69 (54)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6C0D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39 (27)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03CD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8 (6)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AC3F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BEB7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10 (8)</w:t>
            </w:r>
          </w:p>
        </w:tc>
      </w:tr>
      <w:tr w:rsidR="008C591B" w:rsidRPr="008C591B" w14:paraId="2B4B63F7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DEAF8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BF23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30 (10)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8758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 (3)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0DF4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47 (33)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2ABF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69 (50)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B0DC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82 (95)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C3AD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54 (44)</w:t>
            </w:r>
          </w:p>
        </w:tc>
      </w:tr>
      <w:tr w:rsidR="008C591B" w:rsidRPr="008C591B" w14:paraId="78FF6A25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6C43D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312E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125 (40)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9115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56 (44)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B264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58 (40)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7317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60 (44)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0FE9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 (5)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2C8D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58 (48)</w:t>
            </w:r>
          </w:p>
        </w:tc>
      </w:tr>
      <w:tr w:rsidR="008C591B" w:rsidRPr="008C591B" w14:paraId="27E7E9FF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7F451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HVLT-R Recognition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4B06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0255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4CD0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B34C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493F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CD36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1E0E4178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8969C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6904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162 (52)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0B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68 (53)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D038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53 (37)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CD12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26 (19)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04B6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 (2)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8F1B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25 (21)</w:t>
            </w:r>
          </w:p>
        </w:tc>
      </w:tr>
      <w:tr w:rsidR="008C591B" w:rsidRPr="008C591B" w14:paraId="4F827147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25B5B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785D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32 (10)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5F2B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12 (9)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CB15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19 (13)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B46A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72 (53)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2EA9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68 (79)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E410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45 (37)</w:t>
            </w:r>
          </w:p>
        </w:tc>
      </w:tr>
      <w:tr w:rsidR="008C591B" w:rsidRPr="008C591B" w14:paraId="05514E62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09DD0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3196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117 (38)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2E41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49 (38)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4B4C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72 (50)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6E94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39 (29)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096E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16 (19)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AA9D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52 (43)</w:t>
            </w:r>
          </w:p>
        </w:tc>
      </w:tr>
      <w:tr w:rsidR="008C591B" w:rsidRPr="008C591B" w14:paraId="1C537A33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8BEF6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HVLT-R Percent Retention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2ABC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519F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310F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DEE6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0B5A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46F6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4CEFD945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3B995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365A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116 (37)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EA13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47 (36)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B78A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31 (22)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03E9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34 (25)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DE8D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 (2)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B678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21 (17)</w:t>
            </w:r>
          </w:p>
        </w:tc>
      </w:tr>
      <w:tr w:rsidR="008C591B" w:rsidRPr="008C591B" w14:paraId="410DC65E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F187D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B46E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47 (15)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B0CE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10 (8)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B4B6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51 (35)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91C9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40 (29)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B9D9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76 (88)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9423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44 (36)</w:t>
            </w:r>
          </w:p>
        </w:tc>
      </w:tr>
      <w:tr w:rsidR="008C591B" w:rsidRPr="008C591B" w14:paraId="1E2BC174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FD931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C185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148 (48)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DF4B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72 (56)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275F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62 (43)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52C6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63 (46)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5157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8 (9)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4D92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57 (47)</w:t>
            </w:r>
          </w:p>
        </w:tc>
      </w:tr>
      <w:tr w:rsidR="008C591B" w:rsidRPr="008C591B" w14:paraId="0A1286FE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94487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Letter Fluency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6AA2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ACCC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F892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D44E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84FE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EBE9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2DED9B97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1737A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7C17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162 (52)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5201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42 (33)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DA90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24 (17)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9C60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28 (20)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E267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22 (26)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6D17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 (45)</w:t>
            </w:r>
          </w:p>
        </w:tc>
      </w:tr>
      <w:tr w:rsidR="008C591B" w:rsidRPr="008C591B" w14:paraId="52E775C7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6CAE6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2814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47 (15)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5F1E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39 (30)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D3F5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56 (39)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30CE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41 (30)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3954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36 (42)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35D1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86 (71)</w:t>
            </w:r>
          </w:p>
        </w:tc>
      </w:tr>
      <w:tr w:rsidR="008C591B" w:rsidRPr="008C591B" w14:paraId="236A1A04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E2A23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3483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102 (33)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58AF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48 (37)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0252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64 (44)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E2EB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68 (50)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2413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28 (33)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D0A8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30 (25)</w:t>
            </w:r>
          </w:p>
        </w:tc>
      </w:tr>
      <w:tr w:rsidR="008C591B" w:rsidRPr="008C591B" w14:paraId="4A6C36A8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4C2AD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Semantic Fluency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D3BA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6DA4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0907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2E16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DDA6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14F4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7FCE1D4F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9A446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FD1B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125 (40)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3D53D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59 (46)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62A5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30 (21)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2E6C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40 (29)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D443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12 (14)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E50C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 (1)</w:t>
            </w:r>
          </w:p>
        </w:tc>
      </w:tr>
      <w:tr w:rsidR="008C591B" w:rsidRPr="008C591B" w14:paraId="580615F2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76E4A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ED9D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54 (17)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7AF1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24 (19)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623F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49 (34)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D626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36 (26)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5472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37 (43)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F6E04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90 (74)</w:t>
            </w:r>
          </w:p>
        </w:tc>
      </w:tr>
      <w:tr w:rsidR="008C591B" w:rsidRPr="008C591B" w14:paraId="0FE3E5DC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4DA2C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B2D47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132 (42)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D336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46 (36)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9679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65 (45)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79A5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61 (45)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7F18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37 (43)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9119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31 (25)</w:t>
            </w:r>
          </w:p>
        </w:tc>
      </w:tr>
      <w:tr w:rsidR="008C591B" w:rsidRPr="008C591B" w14:paraId="02723464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5D7E7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LNS Attention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88E7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F158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96D6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7CDD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0390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964F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1CED79A5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094B3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595F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149 (48)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6BD6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8 (6)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C293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26 (18)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65AA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28 (20)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FB40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22 (26)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AF6D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14 (12)</w:t>
            </w:r>
          </w:p>
        </w:tc>
      </w:tr>
      <w:tr w:rsidR="008C591B" w:rsidRPr="008C591B" w14:paraId="182A17A5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05E12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5BC0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57 (18)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BD43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83 (64)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993E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65 (45)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CE9A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61 (45)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C7D7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36 (42)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70BB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66 (54)</w:t>
            </w:r>
          </w:p>
        </w:tc>
      </w:tr>
      <w:tr w:rsidR="008C591B" w:rsidRPr="008C591B" w14:paraId="1C9A3F94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9E172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A975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105 (34)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D0F5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38 (30)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3616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53 (37)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CF84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48 (35)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E5ED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28 (33)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83E4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42 (34)</w:t>
            </w:r>
          </w:p>
        </w:tc>
      </w:tr>
      <w:tr w:rsidR="008C591B" w:rsidRPr="008C591B" w14:paraId="6197DB91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5C810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LNS Working Memory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8E99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067FF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87B2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95F2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37EA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DDA2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0FF9ADB6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F471C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7B33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171 (55)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25D9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14 (11)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CDD7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41 (29)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A05B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42 (31)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AAEAC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13 (15)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D498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15 (12)</w:t>
            </w:r>
          </w:p>
        </w:tc>
      </w:tr>
      <w:tr w:rsidR="008C591B" w:rsidRPr="008C591B" w14:paraId="0BCB74E0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9DC68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97D7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34 (11)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E8A2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64 (50)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6F12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39 (27)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E501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38 (28)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363E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37 (43)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CCE8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74 (61)</w:t>
            </w:r>
          </w:p>
        </w:tc>
      </w:tr>
      <w:tr w:rsidR="008C591B" w:rsidRPr="008C591B" w14:paraId="0DF2D947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F5D77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1588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106 (34)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DF2A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51 (40)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2F90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64 (44)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8BE9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57 (42)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4650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36 (42)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5651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33 (27)</w:t>
            </w:r>
          </w:p>
        </w:tc>
      </w:tr>
      <w:tr w:rsidR="008C591B" w:rsidRPr="008C591B" w14:paraId="60BAD466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8630B1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Stroop Trial 1[color]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6BD1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1A79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D77CE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FD8C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8D085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6B42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0D37BDC8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333C7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65A9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118 (38)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F4D0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51 (40)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A88B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12 (8)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AB9E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79 (58)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AB75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11 (13)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7ADE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15 (12)</w:t>
            </w:r>
          </w:p>
        </w:tc>
      </w:tr>
      <w:tr w:rsidR="008C591B" w:rsidRPr="008C591B" w14:paraId="75201E7C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7857FB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4061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58 (19)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B366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20 (16)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35CF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81 (56)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2757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18 (13)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1ABE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52 (61)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D89E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66 (54)</w:t>
            </w:r>
          </w:p>
        </w:tc>
      </w:tr>
      <w:tr w:rsidR="008C591B" w:rsidRPr="008C591B" w14:paraId="33FBC753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E6465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E5F8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135 (43)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3294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58 (45)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3C9A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51 (35)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C20B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40 (29)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F57B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23 (27)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57F9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41 (34)</w:t>
            </w:r>
          </w:p>
        </w:tc>
      </w:tr>
      <w:tr w:rsidR="008C591B" w:rsidRPr="008C591B" w14:paraId="75C54FA0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A997C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Stroop Trial 2 [word]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F1E2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5DFB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560B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6C9E3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E1A8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CFE5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25899856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CA40A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DD14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110 (35)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33D4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52 (40)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1CEF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14 (10)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CE9AB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72 (53)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2963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15 (17)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9316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14 (12)</w:t>
            </w:r>
          </w:p>
        </w:tc>
      </w:tr>
      <w:tr w:rsidR="008C591B" w:rsidRPr="008C591B" w14:paraId="16847F0F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5D324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1D2E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72 (23)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41AE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18 (14)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8812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81 (56)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FBDC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13 (10)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FC0C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37 (43)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34B1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52 (43)</w:t>
            </w:r>
          </w:p>
        </w:tc>
      </w:tr>
      <w:tr w:rsidR="008C591B" w:rsidRPr="008C591B" w14:paraId="3CD75687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B23C9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68BED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129 (42)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E42C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59 (46)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5A69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49 (34)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59D5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52 (38)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1F74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34 (40)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9705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56 (46)</w:t>
            </w:r>
          </w:p>
        </w:tc>
      </w:tr>
      <w:tr w:rsidR="008C591B" w:rsidRPr="008C591B" w14:paraId="47A2E57C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F573B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Trail Making Test Part A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2324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F77F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A95C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0B29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0D0C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7494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25B11E2B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AA4FB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8105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156 (50)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7CDA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28 (22)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A00E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23 (16)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140F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63 (46)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6DDB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10 (12)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3701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 (5)</w:t>
            </w:r>
          </w:p>
        </w:tc>
      </w:tr>
      <w:tr w:rsidR="008C591B" w:rsidRPr="008C591B" w14:paraId="263E7578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F2759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53F0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31 (10)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EA94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45 (35)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1178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71 (49)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0973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27 (20)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61EE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42 (49)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B67E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87 (71)</w:t>
            </w:r>
          </w:p>
        </w:tc>
      </w:tr>
      <w:tr w:rsidR="008C591B" w:rsidRPr="008C591B" w14:paraId="69835751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D40EE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0B71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124 (40)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DA66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56 (43)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5B9B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50 (35)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2D52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47 (34)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84F6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34 (40)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ADD2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29 (24)</w:t>
            </w:r>
          </w:p>
        </w:tc>
      </w:tr>
      <w:tr w:rsidR="008C591B" w:rsidRPr="008C591B" w14:paraId="44A4E467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9AE11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Symbol Digit Modalities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7B4B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DAC8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05FC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8347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23A0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84B1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7C17C451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B2EB9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 xml:space="preserve">   T-Score &gt;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C178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163 (52)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3F188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32 (25)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C599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18 (13)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4F2C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68 (50)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3AE9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10 (12)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DA3F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11 (9)</w:t>
            </w:r>
          </w:p>
        </w:tc>
      </w:tr>
      <w:tr w:rsidR="008C591B" w:rsidRPr="008C591B" w14:paraId="2DBC4313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36138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57CA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37 (13)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D092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41 (32)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53D9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75 (52)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89F9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9 (7)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E9C7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44 (51)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4BDA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65 (53)</w:t>
            </w:r>
          </w:p>
        </w:tc>
      </w:tr>
      <w:tr w:rsidR="008C591B" w:rsidRPr="008C591B" w14:paraId="5CB92539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60B77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2ACB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111 (36)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8FC8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56 (43)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D10F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51 (35)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C10E4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60 (44)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E84C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32 (37)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79F5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46 (38)</w:t>
            </w:r>
          </w:p>
        </w:tc>
      </w:tr>
      <w:tr w:rsidR="008C591B" w:rsidRPr="008C591B" w14:paraId="3C3C740C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5DA44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Stroop Trial 3 [interference]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3456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9A2E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B841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7FA3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7EEB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DECA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7FDA6A42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CBEBB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E0BF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111 (36)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EACB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41 (32)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4F77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16 (11)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599C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53 (39)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8EDB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20 (23)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536F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16 (13)</w:t>
            </w:r>
          </w:p>
        </w:tc>
      </w:tr>
      <w:tr w:rsidR="008C591B" w:rsidRPr="008C591B" w14:paraId="1A1F5302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B5F95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ECFD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68 (22)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8368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39 (30)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1E26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83 (58)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7EDE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31 (23)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9D7D6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39 (45)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06F6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71 (58)</w:t>
            </w:r>
          </w:p>
        </w:tc>
      </w:tr>
      <w:tr w:rsidR="008C591B" w:rsidRPr="008C591B" w14:paraId="47BCAD4A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0463A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2E90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132 (42)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26FB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49 (38)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45502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45 (31)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074E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53 (39)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1BD7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27 (31)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ECFF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35 (29)</w:t>
            </w:r>
          </w:p>
        </w:tc>
      </w:tr>
      <w:tr w:rsidR="008C591B" w:rsidRPr="008C591B" w14:paraId="6C05E54A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0CE12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Trail Making Test Part B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E486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B81C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EDFF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3392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3B9D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DA2A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1A7E0EE6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A350E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2269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181 (58)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F33C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21 (16)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2AA6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23 (16)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0A32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44 (32)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F4E8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10 (12)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38E1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 (4)</w:t>
            </w:r>
          </w:p>
        </w:tc>
      </w:tr>
      <w:tr w:rsidR="008C591B" w:rsidRPr="008C591B" w14:paraId="41261AE6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E5688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A9C7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17 (6)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13AD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62 (48)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B8AD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58 (40)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97B0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20 (15)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15BC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45 (52)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A25B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85 (70)</w:t>
            </w:r>
          </w:p>
        </w:tc>
      </w:tr>
      <w:tr w:rsidR="008C591B" w:rsidRPr="008C591B" w14:paraId="6E03D51F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2CA96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2BEF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113 (36.3)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43DD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46 (36)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4C7C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63 (44)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10E5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73 (53)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0BCE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31 (36)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CEAA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32 (26)</w:t>
            </w:r>
          </w:p>
        </w:tc>
      </w:tr>
      <w:tr w:rsidR="008C591B" w:rsidRPr="008C591B" w14:paraId="312D7D8D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40425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Grooved Pegboard Dominant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FB8E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5A8B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59DA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D626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53B13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8151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610150D7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66988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7B620A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182 (58)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D1F7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58 (45)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C8ED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10 (7)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1997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73 (53)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83FC4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17 (20)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3397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26 (21)</w:t>
            </w:r>
          </w:p>
        </w:tc>
      </w:tr>
      <w:tr w:rsidR="008C591B" w:rsidRPr="008C591B" w14:paraId="30F2FBF2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73F8B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D7F8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15 (5)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140B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14 (11)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BB56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96 (67)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BBD8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8 (6)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2923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35 (41)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0F42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31 (25)</w:t>
            </w:r>
          </w:p>
        </w:tc>
      </w:tr>
      <w:tr w:rsidR="008C591B" w:rsidRPr="008C591B" w14:paraId="6FF998A6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837D9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3695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114 (37)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E222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57 (44)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1E8D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38 (26)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AD9D4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56 (41)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7704E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34 (40)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C2D1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65 (53)</w:t>
            </w:r>
          </w:p>
        </w:tc>
      </w:tr>
      <w:tr w:rsidR="008C591B" w:rsidRPr="008C591B" w14:paraId="340944C4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21057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Grooved Pegboard Non-Dominant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9B32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A6E9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1F3D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38C0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F4F4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1C1E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C591B" w:rsidRPr="008C591B" w14:paraId="26CE959C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FD85C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C345D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180 (58)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19FB1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41 (32)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7FCD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10 (7)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C0FD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66 (48)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85A0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22 (26)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1F3B0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28 (23)</w:t>
            </w:r>
          </w:p>
        </w:tc>
      </w:tr>
      <w:tr w:rsidR="008C591B" w:rsidRPr="008C591B" w14:paraId="3752B9AA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E4E4016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370" w:type="dxa"/>
            <w:tcBorders>
              <w:top w:val="nil"/>
              <w:left w:val="nil"/>
              <w:right w:val="nil"/>
            </w:tcBorders>
            <w:vAlign w:val="bottom"/>
          </w:tcPr>
          <w:p w14:paraId="7AFD719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23 (7)</w:t>
            </w:r>
          </w:p>
        </w:tc>
        <w:tc>
          <w:tcPr>
            <w:tcW w:w="1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7FBB9B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17 (13)</w:t>
            </w: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F11B306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93 (65)</w:t>
            </w: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0DB078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17 (12)</w:t>
            </w: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937A36B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36 (42)</w:t>
            </w: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684FFB7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39 (32)</w:t>
            </w:r>
          </w:p>
        </w:tc>
      </w:tr>
      <w:tr w:rsidR="008C591B" w:rsidRPr="008C591B" w14:paraId="7B2FCC38" w14:textId="77777777" w:rsidTr="007A7D4A">
        <w:trPr>
          <w:trHeight w:val="200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BA992B5" w14:textId="77777777" w:rsidR="008C591B" w:rsidRPr="008C591B" w:rsidRDefault="008C591B" w:rsidP="008C591B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6E35CC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108 (35)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129952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71 (55)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9099D5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41 (29)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6A5F4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54 (39)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D75F39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28 (33)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6CDB8F" w14:textId="77777777" w:rsidR="008C591B" w:rsidRPr="008C591B" w:rsidRDefault="008C591B" w:rsidP="008C591B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591B">
              <w:rPr>
                <w:rFonts w:eastAsia="Times New Roman" w:cs="Times New Roman"/>
                <w:color w:val="000000"/>
                <w:sz w:val="20"/>
                <w:szCs w:val="20"/>
              </w:rPr>
              <w:t>55 (45)</w:t>
            </w:r>
          </w:p>
        </w:tc>
      </w:tr>
    </w:tbl>
    <w:p w14:paraId="654177E1" w14:textId="77777777" w:rsidR="008C591B" w:rsidRDefault="008C591B" w:rsidP="008C591B">
      <w:pPr>
        <w:spacing w:after="0"/>
        <w:rPr>
          <w:rFonts w:eastAsia="Times New Roman" w:cs="Times New Roman"/>
          <w:color w:val="000000"/>
        </w:rPr>
        <w:sectPr w:rsidR="008C591B" w:rsidSect="008C591B">
          <w:pgSz w:w="15840" w:h="12240" w:orient="landscape"/>
          <w:pgMar w:top="1181" w:right="1138" w:bottom="1282" w:left="1138" w:header="720" w:footer="720" w:gutter="0"/>
          <w:cols w:space="720"/>
          <w:titlePg/>
          <w:docGrid w:linePitch="360"/>
        </w:sectPr>
      </w:pPr>
      <w:r w:rsidRPr="008C591B">
        <w:rPr>
          <w:rFonts w:cs="Times New Roman"/>
        </w:rPr>
        <w:t>Note. HVLT-R=</w:t>
      </w:r>
      <w:r w:rsidRPr="008C591B">
        <w:rPr>
          <w:rFonts w:eastAsia="Times New Roman" w:cs="Times New Roman"/>
          <w:color w:val="000000"/>
        </w:rPr>
        <w:t xml:space="preserve"> Hopkins Verbal Learning Test-Revised; LNS= Letter-Number Sequencing; SD=standard deviation</w:t>
      </w:r>
    </w:p>
    <w:p w14:paraId="370443DB" w14:textId="1F76A70E" w:rsidR="00013722" w:rsidRPr="008C591B" w:rsidRDefault="00013722" w:rsidP="00013722">
      <w:pPr>
        <w:pStyle w:val="Heading1"/>
      </w:pPr>
      <w:r w:rsidRPr="008C591B">
        <w:lastRenderedPageBreak/>
        <w:t xml:space="preserve">Supplemental Table </w:t>
      </w:r>
      <w:r>
        <w:t>4</w:t>
      </w:r>
      <w:r w:rsidRPr="008C591B">
        <w:t xml:space="preserve"> </w:t>
      </w:r>
    </w:p>
    <w:p w14:paraId="73BA8749" w14:textId="3E5042E8" w:rsidR="008C591B" w:rsidRPr="001B4611" w:rsidRDefault="00013722" w:rsidP="008C591B">
      <w:pPr>
        <w:spacing w:after="0"/>
        <w:rPr>
          <w:rFonts w:cs="Times New Roman"/>
          <w:b/>
          <w:szCs w:val="24"/>
        </w:rPr>
      </w:pPr>
      <w:r w:rsidRPr="001B4611">
        <w:rPr>
          <w:rFonts w:cs="Times New Roman"/>
          <w:bCs/>
          <w:szCs w:val="24"/>
        </w:rPr>
        <w:t xml:space="preserve">Profile Test Performance: </w:t>
      </w:r>
      <w:r w:rsidRPr="001B4611">
        <w:rPr>
          <w:rFonts w:cs="Times New Roman"/>
          <w:szCs w:val="24"/>
        </w:rPr>
        <w:t xml:space="preserve">HIV-uninfected (UN) women. </w:t>
      </w:r>
      <w:r w:rsidRPr="001B4611">
        <w:rPr>
          <w:rFonts w:cs="Times New Roman"/>
          <w:i/>
          <w:szCs w:val="24"/>
        </w:rPr>
        <w:t>P</w:t>
      </w:r>
      <w:r w:rsidRPr="001B4611">
        <w:rPr>
          <w:rFonts w:cs="Times New Roman"/>
          <w:szCs w:val="24"/>
        </w:rPr>
        <w:t>-value for all outcomes is &lt;0.001</w:t>
      </w:r>
    </w:p>
    <w:tbl>
      <w:tblPr>
        <w:tblW w:w="12870" w:type="dxa"/>
        <w:tblLook w:val="04A0" w:firstRow="1" w:lastRow="0" w:firstColumn="1" w:lastColumn="0" w:noHBand="0" w:noVBand="1"/>
      </w:tblPr>
      <w:tblGrid>
        <w:gridCol w:w="3060"/>
        <w:gridCol w:w="24"/>
        <w:gridCol w:w="1416"/>
        <w:gridCol w:w="1350"/>
        <w:gridCol w:w="1440"/>
        <w:gridCol w:w="1800"/>
        <w:gridCol w:w="1800"/>
        <w:gridCol w:w="1980"/>
      </w:tblGrid>
      <w:tr w:rsidR="00F8430A" w:rsidRPr="001B4611" w14:paraId="5766D10B" w14:textId="77777777" w:rsidTr="001B4611">
        <w:trPr>
          <w:trHeight w:val="200"/>
        </w:trPr>
        <w:tc>
          <w:tcPr>
            <w:tcW w:w="30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30F86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777A1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Unimpaired (N=400)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A93D29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Profile1-UN: Visual and Motor Speed (N=68)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401FB7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Profile2-UN: Learning, Recall, and Verbal Fluency (N=58)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B17CDB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Profile3-UN: Motor Speed (N=72)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B3B604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Profile4-UN: Learning &amp; Memory (N=75)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FEAA27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Profile5-UN: Learning, Memory, and Speed (N=44)</w:t>
            </w:r>
          </w:p>
        </w:tc>
      </w:tr>
      <w:tr w:rsidR="00F8430A" w:rsidRPr="001B4611" w14:paraId="5BD76926" w14:textId="77777777" w:rsidTr="001B4611">
        <w:trPr>
          <w:trHeight w:val="200"/>
        </w:trPr>
        <w:tc>
          <w:tcPr>
            <w:tcW w:w="3084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E6E86D6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137928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BFD86F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82F422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809307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3948FA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557FED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Mean (SD)</w:t>
            </w:r>
          </w:p>
        </w:tc>
      </w:tr>
      <w:tr w:rsidR="00F8430A" w:rsidRPr="001B4611" w14:paraId="67549C28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  <w:hideMark/>
          </w:tcPr>
          <w:p w14:paraId="71E9ACBF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HVLT-R Trial 1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2C95025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54.02 (9.02)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B878D4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48.30 (7.19)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A430C0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43.71 (6.25)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930FD2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54.61 (7.39)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76C72C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43.85 (7.70)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67BD2D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40.52 (7.54)</w:t>
            </w:r>
          </w:p>
        </w:tc>
      </w:tr>
      <w:tr w:rsidR="00F8430A" w:rsidRPr="001B4611" w14:paraId="6BCC106E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  <w:hideMark/>
          </w:tcPr>
          <w:p w14:paraId="33F795C1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HVLT-R Total learning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3C38E42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54.59 (8.29)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D96951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48.74 (6.95)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4E2B87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44.29 (5.44)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8CCC6D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55.43 (7.00)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2F5E73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42.63 (6.26)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EB5495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37.87 (8.35)</w:t>
            </w:r>
          </w:p>
        </w:tc>
      </w:tr>
      <w:tr w:rsidR="00F8430A" w:rsidRPr="001B4611" w14:paraId="544E2B00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  <w:hideMark/>
          </w:tcPr>
          <w:p w14:paraId="0E9F4D24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HVLT-R Delay Free Recall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105F174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55.12 (6.95)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B0BBC6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49.57 (7.94)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C489B0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42.96 (6.45)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87152C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55.63 (6.55)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E81B5A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39.16 (8.23)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1235A5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39.23 (7.38)</w:t>
            </w:r>
          </w:p>
        </w:tc>
      </w:tr>
      <w:tr w:rsidR="00F8430A" w:rsidRPr="001B4611" w14:paraId="7C6C795D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  <w:hideMark/>
          </w:tcPr>
          <w:p w14:paraId="55D485F3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HVLT-R Recognition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5523AB2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53.15 (7.08)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4698B8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46.71 (7.71)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01B634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51.35 (7.53)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5BCB0C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54.75 (5.43)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2D774D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42.75 (11.46)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EA9A00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35.56 (13.76)</w:t>
            </w:r>
          </w:p>
        </w:tc>
      </w:tr>
      <w:tr w:rsidR="00F8430A" w:rsidRPr="001B4611" w14:paraId="5ABE7EF0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  <w:hideMark/>
          </w:tcPr>
          <w:p w14:paraId="6878E2BD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HVLT-R Percent Retention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009F538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54.10 (7.96)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B5497A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50.58 (8.61)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74B605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43.10 (7.20)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1BC2AF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53.69 (6.70)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ACA4B6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39.98 (10.41)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DBCB02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45.57 (13.10)</w:t>
            </w:r>
          </w:p>
        </w:tc>
      </w:tr>
      <w:tr w:rsidR="00F8430A" w:rsidRPr="001B4611" w14:paraId="5F7E3E4C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  <w:hideMark/>
          </w:tcPr>
          <w:p w14:paraId="5918B4EC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Letter Fluency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23E1A59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52.60 (9.46)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29B56B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51.24 (10.09)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C5BA7A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43.20 (6.70)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33B18A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44.85 (8.61)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D2D322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52.25 (8.30)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9E9F58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45.41 (10.43)</w:t>
            </w:r>
          </w:p>
        </w:tc>
      </w:tr>
      <w:tr w:rsidR="00F8430A" w:rsidRPr="001B4611" w14:paraId="7B4D4FC4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  <w:hideMark/>
          </w:tcPr>
          <w:p w14:paraId="0928D12A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Semantic Fluency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7DECECC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53.38 (9.38)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5449B2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47.16 (8.16)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40139F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40.55 (9.82)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E19191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46.52 (7.76)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3E52E5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51.72 (7.52)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A2FEAB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43.45 (9.48)</w:t>
            </w:r>
          </w:p>
        </w:tc>
      </w:tr>
      <w:tr w:rsidR="00F8430A" w:rsidRPr="001B4611" w14:paraId="7A991177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  <w:hideMark/>
          </w:tcPr>
          <w:p w14:paraId="5FF9FCC0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LNS Attention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146236F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51.83 (10.46)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6E3FDD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45.55 (7.58)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38F20D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46.32 (7.49)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4EAAC5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46.39 (7.61)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9E3861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53.98 (8.39)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89AED9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46.55 (12.44)</w:t>
            </w:r>
          </w:p>
        </w:tc>
      </w:tr>
      <w:tr w:rsidR="00F8430A" w:rsidRPr="001B4611" w14:paraId="2C6BA598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  <w:hideMark/>
          </w:tcPr>
          <w:p w14:paraId="5D40061A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LNS Working Memory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7C3707A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53.17 (9.75)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62DADA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47.40 (6.44)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16C59D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44.55 (6.90)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4BFED2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43.87 (8.92)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1F95BF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53.08 (8.26)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649E89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44.86 (9.83)</w:t>
            </w:r>
          </w:p>
        </w:tc>
      </w:tr>
      <w:tr w:rsidR="00F8430A" w:rsidRPr="001B4611" w14:paraId="4DE0F255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  <w:hideMark/>
          </w:tcPr>
          <w:p w14:paraId="38BC846C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Stroop Trial1[color]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3330F2A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53.46 (8.70)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7DA058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41.15 (7.39)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213C8F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47.48 (7.09)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C1278F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46.14 (8.95)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BB65FA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53.57 (7.19)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E80CA6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47.99 (8.37)</w:t>
            </w:r>
          </w:p>
        </w:tc>
      </w:tr>
      <w:tr w:rsidR="00F8430A" w:rsidRPr="001B4611" w14:paraId="79D1C3E3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  <w:hideMark/>
          </w:tcPr>
          <w:p w14:paraId="49BD93D3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Stroop Trial 2 [word]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08DCE38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52.56 (10.08)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D11EF7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43.06 (7.55)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41C62E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50.34 (7.00)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00AF40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45.50 (10.01)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F3FE47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53.81 (5.93)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12D819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49.45 (9.58)</w:t>
            </w:r>
          </w:p>
        </w:tc>
      </w:tr>
      <w:tr w:rsidR="00F8430A" w:rsidRPr="001B4611" w14:paraId="3C0B26FE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  <w:hideMark/>
          </w:tcPr>
          <w:p w14:paraId="7F54DEA9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Trail Making Test Part A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75EEFBB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52.77 (8.35)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C3AB0B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43.11 (8.98)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299EFE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49.91 (7.18)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694B31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42.68 (9.99)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1A7CBE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52.77 (6.96)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D46467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40.99 (10.40)</w:t>
            </w:r>
          </w:p>
        </w:tc>
      </w:tr>
      <w:tr w:rsidR="00F8430A" w:rsidRPr="001B4611" w14:paraId="30546722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  <w:hideMark/>
          </w:tcPr>
          <w:p w14:paraId="12E3A23D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Symbol Digit Modalities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41D3A7F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54.83 (9.13)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FDFBC9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41.86 (7.95)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55200F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47.03 (8.74)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5FBA1A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45.25 (8.82)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174634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52.18 (6.12)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91045D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45.03 (8.44)</w:t>
            </w:r>
          </w:p>
        </w:tc>
      </w:tr>
      <w:tr w:rsidR="00F8430A" w:rsidRPr="001B4611" w14:paraId="29708DC5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  <w:hideMark/>
          </w:tcPr>
          <w:p w14:paraId="3105455D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Stroop Trial 3 [</w:t>
            </w:r>
            <w:proofErr w:type="spellStart"/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inteference</w:t>
            </w:r>
            <w:proofErr w:type="spellEnd"/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]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3242DB9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53.32 (8.62)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9EF5C1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40.78 (9.11)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EADB51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48.11 (6.79)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908935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46.36 (11.10)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90A1B3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51.51 (7.81)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3C220C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43.99 (9.38)</w:t>
            </w:r>
          </w:p>
        </w:tc>
      </w:tr>
      <w:tr w:rsidR="00F8430A" w:rsidRPr="001B4611" w14:paraId="700CA923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  <w:hideMark/>
          </w:tcPr>
          <w:p w14:paraId="5DFB94BC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Trail Making Test Part B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1785C5C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53.12 (8.56)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201B9E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44.54 (9.16)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7451BB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46.61 (7.87)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1445A8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42.23 (10.50)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651B5E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53.66 (6.48)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7BB1B2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39.48 (10.89)</w:t>
            </w:r>
          </w:p>
        </w:tc>
      </w:tr>
      <w:tr w:rsidR="00F8430A" w:rsidRPr="001B4611" w14:paraId="30B6172A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  <w:hideMark/>
          </w:tcPr>
          <w:p w14:paraId="30C18FFD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 xml:space="preserve">Grooved Pegboard Dominant 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0CBDA28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53.68 (6.22)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210985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51.15 (5.31)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1B11B2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47.67 (6.88)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26B369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37.20 (9.32)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61A9BD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55.43 (5.85)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5D8941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36.78 (11.24)</w:t>
            </w:r>
          </w:p>
        </w:tc>
      </w:tr>
      <w:tr w:rsidR="00F8430A" w:rsidRPr="001B4611" w14:paraId="37569F12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  <w:hideMark/>
          </w:tcPr>
          <w:p w14:paraId="54A373CF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Grooved Pegboard Non-Dominant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1D9EA5F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53.71 (6.78)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A51BF6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50.08 (6.26)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D29E2D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48.98 (7.27)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AEFF99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36.0 (10.46)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3470B7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54.05 (6.53)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790C15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39.58 (11.12)</w:t>
            </w:r>
          </w:p>
        </w:tc>
      </w:tr>
      <w:tr w:rsidR="00F8430A" w:rsidRPr="001B4611" w14:paraId="395B8E20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auto"/>
            <w:noWrap/>
            <w:vAlign w:val="bottom"/>
          </w:tcPr>
          <w:p w14:paraId="1121354E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auto"/>
            <w:vAlign w:val="bottom"/>
          </w:tcPr>
          <w:p w14:paraId="4206BAE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173D8B1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2F0D89E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35715F7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5968BA5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21C262F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F8430A" w:rsidRPr="001B4611" w14:paraId="00B6C249" w14:textId="77777777" w:rsidTr="001B4611">
        <w:trPr>
          <w:trHeight w:val="200"/>
        </w:trPr>
        <w:tc>
          <w:tcPr>
            <w:tcW w:w="3084" w:type="dxa"/>
            <w:gridSpan w:val="2"/>
            <w:shd w:val="clear" w:color="auto" w:fill="F2F2F2" w:themeFill="background1" w:themeFillShade="F2"/>
            <w:noWrap/>
            <w:vAlign w:val="bottom"/>
          </w:tcPr>
          <w:p w14:paraId="086826CA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F2F2F2" w:themeFill="background1" w:themeFillShade="F2"/>
            <w:vAlign w:val="bottom"/>
          </w:tcPr>
          <w:p w14:paraId="1EA4B99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gramStart"/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n</w:t>
            </w:r>
            <w:proofErr w:type="gramEnd"/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</w:tcPr>
          <w:p w14:paraId="3070EE7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gramStart"/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n</w:t>
            </w:r>
            <w:proofErr w:type="gramEnd"/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440" w:type="dxa"/>
            <w:shd w:val="clear" w:color="auto" w:fill="F2F2F2" w:themeFill="background1" w:themeFillShade="F2"/>
            <w:noWrap/>
            <w:vAlign w:val="bottom"/>
          </w:tcPr>
          <w:p w14:paraId="7779E4F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gramStart"/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n</w:t>
            </w:r>
            <w:proofErr w:type="gramEnd"/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800" w:type="dxa"/>
            <w:shd w:val="clear" w:color="auto" w:fill="F2F2F2" w:themeFill="background1" w:themeFillShade="F2"/>
            <w:noWrap/>
            <w:vAlign w:val="bottom"/>
          </w:tcPr>
          <w:p w14:paraId="1A518A0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gramStart"/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n</w:t>
            </w:r>
            <w:proofErr w:type="gramEnd"/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800" w:type="dxa"/>
            <w:shd w:val="clear" w:color="auto" w:fill="F2F2F2" w:themeFill="background1" w:themeFillShade="F2"/>
            <w:noWrap/>
            <w:vAlign w:val="bottom"/>
          </w:tcPr>
          <w:p w14:paraId="4528441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gramStart"/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n</w:t>
            </w:r>
            <w:proofErr w:type="gramEnd"/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</w:tcPr>
          <w:p w14:paraId="34C83C1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gramStart"/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n</w:t>
            </w:r>
            <w:proofErr w:type="gramEnd"/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</w:tr>
      <w:tr w:rsidR="00F8430A" w:rsidRPr="001B4611" w14:paraId="7C72732C" w14:textId="77777777" w:rsidTr="001B4611">
        <w:trPr>
          <w:gridAfter w:val="1"/>
          <w:wAfter w:w="1980" w:type="dxa"/>
          <w:trHeight w:val="200"/>
        </w:trPr>
        <w:tc>
          <w:tcPr>
            <w:tcW w:w="4500" w:type="dxa"/>
            <w:gridSpan w:val="3"/>
            <w:shd w:val="clear" w:color="auto" w:fill="auto"/>
            <w:noWrap/>
            <w:vAlign w:val="bottom"/>
            <w:hideMark/>
          </w:tcPr>
          <w:p w14:paraId="7E482243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HVLT-R Trial 1</w:t>
            </w:r>
          </w:p>
        </w:tc>
        <w:tc>
          <w:tcPr>
            <w:tcW w:w="1350" w:type="dxa"/>
            <w:shd w:val="clear" w:color="auto" w:fill="auto"/>
            <w:vAlign w:val="bottom"/>
          </w:tcPr>
          <w:p w14:paraId="305769F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487FC7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FED711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31875F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8430A" w:rsidRPr="001B4611" w14:paraId="6AB15914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4DB95525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5A04578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176 (44)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39E2C1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10 (15)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60E064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 (3)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312E9B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34 (47)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79D063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6 (8)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E046C0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 (2)</w:t>
            </w:r>
          </w:p>
        </w:tc>
      </w:tr>
      <w:tr w:rsidR="00F8430A" w:rsidRPr="001B4611" w14:paraId="47703C6B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30B33CDE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6732DA0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61 (15)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4E22B8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21 (31)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3ACF21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33 (57)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CCF8B6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 (4)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124F49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39 (52)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1C7576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32 (73)</w:t>
            </w:r>
          </w:p>
        </w:tc>
      </w:tr>
      <w:tr w:rsidR="00F8430A" w:rsidRPr="001B4611" w14:paraId="48B946CC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37CAAB57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751BF39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163 (41)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C5D7AB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37 (54)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938BC0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23 (40)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0924FA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35 (49)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80798B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30 (40)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67A311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11 (25)</w:t>
            </w:r>
          </w:p>
        </w:tc>
      </w:tr>
      <w:tr w:rsidR="00F8430A" w:rsidRPr="001B4611" w14:paraId="263CC653" w14:textId="77777777" w:rsidTr="001B4611">
        <w:trPr>
          <w:gridAfter w:val="1"/>
          <w:wAfter w:w="1980" w:type="dxa"/>
          <w:trHeight w:val="200"/>
        </w:trPr>
        <w:tc>
          <w:tcPr>
            <w:tcW w:w="4500" w:type="dxa"/>
            <w:gridSpan w:val="3"/>
            <w:shd w:val="clear" w:color="auto" w:fill="auto"/>
            <w:noWrap/>
            <w:vAlign w:val="bottom"/>
            <w:hideMark/>
          </w:tcPr>
          <w:p w14:paraId="06DDD010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HVLT-R Total learning</w:t>
            </w:r>
          </w:p>
        </w:tc>
        <w:tc>
          <w:tcPr>
            <w:tcW w:w="1350" w:type="dxa"/>
            <w:shd w:val="clear" w:color="auto" w:fill="auto"/>
            <w:vAlign w:val="bottom"/>
          </w:tcPr>
          <w:p w14:paraId="0683A20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2EB7A1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EB7FA9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314F66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8430A" w:rsidRPr="001B4611" w14:paraId="7286C7B8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049124E3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4F40DDE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197 (49)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68E8F3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12 (18)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617DFD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CF3AFF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39 (54)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BB2AE0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0CA78B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0 (0)</w:t>
            </w:r>
          </w:p>
        </w:tc>
      </w:tr>
      <w:tr w:rsidR="00F8430A" w:rsidRPr="001B4611" w14:paraId="18434A2D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37A8CE9D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620B2A4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49 (12)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16216C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25 (37)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B10851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28 (48)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3CFABE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 (7)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102E59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45 (60)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72E5A1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36 (82)</w:t>
            </w:r>
          </w:p>
        </w:tc>
      </w:tr>
      <w:tr w:rsidR="00F8430A" w:rsidRPr="001B4611" w14:paraId="23FF08DF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688152B3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444E794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154 (39)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18EF02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31 (46)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3A103A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30 (52)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317046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28 (39)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51197B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29 (39)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EF7658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8 (18)</w:t>
            </w:r>
          </w:p>
        </w:tc>
      </w:tr>
      <w:tr w:rsidR="00F8430A" w:rsidRPr="001B4611" w14:paraId="114813BE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0A040D3C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HVLT-R Delay Free Recall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587C6F7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8CC282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B2E364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6E59CF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1C3484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BB9C85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8430A" w:rsidRPr="001B4611" w14:paraId="7CAEE342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152A1AD8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0B549A8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196 (49)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7B7E5A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19 (28)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4F250F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 (3)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F192C5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42 (58)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3C79F6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C3B5EC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0 (0)</w:t>
            </w:r>
          </w:p>
        </w:tc>
      </w:tr>
      <w:tr w:rsidR="00F8430A" w:rsidRPr="001B4611" w14:paraId="71304FCE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5C515050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3682F84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27 (7)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97BDF9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23 (34)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03D59E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39 (67)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CADE52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 (4)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63CEFE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56 (75)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ACC0D8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35 (80)</w:t>
            </w:r>
          </w:p>
        </w:tc>
      </w:tr>
      <w:tr w:rsidR="00F8430A" w:rsidRPr="001B4611" w14:paraId="76E50399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65728885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75EC4BB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177 (44)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522109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26 (38)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6E41C3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17 (29)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81A76B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27 (38)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A4A22E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18 (24)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92AB81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9 (21)</w:t>
            </w:r>
          </w:p>
        </w:tc>
      </w:tr>
      <w:tr w:rsidR="00F8430A" w:rsidRPr="001B4611" w14:paraId="50918C94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4AC7FC18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HVLT-R Recognition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751EF3C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F7A983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D2F6E0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F9D8EE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A81591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F43A15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8430A" w:rsidRPr="001B4611" w14:paraId="3703D8DB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7ACADAE9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533D11F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192 (48)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8E7B56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9 (13)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C272DD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22 (38)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616BA3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40 (56)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0F2CEC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6 (8)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DF2CF3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 (7)</w:t>
            </w:r>
          </w:p>
        </w:tc>
      </w:tr>
      <w:tr w:rsidR="00F8430A" w:rsidRPr="001B4611" w14:paraId="5E93673C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29A310AB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6FC3320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56 (14)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E643D4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28 (41)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69049F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11 (19)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872CC9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 (6)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71FB5B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39 (52)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68B06D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33 (75)</w:t>
            </w:r>
          </w:p>
        </w:tc>
      </w:tr>
      <w:tr w:rsidR="00F8430A" w:rsidRPr="001B4611" w14:paraId="6538CCDC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57EC5AE9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21688EF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152 (38)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3423A6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31 (46)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EC8627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25 (43)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876DE5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28 (39)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33C079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30 (40)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0FC2C3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8 (18)</w:t>
            </w:r>
          </w:p>
        </w:tc>
      </w:tr>
      <w:tr w:rsidR="00F8430A" w:rsidRPr="001B4611" w14:paraId="016F1075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4F180B6F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HVLT-R Percent Retention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687B7BC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447CAE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13F91F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ECFF50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AF87CF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9DDEA3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8430A" w:rsidRPr="001B4611" w14:paraId="38EF11FA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1CD70F21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016C286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164 (41)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D57AED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 (24)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7DBF42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 (3)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C32F2D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28 (39)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99AADB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 (4)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E074BA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8 (18)</w:t>
            </w:r>
          </w:p>
        </w:tc>
      </w:tr>
      <w:tr w:rsidR="00F8430A" w:rsidRPr="001B4611" w14:paraId="4EDD0EF5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46916D66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541ECA2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37 (9)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C3D394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17 (25)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3CBBBE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34 (59)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9F4559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6 (8)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D84AFC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49 (65)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657BC3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20 (46)</w:t>
            </w:r>
          </w:p>
        </w:tc>
      </w:tr>
      <w:tr w:rsidR="00F8430A" w:rsidRPr="001B4611" w14:paraId="79B2F5BB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11939995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6677B50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199 (50)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968CDD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35 (52)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4ACC9E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22 (38)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3CB84B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38 (53)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1AFC88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23 (31)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FACF80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 (36)</w:t>
            </w:r>
          </w:p>
        </w:tc>
      </w:tr>
      <w:tr w:rsidR="00F8430A" w:rsidRPr="001B4611" w14:paraId="79697295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618A100D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Letter Fluency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0896AC2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756F71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E51D33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41FF49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8F70D0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8BB02D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8430A" w:rsidRPr="001B4611" w14:paraId="18133D56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5D5DB4F7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6EF444D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150 (38)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C02CA0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25 (37)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20D05D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 (5)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8A61C1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11 (15)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7916CE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28 (37)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10C187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7 (16)</w:t>
            </w:r>
          </w:p>
        </w:tc>
      </w:tr>
      <w:tr w:rsidR="00F8430A" w:rsidRPr="001B4611" w14:paraId="7257D4D1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3524D73F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61625EE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89 (22)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5DFCE0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14 (21)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5EF19D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39 (67)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0C005C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37 (51)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1AAA2F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11 (15)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A3AF1B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24 (55)</w:t>
            </w:r>
          </w:p>
        </w:tc>
      </w:tr>
      <w:tr w:rsidR="00F8430A" w:rsidRPr="001B4611" w14:paraId="2614095B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2E8C3FE0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557B483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161 (40)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58E6FF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29 (43)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46B79C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 (28)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A2CAA8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24 (33)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E96DD0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36 (48)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CAA232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13 (30)</w:t>
            </w:r>
          </w:p>
        </w:tc>
      </w:tr>
      <w:tr w:rsidR="00F8430A" w:rsidRPr="001B4611" w14:paraId="7431E2C6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69B7AEB7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Semantic Fluency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46B6875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372B47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281812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D45C70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8F076E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C0DB05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8430A" w:rsidRPr="001B4611" w14:paraId="6770B352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38D5AD7B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786D22B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164 (41)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DD9E14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13 (19)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AA46B7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 (5)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0BC563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11 (15)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443E0E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22 (29)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B18F4B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 (11)</w:t>
            </w:r>
          </w:p>
        </w:tc>
      </w:tr>
      <w:tr w:rsidR="00F8430A" w:rsidRPr="001B4611" w14:paraId="4BEA7263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699C3C62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29C5758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75 (19)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739EA6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28 (41)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3E118C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39 (67)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D81459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27 (38)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35798E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12 (16)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290E69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21 (48)</w:t>
            </w:r>
          </w:p>
        </w:tc>
      </w:tr>
      <w:tr w:rsidR="00F8430A" w:rsidRPr="001B4611" w14:paraId="708900E7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7C3329C3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51D609F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161 (40)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B49006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27 (40)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AA147A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 (28)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847DD5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34 (47)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8041BF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41 (55)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0B2A5A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18 (41)</w:t>
            </w:r>
          </w:p>
        </w:tc>
      </w:tr>
      <w:tr w:rsidR="00F8430A" w:rsidRPr="001B4611" w14:paraId="1FA41EAC" w14:textId="77777777" w:rsidTr="001B4611">
        <w:trPr>
          <w:gridAfter w:val="1"/>
          <w:wAfter w:w="1980" w:type="dxa"/>
          <w:trHeight w:val="200"/>
        </w:trPr>
        <w:tc>
          <w:tcPr>
            <w:tcW w:w="4500" w:type="dxa"/>
            <w:gridSpan w:val="3"/>
            <w:shd w:val="clear" w:color="auto" w:fill="auto"/>
            <w:noWrap/>
            <w:vAlign w:val="bottom"/>
            <w:hideMark/>
          </w:tcPr>
          <w:p w14:paraId="52F4A1F1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LNS Attention</w:t>
            </w:r>
          </w:p>
        </w:tc>
        <w:tc>
          <w:tcPr>
            <w:tcW w:w="1350" w:type="dxa"/>
            <w:shd w:val="clear" w:color="auto" w:fill="auto"/>
            <w:vAlign w:val="bottom"/>
          </w:tcPr>
          <w:p w14:paraId="0DF5767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CCF6E6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CCA585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9AB673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8430A" w:rsidRPr="001B4611" w14:paraId="6E7498F5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763976F6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1595AA5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144 (36)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9B47F8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9 (13)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C8D598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8 (14)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5B050B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10 (15)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815003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35 (47)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8B68E0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12 (27)</w:t>
            </w:r>
          </w:p>
        </w:tc>
      </w:tr>
      <w:tr w:rsidR="00F8430A" w:rsidRPr="001B4611" w14:paraId="63ECD214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0A1CE219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111A8C9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111 (28)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28F1B9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37 (54)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7237C2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26 (45)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75EB26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31 (43)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6EE987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11 (15)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A5B197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19 (43)</w:t>
            </w:r>
          </w:p>
        </w:tc>
      </w:tr>
      <w:tr w:rsidR="00F8430A" w:rsidRPr="001B4611" w14:paraId="2F7F1FF1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0F444008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4859228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145 (36)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E8FB5D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22 (32)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A40F16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24 (41)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879912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31 (43)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AC32AE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29 (39)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C51218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13 (30)</w:t>
            </w:r>
          </w:p>
        </w:tc>
      </w:tr>
      <w:tr w:rsidR="00F8430A" w:rsidRPr="001B4611" w14:paraId="4EFD2CDF" w14:textId="77777777" w:rsidTr="001B4611">
        <w:trPr>
          <w:gridAfter w:val="1"/>
          <w:wAfter w:w="1980" w:type="dxa"/>
          <w:trHeight w:val="200"/>
        </w:trPr>
        <w:tc>
          <w:tcPr>
            <w:tcW w:w="4500" w:type="dxa"/>
            <w:gridSpan w:val="3"/>
            <w:shd w:val="clear" w:color="auto" w:fill="auto"/>
            <w:noWrap/>
            <w:vAlign w:val="bottom"/>
            <w:hideMark/>
          </w:tcPr>
          <w:p w14:paraId="3AF91E5E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LNS Working Memory</w:t>
            </w:r>
          </w:p>
        </w:tc>
        <w:tc>
          <w:tcPr>
            <w:tcW w:w="1350" w:type="dxa"/>
            <w:shd w:val="clear" w:color="auto" w:fill="auto"/>
            <w:vAlign w:val="bottom"/>
          </w:tcPr>
          <w:p w14:paraId="020ED05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D5C864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19853B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BD0A95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8430A" w:rsidRPr="001B4611" w14:paraId="251A024D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61AF3EAD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1B04609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158 (40)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1FB6B3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8 (12)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54CB9F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 (7)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B8790F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6 (8)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AD182B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34 (45)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28F78C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8 (18)</w:t>
            </w:r>
          </w:p>
        </w:tc>
      </w:tr>
      <w:tr w:rsidR="00F8430A" w:rsidRPr="001B4611" w14:paraId="33A1CB9B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71D715CB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636BF41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75 (19)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F7F42F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24 (35)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038AAD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30 (52)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8FEBAE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41 (57)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F55A7C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14 (19)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412786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21 (48)</w:t>
            </w:r>
          </w:p>
        </w:tc>
      </w:tr>
      <w:tr w:rsidR="00F8430A" w:rsidRPr="001B4611" w14:paraId="49FBB35C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610CB806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3FFC994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167 (42)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891A74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36 (53)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6CBA1F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24 (41)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D106F2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25 (35)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A84BB0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27 (36)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108CF0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15 (34)</w:t>
            </w:r>
          </w:p>
        </w:tc>
      </w:tr>
      <w:tr w:rsidR="00F8430A" w:rsidRPr="001B4611" w14:paraId="27DE3D6E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581CAC82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Stroop Trial 1[color]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5F12E59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2FEE76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800964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991709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B98378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998040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8430A" w:rsidRPr="001B4611" w14:paraId="53CD8AEA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13E77F1A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3303CFA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174 (44)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4411C6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0EB1E6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8 (14)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6FAAC8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9 (13)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9B9F06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31 (41)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D48FAE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10 (23)</w:t>
            </w:r>
          </w:p>
        </w:tc>
      </w:tr>
      <w:tr w:rsidR="00F8430A" w:rsidRPr="001B4611" w14:paraId="6F32885C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0F57128B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1A6F28A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63 (16)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57847F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43 (63)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26CD33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21 (36)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3F10AE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27 (38)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13C12C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9 (12)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8A9A52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 (36)</w:t>
            </w:r>
          </w:p>
        </w:tc>
      </w:tr>
      <w:tr w:rsidR="00F8430A" w:rsidRPr="001B4611" w14:paraId="7645F118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00A62989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019426D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163 (41)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BA2D72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25 (37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125D33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29 (50)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324CBD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36 (50)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5AC098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35 (47)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3F62DB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18 (41)</w:t>
            </w:r>
          </w:p>
        </w:tc>
      </w:tr>
      <w:tr w:rsidR="00F8430A" w:rsidRPr="001B4611" w14:paraId="098EAE3B" w14:textId="77777777" w:rsidTr="001B4611">
        <w:trPr>
          <w:gridAfter w:val="1"/>
          <w:wAfter w:w="1980" w:type="dxa"/>
          <w:trHeight w:val="200"/>
        </w:trPr>
        <w:tc>
          <w:tcPr>
            <w:tcW w:w="4500" w:type="dxa"/>
            <w:gridSpan w:val="3"/>
            <w:shd w:val="clear" w:color="auto" w:fill="auto"/>
            <w:noWrap/>
            <w:vAlign w:val="bottom"/>
            <w:hideMark/>
          </w:tcPr>
          <w:p w14:paraId="743F1775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Stroop Trial 2 [word]</w:t>
            </w:r>
          </w:p>
        </w:tc>
        <w:tc>
          <w:tcPr>
            <w:tcW w:w="1350" w:type="dxa"/>
            <w:shd w:val="clear" w:color="auto" w:fill="auto"/>
            <w:vAlign w:val="bottom"/>
          </w:tcPr>
          <w:p w14:paraId="3373D98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E6C7A1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29495B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940E49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8430A" w:rsidRPr="001B4611" w14:paraId="437EF2AD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41BECF72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5029233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169 (42)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539479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 (3)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17CCF7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15 (26)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C30C18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9 (13)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57C5C8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30 (40)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EF7CCF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13 (30)</w:t>
            </w:r>
          </w:p>
        </w:tc>
      </w:tr>
      <w:tr w:rsidR="00F8430A" w:rsidRPr="001B4611" w14:paraId="02DF6E20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7830B39B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7F673C9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75 (19)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68B58D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35 (52)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ADD46E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14 (24)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5F5778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31 (43)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4F7B36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 (5)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DA9B70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11 (25)</w:t>
            </w:r>
          </w:p>
        </w:tc>
      </w:tr>
      <w:tr w:rsidR="00F8430A" w:rsidRPr="001B4611" w14:paraId="701C48B4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5090684A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4EFDAE3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156 (39)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5120BF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31 (46)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062BAB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29 (50)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6A27F4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32 (44)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2F8F35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41 (55)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39B83C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20 (46)</w:t>
            </w:r>
          </w:p>
        </w:tc>
      </w:tr>
      <w:tr w:rsidR="00F8430A" w:rsidRPr="001B4611" w14:paraId="1A8D1D2F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081E1D8D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Trail Making Test Part A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06605CF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9DAAEF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578228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CD0C61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04B692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80D8AA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8430A" w:rsidRPr="001B4611" w14:paraId="1CAB1082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32A558DC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0C4EC00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154 (39)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429605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6 (9)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261283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14 (24)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44FCA0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 (7)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4071DE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29 (39)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0140FB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 (9)</w:t>
            </w:r>
          </w:p>
        </w:tc>
      </w:tr>
      <w:tr w:rsidR="00F8430A" w:rsidRPr="001B4611" w14:paraId="53BB6DD6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69A513D5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7CF6BA3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65 (16)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05339D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39 (57)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3DE767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13 (22)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873CE7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35 (49)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DC52C5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9 (12)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041B4A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33 (75)</w:t>
            </w:r>
          </w:p>
        </w:tc>
      </w:tr>
      <w:tr w:rsidR="00F8430A" w:rsidRPr="001B4611" w14:paraId="58C9C767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5871936A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1831403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181 (45)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4788D3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23 (34)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FCE42A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31 (53)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6E0126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32 (44)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D2EDE6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37 (49)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A17A96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7 (16)</w:t>
            </w:r>
          </w:p>
        </w:tc>
      </w:tr>
      <w:tr w:rsidR="00F8430A" w:rsidRPr="001B4611" w14:paraId="1A516F1F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4FF39A1A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Symbol Digit Modalities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4F6BAF8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13AF22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D6920B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518858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8C6D0A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E3E626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8430A" w:rsidRPr="001B4611" w14:paraId="10C5064D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4120B51B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 xml:space="preserve">   T-Score &gt;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1ED0932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196 (49)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2AAA19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 (4)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70667A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7 (12)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BC2B82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8 (11)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81E6A4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28 (37)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1E0310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 (9)</w:t>
            </w:r>
          </w:p>
        </w:tc>
      </w:tr>
      <w:tr w:rsidR="00F8430A" w:rsidRPr="001B4611" w14:paraId="593AA94E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718F7304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273C566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42 (11)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0CB109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43 (63)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9478D8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25 (43)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90C46E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35 (49)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7082EB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12 (16)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FF4B11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25 (57)</w:t>
            </w:r>
          </w:p>
        </w:tc>
      </w:tr>
      <w:tr w:rsidR="00F8430A" w:rsidRPr="001B4611" w14:paraId="438E4B67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3A7DE908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0B61ADA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162 (41)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D4EA52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22 (32)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D235ED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26 (45)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0FAB12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29 (40)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C6BFF5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35 (47)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62F66F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15 (34)</w:t>
            </w:r>
          </w:p>
        </w:tc>
      </w:tr>
      <w:tr w:rsidR="00F8430A" w:rsidRPr="001B4611" w14:paraId="74F132AA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44EF8C4E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Stroop Trial 3 [</w:t>
            </w:r>
            <w:proofErr w:type="spellStart"/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inteference</w:t>
            </w:r>
            <w:proofErr w:type="spellEnd"/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]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34E656A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39798C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9CD5FD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6E2888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B9BAF0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E977F0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8430A" w:rsidRPr="001B4611" w14:paraId="65A5B5D0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64319F03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5EAE2EA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172 (43)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B407A1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 (4)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3995BE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11 (19)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D67EE6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14 (19)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730FF4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25 (33)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DBEA3F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 (9)</w:t>
            </w:r>
          </w:p>
        </w:tc>
      </w:tr>
      <w:tr w:rsidR="00F8430A" w:rsidRPr="001B4611" w14:paraId="45E5A12C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213CE067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3779A23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61 (15)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050E6C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47 (69)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AB349F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17 (29)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B29A6D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30 (42)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7F1F6E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11 (15)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8998DE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20 (46)</w:t>
            </w:r>
          </w:p>
        </w:tc>
      </w:tr>
      <w:tr w:rsidR="00F8430A" w:rsidRPr="001B4611" w14:paraId="5699E87C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1564EF0D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5C3385E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167 (42)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FA6153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18 (27)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188AE5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30 (52)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394B41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28 (39)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ACCCB1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39 (52)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D970B5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20 (46)</w:t>
            </w:r>
          </w:p>
        </w:tc>
      </w:tr>
      <w:tr w:rsidR="00F8430A" w:rsidRPr="001B4611" w14:paraId="6E5A49B2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6978B097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Trail Making Test Part B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561B7F0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7E3FD4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078D50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690480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828050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25552E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8430A" w:rsidRPr="001B4611" w14:paraId="6D32F600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18CA3371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2024409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168 (42)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9CF49E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6 (9)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052393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8 (14)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D6901B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 (7)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072A49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30 (40)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9200A2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0 (0)</w:t>
            </w:r>
          </w:p>
        </w:tc>
      </w:tr>
      <w:tr w:rsidR="00F8430A" w:rsidRPr="001B4611" w14:paraId="1C47F9DA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57145642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423E105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67 (17)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205EF2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36 (53)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8B4E704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25 (43)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F0F463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41 (57)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8067E6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6 (8)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C2D2DE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28 (64)</w:t>
            </w:r>
          </w:p>
        </w:tc>
      </w:tr>
      <w:tr w:rsidR="00F8430A" w:rsidRPr="001B4611" w14:paraId="5EFCEAD2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1048D360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54E1BFA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165 (41)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383135B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26 (38)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68A7D2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25 (43)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9EFF4A6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26 (36)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5892F9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39 (52)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AF4736E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16 (36)</w:t>
            </w:r>
          </w:p>
        </w:tc>
      </w:tr>
      <w:tr w:rsidR="00F8430A" w:rsidRPr="001B4611" w14:paraId="2BA82B22" w14:textId="77777777" w:rsidTr="001B4611">
        <w:trPr>
          <w:gridAfter w:val="1"/>
          <w:wAfter w:w="1980" w:type="dxa"/>
          <w:trHeight w:val="200"/>
        </w:trPr>
        <w:tc>
          <w:tcPr>
            <w:tcW w:w="4500" w:type="dxa"/>
            <w:gridSpan w:val="3"/>
            <w:shd w:val="clear" w:color="auto" w:fill="auto"/>
            <w:noWrap/>
            <w:vAlign w:val="bottom"/>
            <w:hideMark/>
          </w:tcPr>
          <w:p w14:paraId="27C96C68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Grooved Pegboard Dominant</w:t>
            </w:r>
          </w:p>
        </w:tc>
        <w:tc>
          <w:tcPr>
            <w:tcW w:w="1350" w:type="dxa"/>
            <w:shd w:val="clear" w:color="auto" w:fill="auto"/>
            <w:vAlign w:val="bottom"/>
          </w:tcPr>
          <w:p w14:paraId="75509DC1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0C0FC5C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69E2A03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CBEB811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8430A" w:rsidRPr="001B4611" w14:paraId="2F8532CB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6D8B91B6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1E61F59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172 (43)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F169EA8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18 (27)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1D16AD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6 (10)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9FCDC2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4977FE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42 (56)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3131E7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 (2)</w:t>
            </w:r>
          </w:p>
        </w:tc>
      </w:tr>
      <w:tr w:rsidR="00F8430A" w:rsidRPr="001B4611" w14:paraId="035900EB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23FA74FB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&lt; 45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5A6695D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29 (7)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C8FAFC7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10 (15)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F57282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19 (33)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DAB54B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58 (81)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0DE3C2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 (3)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8B5D92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33 (75)</w:t>
            </w:r>
          </w:p>
        </w:tc>
      </w:tr>
      <w:tr w:rsidR="00F8430A" w:rsidRPr="001B4611" w14:paraId="455CAD1E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0884F6FD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between 45 and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7004038D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199 (50)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509288A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40 (59)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B651AC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33 (57)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0C08281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14 (19)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45B7CA2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31 (41)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4C930A9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10 (23)</w:t>
            </w:r>
          </w:p>
        </w:tc>
      </w:tr>
      <w:tr w:rsidR="00F8430A" w:rsidRPr="001B4611" w14:paraId="1EFA43DA" w14:textId="77777777" w:rsidTr="001B4611">
        <w:trPr>
          <w:gridAfter w:val="1"/>
          <w:wAfter w:w="1980" w:type="dxa"/>
          <w:trHeight w:val="200"/>
        </w:trPr>
        <w:tc>
          <w:tcPr>
            <w:tcW w:w="4500" w:type="dxa"/>
            <w:gridSpan w:val="3"/>
            <w:shd w:val="clear" w:color="auto" w:fill="auto"/>
            <w:noWrap/>
            <w:vAlign w:val="bottom"/>
            <w:hideMark/>
          </w:tcPr>
          <w:p w14:paraId="0F6A3D0E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Grooved Pegboard Non-Dominant</w:t>
            </w:r>
          </w:p>
        </w:tc>
        <w:tc>
          <w:tcPr>
            <w:tcW w:w="1350" w:type="dxa"/>
            <w:shd w:val="clear" w:color="auto" w:fill="auto"/>
            <w:vAlign w:val="bottom"/>
          </w:tcPr>
          <w:p w14:paraId="79B4FDCD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F7998C3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6E62AE8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708FDB8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8430A" w:rsidRPr="001B4611" w14:paraId="57685BC5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0209CB08" w14:textId="77777777" w:rsidR="00F8430A" w:rsidRPr="001B4611" w:rsidRDefault="00F8430A" w:rsidP="001B4611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T-Score &gt; 55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4CBE944C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171 (43)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64C0FC3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17 (25)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F0588C0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10 (17)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25C109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0F4EE15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35 (47)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F5E802F" w14:textId="77777777" w:rsidR="00F8430A" w:rsidRPr="001B4611" w:rsidRDefault="00F8430A" w:rsidP="001B4611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B4611">
              <w:rPr>
                <w:rFonts w:eastAsia="Times New Roman" w:cs="Times New Roman"/>
                <w:color w:val="000000"/>
                <w:sz w:val="20"/>
                <w:szCs w:val="20"/>
              </w:rPr>
              <w:t>2 (5)</w:t>
            </w:r>
          </w:p>
        </w:tc>
      </w:tr>
      <w:tr w:rsidR="00F8430A" w:rsidRPr="001B700B" w14:paraId="4AEF0820" w14:textId="77777777" w:rsidTr="001B4611">
        <w:trPr>
          <w:trHeight w:val="20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59958675" w14:textId="77777777" w:rsidR="00F8430A" w:rsidRPr="001B700B" w:rsidRDefault="00F8430A" w:rsidP="001B700B">
            <w:pPr>
              <w:jc w:val="both"/>
              <w:rPr>
                <w:rFonts w:eastAsia="Times New Roman" w:cs="Times New Roman"/>
                <w:color w:val="000000"/>
              </w:rPr>
            </w:pPr>
            <w:r w:rsidRPr="001B700B">
              <w:rPr>
                <w:rFonts w:eastAsia="Times New Roman" w:cs="Times New Roman"/>
                <w:color w:val="000000"/>
              </w:rPr>
              <w:t xml:space="preserve">   T-Score &lt; 45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585413F0" w14:textId="77777777" w:rsidR="00F8430A" w:rsidRPr="001B700B" w:rsidRDefault="00F8430A" w:rsidP="001B700B">
            <w:pPr>
              <w:jc w:val="both"/>
              <w:rPr>
                <w:rFonts w:eastAsia="Times New Roman" w:cs="Times New Roman"/>
                <w:color w:val="000000"/>
              </w:rPr>
            </w:pPr>
            <w:r w:rsidRPr="001B700B">
              <w:rPr>
                <w:rFonts w:eastAsia="Times New Roman" w:cs="Times New Roman"/>
                <w:color w:val="000000"/>
              </w:rPr>
              <w:t>42 (11)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C8DCB6F" w14:textId="77777777" w:rsidR="00F8430A" w:rsidRPr="001B700B" w:rsidRDefault="00F8430A" w:rsidP="001B700B">
            <w:pPr>
              <w:jc w:val="both"/>
              <w:rPr>
                <w:rFonts w:eastAsia="Times New Roman" w:cs="Times New Roman"/>
                <w:color w:val="000000"/>
              </w:rPr>
            </w:pPr>
            <w:r w:rsidRPr="001B700B">
              <w:rPr>
                <w:rFonts w:eastAsia="Times New Roman" w:cs="Times New Roman"/>
                <w:color w:val="000000"/>
              </w:rPr>
              <w:t>12 (18)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6C234B8" w14:textId="77777777" w:rsidR="00F8430A" w:rsidRPr="001B700B" w:rsidRDefault="00F8430A" w:rsidP="001B700B">
            <w:pPr>
              <w:jc w:val="both"/>
              <w:rPr>
                <w:rFonts w:eastAsia="Times New Roman" w:cs="Times New Roman"/>
                <w:color w:val="000000"/>
              </w:rPr>
            </w:pPr>
            <w:r w:rsidRPr="001B700B">
              <w:rPr>
                <w:rFonts w:eastAsia="Times New Roman" w:cs="Times New Roman"/>
                <w:color w:val="000000"/>
              </w:rPr>
              <w:t>19 (33)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36D570D" w14:textId="77777777" w:rsidR="00F8430A" w:rsidRPr="001B700B" w:rsidRDefault="00F8430A" w:rsidP="001B700B">
            <w:pPr>
              <w:jc w:val="both"/>
              <w:rPr>
                <w:rFonts w:eastAsia="Times New Roman" w:cs="Times New Roman"/>
                <w:color w:val="000000"/>
              </w:rPr>
            </w:pPr>
            <w:r w:rsidRPr="001B700B">
              <w:rPr>
                <w:rFonts w:eastAsia="Times New Roman" w:cs="Times New Roman"/>
                <w:color w:val="000000"/>
              </w:rPr>
              <w:t>56 (78)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4B17041" w14:textId="77777777" w:rsidR="00F8430A" w:rsidRPr="001B700B" w:rsidRDefault="00F8430A" w:rsidP="001B700B">
            <w:pPr>
              <w:jc w:val="both"/>
              <w:rPr>
                <w:rFonts w:eastAsia="Times New Roman" w:cs="Times New Roman"/>
                <w:color w:val="000000"/>
              </w:rPr>
            </w:pPr>
            <w:r w:rsidRPr="001B700B">
              <w:rPr>
                <w:rFonts w:eastAsia="Times New Roman" w:cs="Times New Roman"/>
                <w:color w:val="000000"/>
              </w:rPr>
              <w:t>5 (7)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62C420E" w14:textId="77777777" w:rsidR="00F8430A" w:rsidRPr="001B700B" w:rsidRDefault="00F8430A" w:rsidP="001B700B">
            <w:pPr>
              <w:jc w:val="both"/>
              <w:rPr>
                <w:rFonts w:eastAsia="Times New Roman" w:cs="Times New Roman"/>
                <w:color w:val="000000"/>
              </w:rPr>
            </w:pPr>
            <w:r w:rsidRPr="001B700B">
              <w:rPr>
                <w:rFonts w:eastAsia="Times New Roman" w:cs="Times New Roman"/>
                <w:color w:val="000000"/>
              </w:rPr>
              <w:t>28 (64)</w:t>
            </w:r>
          </w:p>
        </w:tc>
      </w:tr>
      <w:tr w:rsidR="00F8430A" w:rsidRPr="001B700B" w14:paraId="43549616" w14:textId="77777777" w:rsidTr="001B4611">
        <w:trPr>
          <w:trHeight w:val="200"/>
        </w:trPr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782D3" w14:textId="77777777" w:rsidR="00F8430A" w:rsidRPr="001B700B" w:rsidRDefault="00F8430A" w:rsidP="001B700B">
            <w:pPr>
              <w:jc w:val="both"/>
              <w:rPr>
                <w:rFonts w:eastAsia="Times New Roman" w:cs="Times New Roman"/>
                <w:color w:val="000000"/>
              </w:rPr>
            </w:pPr>
            <w:r w:rsidRPr="001B700B">
              <w:rPr>
                <w:rFonts w:eastAsia="Times New Roman" w:cs="Times New Roman"/>
                <w:color w:val="000000"/>
              </w:rPr>
              <w:t xml:space="preserve">   T-Score between 45 and 55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402B244" w14:textId="77777777" w:rsidR="00F8430A" w:rsidRPr="001B700B" w:rsidRDefault="00F8430A" w:rsidP="001B700B">
            <w:pPr>
              <w:jc w:val="both"/>
              <w:rPr>
                <w:rFonts w:eastAsia="Times New Roman" w:cs="Times New Roman"/>
                <w:color w:val="000000"/>
              </w:rPr>
            </w:pPr>
            <w:r w:rsidRPr="001B700B">
              <w:rPr>
                <w:rFonts w:eastAsia="Times New Roman" w:cs="Times New Roman"/>
                <w:color w:val="000000"/>
              </w:rPr>
              <w:t>187 (47)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DBDD6" w14:textId="77777777" w:rsidR="00F8430A" w:rsidRPr="001B700B" w:rsidRDefault="00F8430A" w:rsidP="001B700B">
            <w:pPr>
              <w:jc w:val="both"/>
              <w:rPr>
                <w:rFonts w:eastAsia="Times New Roman" w:cs="Times New Roman"/>
                <w:color w:val="000000"/>
              </w:rPr>
            </w:pPr>
            <w:r w:rsidRPr="001B700B">
              <w:rPr>
                <w:rFonts w:eastAsia="Times New Roman" w:cs="Times New Roman"/>
                <w:color w:val="000000"/>
              </w:rPr>
              <w:t>39 (57)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87A22" w14:textId="77777777" w:rsidR="00F8430A" w:rsidRPr="001B700B" w:rsidRDefault="00F8430A" w:rsidP="001B700B">
            <w:pPr>
              <w:jc w:val="both"/>
              <w:rPr>
                <w:rFonts w:eastAsia="Times New Roman" w:cs="Times New Roman"/>
                <w:color w:val="000000"/>
              </w:rPr>
            </w:pPr>
            <w:r w:rsidRPr="001B700B">
              <w:rPr>
                <w:rFonts w:eastAsia="Times New Roman" w:cs="Times New Roman"/>
                <w:color w:val="000000"/>
              </w:rPr>
              <w:t>29 (50)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23775" w14:textId="77777777" w:rsidR="00F8430A" w:rsidRPr="001B700B" w:rsidRDefault="00F8430A" w:rsidP="001B700B">
            <w:pPr>
              <w:jc w:val="both"/>
              <w:rPr>
                <w:rFonts w:eastAsia="Times New Roman" w:cs="Times New Roman"/>
                <w:color w:val="000000"/>
              </w:rPr>
            </w:pPr>
            <w:r w:rsidRPr="001B700B">
              <w:rPr>
                <w:rFonts w:eastAsia="Times New Roman" w:cs="Times New Roman"/>
                <w:color w:val="000000"/>
              </w:rPr>
              <w:t>15 (21)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3376" w14:textId="77777777" w:rsidR="00F8430A" w:rsidRPr="001B700B" w:rsidRDefault="00F8430A" w:rsidP="001B700B">
            <w:pPr>
              <w:jc w:val="both"/>
              <w:rPr>
                <w:rFonts w:eastAsia="Times New Roman" w:cs="Times New Roman"/>
                <w:color w:val="000000"/>
              </w:rPr>
            </w:pPr>
            <w:r w:rsidRPr="001B700B">
              <w:rPr>
                <w:rFonts w:eastAsia="Times New Roman" w:cs="Times New Roman"/>
                <w:color w:val="000000"/>
              </w:rPr>
              <w:t>35 (47)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F2F0" w14:textId="77777777" w:rsidR="00F8430A" w:rsidRPr="001B700B" w:rsidRDefault="00F8430A" w:rsidP="001B700B">
            <w:pPr>
              <w:jc w:val="both"/>
              <w:rPr>
                <w:rFonts w:eastAsia="Times New Roman" w:cs="Times New Roman"/>
                <w:color w:val="000000"/>
              </w:rPr>
            </w:pPr>
            <w:r w:rsidRPr="001B700B">
              <w:rPr>
                <w:rFonts w:eastAsia="Times New Roman" w:cs="Times New Roman"/>
                <w:color w:val="000000"/>
              </w:rPr>
              <w:t>14 (32)</w:t>
            </w:r>
          </w:p>
        </w:tc>
      </w:tr>
    </w:tbl>
    <w:p w14:paraId="13CCE3E3" w14:textId="03148316" w:rsidR="001B700B" w:rsidRDefault="00F8430A" w:rsidP="008C591B">
      <w:pPr>
        <w:jc w:val="both"/>
        <w:rPr>
          <w:rFonts w:eastAsia="Times New Roman" w:cs="Times New Roman"/>
          <w:color w:val="000000"/>
        </w:rPr>
      </w:pPr>
      <w:r w:rsidRPr="001B700B">
        <w:rPr>
          <w:rFonts w:eastAsia="Times New Roman" w:cs="Times New Roman"/>
          <w:color w:val="000000"/>
        </w:rPr>
        <w:t>Note. HVLT-R=</w:t>
      </w:r>
      <w:r w:rsidRPr="001B4611">
        <w:rPr>
          <w:rFonts w:eastAsia="Times New Roman" w:cs="Times New Roman"/>
          <w:color w:val="000000"/>
        </w:rPr>
        <w:t xml:space="preserve"> Hopkins Verbal Learning Test-Revised; LNS= Letter-Number Sequencing; SD=standard deviation</w:t>
      </w:r>
    </w:p>
    <w:p w14:paraId="44F58649" w14:textId="1A2D6734" w:rsidR="001B700B" w:rsidRDefault="001B700B">
      <w:pPr>
        <w:spacing w:before="0" w:after="200" w:line="276" w:lineRule="auto"/>
        <w:rPr>
          <w:rFonts w:eastAsia="Times New Roman" w:cs="Times New Roman"/>
          <w:color w:val="000000"/>
        </w:rPr>
      </w:pPr>
    </w:p>
    <w:sectPr w:rsidR="001B700B" w:rsidSect="001B700B">
      <w:pgSz w:w="15840" w:h="12240" w:orient="landscape"/>
      <w:pgMar w:top="1181" w:right="1138" w:bottom="1282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4244F4" w14:textId="77777777" w:rsidR="00204243" w:rsidRDefault="00204243" w:rsidP="00117666">
      <w:pPr>
        <w:spacing w:after="0"/>
      </w:pPr>
      <w:r>
        <w:separator/>
      </w:r>
    </w:p>
  </w:endnote>
  <w:endnote w:type="continuationSeparator" w:id="0">
    <w:p w14:paraId="37AB1F1D" w14:textId="77777777" w:rsidR="00204243" w:rsidRDefault="00204243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6102C2BA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1B700B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8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6102C2BA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1B700B">
                      <w:rPr>
                        <w:noProof/>
                        <w:color w:val="000000" w:themeColor="text1"/>
                        <w:szCs w:val="40"/>
                      </w:rPr>
                      <w:t>8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1B5F8E63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1B700B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9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1B5F8E63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1B700B">
                      <w:rPr>
                        <w:noProof/>
                        <w:color w:val="000000" w:themeColor="text1"/>
                        <w:szCs w:val="40"/>
                      </w:rPr>
                      <w:t>9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D035B2" w14:textId="77777777" w:rsidR="00204243" w:rsidRDefault="00204243" w:rsidP="00117666">
      <w:pPr>
        <w:spacing w:after="0"/>
      </w:pPr>
      <w:r>
        <w:separator/>
      </w:r>
    </w:p>
  </w:footnote>
  <w:footnote w:type="continuationSeparator" w:id="0">
    <w:p w14:paraId="44A409E8" w14:textId="77777777" w:rsidR="00204243" w:rsidRDefault="00204243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EF00C" w14:textId="01B20889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 xml:space="preserve">Supplementary </w:t>
    </w:r>
    <w:r w:rsidR="00A80BF7">
      <w:rPr>
        <w:rFonts w:cs="Times New Roman"/>
      </w:rPr>
      <w:t>Tables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6327"/>
        </w:tabs>
        <w:ind w:left="632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s-A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131078" w:nlCheck="1" w:checkStyle="1"/>
  <w:activeWritingStyle w:appName="MSWord" w:lang="es-AR" w:vendorID="64" w:dllVersion="131078" w:nlCheck="1" w:checkStyle="1"/>
  <w:proofState w:spelling="clean" w:grammar="clean"/>
  <w:attachedTemplate r:id="rId1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0B5"/>
    <w:rsid w:val="00013722"/>
    <w:rsid w:val="0001436A"/>
    <w:rsid w:val="000144AF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1B4611"/>
    <w:rsid w:val="001B700B"/>
    <w:rsid w:val="00204243"/>
    <w:rsid w:val="00267D18"/>
    <w:rsid w:val="00274347"/>
    <w:rsid w:val="002868E2"/>
    <w:rsid w:val="002869C3"/>
    <w:rsid w:val="002936E4"/>
    <w:rsid w:val="002B4A57"/>
    <w:rsid w:val="002C74CA"/>
    <w:rsid w:val="003123F4"/>
    <w:rsid w:val="00330B3B"/>
    <w:rsid w:val="003544FB"/>
    <w:rsid w:val="00367F59"/>
    <w:rsid w:val="003D2F2D"/>
    <w:rsid w:val="00401590"/>
    <w:rsid w:val="00447801"/>
    <w:rsid w:val="00452E9C"/>
    <w:rsid w:val="004735C8"/>
    <w:rsid w:val="004866F6"/>
    <w:rsid w:val="004947A6"/>
    <w:rsid w:val="004961FF"/>
    <w:rsid w:val="00517A89"/>
    <w:rsid w:val="005250F2"/>
    <w:rsid w:val="00593848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633BA"/>
    <w:rsid w:val="00770AB3"/>
    <w:rsid w:val="00790BB3"/>
    <w:rsid w:val="007A6053"/>
    <w:rsid w:val="007C206C"/>
    <w:rsid w:val="00817DD6"/>
    <w:rsid w:val="0083759F"/>
    <w:rsid w:val="00885156"/>
    <w:rsid w:val="008C591B"/>
    <w:rsid w:val="009151AA"/>
    <w:rsid w:val="0093429D"/>
    <w:rsid w:val="00943573"/>
    <w:rsid w:val="00964134"/>
    <w:rsid w:val="00970F7D"/>
    <w:rsid w:val="00994A3D"/>
    <w:rsid w:val="009C2B12"/>
    <w:rsid w:val="00A174D9"/>
    <w:rsid w:val="00A7408B"/>
    <w:rsid w:val="00A80BF7"/>
    <w:rsid w:val="00AA4D24"/>
    <w:rsid w:val="00AB6715"/>
    <w:rsid w:val="00B1671E"/>
    <w:rsid w:val="00B25EB8"/>
    <w:rsid w:val="00B37F4D"/>
    <w:rsid w:val="00BE108E"/>
    <w:rsid w:val="00C52A7B"/>
    <w:rsid w:val="00C56BAF"/>
    <w:rsid w:val="00C679AA"/>
    <w:rsid w:val="00C75972"/>
    <w:rsid w:val="00C77B4D"/>
    <w:rsid w:val="00CD066B"/>
    <w:rsid w:val="00CE4FEE"/>
    <w:rsid w:val="00D060CF"/>
    <w:rsid w:val="00D13AEA"/>
    <w:rsid w:val="00D946BE"/>
    <w:rsid w:val="00DB59C3"/>
    <w:rsid w:val="00DC259A"/>
    <w:rsid w:val="00DE23E8"/>
    <w:rsid w:val="00E52377"/>
    <w:rsid w:val="00E537AD"/>
    <w:rsid w:val="00E64E17"/>
    <w:rsid w:val="00E866C9"/>
    <w:rsid w:val="00EA3D3C"/>
    <w:rsid w:val="00EC090A"/>
    <w:rsid w:val="00ED20B5"/>
    <w:rsid w:val="00F4292F"/>
    <w:rsid w:val="00F46900"/>
    <w:rsid w:val="00F61D89"/>
    <w:rsid w:val="00F8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6DB9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tabs>
        <w:tab w:val="clear" w:pos="6327"/>
        <w:tab w:val="num" w:pos="567"/>
      </w:tabs>
      <w:spacing w:before="240"/>
      <w:ind w:left="567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tabs>
        <w:tab w:val="clear" w:pos="6327"/>
        <w:tab w:val="num" w:pos="567"/>
      </w:tabs>
      <w:spacing w:before="240"/>
      <w:ind w:left="567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822FF5C-41E4-4333-8CFF-19A7C81A2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5</TotalTime>
  <Pages>9</Pages>
  <Words>2485</Words>
  <Characters>14165</Characters>
  <Application>Microsoft Office Word</Application>
  <DocSecurity>0</DocSecurity>
  <Lines>118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Supplementary Table 1. </vt:lpstr>
      <vt:lpstr/>
      <vt:lpstr>Supplemental Table 2. </vt:lpstr>
      <vt:lpstr>Supplemental Table 3 </vt:lpstr>
      <vt:lpstr>Supplemental Table 4 </vt:lpstr>
    </vt:vector>
  </TitlesOfParts>
  <Company>Amazon.com</Company>
  <LinksUpToDate>false</LinksUpToDate>
  <CharactersWithSpaces>16617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, VasanthakumarM</cp:lastModifiedBy>
  <cp:revision>3</cp:revision>
  <cp:lastPrinted>2013-10-03T12:51:00Z</cp:lastPrinted>
  <dcterms:created xsi:type="dcterms:W3CDTF">2021-02-06T09:37:00Z</dcterms:created>
  <dcterms:modified xsi:type="dcterms:W3CDTF">2021-02-06T09:54:00Z</dcterms:modified>
</cp:coreProperties>
</file>