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7EEE6" w14:textId="43576010" w:rsidR="00654E8F" w:rsidRDefault="00654E8F" w:rsidP="0001436A">
      <w:pPr>
        <w:pStyle w:val="SupplementaryMaterial"/>
      </w:pPr>
      <w:r w:rsidRPr="001549D3">
        <w:t>Supplementary Material</w:t>
      </w:r>
    </w:p>
    <w:p w14:paraId="0A0D268C" w14:textId="77777777" w:rsidR="00F14F39" w:rsidRPr="00F14F39" w:rsidRDefault="00F14F39" w:rsidP="00F14F39">
      <w:pPr>
        <w:pStyle w:val="Title"/>
      </w:pPr>
    </w:p>
    <w:p w14:paraId="30442325" w14:textId="226FBD14" w:rsidR="00AF60F8" w:rsidRDefault="008C0A68" w:rsidP="00AF60F8">
      <w:pPr>
        <w:pStyle w:val="Caption"/>
      </w:pPr>
      <w:r>
        <w:t xml:space="preserve">Supplementary </w:t>
      </w:r>
      <w:r w:rsidR="00AF60F8">
        <w:t xml:space="preserve">Table </w:t>
      </w:r>
      <w:r w:rsidR="00B002BB">
        <w:t>1</w:t>
      </w:r>
      <w:r w:rsidR="00AF60F8">
        <w:t xml:space="preserve"> - Description of all variables included in the models and their data type.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5"/>
        <w:gridCol w:w="3256"/>
        <w:gridCol w:w="3256"/>
      </w:tblGrid>
      <w:tr w:rsidR="00E874E6" w14:paraId="7FB8E570" w14:textId="77777777" w:rsidTr="00E874E6">
        <w:tc>
          <w:tcPr>
            <w:tcW w:w="3255" w:type="dxa"/>
          </w:tcPr>
          <w:p w14:paraId="352EA6BC" w14:textId="45B0056E" w:rsidR="00E874E6" w:rsidRPr="005941B4" w:rsidRDefault="00E874E6" w:rsidP="00E874E6">
            <w:pPr>
              <w:pStyle w:val="Title"/>
              <w:rPr>
                <w:sz w:val="24"/>
                <w:szCs w:val="28"/>
              </w:rPr>
            </w:pPr>
            <w:r w:rsidRPr="005941B4">
              <w:rPr>
                <w:sz w:val="24"/>
                <w:szCs w:val="28"/>
              </w:rPr>
              <w:t>Variable</w:t>
            </w:r>
          </w:p>
        </w:tc>
        <w:tc>
          <w:tcPr>
            <w:tcW w:w="3256" w:type="dxa"/>
          </w:tcPr>
          <w:p w14:paraId="59BF4500" w14:textId="25322F53" w:rsidR="00E874E6" w:rsidRPr="005941B4" w:rsidRDefault="00E874E6" w:rsidP="00E874E6">
            <w:pPr>
              <w:pStyle w:val="Title"/>
              <w:rPr>
                <w:sz w:val="24"/>
                <w:szCs w:val="28"/>
              </w:rPr>
            </w:pPr>
            <w:r w:rsidRPr="005941B4">
              <w:rPr>
                <w:sz w:val="24"/>
                <w:szCs w:val="28"/>
              </w:rPr>
              <w:t>Description</w:t>
            </w:r>
          </w:p>
        </w:tc>
        <w:tc>
          <w:tcPr>
            <w:tcW w:w="3256" w:type="dxa"/>
          </w:tcPr>
          <w:p w14:paraId="19C6EE83" w14:textId="7BB06EAE" w:rsidR="00E874E6" w:rsidRPr="005941B4" w:rsidRDefault="00E874E6" w:rsidP="00E874E6">
            <w:pPr>
              <w:pStyle w:val="Title"/>
              <w:rPr>
                <w:sz w:val="24"/>
                <w:szCs w:val="28"/>
              </w:rPr>
            </w:pPr>
            <w:r w:rsidRPr="005941B4">
              <w:rPr>
                <w:sz w:val="24"/>
                <w:szCs w:val="28"/>
              </w:rPr>
              <w:t>Type</w:t>
            </w:r>
          </w:p>
        </w:tc>
      </w:tr>
      <w:tr w:rsidR="00E874E6" w14:paraId="3C3DC41E" w14:textId="77777777" w:rsidTr="00E874E6">
        <w:tc>
          <w:tcPr>
            <w:tcW w:w="3255" w:type="dxa"/>
          </w:tcPr>
          <w:p w14:paraId="7346EF52" w14:textId="714A6075" w:rsidR="00E874E6" w:rsidRPr="00E874E6" w:rsidRDefault="00E874E6" w:rsidP="00E874E6">
            <w:pPr>
              <w:pStyle w:val="Title"/>
              <w:rPr>
                <w:sz w:val="24"/>
                <w:szCs w:val="24"/>
              </w:rPr>
            </w:pPr>
            <w:r w:rsidRPr="00E874E6">
              <w:rPr>
                <w:sz w:val="24"/>
                <w:szCs w:val="24"/>
              </w:rPr>
              <w:t>Start Video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3256" w:type="dxa"/>
          </w:tcPr>
          <w:p w14:paraId="035823E4" w14:textId="7D9356B9" w:rsidR="00E874E6" w:rsidRPr="00E874E6" w:rsidRDefault="00E874E6" w:rsidP="00E874E6">
            <w:pPr>
              <w:pStyle w:val="Title"/>
              <w:rPr>
                <w:b w:val="0"/>
                <w:sz w:val="24"/>
                <w:szCs w:val="24"/>
              </w:rPr>
            </w:pPr>
            <w:r w:rsidRPr="00E874E6">
              <w:rPr>
                <w:b w:val="0"/>
                <w:sz w:val="24"/>
                <w:szCs w:val="24"/>
              </w:rPr>
              <w:t xml:space="preserve">Number of time the start video assignment was </w:t>
            </w:r>
            <w:r>
              <w:rPr>
                <w:b w:val="0"/>
                <w:sz w:val="24"/>
                <w:szCs w:val="24"/>
              </w:rPr>
              <w:t>done.</w:t>
            </w:r>
            <w:r w:rsidRPr="00E874E6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P</w:t>
            </w:r>
            <w:r w:rsidRPr="00E874E6">
              <w:rPr>
                <w:b w:val="0"/>
                <w:sz w:val="24"/>
                <w:szCs w:val="24"/>
              </w:rPr>
              <w:t>rovides an introduction to</w:t>
            </w:r>
            <w:r>
              <w:rPr>
                <w:b w:val="0"/>
                <w:sz w:val="24"/>
                <w:szCs w:val="24"/>
              </w:rPr>
              <w:t xml:space="preserve"> the intervention.</w:t>
            </w:r>
          </w:p>
        </w:tc>
        <w:tc>
          <w:tcPr>
            <w:tcW w:w="3256" w:type="dxa"/>
          </w:tcPr>
          <w:p w14:paraId="6765821F" w14:textId="2E6018EB" w:rsidR="00E874E6" w:rsidRPr="00E874E6" w:rsidRDefault="00E874E6" w:rsidP="00E874E6">
            <w:pPr>
              <w:pStyle w:val="Title"/>
              <w:rPr>
                <w:b w:val="0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E874E6" w14:paraId="12CD8E2B" w14:textId="77777777" w:rsidTr="00E874E6">
        <w:tc>
          <w:tcPr>
            <w:tcW w:w="3255" w:type="dxa"/>
          </w:tcPr>
          <w:p w14:paraId="2899791C" w14:textId="4D63602A" w:rsidR="00E874E6" w:rsidRPr="00E874E6" w:rsidRDefault="00E874E6" w:rsidP="00E874E6">
            <w:pPr>
              <w:pStyle w:val="Title"/>
              <w:rPr>
                <w:sz w:val="24"/>
                <w:szCs w:val="24"/>
              </w:rPr>
            </w:pPr>
            <w:r w:rsidRPr="00E874E6">
              <w:rPr>
                <w:sz w:val="24"/>
                <w:szCs w:val="24"/>
              </w:rPr>
              <w:t>Read Agreements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3256" w:type="dxa"/>
          </w:tcPr>
          <w:p w14:paraId="22C7E238" w14:textId="2B12DA68" w:rsidR="00E874E6" w:rsidRDefault="00E874E6" w:rsidP="00E874E6">
            <w:pPr>
              <w:pStyle w:val="Title"/>
            </w:pPr>
            <w:r>
              <w:rPr>
                <w:b w:val="0"/>
                <w:sz w:val="24"/>
                <w:szCs w:val="24"/>
              </w:rPr>
              <w:t>Number of times the r</w:t>
            </w:r>
            <w:r w:rsidRPr="00E874E6">
              <w:rPr>
                <w:b w:val="0"/>
                <w:sz w:val="24"/>
                <w:szCs w:val="24"/>
              </w:rPr>
              <w:t>eading assig</w:t>
            </w:r>
            <w:r>
              <w:rPr>
                <w:b w:val="0"/>
                <w:sz w:val="24"/>
                <w:szCs w:val="24"/>
              </w:rPr>
              <w:t>n</w:t>
            </w:r>
            <w:r w:rsidRPr="00E874E6">
              <w:rPr>
                <w:b w:val="0"/>
                <w:sz w:val="24"/>
                <w:szCs w:val="24"/>
              </w:rPr>
              <w:t>ment</w:t>
            </w:r>
            <w:r>
              <w:rPr>
                <w:b w:val="0"/>
                <w:sz w:val="24"/>
                <w:szCs w:val="24"/>
              </w:rPr>
              <w:t xml:space="preserve"> was done. Provides an introduction to agreements the user should do with himself</w:t>
            </w:r>
            <w:r w:rsidR="0019233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3256" w:type="dxa"/>
          </w:tcPr>
          <w:p w14:paraId="693E36EA" w14:textId="71F21D98" w:rsidR="00E874E6" w:rsidRDefault="00E874E6" w:rsidP="00E874E6">
            <w:pPr>
              <w:pStyle w:val="Title"/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E874E6" w14:paraId="626C120E" w14:textId="77777777" w:rsidTr="00E874E6">
        <w:tc>
          <w:tcPr>
            <w:tcW w:w="3255" w:type="dxa"/>
          </w:tcPr>
          <w:p w14:paraId="72D3D552" w14:textId="786D083E" w:rsidR="00E874E6" w:rsidRPr="00E874E6" w:rsidRDefault="00E874E6" w:rsidP="00E874E6">
            <w:pPr>
              <w:pStyle w:val="Title"/>
              <w:rPr>
                <w:sz w:val="24"/>
                <w:szCs w:val="24"/>
              </w:rPr>
            </w:pPr>
            <w:r w:rsidRPr="00E874E6">
              <w:rPr>
                <w:sz w:val="24"/>
                <w:szCs w:val="24"/>
              </w:rPr>
              <w:t>Pros and Cons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3256" w:type="dxa"/>
          </w:tcPr>
          <w:p w14:paraId="43AB927D" w14:textId="37308E5E" w:rsidR="00E874E6" w:rsidRDefault="00E874E6" w:rsidP="00E874E6">
            <w:pPr>
              <w:pStyle w:val="Title"/>
            </w:pPr>
            <w:r>
              <w:rPr>
                <w:b w:val="0"/>
                <w:sz w:val="24"/>
                <w:szCs w:val="24"/>
              </w:rPr>
              <w:t>Number of times the pros and cons assignment was done. The user is supposed to write the pros of stopping and the cons of continuing substance use.</w:t>
            </w:r>
          </w:p>
        </w:tc>
        <w:tc>
          <w:tcPr>
            <w:tcW w:w="3256" w:type="dxa"/>
          </w:tcPr>
          <w:p w14:paraId="281FAE3D" w14:textId="70664927" w:rsidR="00E874E6" w:rsidRDefault="00E874E6" w:rsidP="00E874E6">
            <w:pPr>
              <w:pStyle w:val="Title"/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E874E6" w14:paraId="48F9A88B" w14:textId="77777777" w:rsidTr="00E874E6">
        <w:tc>
          <w:tcPr>
            <w:tcW w:w="3255" w:type="dxa"/>
          </w:tcPr>
          <w:p w14:paraId="66FD9041" w14:textId="09E21C53" w:rsidR="00E874E6" w:rsidRPr="00E874E6" w:rsidRDefault="00E874E6" w:rsidP="00E874E6">
            <w:pPr>
              <w:pStyle w:val="Title"/>
              <w:rPr>
                <w:sz w:val="24"/>
                <w:szCs w:val="24"/>
              </w:rPr>
            </w:pPr>
            <w:r w:rsidRPr="00E874E6">
              <w:rPr>
                <w:sz w:val="24"/>
                <w:szCs w:val="24"/>
              </w:rPr>
              <w:t>Write Agreements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3256" w:type="dxa"/>
          </w:tcPr>
          <w:p w14:paraId="28940068" w14:textId="0D090AA2" w:rsidR="00E874E6" w:rsidRDefault="00E874E6" w:rsidP="00E874E6">
            <w:pPr>
              <w:pStyle w:val="Title"/>
            </w:pPr>
            <w:r>
              <w:rPr>
                <w:b w:val="0"/>
                <w:sz w:val="24"/>
                <w:szCs w:val="24"/>
              </w:rPr>
              <w:t>Number of times the write agreement assignment was done. The user should write some agreements for changes he is willing to make.</w:t>
            </w:r>
          </w:p>
        </w:tc>
        <w:tc>
          <w:tcPr>
            <w:tcW w:w="3256" w:type="dxa"/>
          </w:tcPr>
          <w:p w14:paraId="50E053BF" w14:textId="1F113D9A" w:rsidR="00E874E6" w:rsidRDefault="00E874E6" w:rsidP="00E874E6">
            <w:pPr>
              <w:pStyle w:val="Title"/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E874E6" w14:paraId="1794D616" w14:textId="77777777" w:rsidTr="00E874E6">
        <w:tc>
          <w:tcPr>
            <w:tcW w:w="3255" w:type="dxa"/>
          </w:tcPr>
          <w:p w14:paraId="2CC3B463" w14:textId="7262229D" w:rsidR="00E874E6" w:rsidRPr="001C5BA7" w:rsidRDefault="001C5BA7" w:rsidP="00E874E6">
            <w:pPr>
              <w:pStyle w:val="Title"/>
              <w:rPr>
                <w:sz w:val="24"/>
                <w:szCs w:val="24"/>
              </w:rPr>
            </w:pPr>
            <w:r w:rsidRPr="001C5BA7">
              <w:rPr>
                <w:i/>
                <w:sz w:val="24"/>
                <w:szCs w:val="24"/>
              </w:rPr>
              <w:t>Day-of-the-week</w:t>
            </w:r>
            <w:r>
              <w:rPr>
                <w:sz w:val="24"/>
                <w:szCs w:val="24"/>
              </w:rPr>
              <w:t xml:space="preserve"> I</w:t>
            </w:r>
            <w:r w:rsidRPr="001C5BA7">
              <w:rPr>
                <w:sz w:val="24"/>
                <w:szCs w:val="24"/>
              </w:rPr>
              <w:t>nitial</w:t>
            </w:r>
          </w:p>
        </w:tc>
        <w:tc>
          <w:tcPr>
            <w:tcW w:w="3256" w:type="dxa"/>
          </w:tcPr>
          <w:p w14:paraId="6AEC1646" w14:textId="0D4B01E4" w:rsidR="00E874E6" w:rsidRDefault="001C5BA7" w:rsidP="001C5BA7">
            <w:pPr>
              <w:pStyle w:val="Title"/>
            </w:pPr>
            <w:r>
              <w:rPr>
                <w:b w:val="0"/>
                <w:sz w:val="24"/>
                <w:szCs w:val="24"/>
              </w:rPr>
              <w:t xml:space="preserve">The user fills in at the start of the intervention how many units of the substance he/she </w:t>
            </w:r>
            <w:r>
              <w:rPr>
                <w:b w:val="0"/>
                <w:sz w:val="24"/>
                <w:szCs w:val="24"/>
              </w:rPr>
              <w:lastRenderedPageBreak/>
              <w:t>consumes each day of the week</w:t>
            </w:r>
            <w:r w:rsidR="00192334">
              <w:rPr>
                <w:b w:val="0"/>
                <w:sz w:val="24"/>
                <w:szCs w:val="24"/>
              </w:rPr>
              <w:t>.</w:t>
            </w:r>
          </w:p>
        </w:tc>
        <w:tc>
          <w:tcPr>
            <w:tcW w:w="3256" w:type="dxa"/>
          </w:tcPr>
          <w:p w14:paraId="7E1F733D" w14:textId="4326A721" w:rsidR="00E874E6" w:rsidRDefault="001C5BA7" w:rsidP="00E874E6">
            <w:pPr>
              <w:pStyle w:val="Title"/>
            </w:pPr>
            <w:r w:rsidRPr="00E874E6">
              <w:rPr>
                <w:b w:val="0"/>
                <w:sz w:val="24"/>
              </w:rPr>
              <w:lastRenderedPageBreak/>
              <w:t>Continuous</w:t>
            </w:r>
          </w:p>
        </w:tc>
      </w:tr>
      <w:tr w:rsidR="001C5BA7" w14:paraId="693D40B5" w14:textId="77777777" w:rsidTr="00E874E6">
        <w:tc>
          <w:tcPr>
            <w:tcW w:w="3255" w:type="dxa"/>
          </w:tcPr>
          <w:p w14:paraId="02B0DE72" w14:textId="3926E843" w:rsidR="001C5BA7" w:rsidRPr="001C5BA7" w:rsidRDefault="001C5BA7" w:rsidP="00E874E6">
            <w:pPr>
              <w:pStyle w:val="Title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Day-of-the-week </w:t>
            </w:r>
            <w:r>
              <w:rPr>
                <w:sz w:val="24"/>
                <w:szCs w:val="24"/>
              </w:rPr>
              <w:t>Target</w:t>
            </w:r>
          </w:p>
        </w:tc>
        <w:tc>
          <w:tcPr>
            <w:tcW w:w="3256" w:type="dxa"/>
          </w:tcPr>
          <w:p w14:paraId="565279FA" w14:textId="4D48CE0F" w:rsidR="001C5BA7" w:rsidRDefault="001C5BA7" w:rsidP="00E874E6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The user fills in at the start of the intervention how many units of the substance he/she would like to consume per day at the end of the intervention.</w:t>
            </w:r>
          </w:p>
        </w:tc>
        <w:tc>
          <w:tcPr>
            <w:tcW w:w="3256" w:type="dxa"/>
          </w:tcPr>
          <w:p w14:paraId="351E5F5D" w14:textId="41CCDBB1" w:rsidR="001C5BA7" w:rsidRPr="00E874E6" w:rsidRDefault="001C5BA7" w:rsidP="00E874E6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192334" w14:paraId="3965A4F8" w14:textId="77777777" w:rsidTr="00E874E6">
        <w:tc>
          <w:tcPr>
            <w:tcW w:w="3255" w:type="dxa"/>
          </w:tcPr>
          <w:p w14:paraId="4F41FB65" w14:textId="02CBD515" w:rsidR="00192334" w:rsidRPr="00F14F39" w:rsidRDefault="00192334" w:rsidP="00192334">
            <w:pPr>
              <w:pStyle w:val="Title"/>
              <w:rPr>
                <w:i/>
                <w:sz w:val="24"/>
                <w:szCs w:val="24"/>
              </w:rPr>
            </w:pPr>
            <w:r w:rsidRPr="00F14F39">
              <w:rPr>
                <w:sz w:val="24"/>
              </w:rPr>
              <w:t>Number of Forum Visits</w:t>
            </w:r>
          </w:p>
        </w:tc>
        <w:tc>
          <w:tcPr>
            <w:tcW w:w="3256" w:type="dxa"/>
          </w:tcPr>
          <w:p w14:paraId="31562F6E" w14:textId="494B0777" w:rsidR="00192334" w:rsidRDefault="00192334" w:rsidP="00192334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Number of times the user visited the forum section.</w:t>
            </w:r>
          </w:p>
        </w:tc>
        <w:tc>
          <w:tcPr>
            <w:tcW w:w="3256" w:type="dxa"/>
          </w:tcPr>
          <w:p w14:paraId="52664B5A" w14:textId="6FCF97B8" w:rsidR="00192334" w:rsidRPr="00E874E6" w:rsidRDefault="008131BC" w:rsidP="00192334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192334" w14:paraId="2868274C" w14:textId="77777777" w:rsidTr="00E874E6">
        <w:tc>
          <w:tcPr>
            <w:tcW w:w="3255" w:type="dxa"/>
          </w:tcPr>
          <w:p w14:paraId="4205507A" w14:textId="60BA336F" w:rsidR="00192334" w:rsidRPr="00F14F39" w:rsidRDefault="00192334" w:rsidP="00192334">
            <w:pPr>
              <w:pStyle w:val="Title"/>
              <w:rPr>
                <w:i/>
                <w:sz w:val="24"/>
                <w:szCs w:val="24"/>
              </w:rPr>
            </w:pPr>
            <w:r w:rsidRPr="00F14F39">
              <w:rPr>
                <w:sz w:val="24"/>
              </w:rPr>
              <w:t>Number of Logins</w:t>
            </w:r>
          </w:p>
        </w:tc>
        <w:tc>
          <w:tcPr>
            <w:tcW w:w="3256" w:type="dxa"/>
          </w:tcPr>
          <w:p w14:paraId="60ED2917" w14:textId="7186BB08" w:rsidR="00192334" w:rsidRDefault="00192334" w:rsidP="00192334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Number of times the user logged in the intervention.</w:t>
            </w:r>
          </w:p>
        </w:tc>
        <w:tc>
          <w:tcPr>
            <w:tcW w:w="3256" w:type="dxa"/>
          </w:tcPr>
          <w:p w14:paraId="054E5038" w14:textId="6DD41925" w:rsidR="00192334" w:rsidRPr="00E874E6" w:rsidRDefault="008131BC" w:rsidP="00192334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192334" w14:paraId="03C6C4AB" w14:textId="77777777" w:rsidTr="00E874E6">
        <w:tc>
          <w:tcPr>
            <w:tcW w:w="3255" w:type="dxa"/>
          </w:tcPr>
          <w:p w14:paraId="40CEC99C" w14:textId="62541AFE" w:rsidR="00192334" w:rsidRPr="00F14F39" w:rsidRDefault="00192334" w:rsidP="00192334">
            <w:pPr>
              <w:pStyle w:val="Title"/>
              <w:rPr>
                <w:i/>
                <w:sz w:val="24"/>
                <w:szCs w:val="24"/>
              </w:rPr>
            </w:pPr>
            <w:r w:rsidRPr="00F14F39">
              <w:rPr>
                <w:sz w:val="24"/>
              </w:rPr>
              <w:t>Number of Forum Posts</w:t>
            </w:r>
          </w:p>
        </w:tc>
        <w:tc>
          <w:tcPr>
            <w:tcW w:w="3256" w:type="dxa"/>
          </w:tcPr>
          <w:p w14:paraId="58193804" w14:textId="5EAC09D7" w:rsidR="00192334" w:rsidRDefault="00192334" w:rsidP="00192334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Number of times the user created a post in forum section.</w:t>
            </w:r>
          </w:p>
        </w:tc>
        <w:tc>
          <w:tcPr>
            <w:tcW w:w="3256" w:type="dxa"/>
          </w:tcPr>
          <w:p w14:paraId="5A86E331" w14:textId="1CC0D7A5" w:rsidR="00192334" w:rsidRPr="00E874E6" w:rsidRDefault="008131BC" w:rsidP="00192334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192334" w14:paraId="0D903821" w14:textId="77777777" w:rsidTr="00E874E6">
        <w:tc>
          <w:tcPr>
            <w:tcW w:w="3255" w:type="dxa"/>
          </w:tcPr>
          <w:p w14:paraId="343DD792" w14:textId="4F9C61CE" w:rsidR="00192334" w:rsidRPr="00F14F39" w:rsidRDefault="00192334" w:rsidP="00192334">
            <w:pPr>
              <w:pStyle w:val="Title"/>
              <w:rPr>
                <w:i/>
                <w:sz w:val="24"/>
                <w:szCs w:val="24"/>
              </w:rPr>
            </w:pPr>
            <w:r w:rsidRPr="00F14F39">
              <w:rPr>
                <w:sz w:val="24"/>
              </w:rPr>
              <w:t>Number of Thread Posts</w:t>
            </w:r>
          </w:p>
        </w:tc>
        <w:tc>
          <w:tcPr>
            <w:tcW w:w="3256" w:type="dxa"/>
          </w:tcPr>
          <w:p w14:paraId="4383D2BB" w14:textId="53F91562" w:rsidR="00192334" w:rsidRDefault="00192334" w:rsidP="00192334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Number of times the user created a thread in the forum section </w:t>
            </w:r>
          </w:p>
        </w:tc>
        <w:tc>
          <w:tcPr>
            <w:tcW w:w="3256" w:type="dxa"/>
          </w:tcPr>
          <w:p w14:paraId="33382FD8" w14:textId="7CBF9527" w:rsidR="00192334" w:rsidRPr="00E874E6" w:rsidRDefault="008131BC" w:rsidP="00192334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8131BC" w14:paraId="15E60675" w14:textId="77777777" w:rsidTr="00E874E6">
        <w:tc>
          <w:tcPr>
            <w:tcW w:w="3255" w:type="dxa"/>
          </w:tcPr>
          <w:p w14:paraId="7DFC7632" w14:textId="1AE28694" w:rsidR="008131BC" w:rsidRPr="00F14F39" w:rsidRDefault="008131BC" w:rsidP="008131BC">
            <w:pPr>
              <w:pStyle w:val="Title"/>
              <w:rPr>
                <w:sz w:val="24"/>
              </w:rPr>
            </w:pPr>
            <w:r w:rsidRPr="00F14F39">
              <w:rPr>
                <w:sz w:val="24"/>
              </w:rPr>
              <w:t>Number of Participation Badges</w:t>
            </w:r>
          </w:p>
        </w:tc>
        <w:tc>
          <w:tcPr>
            <w:tcW w:w="3256" w:type="dxa"/>
          </w:tcPr>
          <w:p w14:paraId="594F4669" w14:textId="3DF2D3B1" w:rsidR="008131BC" w:rsidRDefault="008131BC" w:rsidP="008131BC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Number of badges the user earned by doing the assignments. </w:t>
            </w:r>
          </w:p>
        </w:tc>
        <w:tc>
          <w:tcPr>
            <w:tcW w:w="3256" w:type="dxa"/>
          </w:tcPr>
          <w:p w14:paraId="514D19DD" w14:textId="1E21797E" w:rsidR="008131BC" w:rsidRPr="00E874E6" w:rsidRDefault="008131BC" w:rsidP="008131BC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8131BC" w14:paraId="1C12B3D9" w14:textId="77777777" w:rsidTr="00E874E6">
        <w:tc>
          <w:tcPr>
            <w:tcW w:w="3255" w:type="dxa"/>
          </w:tcPr>
          <w:p w14:paraId="7BC2246F" w14:textId="7F519ADA" w:rsidR="008131BC" w:rsidRPr="00F14F39" w:rsidRDefault="008131BC" w:rsidP="008131BC">
            <w:pPr>
              <w:pStyle w:val="Title"/>
              <w:rPr>
                <w:sz w:val="24"/>
              </w:rPr>
            </w:pPr>
            <w:r w:rsidRPr="00F14F39">
              <w:rPr>
                <w:sz w:val="24"/>
              </w:rPr>
              <w:t>Number of Achievement Likes</w:t>
            </w:r>
          </w:p>
        </w:tc>
        <w:tc>
          <w:tcPr>
            <w:tcW w:w="3256" w:type="dxa"/>
          </w:tcPr>
          <w:p w14:paraId="61FCB241" w14:textId="08D4530D" w:rsidR="008131BC" w:rsidRDefault="008131BC" w:rsidP="008131BC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Number of achievements the user received (and read) by reaching certain milestones.</w:t>
            </w:r>
          </w:p>
        </w:tc>
        <w:tc>
          <w:tcPr>
            <w:tcW w:w="3256" w:type="dxa"/>
          </w:tcPr>
          <w:p w14:paraId="364F523D" w14:textId="44838DFE" w:rsidR="008131BC" w:rsidRPr="00E874E6" w:rsidRDefault="008131BC" w:rsidP="008131BC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8131BC" w14:paraId="2B6DCDDF" w14:textId="77777777" w:rsidTr="00E874E6">
        <w:tc>
          <w:tcPr>
            <w:tcW w:w="3255" w:type="dxa"/>
          </w:tcPr>
          <w:p w14:paraId="55E3E007" w14:textId="78AE9B26" w:rsidR="008131BC" w:rsidRPr="00F14F39" w:rsidRDefault="008131BC" w:rsidP="008131BC">
            <w:pPr>
              <w:pStyle w:val="Title"/>
              <w:rPr>
                <w:sz w:val="24"/>
              </w:rPr>
            </w:pPr>
            <w:r w:rsidRPr="00F14F39">
              <w:rPr>
                <w:sz w:val="24"/>
              </w:rPr>
              <w:t>Total Units Consumed</w:t>
            </w:r>
          </w:p>
        </w:tc>
        <w:tc>
          <w:tcPr>
            <w:tcW w:w="3256" w:type="dxa"/>
          </w:tcPr>
          <w:p w14:paraId="22164D34" w14:textId="12C04000" w:rsidR="008131BC" w:rsidRDefault="008131BC" w:rsidP="008131BC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Total number of units the user reported to have consumed in the first (3) days of the intervention. </w:t>
            </w:r>
          </w:p>
        </w:tc>
        <w:tc>
          <w:tcPr>
            <w:tcW w:w="3256" w:type="dxa"/>
          </w:tcPr>
          <w:p w14:paraId="4C9C8381" w14:textId="4D134FF7" w:rsidR="008131BC" w:rsidRPr="00E874E6" w:rsidRDefault="008131BC" w:rsidP="008131BC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8131BC" w14:paraId="73466970" w14:textId="77777777" w:rsidTr="00E874E6">
        <w:tc>
          <w:tcPr>
            <w:tcW w:w="3255" w:type="dxa"/>
          </w:tcPr>
          <w:p w14:paraId="689066C9" w14:textId="5D82E7AE" w:rsidR="008131BC" w:rsidRPr="00F14F39" w:rsidRDefault="008131BC" w:rsidP="008131BC">
            <w:pPr>
              <w:pStyle w:val="Title"/>
              <w:rPr>
                <w:sz w:val="24"/>
              </w:rPr>
            </w:pPr>
            <w:r w:rsidRPr="00F14F39">
              <w:rPr>
                <w:sz w:val="24"/>
              </w:rPr>
              <w:lastRenderedPageBreak/>
              <w:t>Number of Diary Entries</w:t>
            </w:r>
          </w:p>
        </w:tc>
        <w:tc>
          <w:tcPr>
            <w:tcW w:w="3256" w:type="dxa"/>
          </w:tcPr>
          <w:p w14:paraId="06C42EB9" w14:textId="02BC6418" w:rsidR="008131BC" w:rsidRDefault="008131BC" w:rsidP="008131BC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Total number of diary entries by the user.</w:t>
            </w:r>
          </w:p>
        </w:tc>
        <w:tc>
          <w:tcPr>
            <w:tcW w:w="3256" w:type="dxa"/>
          </w:tcPr>
          <w:p w14:paraId="2F4132CB" w14:textId="482476FD" w:rsidR="008131BC" w:rsidRPr="00E874E6" w:rsidRDefault="008131BC" w:rsidP="008131BC">
            <w:pPr>
              <w:pStyle w:val="Title"/>
              <w:rPr>
                <w:b w:val="0"/>
                <w:sz w:val="24"/>
              </w:rPr>
            </w:pPr>
            <w:r w:rsidRPr="00E874E6">
              <w:rPr>
                <w:b w:val="0"/>
                <w:sz w:val="24"/>
              </w:rPr>
              <w:t>Continuous</w:t>
            </w:r>
          </w:p>
        </w:tc>
      </w:tr>
      <w:tr w:rsidR="005D760A" w14:paraId="05EC960A" w14:textId="77777777" w:rsidTr="00E874E6">
        <w:tc>
          <w:tcPr>
            <w:tcW w:w="3255" w:type="dxa"/>
          </w:tcPr>
          <w:p w14:paraId="09680A98" w14:textId="7080ECF3" w:rsidR="005D760A" w:rsidRPr="00F14F39" w:rsidRDefault="005D760A" w:rsidP="005D760A">
            <w:pPr>
              <w:pStyle w:val="Title"/>
              <w:rPr>
                <w:sz w:val="24"/>
              </w:rPr>
            </w:pPr>
            <w:r w:rsidRPr="00F14F39">
              <w:rPr>
                <w:sz w:val="24"/>
              </w:rPr>
              <w:t>Program Goal: Reduce</w:t>
            </w:r>
            <w:r w:rsidR="00AF60F8" w:rsidRPr="00F14F39">
              <w:rPr>
                <w:sz w:val="24"/>
              </w:rPr>
              <w:t>**</w:t>
            </w:r>
          </w:p>
        </w:tc>
        <w:tc>
          <w:tcPr>
            <w:tcW w:w="3256" w:type="dxa"/>
          </w:tcPr>
          <w:p w14:paraId="776B22B0" w14:textId="6DE03139" w:rsidR="005D760A" w:rsidRDefault="005D760A" w:rsidP="005D760A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Overall target goal set by the user at the start of the intervention. Reduce means reducing consumption.</w:t>
            </w:r>
          </w:p>
        </w:tc>
        <w:tc>
          <w:tcPr>
            <w:tcW w:w="3256" w:type="dxa"/>
          </w:tcPr>
          <w:p w14:paraId="641E9FFD" w14:textId="1B86433F" w:rsidR="005D760A" w:rsidRPr="00E874E6" w:rsidRDefault="005D760A" w:rsidP="005D760A">
            <w:pPr>
              <w:pStyle w:val="Title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Categorical</w:t>
            </w:r>
          </w:p>
        </w:tc>
      </w:tr>
      <w:tr w:rsidR="005D760A" w14:paraId="2D85D262" w14:textId="77777777" w:rsidTr="00E874E6">
        <w:tc>
          <w:tcPr>
            <w:tcW w:w="3255" w:type="dxa"/>
          </w:tcPr>
          <w:p w14:paraId="3BBB38F1" w14:textId="179D6678" w:rsidR="005D760A" w:rsidRPr="00F14F39" w:rsidRDefault="005D760A" w:rsidP="005D760A">
            <w:pPr>
              <w:pStyle w:val="Title"/>
              <w:rPr>
                <w:sz w:val="24"/>
              </w:rPr>
            </w:pPr>
            <w:r w:rsidRPr="00F14F39">
              <w:rPr>
                <w:sz w:val="24"/>
              </w:rPr>
              <w:t>Program Goal: Slowly Reduce</w:t>
            </w:r>
            <w:r w:rsidR="00AF60F8" w:rsidRPr="00F14F39">
              <w:rPr>
                <w:sz w:val="24"/>
              </w:rPr>
              <w:t>**</w:t>
            </w:r>
          </w:p>
        </w:tc>
        <w:tc>
          <w:tcPr>
            <w:tcW w:w="3256" w:type="dxa"/>
          </w:tcPr>
          <w:p w14:paraId="18843C36" w14:textId="0E9668D6" w:rsidR="005D760A" w:rsidRDefault="005D760A" w:rsidP="005D760A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Overall target goal set by the user at the start of the intervention. Slowly reduce means reducing consumption but at a slower pace during the intervention.</w:t>
            </w:r>
          </w:p>
        </w:tc>
        <w:tc>
          <w:tcPr>
            <w:tcW w:w="3256" w:type="dxa"/>
          </w:tcPr>
          <w:p w14:paraId="2406A21C" w14:textId="34351D79" w:rsidR="005D760A" w:rsidRPr="00E874E6" w:rsidRDefault="005D760A" w:rsidP="005D760A">
            <w:pPr>
              <w:pStyle w:val="Title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Categorical</w:t>
            </w:r>
          </w:p>
        </w:tc>
      </w:tr>
      <w:tr w:rsidR="005D760A" w14:paraId="70D7AEE7" w14:textId="77777777" w:rsidTr="00E874E6">
        <w:tc>
          <w:tcPr>
            <w:tcW w:w="3255" w:type="dxa"/>
          </w:tcPr>
          <w:p w14:paraId="41A8C868" w14:textId="4DFEF408" w:rsidR="005D760A" w:rsidRPr="00F14F39" w:rsidRDefault="005D760A" w:rsidP="005D760A">
            <w:pPr>
              <w:pStyle w:val="Title"/>
              <w:rPr>
                <w:sz w:val="24"/>
              </w:rPr>
            </w:pPr>
            <w:r w:rsidRPr="00F14F39">
              <w:rPr>
                <w:sz w:val="24"/>
              </w:rPr>
              <w:t>Program Goal: Stop</w:t>
            </w:r>
          </w:p>
        </w:tc>
        <w:tc>
          <w:tcPr>
            <w:tcW w:w="3256" w:type="dxa"/>
          </w:tcPr>
          <w:p w14:paraId="031D1AEC" w14:textId="49204FCA" w:rsidR="005D760A" w:rsidRDefault="005D760A" w:rsidP="004C1159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Overall target goal set by the user at the start of the intervention. </w:t>
            </w:r>
            <w:r w:rsidR="004C1159">
              <w:rPr>
                <w:b w:val="0"/>
                <w:sz w:val="24"/>
                <w:szCs w:val="24"/>
              </w:rPr>
              <w:t>Stop means stopping consumption at the end of the intervention.</w:t>
            </w:r>
          </w:p>
        </w:tc>
        <w:tc>
          <w:tcPr>
            <w:tcW w:w="3256" w:type="dxa"/>
          </w:tcPr>
          <w:p w14:paraId="0E9E7ABF" w14:textId="1FB51E9E" w:rsidR="005D760A" w:rsidRPr="00E874E6" w:rsidRDefault="004C1159" w:rsidP="005D760A">
            <w:pPr>
              <w:pStyle w:val="Title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Categorical</w:t>
            </w:r>
          </w:p>
        </w:tc>
      </w:tr>
      <w:tr w:rsidR="005D760A" w14:paraId="25C57441" w14:textId="77777777" w:rsidTr="00E874E6">
        <w:tc>
          <w:tcPr>
            <w:tcW w:w="3255" w:type="dxa"/>
          </w:tcPr>
          <w:p w14:paraId="1F870D96" w14:textId="37CE59CB" w:rsidR="005D760A" w:rsidRPr="00F14F39" w:rsidRDefault="005D760A" w:rsidP="005D760A">
            <w:pPr>
              <w:pStyle w:val="Title"/>
              <w:rPr>
                <w:sz w:val="24"/>
              </w:rPr>
            </w:pPr>
            <w:r w:rsidRPr="00F14F39">
              <w:rPr>
                <w:sz w:val="24"/>
              </w:rPr>
              <w:t>Program Goal: Slowly Stop</w:t>
            </w:r>
          </w:p>
        </w:tc>
        <w:tc>
          <w:tcPr>
            <w:tcW w:w="3256" w:type="dxa"/>
          </w:tcPr>
          <w:p w14:paraId="1B20F01D" w14:textId="0A50B360" w:rsidR="005D760A" w:rsidRDefault="005D760A" w:rsidP="004C1159">
            <w:pPr>
              <w:pStyle w:val="Title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Overall target goal set by the user at the start of the intervention</w:t>
            </w:r>
            <w:r w:rsidR="004C1159">
              <w:rPr>
                <w:b w:val="0"/>
                <w:sz w:val="24"/>
                <w:szCs w:val="24"/>
              </w:rPr>
              <w:t>. Slowly stop means stopping consumption but at a slower pace during the intervention.</w:t>
            </w:r>
          </w:p>
        </w:tc>
        <w:tc>
          <w:tcPr>
            <w:tcW w:w="3256" w:type="dxa"/>
          </w:tcPr>
          <w:p w14:paraId="59A839FD" w14:textId="1F3E4CF3" w:rsidR="005D760A" w:rsidRPr="00E874E6" w:rsidRDefault="004C1159" w:rsidP="005D760A">
            <w:pPr>
              <w:pStyle w:val="Title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Categorical</w:t>
            </w:r>
          </w:p>
        </w:tc>
      </w:tr>
      <w:tr w:rsidR="00E874E6" w14:paraId="72D6C4A7" w14:textId="77777777" w:rsidTr="00891818">
        <w:tc>
          <w:tcPr>
            <w:tcW w:w="9767" w:type="dxa"/>
            <w:gridSpan w:val="3"/>
          </w:tcPr>
          <w:p w14:paraId="776DD873" w14:textId="77777777" w:rsidR="00E874E6" w:rsidRDefault="00E874E6" w:rsidP="00E874E6">
            <w:pPr>
              <w:pStyle w:val="Title"/>
              <w:jc w:val="left"/>
              <w:rPr>
                <w:b w:val="0"/>
                <w:sz w:val="24"/>
                <w:szCs w:val="24"/>
              </w:rPr>
            </w:pPr>
            <w:r w:rsidRPr="00E874E6">
              <w:rPr>
                <w:b w:val="0"/>
                <w:sz w:val="24"/>
                <w:szCs w:val="24"/>
              </w:rPr>
              <w:t>*Users are supposed to do the assignment</w:t>
            </w:r>
            <w:r>
              <w:rPr>
                <w:b w:val="0"/>
                <w:sz w:val="24"/>
                <w:szCs w:val="24"/>
              </w:rPr>
              <w:t xml:space="preserve"> at least</w:t>
            </w:r>
            <w:r w:rsidRPr="00E874E6">
              <w:rPr>
                <w:b w:val="0"/>
                <w:sz w:val="24"/>
                <w:szCs w:val="24"/>
              </w:rPr>
              <w:t xml:space="preserve"> once, but can revisit them multiple times.</w:t>
            </w:r>
          </w:p>
          <w:p w14:paraId="3D86AE3A" w14:textId="2A66D58F" w:rsidR="00AF60F8" w:rsidRPr="00AF60F8" w:rsidRDefault="00F14F39" w:rsidP="00F14F39">
            <w:r>
              <w:t>**</w:t>
            </w:r>
            <w:r w:rsidR="00AF60F8">
              <w:t>Options not available for the smoking intervention</w:t>
            </w:r>
          </w:p>
        </w:tc>
      </w:tr>
    </w:tbl>
    <w:p w14:paraId="49F3C578" w14:textId="7F96CFDE" w:rsidR="006B749A" w:rsidRDefault="006B749A" w:rsidP="006B749A"/>
    <w:p w14:paraId="57B169EA" w14:textId="0AA02E21" w:rsidR="003F5B9D" w:rsidRDefault="003F5B9D" w:rsidP="006B749A"/>
    <w:p w14:paraId="2E426D10" w14:textId="77777777" w:rsidR="003150DE" w:rsidRPr="00473BBF" w:rsidRDefault="003150DE" w:rsidP="003150DE">
      <w:pPr>
        <w:pStyle w:val="Caption"/>
        <w:rPr>
          <w:i/>
          <w:iCs/>
          <w:sz w:val="22"/>
          <w:szCs w:val="22"/>
        </w:rPr>
      </w:pPr>
      <w:r>
        <w:lastRenderedPageBreak/>
        <w:t xml:space="preserve">Supplementary </w:t>
      </w:r>
      <w:r>
        <w:rPr>
          <w:rFonts w:cstheme="minorBidi"/>
          <w:bCs w:val="0"/>
          <w:szCs w:val="22"/>
        </w:rPr>
        <w:t>Table 2 -</w:t>
      </w:r>
      <w:r w:rsidRPr="00DB1FFE">
        <w:rPr>
          <w:rFonts w:cstheme="minorBidi"/>
          <w:bCs w:val="0"/>
          <w:szCs w:val="22"/>
        </w:rPr>
        <w:t xml:space="preserve"> Hyper-parameters</w:t>
      </w:r>
      <w:r w:rsidRPr="00BF70D8">
        <w:rPr>
          <w:szCs w:val="22"/>
        </w:rPr>
        <w:t xml:space="preserve"> used for optimizing the Machine Learning models using grid-search. </w:t>
      </w:r>
    </w:p>
    <w:tbl>
      <w:tblPr>
        <w:tblW w:w="92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470"/>
        <w:gridCol w:w="3458"/>
        <w:gridCol w:w="4358"/>
      </w:tblGrid>
      <w:tr w:rsidR="003150DE" w:rsidRPr="00393BA3" w14:paraId="192F2EC6" w14:textId="77777777" w:rsidTr="00D24916">
        <w:trPr>
          <w:trHeight w:val="30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EBB0E" w14:textId="77777777" w:rsidR="003150DE" w:rsidRPr="005941B4" w:rsidRDefault="003150DE" w:rsidP="00D24916">
            <w:pPr>
              <w:rPr>
                <w:rFonts w:cs="Times New Roman"/>
                <w:sz w:val="22"/>
                <w:szCs w:val="20"/>
              </w:rPr>
            </w:pPr>
            <w:r w:rsidRPr="005941B4">
              <w:rPr>
                <w:rFonts w:cs="Times New Roman"/>
                <w:b/>
                <w:bCs/>
                <w:sz w:val="22"/>
                <w:szCs w:val="20"/>
              </w:rPr>
              <w:t>Classifier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AE36C" w14:textId="77777777" w:rsidR="003150DE" w:rsidRPr="005941B4" w:rsidRDefault="003150DE" w:rsidP="00D24916">
            <w:pPr>
              <w:rPr>
                <w:rFonts w:cs="Times New Roman"/>
                <w:sz w:val="22"/>
                <w:szCs w:val="20"/>
              </w:rPr>
            </w:pPr>
            <w:r w:rsidRPr="005941B4">
              <w:rPr>
                <w:rFonts w:cs="Times New Roman"/>
                <w:b/>
                <w:bCs/>
                <w:sz w:val="22"/>
                <w:szCs w:val="20"/>
              </w:rPr>
              <w:t>Parameter Name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39030" w14:textId="77777777" w:rsidR="003150DE" w:rsidRPr="005941B4" w:rsidRDefault="003150DE" w:rsidP="00D24916">
            <w:pPr>
              <w:rPr>
                <w:rFonts w:cs="Times New Roman"/>
                <w:sz w:val="22"/>
                <w:szCs w:val="20"/>
              </w:rPr>
            </w:pPr>
            <w:r w:rsidRPr="005941B4">
              <w:rPr>
                <w:rFonts w:cs="Times New Roman"/>
                <w:b/>
                <w:bCs/>
                <w:sz w:val="22"/>
                <w:szCs w:val="20"/>
              </w:rPr>
              <w:t>Parameter Value</w:t>
            </w:r>
          </w:p>
        </w:tc>
      </w:tr>
      <w:tr w:rsidR="003150DE" w:rsidRPr="00393BA3" w14:paraId="10E3AB7C" w14:textId="77777777" w:rsidTr="00D24916">
        <w:trPr>
          <w:trHeight w:val="30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21149" w14:textId="77777777" w:rsidR="003150DE" w:rsidRDefault="003150DE" w:rsidP="00D24916">
            <w:pPr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RFC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DEF91" w14:textId="77777777" w:rsidR="003150DE" w:rsidRDefault="003150DE" w:rsidP="00D2491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Number of Trees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C638B" w14:textId="77777777" w:rsidR="003150DE" w:rsidRPr="00393BA3" w:rsidRDefault="003150DE" w:rsidP="00D249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[100,200,400,600,800,1000,</w:t>
            </w:r>
            <w:r w:rsidRPr="00AC5C27">
              <w:rPr>
                <w:rFonts w:cs="Times New Roman"/>
                <w:sz w:val="20"/>
                <w:szCs w:val="20"/>
              </w:rPr>
              <w:t>1200,</w:t>
            </w:r>
            <w:r w:rsidRPr="00AC5C27">
              <w:rPr>
                <w:rFonts w:cs="Times New Roman"/>
                <w:bCs/>
                <w:sz w:val="20"/>
                <w:szCs w:val="20"/>
              </w:rPr>
              <w:t>1400</w:t>
            </w:r>
            <w:r w:rsidRPr="00AC5C27">
              <w:rPr>
                <w:rFonts w:cs="Times New Roman"/>
                <w:sz w:val="20"/>
                <w:szCs w:val="20"/>
              </w:rPr>
              <w:t>]</w:t>
            </w:r>
          </w:p>
        </w:tc>
      </w:tr>
      <w:tr w:rsidR="003150DE" w:rsidRPr="00393BA3" w14:paraId="06F8E02C" w14:textId="77777777" w:rsidTr="00D24916">
        <w:trPr>
          <w:trHeight w:val="30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65B50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9C670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Max features for split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E56E8" w14:textId="77777777" w:rsidR="003150DE" w:rsidRPr="00393BA3" w:rsidRDefault="003150DE" w:rsidP="00D249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C5C27">
              <w:rPr>
                <w:rFonts w:cs="Times New Roman"/>
                <w:bCs/>
                <w:sz w:val="20"/>
                <w:szCs w:val="20"/>
              </w:rPr>
              <w:t>auto</w:t>
            </w:r>
            <w:r w:rsidRPr="00AC5C27">
              <w:rPr>
                <w:rFonts w:cs="Times New Roman"/>
                <w:sz w:val="20"/>
                <w:szCs w:val="20"/>
              </w:rPr>
              <w:t>,</w:t>
            </w:r>
            <w:r w:rsidRPr="00393BA3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393BA3">
              <w:rPr>
                <w:rFonts w:cs="Times New Roman"/>
                <w:sz w:val="20"/>
                <w:szCs w:val="20"/>
              </w:rPr>
              <w:t>sqrt</w:t>
            </w:r>
            <w:proofErr w:type="spellEnd"/>
            <w:r w:rsidRPr="00393BA3">
              <w:rPr>
                <w:rFonts w:cs="Times New Roman"/>
                <w:sz w:val="20"/>
                <w:szCs w:val="20"/>
              </w:rPr>
              <w:t xml:space="preserve"> and log2</w:t>
            </w:r>
          </w:p>
        </w:tc>
      </w:tr>
      <w:tr w:rsidR="003150DE" w:rsidRPr="00393BA3" w14:paraId="535DEAEE" w14:textId="77777777" w:rsidTr="00D24916">
        <w:trPr>
          <w:trHeight w:val="201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C9BF4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79A50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Max depth of trees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7AB27" w14:textId="77777777" w:rsidR="003150DE" w:rsidRPr="00393BA3" w:rsidRDefault="003150DE" w:rsidP="00D249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 xml:space="preserve">[10,20,30,40, 50, 60, </w:t>
            </w:r>
            <w:r w:rsidRPr="00AC5C27">
              <w:rPr>
                <w:rFonts w:cs="Times New Roman"/>
                <w:bCs/>
                <w:sz w:val="20"/>
                <w:szCs w:val="20"/>
              </w:rPr>
              <w:t>70</w:t>
            </w:r>
            <w:r w:rsidRPr="00393BA3">
              <w:rPr>
                <w:rFonts w:cs="Times New Roman"/>
                <w:sz w:val="20"/>
                <w:szCs w:val="20"/>
              </w:rPr>
              <w:t>, 80, 90, 100, None]</w:t>
            </w:r>
          </w:p>
        </w:tc>
      </w:tr>
      <w:tr w:rsidR="003150DE" w:rsidRPr="00393BA3" w14:paraId="38F32535" w14:textId="77777777" w:rsidTr="00D24916">
        <w:trPr>
          <w:trHeight w:val="30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A9EBA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81F7D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Quality of split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CB0B1" w14:textId="77777777" w:rsidR="003150DE" w:rsidRPr="00393BA3" w:rsidRDefault="003150DE" w:rsidP="00D249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AC5C27">
              <w:rPr>
                <w:rFonts w:cs="Times New Roman"/>
                <w:bCs/>
                <w:sz w:val="20"/>
                <w:szCs w:val="20"/>
              </w:rPr>
              <w:t>Gini</w:t>
            </w:r>
            <w:r w:rsidRPr="00393BA3">
              <w:rPr>
                <w:rFonts w:cs="Times New Roman"/>
                <w:sz w:val="20"/>
                <w:szCs w:val="20"/>
              </w:rPr>
              <w:t xml:space="preserve"> or Entropy</w:t>
            </w:r>
          </w:p>
        </w:tc>
      </w:tr>
      <w:tr w:rsidR="003150DE" w:rsidRPr="00393BA3" w14:paraId="63262616" w14:textId="77777777" w:rsidTr="00D24916">
        <w:trPr>
          <w:trHeight w:val="19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730DB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A20CB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Minimum number of samples required to split an internal node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8E06A" w14:textId="77777777" w:rsidR="003150DE" w:rsidRPr="00393BA3" w:rsidRDefault="003150DE" w:rsidP="00D249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[2,</w:t>
            </w:r>
            <w:r w:rsidRPr="00AC5C27">
              <w:rPr>
                <w:rFonts w:cs="Times New Roman"/>
                <w:bCs/>
                <w:sz w:val="20"/>
                <w:szCs w:val="20"/>
              </w:rPr>
              <w:t>4</w:t>
            </w:r>
            <w:r w:rsidRPr="00393BA3">
              <w:rPr>
                <w:rFonts w:cs="Times New Roman"/>
                <w:sz w:val="20"/>
                <w:szCs w:val="20"/>
              </w:rPr>
              <w:t>,6,8]</w:t>
            </w:r>
          </w:p>
        </w:tc>
      </w:tr>
      <w:tr w:rsidR="003150DE" w:rsidRPr="00393BA3" w14:paraId="5526A054" w14:textId="77777777" w:rsidTr="00D24916">
        <w:trPr>
          <w:trHeight w:val="133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00331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7498A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Minimum number of samples required to be at a leaf node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D0BB3" w14:textId="77777777" w:rsidR="003150DE" w:rsidRPr="00393BA3" w:rsidRDefault="003150DE" w:rsidP="00D249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[</w:t>
            </w:r>
            <w:r w:rsidRPr="00AC5C27">
              <w:rPr>
                <w:rFonts w:cs="Times New Roman"/>
                <w:bCs/>
                <w:sz w:val="20"/>
                <w:szCs w:val="20"/>
              </w:rPr>
              <w:t>2</w:t>
            </w:r>
            <w:r w:rsidRPr="00393BA3">
              <w:rPr>
                <w:rFonts w:cs="Times New Roman"/>
                <w:sz w:val="20"/>
                <w:szCs w:val="20"/>
              </w:rPr>
              <w:t>,4,6,8,10]</w:t>
            </w:r>
          </w:p>
        </w:tc>
      </w:tr>
      <w:tr w:rsidR="003150DE" w:rsidRPr="00393BA3" w14:paraId="720B6243" w14:textId="77777777" w:rsidTr="00D24916">
        <w:trPr>
          <w:trHeight w:val="30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893D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b/>
                <w:bCs/>
                <w:sz w:val="20"/>
                <w:szCs w:val="20"/>
              </w:rPr>
              <w:t>LR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AB103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Regularization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5C7B6" w14:textId="77777777" w:rsidR="003150DE" w:rsidRPr="00393BA3" w:rsidRDefault="003150DE" w:rsidP="00D249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 xml:space="preserve">[0.001, </w:t>
            </w:r>
            <w:r w:rsidRPr="00AC5C27">
              <w:rPr>
                <w:rFonts w:cs="Times New Roman"/>
                <w:bCs/>
                <w:sz w:val="20"/>
                <w:szCs w:val="20"/>
              </w:rPr>
              <w:t>0.01</w:t>
            </w:r>
            <w:r w:rsidRPr="00393BA3">
              <w:rPr>
                <w:rFonts w:cs="Times New Roman"/>
                <w:b/>
                <w:bCs/>
                <w:sz w:val="20"/>
                <w:szCs w:val="20"/>
              </w:rPr>
              <w:t xml:space="preserve">, </w:t>
            </w:r>
            <w:r w:rsidRPr="00635586">
              <w:rPr>
                <w:rFonts w:cs="Times New Roman"/>
                <w:bCs/>
                <w:sz w:val="20"/>
                <w:szCs w:val="20"/>
              </w:rPr>
              <w:t>0.1</w:t>
            </w:r>
            <w:r w:rsidRPr="00393BA3">
              <w:rPr>
                <w:rFonts w:cs="Times New Roman"/>
                <w:sz w:val="20"/>
                <w:szCs w:val="20"/>
              </w:rPr>
              <w:t>, 1, 10, 100]</w:t>
            </w:r>
          </w:p>
        </w:tc>
      </w:tr>
      <w:tr w:rsidR="003150DE" w:rsidRPr="00393BA3" w14:paraId="007A70D9" w14:textId="77777777" w:rsidTr="00D24916">
        <w:trPr>
          <w:trHeight w:val="30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599AE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56D11" w14:textId="77777777" w:rsidR="003150DE" w:rsidRPr="00393BA3" w:rsidRDefault="003150DE" w:rsidP="00D24916">
            <w:pPr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>Optimization algorithm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6229C" w14:textId="77777777" w:rsidR="003150DE" w:rsidRPr="00393BA3" w:rsidRDefault="003150DE" w:rsidP="00D24916">
            <w:pPr>
              <w:spacing w:after="0"/>
              <w:rPr>
                <w:rFonts w:cs="Times New Roman"/>
                <w:sz w:val="20"/>
                <w:szCs w:val="20"/>
              </w:rPr>
            </w:pPr>
            <w:r w:rsidRPr="00393BA3">
              <w:rPr>
                <w:rFonts w:cs="Times New Roman"/>
                <w:sz w:val="20"/>
                <w:szCs w:val="20"/>
              </w:rPr>
              <w:t xml:space="preserve">[newton-cg, </w:t>
            </w:r>
            <w:proofErr w:type="spellStart"/>
            <w:r w:rsidRPr="00393BA3">
              <w:rPr>
                <w:rFonts w:cs="Times New Roman"/>
                <w:sz w:val="20"/>
                <w:szCs w:val="20"/>
              </w:rPr>
              <w:t>lbfgs</w:t>
            </w:r>
            <w:proofErr w:type="spellEnd"/>
            <w:r w:rsidRPr="00393BA3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393BA3">
              <w:rPr>
                <w:rFonts w:cs="Times New Roman"/>
                <w:sz w:val="20"/>
                <w:szCs w:val="20"/>
              </w:rPr>
              <w:t>liblinear</w:t>
            </w:r>
            <w:proofErr w:type="spellEnd"/>
            <w:r w:rsidRPr="00393BA3">
              <w:rPr>
                <w:rFonts w:cs="Times New Roman"/>
                <w:sz w:val="20"/>
                <w:szCs w:val="20"/>
              </w:rPr>
              <w:t xml:space="preserve">, </w:t>
            </w:r>
            <w:r w:rsidRPr="00DB1FFE">
              <w:rPr>
                <w:rFonts w:cs="Times New Roman"/>
                <w:bCs/>
                <w:sz w:val="20"/>
                <w:szCs w:val="20"/>
              </w:rPr>
              <w:t>sag</w:t>
            </w:r>
            <w:r w:rsidRPr="00393BA3">
              <w:rPr>
                <w:rFonts w:cs="Times New Roman"/>
                <w:sz w:val="20"/>
                <w:szCs w:val="20"/>
              </w:rPr>
              <w:t xml:space="preserve">, </w:t>
            </w:r>
            <w:r w:rsidRPr="00AC5C27">
              <w:rPr>
                <w:rFonts w:cs="Times New Roman"/>
                <w:bCs/>
                <w:sz w:val="20"/>
                <w:szCs w:val="20"/>
              </w:rPr>
              <w:t>saga</w:t>
            </w:r>
            <w:r w:rsidRPr="00393BA3">
              <w:rPr>
                <w:rFonts w:cs="Times New Roman"/>
                <w:sz w:val="20"/>
                <w:szCs w:val="20"/>
              </w:rPr>
              <w:t>]</w:t>
            </w:r>
          </w:p>
        </w:tc>
      </w:tr>
    </w:tbl>
    <w:p w14:paraId="7447F4D1" w14:textId="77777777" w:rsidR="003150DE" w:rsidRDefault="003150DE" w:rsidP="003150DE"/>
    <w:p w14:paraId="0787FAC7" w14:textId="77777777" w:rsidR="003150DE" w:rsidRDefault="003150DE" w:rsidP="003150DE"/>
    <w:p w14:paraId="06AC6542" w14:textId="77777777" w:rsidR="003150DE" w:rsidRDefault="003150DE" w:rsidP="003150DE"/>
    <w:p w14:paraId="1EB55AF6" w14:textId="379A9110" w:rsidR="003150DE" w:rsidRDefault="003150DE" w:rsidP="003150DE"/>
    <w:p w14:paraId="3FBBEC5A" w14:textId="77777777" w:rsidR="003150DE" w:rsidRDefault="003150DE" w:rsidP="003150DE"/>
    <w:p w14:paraId="22CC05D8" w14:textId="77777777" w:rsidR="003150DE" w:rsidRDefault="003150DE" w:rsidP="003150DE">
      <w:pPr>
        <w:pStyle w:val="Caption"/>
        <w:rPr>
          <w:color w:val="000000" w:themeColor="text1"/>
        </w:rPr>
      </w:pPr>
    </w:p>
    <w:p w14:paraId="72E8EE5A" w14:textId="0DC39230" w:rsidR="003150DE" w:rsidRPr="003150DE" w:rsidRDefault="003150DE" w:rsidP="003150DE">
      <w:pPr>
        <w:pStyle w:val="Caption"/>
        <w:rPr>
          <w:color w:val="000000" w:themeColor="text1"/>
        </w:rPr>
      </w:pPr>
      <w:r w:rsidRPr="003150DE">
        <w:rPr>
          <w:color w:val="000000" w:themeColor="text1"/>
        </w:rPr>
        <w:t>Table 3 - Variable distribution per substance type split in successful and early dropout groups. Median and 25-75%  interquartile ranges</w:t>
      </w:r>
      <w:r w:rsidRPr="003150DE">
        <w:rPr>
          <w:noProof/>
          <w:color w:val="000000" w:themeColor="text1"/>
        </w:rPr>
        <w:t xml:space="preserve"> are reported for the continuous variables and the total number followed by the percentage for categorical ones.</w:t>
      </w:r>
    </w:p>
    <w:tbl>
      <w:tblPr>
        <w:tblStyle w:val="TableGrid"/>
        <w:tblW w:w="9805" w:type="dxa"/>
        <w:tblLayout w:type="fixed"/>
        <w:tblLook w:val="04A0" w:firstRow="1" w:lastRow="0" w:firstColumn="1" w:lastColumn="0" w:noHBand="0" w:noVBand="1"/>
      </w:tblPr>
      <w:tblGrid>
        <w:gridCol w:w="1615"/>
        <w:gridCol w:w="1440"/>
        <w:gridCol w:w="1170"/>
        <w:gridCol w:w="1530"/>
        <w:gridCol w:w="1170"/>
        <w:gridCol w:w="1440"/>
        <w:gridCol w:w="1440"/>
      </w:tblGrid>
      <w:tr w:rsidR="003150DE" w:rsidRPr="00A0115B" w14:paraId="37D89E55" w14:textId="77777777" w:rsidTr="00D24916">
        <w:trPr>
          <w:trHeight w:val="255"/>
        </w:trPr>
        <w:tc>
          <w:tcPr>
            <w:tcW w:w="161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6D0CF0F2" w14:textId="77777777" w:rsidR="003150DE" w:rsidRPr="00616542" w:rsidRDefault="003150DE" w:rsidP="00D24916">
            <w:pPr>
              <w:rPr>
                <w:rFonts w:cs="Times New Roman"/>
                <w:b/>
                <w:sz w:val="20"/>
              </w:rPr>
            </w:pPr>
            <w:r w:rsidRPr="00616542">
              <w:rPr>
                <w:rFonts w:cs="Times New Roman"/>
                <w:b/>
                <w:sz w:val="20"/>
              </w:rPr>
              <w:t>Variable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48476AA" w14:textId="77777777" w:rsidR="003150DE" w:rsidRPr="00616542" w:rsidRDefault="003150DE" w:rsidP="00D24916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Alcohol early dropout</w:t>
            </w:r>
            <w:r>
              <w:rPr>
                <w:rFonts w:cs="Times New Roman"/>
                <w:b/>
                <w:sz w:val="20"/>
              </w:rPr>
              <w:br/>
              <w:t>N = 1490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8C93040" w14:textId="77777777" w:rsidR="003150DE" w:rsidRPr="00616542" w:rsidRDefault="003150DE" w:rsidP="00D24916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 xml:space="preserve">Alcohol </w:t>
            </w:r>
            <w:r w:rsidRPr="00616542">
              <w:rPr>
                <w:rFonts w:cs="Times New Roman"/>
                <w:b/>
                <w:sz w:val="20"/>
              </w:rPr>
              <w:t>Successful</w:t>
            </w:r>
            <w:r>
              <w:rPr>
                <w:rFonts w:cs="Times New Roman"/>
                <w:b/>
                <w:sz w:val="20"/>
              </w:rPr>
              <w:br/>
              <w:t>N = 636</w:t>
            </w:r>
          </w:p>
        </w:tc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</w:tcPr>
          <w:p w14:paraId="294CCE95" w14:textId="77777777" w:rsidR="003150DE" w:rsidRPr="00616542" w:rsidRDefault="003150DE" w:rsidP="00D24916">
            <w:pPr>
              <w:jc w:val="center"/>
              <w:rPr>
                <w:rFonts w:eastAsia="Times New Roman" w:cs="Times New Roman"/>
                <w:b/>
                <w:sz w:val="20"/>
              </w:rPr>
            </w:pPr>
            <w:r w:rsidRPr="00616542">
              <w:rPr>
                <w:rFonts w:cs="Times New Roman"/>
                <w:b/>
                <w:sz w:val="20"/>
              </w:rPr>
              <w:t xml:space="preserve">Cannabis </w:t>
            </w:r>
            <w:r>
              <w:rPr>
                <w:rFonts w:cs="Times New Roman"/>
                <w:b/>
                <w:sz w:val="20"/>
              </w:rPr>
              <w:t>early dropout</w:t>
            </w:r>
            <w:r w:rsidRPr="00616542">
              <w:rPr>
                <w:rFonts w:cs="Times New Roman"/>
                <w:b/>
                <w:sz w:val="20"/>
              </w:rPr>
              <w:t xml:space="preserve"> </w:t>
            </w:r>
            <w:r>
              <w:rPr>
                <w:rFonts w:cs="Times New Roman"/>
                <w:b/>
                <w:sz w:val="20"/>
              </w:rPr>
              <w:br/>
            </w:r>
            <w:r w:rsidRPr="00616542">
              <w:rPr>
                <w:rFonts w:cs="Times New Roman"/>
                <w:b/>
                <w:sz w:val="20"/>
              </w:rPr>
              <w:t xml:space="preserve">N = </w:t>
            </w:r>
            <w:r>
              <w:rPr>
                <w:rFonts w:cs="Times New Roman"/>
                <w:b/>
                <w:sz w:val="20"/>
              </w:rPr>
              <w:t>362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029E00FA" w14:textId="77777777" w:rsidR="003150DE" w:rsidRPr="00616542" w:rsidRDefault="003150DE" w:rsidP="00D24916">
            <w:pPr>
              <w:jc w:val="center"/>
              <w:rPr>
                <w:rFonts w:eastAsia="Times New Roman" w:cs="Times New Roman"/>
                <w:b/>
                <w:sz w:val="20"/>
              </w:rPr>
            </w:pPr>
            <w:r w:rsidRPr="00616542">
              <w:rPr>
                <w:rFonts w:cs="Times New Roman"/>
                <w:b/>
                <w:sz w:val="20"/>
              </w:rPr>
              <w:t>Cannabis Successful</w:t>
            </w:r>
            <w:r>
              <w:rPr>
                <w:rFonts w:cs="Times New Roman"/>
                <w:b/>
                <w:sz w:val="20"/>
              </w:rPr>
              <w:t xml:space="preserve">      </w:t>
            </w:r>
            <w:r w:rsidRPr="00616542">
              <w:rPr>
                <w:rFonts w:cs="Times New Roman"/>
                <w:b/>
                <w:sz w:val="20"/>
              </w:rPr>
              <w:t xml:space="preserve">N = </w:t>
            </w:r>
            <w:r>
              <w:rPr>
                <w:rFonts w:cs="Times New Roman"/>
                <w:b/>
                <w:sz w:val="20"/>
              </w:rPr>
              <w:t>104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14:paraId="029817F1" w14:textId="77777777" w:rsidR="003150DE" w:rsidRPr="00616542" w:rsidRDefault="003150DE" w:rsidP="00D24916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Tobacco</w:t>
            </w:r>
            <w:r w:rsidRPr="00616542">
              <w:rPr>
                <w:rFonts w:cs="Times New Roman"/>
                <w:b/>
                <w:sz w:val="20"/>
              </w:rPr>
              <w:t xml:space="preserve"> </w:t>
            </w:r>
            <w:r>
              <w:rPr>
                <w:rFonts w:cs="Times New Roman"/>
                <w:b/>
                <w:sz w:val="20"/>
              </w:rPr>
              <w:t>early dropout</w:t>
            </w:r>
            <w:r w:rsidRPr="00616542">
              <w:rPr>
                <w:rFonts w:cs="Times New Roman"/>
                <w:b/>
                <w:sz w:val="20"/>
              </w:rPr>
              <w:t xml:space="preserve"> </w:t>
            </w:r>
            <w:r>
              <w:rPr>
                <w:rFonts w:cs="Times New Roman"/>
                <w:b/>
                <w:sz w:val="20"/>
              </w:rPr>
              <w:br/>
            </w:r>
            <w:r w:rsidRPr="00616542">
              <w:rPr>
                <w:rFonts w:cs="Times New Roman"/>
                <w:b/>
                <w:sz w:val="20"/>
              </w:rPr>
              <w:t xml:space="preserve">N = </w:t>
            </w:r>
            <w:r>
              <w:rPr>
                <w:rFonts w:cs="Times New Roman"/>
                <w:b/>
                <w:sz w:val="20"/>
              </w:rPr>
              <w:t>377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14:paraId="1FDB36F8" w14:textId="77777777" w:rsidR="003150DE" w:rsidRPr="00616542" w:rsidRDefault="003150DE" w:rsidP="00D24916">
            <w:pPr>
              <w:jc w:val="center"/>
              <w:rPr>
                <w:rFonts w:cs="Times New Roman"/>
                <w:b/>
                <w:sz w:val="20"/>
              </w:rPr>
            </w:pPr>
            <w:r>
              <w:rPr>
                <w:rFonts w:cs="Times New Roman"/>
                <w:b/>
                <w:sz w:val="20"/>
              </w:rPr>
              <w:t>Tobacco</w:t>
            </w:r>
            <w:r w:rsidRPr="00616542">
              <w:rPr>
                <w:rFonts w:cs="Times New Roman"/>
                <w:b/>
                <w:sz w:val="20"/>
              </w:rPr>
              <w:t xml:space="preserve"> Successful</w:t>
            </w:r>
            <w:r>
              <w:rPr>
                <w:rFonts w:cs="Times New Roman"/>
                <w:b/>
                <w:sz w:val="20"/>
              </w:rPr>
              <w:br/>
            </w:r>
            <w:r w:rsidRPr="00616542">
              <w:rPr>
                <w:rFonts w:cs="Times New Roman"/>
                <w:b/>
                <w:sz w:val="20"/>
              </w:rPr>
              <w:t xml:space="preserve">N = </w:t>
            </w:r>
            <w:r>
              <w:rPr>
                <w:rFonts w:cs="Times New Roman"/>
                <w:b/>
                <w:sz w:val="20"/>
              </w:rPr>
              <w:t>122</w:t>
            </w:r>
          </w:p>
        </w:tc>
      </w:tr>
      <w:tr w:rsidR="003150DE" w:rsidRPr="00A0115B" w14:paraId="7A004E98" w14:textId="77777777" w:rsidTr="00D24916">
        <w:trPr>
          <w:trHeight w:val="255"/>
        </w:trPr>
        <w:tc>
          <w:tcPr>
            <w:tcW w:w="1615" w:type="dxa"/>
            <w:tcBorders>
              <w:left w:val="nil"/>
              <w:bottom w:val="nil"/>
              <w:right w:val="nil"/>
            </w:tcBorders>
            <w:noWrap/>
            <w:hideMark/>
          </w:tcPr>
          <w:p w14:paraId="0C3EF7B4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Start Video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66B1592E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(2 - 2)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CB71AAB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(2 - 3)</w:t>
            </w:r>
          </w:p>
        </w:tc>
        <w:tc>
          <w:tcPr>
            <w:tcW w:w="1530" w:type="dxa"/>
            <w:tcBorders>
              <w:left w:val="nil"/>
              <w:bottom w:val="nil"/>
              <w:right w:val="nil"/>
            </w:tcBorders>
            <w:vAlign w:val="bottom"/>
          </w:tcPr>
          <w:p w14:paraId="5786ED9C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(2 - 2)</w:t>
            </w:r>
          </w:p>
        </w:tc>
        <w:tc>
          <w:tcPr>
            <w:tcW w:w="1170" w:type="dxa"/>
            <w:tcBorders>
              <w:left w:val="nil"/>
              <w:bottom w:val="nil"/>
              <w:right w:val="nil"/>
            </w:tcBorders>
            <w:vAlign w:val="bottom"/>
          </w:tcPr>
          <w:p w14:paraId="6E564B3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(2 - 3)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bottom"/>
          </w:tcPr>
          <w:p w14:paraId="7F8F889D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(2 - 2)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bottom"/>
          </w:tcPr>
          <w:p w14:paraId="4078EBF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(2 - 2)</w:t>
            </w:r>
          </w:p>
        </w:tc>
      </w:tr>
      <w:tr w:rsidR="003150DE" w:rsidRPr="00A0115B" w14:paraId="755CB8EC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41972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Read Agreements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130E8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3649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547B0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C1B7B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710C7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B8CF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</w:tr>
      <w:tr w:rsidR="003150DE" w:rsidRPr="00A0115B" w14:paraId="5C4FF3FF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F2EF9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Pros and Cons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9B60A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95E38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085B7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686FC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552A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0BA1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</w:tr>
      <w:tr w:rsidR="003150DE" w:rsidRPr="00A0115B" w14:paraId="519D4651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507035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Write Agreements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D4A50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8CD96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3BAE6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5E75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9C483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4946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(0 - 1)</w:t>
            </w:r>
          </w:p>
        </w:tc>
      </w:tr>
      <w:tr w:rsidR="003150DE" w:rsidRPr="00A0115B" w14:paraId="1AA624D6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9F7828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Monday Initial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14B22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 (2 - 6)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C1E76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 (2 - 6)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956C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(2 - 5)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3F0AF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(1 - 5)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526DD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(7 - 20)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0DC74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(6 - 20)</w:t>
            </w:r>
          </w:p>
        </w:tc>
      </w:tr>
      <w:tr w:rsidR="003150DE" w:rsidRPr="00A0115B" w14:paraId="76B140AD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FDF49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Tuesday Initial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5E08B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(0 - 5)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F30F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(0 - 5)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079F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4BC33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(1 - 4)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4A979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(8 - 20)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6629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13 (8 - 20)</w:t>
            </w:r>
          </w:p>
        </w:tc>
      </w:tr>
      <w:tr w:rsidR="003150DE" w:rsidRPr="00A0115B" w14:paraId="1824F421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0B166D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Wednesday Initial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80488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(0 - 5)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79F8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(0 - 5)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E1183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2902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0FF8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(8 - 20)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77FCAA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12 (6 - 20)</w:t>
            </w:r>
          </w:p>
        </w:tc>
      </w:tr>
      <w:tr w:rsidR="003150DE" w:rsidRPr="00A0115B" w14:paraId="10837041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65ED1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Thursday Initial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670B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 (0 - 5)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DF926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(0 - 5)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BECB6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4EE04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CBD882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(8 - 20)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DD0E3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14 (6 - 20)</w:t>
            </w:r>
          </w:p>
        </w:tc>
      </w:tr>
      <w:tr w:rsidR="003150DE" w:rsidRPr="00A0115B" w14:paraId="7A524A38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7634A6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Friday Initial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7F46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 (2 - 6)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57865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(0 - 6)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89DF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126C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9B1E2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(8 - 20)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9DBCF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12 (5 - 20)</w:t>
            </w:r>
          </w:p>
        </w:tc>
      </w:tr>
      <w:tr w:rsidR="003150DE" w:rsidRPr="00A0115B" w14:paraId="62BF5559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F6451F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Saturday Initial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9CFE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5 (4 - 8)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70E0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5 (3 - 7)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4087A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(2 - 5)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63EFC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(2 - 4)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B1D64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(8 - 20)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368FC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12 (6 - 20)</w:t>
            </w:r>
          </w:p>
        </w:tc>
      </w:tr>
      <w:tr w:rsidR="003150DE" w:rsidRPr="00A0115B" w14:paraId="64B7F719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3A3450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Sunday Initial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5BA01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6 (4 - 8)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8324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5 (3 - 8)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CE08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(2 - 5)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F97AD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(2 - 5)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ABDDB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(8 - 22)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27DFB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15 (7 - 20)</w:t>
            </w:r>
          </w:p>
        </w:tc>
      </w:tr>
      <w:tr w:rsidR="003150DE" w:rsidRPr="00A0115B" w14:paraId="11A57D2D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8F7006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Monday Target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45E9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CA2B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7C6BF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07DEF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BE68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8C049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</w:tr>
      <w:tr w:rsidR="003150DE" w:rsidRPr="00A0115B" w14:paraId="32026BDE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BFD3DC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Tuesday Target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F4E5B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ABB7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136D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29CA4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0300B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0087D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</w:tr>
      <w:tr w:rsidR="003150DE" w:rsidRPr="00A0115B" w14:paraId="1A6E91DA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0EFED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Wednesday Target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12D7E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FED0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E2257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846F6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B472B2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44E49B6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</w:tr>
      <w:tr w:rsidR="003150DE" w:rsidRPr="00A0115B" w14:paraId="28735423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DE1DA8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Thursday Target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781E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0F8AD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106A0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97F2A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C45CCC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CCE111D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</w:tr>
      <w:tr w:rsidR="003150DE" w:rsidRPr="00A0115B" w14:paraId="0802FD71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6F8AF2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Friday Target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243A7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A1A22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97A9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0F6F4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E9ED165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DD3F8F7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</w:tr>
      <w:tr w:rsidR="003150DE" w:rsidRPr="00A0115B" w14:paraId="13C32BD5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C18621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lastRenderedPageBreak/>
              <w:t>Saturday Target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39507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8FCE4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A9E6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ACA1F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A991420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DA5FC0B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</w:tr>
      <w:tr w:rsidR="003150DE" w:rsidRPr="00A0115B" w14:paraId="2E2A6B88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754B58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Sunday Target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34F4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4125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3ED60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659EA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E1417EA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3E61E70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NA</w:t>
            </w:r>
          </w:p>
        </w:tc>
      </w:tr>
      <w:tr w:rsidR="003150DE" w:rsidRPr="00A0115B" w14:paraId="5581E54F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6C06C4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Number of Forum Visits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562F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31FC4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(0 - 6)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6821C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A593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(0 - 3)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C91A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CA064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(0 - 3)</w:t>
            </w:r>
          </w:p>
        </w:tc>
      </w:tr>
      <w:tr w:rsidR="003150DE" w:rsidRPr="00A0115B" w14:paraId="2E2D3107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46DE63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Number of Logins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E823E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 (3 - 6)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724D2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6 (4 - 8)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C4AC8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3 (2 - 5)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DAC5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 (3 - 6)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A5BE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 (2 - 5)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39664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 (2 - 7)</w:t>
            </w:r>
          </w:p>
        </w:tc>
      </w:tr>
      <w:tr w:rsidR="003150DE" w:rsidRPr="00A0115B" w14:paraId="13EB9CB2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BEA3F3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Number of Forum Posts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462EB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38957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68C2BF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3E1D7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BE7C0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660C7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</w:tr>
      <w:tr w:rsidR="003150DE" w:rsidRPr="00A0115B" w14:paraId="116EF721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E70971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Number of Thread Posts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1768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8C514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D510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96AC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339B4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97233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</w:tr>
      <w:tr w:rsidR="003150DE" w:rsidRPr="00A0115B" w14:paraId="69A8C4F4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0B7657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Number of Participation Badges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7E123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4ED61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39136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(1 - 2)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67877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861BE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(1 - 2)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AA140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(1 - 2)</w:t>
            </w:r>
          </w:p>
        </w:tc>
      </w:tr>
      <w:tr w:rsidR="003150DE" w:rsidRPr="00A0115B" w14:paraId="39F219E2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8A108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Number of Achievement Likes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661F6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8DABC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C12E6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DC8AA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7E3B2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6F782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</w:tr>
      <w:tr w:rsidR="003150DE" w:rsidRPr="00A0115B" w14:paraId="3947CEA2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D7BCE9" w14:textId="77777777" w:rsidR="003150DE" w:rsidRPr="00616542" w:rsidRDefault="003150DE" w:rsidP="00D24916">
            <w:pPr>
              <w:rPr>
                <w:rFonts w:ascii="Calibri" w:hAnsi="Calibri"/>
                <w:color w:val="000000"/>
                <w:sz w:val="20"/>
              </w:rPr>
            </w:pPr>
            <w:r w:rsidRPr="00616542">
              <w:rPr>
                <w:rFonts w:cs="Times New Roman"/>
                <w:sz w:val="20"/>
              </w:rPr>
              <w:t>Total Units Consumed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6E6E6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4DE7E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878EA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 (0 - 4)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38D7D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7BE23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 (0 - 19)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63AB9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(0 - 10)</w:t>
            </w:r>
          </w:p>
        </w:tc>
      </w:tr>
      <w:tr w:rsidR="003150DE" w:rsidRPr="00A0115B" w14:paraId="240D3C9D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EE769" w14:textId="77777777" w:rsidR="003150DE" w:rsidRPr="00616542" w:rsidRDefault="003150DE" w:rsidP="00D24916">
            <w:pPr>
              <w:rPr>
                <w:rFonts w:ascii="Calibri" w:hAnsi="Calibri"/>
                <w:color w:val="000000"/>
                <w:sz w:val="20"/>
              </w:rPr>
            </w:pPr>
            <w:r w:rsidRPr="00616542">
              <w:rPr>
                <w:rFonts w:cs="Times New Roman"/>
                <w:sz w:val="20"/>
              </w:rPr>
              <w:t>Number of Diary Entries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0505B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78928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56BB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14CED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101F5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4D005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0 (0 - 1)</w:t>
            </w:r>
          </w:p>
        </w:tc>
      </w:tr>
      <w:tr w:rsidR="003150DE" w:rsidRPr="008C71E9" w14:paraId="1CB491AD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DB22FC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Program Goal: Reduce*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9F01E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506 (33.96)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8F2E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143 (22.48)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AC136" w14:textId="77777777" w:rsidR="003150DE" w:rsidRPr="00AC6B67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43 (11.88)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304DD" w14:textId="77777777" w:rsidR="003150DE" w:rsidRPr="00AC6B67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5 (4.81)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0ABE80BC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br/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495D55E2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br/>
              <w:t>NA</w:t>
            </w:r>
          </w:p>
        </w:tc>
      </w:tr>
      <w:tr w:rsidR="003150DE" w:rsidRPr="008C71E9" w14:paraId="7C403999" w14:textId="77777777" w:rsidTr="00D24916">
        <w:trPr>
          <w:trHeight w:val="769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553C4" w14:textId="77777777" w:rsidR="003150DE" w:rsidRPr="008C71E9" w:rsidRDefault="003150DE" w:rsidP="00D24916">
            <w:pPr>
              <w:rPr>
                <w:rFonts w:cs="Times New Roman"/>
                <w:sz w:val="20"/>
                <w:lang w:val="pt-BR"/>
              </w:rPr>
            </w:pPr>
            <w:r w:rsidRPr="008C71E9">
              <w:rPr>
                <w:rFonts w:cs="Times New Roman"/>
                <w:sz w:val="20"/>
                <w:lang w:val="pt-BR"/>
              </w:rPr>
              <w:t>Program Goal: Slowly Reduce*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B6FB4" w14:textId="77777777" w:rsidR="003150DE" w:rsidRPr="00D33CBC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295 (19.80)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91CA4" w14:textId="77777777" w:rsidR="003150DE" w:rsidRPr="00D33CBC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109 (17.14)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C87A8" w14:textId="77777777" w:rsidR="003150DE" w:rsidRPr="00AC6B67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41 (11.33)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D2E31" w14:textId="77777777" w:rsidR="003150DE" w:rsidRPr="00AC6B67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8 (7.69)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411F8CD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br/>
              <w:t>NA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108292A3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br/>
              <w:t>NA</w:t>
            </w:r>
          </w:p>
        </w:tc>
      </w:tr>
      <w:tr w:rsidR="003150DE" w:rsidRPr="00A0115B" w14:paraId="6B8BA7DD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EA03D" w14:textId="77777777" w:rsidR="003150DE" w:rsidRPr="008C71E9" w:rsidRDefault="003150DE" w:rsidP="00D24916">
            <w:pPr>
              <w:rPr>
                <w:rFonts w:cs="Times New Roman"/>
                <w:sz w:val="20"/>
                <w:lang w:val="pt-BR"/>
              </w:rPr>
            </w:pPr>
            <w:r w:rsidRPr="008C71E9">
              <w:rPr>
                <w:rFonts w:cs="Times New Roman"/>
                <w:sz w:val="20"/>
                <w:lang w:val="pt-BR"/>
              </w:rPr>
              <w:t>Program Goal: Slowly Stop*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60F2A" w14:textId="77777777" w:rsidR="003150DE" w:rsidRPr="00D33CBC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166 (11.14)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9147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108 (16.98)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23486" w14:textId="77777777" w:rsidR="003150DE" w:rsidRPr="00AC6B67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82 (22.65)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5C987" w14:textId="77777777" w:rsidR="003150DE" w:rsidRPr="00AC6B67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19 (18.27)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11981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130 (34.48)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C656C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21 (17.21)</w:t>
            </w:r>
          </w:p>
        </w:tc>
      </w:tr>
      <w:tr w:rsidR="003150DE" w:rsidRPr="00A0115B" w14:paraId="5BAE2064" w14:textId="77777777" w:rsidTr="00D24916">
        <w:trPr>
          <w:trHeight w:val="255"/>
        </w:trPr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B3BC00" w14:textId="77777777" w:rsidR="003150DE" w:rsidRPr="00616542" w:rsidRDefault="003150DE" w:rsidP="00D24916">
            <w:pPr>
              <w:rPr>
                <w:rFonts w:cs="Times New Roman"/>
                <w:sz w:val="20"/>
              </w:rPr>
            </w:pPr>
            <w:r w:rsidRPr="00616542">
              <w:rPr>
                <w:rFonts w:cs="Times New Roman"/>
                <w:sz w:val="20"/>
              </w:rPr>
              <w:t>Program Goal: Stop*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40296F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523 (35.10)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827492" w14:textId="77777777" w:rsidR="003150DE" w:rsidRPr="00616542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276 (43.40)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BED895" w14:textId="77777777" w:rsidR="003150DE" w:rsidRPr="00AC6B67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196 (54.14)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7BA47" w14:textId="77777777" w:rsidR="003150DE" w:rsidRPr="00AC6B67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72 (69.23)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01E9B9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247 (65.52)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700CF6" w14:textId="77777777" w:rsidR="003150DE" w:rsidRPr="00775B28" w:rsidRDefault="003150DE" w:rsidP="00D24916">
            <w:pPr>
              <w:jc w:val="center"/>
              <w:rPr>
                <w:rFonts w:cs="Times New Roman"/>
                <w:sz w:val="20"/>
              </w:rPr>
            </w:pPr>
            <w:r w:rsidRPr="00775B28">
              <w:rPr>
                <w:rFonts w:cs="Times New Roman"/>
                <w:sz w:val="20"/>
              </w:rPr>
              <w:t>101 (82.79)</w:t>
            </w:r>
          </w:p>
        </w:tc>
      </w:tr>
      <w:tr w:rsidR="003150DE" w:rsidRPr="00A0115B" w14:paraId="03A66F1E" w14:textId="77777777" w:rsidTr="00D24916">
        <w:trPr>
          <w:trHeight w:val="255"/>
        </w:trPr>
        <w:tc>
          <w:tcPr>
            <w:tcW w:w="9805" w:type="dxa"/>
            <w:gridSpan w:val="7"/>
            <w:tcBorders>
              <w:top w:val="single" w:sz="4" w:space="0" w:color="auto"/>
              <w:left w:val="nil"/>
              <w:right w:val="nil"/>
            </w:tcBorders>
            <w:noWrap/>
          </w:tcPr>
          <w:p w14:paraId="421D933D" w14:textId="77777777" w:rsidR="003150DE" w:rsidRPr="00616542" w:rsidRDefault="003150DE" w:rsidP="00D24916">
            <w:pPr>
              <w:rPr>
                <w:rFonts w:cs="Times New Roman"/>
                <w:sz w:val="18"/>
              </w:rPr>
            </w:pPr>
            <w:r w:rsidRPr="00616542">
              <w:rPr>
                <w:rFonts w:cs="Times New Roman"/>
                <w:sz w:val="18"/>
              </w:rPr>
              <w:t>*Categorical variables: total and percentages are reported.</w:t>
            </w:r>
          </w:p>
        </w:tc>
      </w:tr>
    </w:tbl>
    <w:p w14:paraId="3E166308" w14:textId="77777777" w:rsidR="003F5B9D" w:rsidRDefault="003F5B9D" w:rsidP="006B749A"/>
    <w:p w14:paraId="3DE9A135" w14:textId="3DCE9EA8" w:rsidR="003F5B9D" w:rsidRDefault="003F5B9D" w:rsidP="006B749A"/>
    <w:p w14:paraId="58994105" w14:textId="2F4756CE" w:rsidR="005958EF" w:rsidRPr="004A0989" w:rsidRDefault="008C0A68" w:rsidP="005958EF">
      <w:pPr>
        <w:pStyle w:val="Caption"/>
        <w:rPr>
          <w:b w:val="0"/>
          <w:sz w:val="22"/>
        </w:rPr>
      </w:pPr>
      <w:r>
        <w:lastRenderedPageBreak/>
        <w:t xml:space="preserve">Supplementary </w:t>
      </w:r>
      <w:r w:rsidR="003150DE">
        <w:t>Table 4</w:t>
      </w:r>
      <w:r w:rsidR="00B002BB">
        <w:t xml:space="preserve"> -</w:t>
      </w:r>
      <w:r w:rsidR="005958EF">
        <w:t xml:space="preserve"> </w:t>
      </w:r>
      <w:r w:rsidR="005958EF" w:rsidRPr="007928D5">
        <w:rPr>
          <w:sz w:val="22"/>
        </w:rPr>
        <w:t xml:space="preserve">Overall evaluation measures for the </w:t>
      </w:r>
      <w:r w:rsidR="005958EF">
        <w:rPr>
          <w:sz w:val="22"/>
        </w:rPr>
        <w:t>sensitivity analysis (</w:t>
      </w:r>
      <w:r w:rsidR="005958EF">
        <w:t>using 48 and 96 hours as time window</w:t>
      </w:r>
      <w:r w:rsidR="005958EF" w:rsidRPr="0052051F">
        <w:t xml:space="preserve"> for feature engineering</w:t>
      </w:r>
      <w:r w:rsidR="005958EF">
        <w:rPr>
          <w:sz w:val="22"/>
        </w:rPr>
        <w:t>) for predicting participant</w:t>
      </w:r>
      <w:r w:rsidR="005958EF" w:rsidRPr="007928D5">
        <w:rPr>
          <w:sz w:val="22"/>
        </w:rPr>
        <w:t xml:space="preserve"> success </w:t>
      </w:r>
      <w:r w:rsidR="005958EF">
        <w:rPr>
          <w:sz w:val="22"/>
        </w:rPr>
        <w:t>in</w:t>
      </w:r>
      <w:r w:rsidR="005958EF" w:rsidRPr="007928D5">
        <w:rPr>
          <w:sz w:val="22"/>
        </w:rPr>
        <w:t xml:space="preserve"> </w:t>
      </w:r>
      <w:r w:rsidR="005958EF">
        <w:rPr>
          <w:sz w:val="22"/>
        </w:rPr>
        <w:t xml:space="preserve">the </w:t>
      </w:r>
      <w:r w:rsidR="005958EF" w:rsidRPr="007928D5">
        <w:rPr>
          <w:sz w:val="22"/>
        </w:rPr>
        <w:t>alcohol, cannabis and smoking</w:t>
      </w:r>
      <w:r w:rsidR="005958EF">
        <w:rPr>
          <w:sz w:val="22"/>
        </w:rPr>
        <w:t xml:space="preserve"> interventions</w:t>
      </w:r>
      <w:r w:rsidR="005958EF" w:rsidRPr="007928D5">
        <w:rPr>
          <w:sz w:val="22"/>
        </w:rPr>
        <w:t xml:space="preserve"> </w:t>
      </w:r>
      <w:r w:rsidR="005958EF">
        <w:rPr>
          <w:sz w:val="22"/>
        </w:rPr>
        <w:t>using</w:t>
      </w:r>
      <w:r w:rsidR="005958EF" w:rsidRPr="007928D5">
        <w:rPr>
          <w:sz w:val="22"/>
        </w:rPr>
        <w:t xml:space="preserve"> Random Forest (RF). </w:t>
      </w:r>
      <w:r w:rsidR="005958EF" w:rsidRPr="007928D5">
        <w:rPr>
          <w:b w:val="0"/>
          <w:sz w:val="22"/>
        </w:rPr>
        <w:t>PPV: positive predictive value; NPV: negative predictive value.</w:t>
      </w:r>
    </w:p>
    <w:tbl>
      <w:tblPr>
        <w:tblStyle w:val="TableGrid"/>
        <w:tblW w:w="8822" w:type="dxa"/>
        <w:tblLook w:val="04A0" w:firstRow="1" w:lastRow="0" w:firstColumn="1" w:lastColumn="0" w:noHBand="0" w:noVBand="1"/>
      </w:tblPr>
      <w:tblGrid>
        <w:gridCol w:w="1167"/>
        <w:gridCol w:w="883"/>
        <w:gridCol w:w="1286"/>
        <w:gridCol w:w="1330"/>
        <w:gridCol w:w="1330"/>
        <w:gridCol w:w="1375"/>
        <w:gridCol w:w="1451"/>
      </w:tblGrid>
      <w:tr w:rsidR="005958EF" w:rsidRPr="00D96D74" w14:paraId="7BABEA82" w14:textId="77777777" w:rsidTr="005958EF">
        <w:trPr>
          <w:trHeight w:val="255"/>
        </w:trPr>
        <w:tc>
          <w:tcPr>
            <w:tcW w:w="1167" w:type="dxa"/>
            <w:noWrap/>
            <w:hideMark/>
          </w:tcPr>
          <w:p w14:paraId="5946E821" w14:textId="77777777" w:rsidR="005958EF" w:rsidRPr="00482D44" w:rsidRDefault="005958EF" w:rsidP="008D0E74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883" w:type="dxa"/>
            <w:vAlign w:val="center"/>
          </w:tcPr>
          <w:p w14:paraId="10440D50" w14:textId="3A987613" w:rsidR="005958EF" w:rsidRPr="00482D44" w:rsidRDefault="005958EF" w:rsidP="008D0E74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Time window</w:t>
            </w:r>
          </w:p>
        </w:tc>
        <w:tc>
          <w:tcPr>
            <w:tcW w:w="1286" w:type="dxa"/>
            <w:noWrap/>
            <w:hideMark/>
          </w:tcPr>
          <w:p w14:paraId="1DBF68F1" w14:textId="77777777" w:rsidR="005958EF" w:rsidRPr="00482D44" w:rsidRDefault="005958EF" w:rsidP="008D0E74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 xml:space="preserve">AUC 95% CI </w:t>
            </w:r>
          </w:p>
        </w:tc>
        <w:tc>
          <w:tcPr>
            <w:tcW w:w="1330" w:type="dxa"/>
            <w:noWrap/>
            <w:hideMark/>
          </w:tcPr>
          <w:p w14:paraId="5329A5D7" w14:textId="77777777" w:rsidR="005958EF" w:rsidRPr="00482D44" w:rsidRDefault="005958EF" w:rsidP="008D0E74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Sensitivity</w:t>
            </w:r>
          </w:p>
        </w:tc>
        <w:tc>
          <w:tcPr>
            <w:tcW w:w="1330" w:type="dxa"/>
            <w:noWrap/>
            <w:hideMark/>
          </w:tcPr>
          <w:p w14:paraId="7FCBFD19" w14:textId="77777777" w:rsidR="005958EF" w:rsidRPr="00482D44" w:rsidRDefault="005958EF" w:rsidP="008D0E74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Specificity</w:t>
            </w:r>
          </w:p>
        </w:tc>
        <w:tc>
          <w:tcPr>
            <w:tcW w:w="1375" w:type="dxa"/>
            <w:noWrap/>
            <w:hideMark/>
          </w:tcPr>
          <w:p w14:paraId="4FB999AC" w14:textId="77777777" w:rsidR="005958EF" w:rsidRPr="00482D44" w:rsidRDefault="005958EF" w:rsidP="008D0E74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PPV</w:t>
            </w:r>
          </w:p>
        </w:tc>
        <w:tc>
          <w:tcPr>
            <w:tcW w:w="1451" w:type="dxa"/>
            <w:noWrap/>
            <w:hideMark/>
          </w:tcPr>
          <w:p w14:paraId="1E49436A" w14:textId="77777777" w:rsidR="005958EF" w:rsidRPr="00482D44" w:rsidRDefault="005958EF" w:rsidP="008D0E74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NPV</w:t>
            </w:r>
          </w:p>
        </w:tc>
      </w:tr>
      <w:tr w:rsidR="0060290E" w:rsidRPr="00D96D74" w14:paraId="03D68FBD" w14:textId="77777777" w:rsidTr="005958EF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0D50757D" w14:textId="77777777" w:rsidR="0060290E" w:rsidRPr="00311914" w:rsidRDefault="0060290E" w:rsidP="0060290E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Alcohol</w:t>
            </w:r>
          </w:p>
        </w:tc>
        <w:tc>
          <w:tcPr>
            <w:tcW w:w="883" w:type="dxa"/>
            <w:vAlign w:val="bottom"/>
          </w:tcPr>
          <w:p w14:paraId="62B8046A" w14:textId="18861CFA" w:rsidR="0060290E" w:rsidRPr="00311914" w:rsidRDefault="0060290E" w:rsidP="0060290E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286" w:type="dxa"/>
            <w:noWrap/>
            <w:vAlign w:val="bottom"/>
            <w:hideMark/>
          </w:tcPr>
          <w:p w14:paraId="488E45B4" w14:textId="08590D5F" w:rsidR="0060290E" w:rsidRPr="007B7948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0.69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(0.66 - 0.71)</w:t>
            </w:r>
          </w:p>
        </w:tc>
        <w:tc>
          <w:tcPr>
            <w:tcW w:w="1330" w:type="dxa"/>
            <w:noWrap/>
            <w:vAlign w:val="bottom"/>
            <w:hideMark/>
          </w:tcPr>
          <w:p w14:paraId="1514D326" w14:textId="64A5AB6A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0.51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(0.47 - 0.54)</w:t>
            </w:r>
          </w:p>
        </w:tc>
        <w:tc>
          <w:tcPr>
            <w:tcW w:w="1330" w:type="dxa"/>
            <w:noWrap/>
            <w:vAlign w:val="bottom"/>
            <w:hideMark/>
          </w:tcPr>
          <w:p w14:paraId="5AF51A97" w14:textId="51199E0E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0.76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(0.74 - 0.78)</w:t>
            </w:r>
          </w:p>
        </w:tc>
        <w:tc>
          <w:tcPr>
            <w:tcW w:w="1375" w:type="dxa"/>
            <w:noWrap/>
            <w:vAlign w:val="bottom"/>
            <w:hideMark/>
          </w:tcPr>
          <w:p w14:paraId="0809FF21" w14:textId="28BD2F6F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0.47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(0.45 - 0.50)</w:t>
            </w:r>
          </w:p>
        </w:tc>
        <w:tc>
          <w:tcPr>
            <w:tcW w:w="1451" w:type="dxa"/>
            <w:noWrap/>
            <w:vAlign w:val="bottom"/>
            <w:hideMark/>
          </w:tcPr>
          <w:p w14:paraId="028D5A87" w14:textId="781E4F94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0.78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(0.77 - 0.80)</w:t>
            </w:r>
          </w:p>
        </w:tc>
      </w:tr>
      <w:tr w:rsidR="0060290E" w:rsidRPr="00D96D74" w14:paraId="56C35BAA" w14:textId="77777777" w:rsidTr="007B7948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5954FCF5" w14:textId="0E3FB490" w:rsidR="0060290E" w:rsidRPr="00311914" w:rsidRDefault="0060290E" w:rsidP="0060290E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Cannabis</w:t>
            </w:r>
          </w:p>
        </w:tc>
        <w:tc>
          <w:tcPr>
            <w:tcW w:w="883" w:type="dxa"/>
            <w:vAlign w:val="bottom"/>
          </w:tcPr>
          <w:p w14:paraId="2C7935C9" w14:textId="488232A2" w:rsidR="0060290E" w:rsidRPr="00311914" w:rsidRDefault="0060290E" w:rsidP="0060290E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286" w:type="dxa"/>
            <w:noWrap/>
            <w:vAlign w:val="bottom"/>
          </w:tcPr>
          <w:p w14:paraId="41113510" w14:textId="751209E9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0.65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(0.55 - 0.74)</w:t>
            </w:r>
          </w:p>
        </w:tc>
        <w:tc>
          <w:tcPr>
            <w:tcW w:w="1330" w:type="dxa"/>
            <w:noWrap/>
            <w:vAlign w:val="bottom"/>
          </w:tcPr>
          <w:p w14:paraId="4C2D86DF" w14:textId="6141C9A8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0.42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(0.31 - 0.54)</w:t>
            </w:r>
          </w:p>
        </w:tc>
        <w:tc>
          <w:tcPr>
            <w:tcW w:w="1330" w:type="dxa"/>
            <w:noWrap/>
            <w:vAlign w:val="bottom"/>
          </w:tcPr>
          <w:p w14:paraId="099BED9C" w14:textId="1CAC294B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0.78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(0.72 - 0.85)</w:t>
            </w:r>
          </w:p>
        </w:tc>
        <w:tc>
          <w:tcPr>
            <w:tcW w:w="1375" w:type="dxa"/>
            <w:noWrap/>
            <w:vAlign w:val="bottom"/>
          </w:tcPr>
          <w:p w14:paraId="3DF72FEC" w14:textId="4B3B230F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0.37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(0.29 - 0.44)</w:t>
            </w:r>
          </w:p>
        </w:tc>
        <w:tc>
          <w:tcPr>
            <w:tcW w:w="1451" w:type="dxa"/>
            <w:noWrap/>
            <w:vAlign w:val="bottom"/>
          </w:tcPr>
          <w:p w14:paraId="4EF637B1" w14:textId="131282E8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>0.83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 xml:space="preserve"> (0.79 - 0.86)</w:t>
            </w:r>
          </w:p>
        </w:tc>
      </w:tr>
      <w:tr w:rsidR="0060290E" w:rsidRPr="00D96D74" w14:paraId="09DBBEA7" w14:textId="77777777" w:rsidTr="007B7948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1FA064D9" w14:textId="69EA5F4C" w:rsidR="0060290E" w:rsidRPr="00311914" w:rsidRDefault="0060290E" w:rsidP="0060290E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Tobacco</w:t>
            </w:r>
          </w:p>
        </w:tc>
        <w:tc>
          <w:tcPr>
            <w:tcW w:w="883" w:type="dxa"/>
            <w:vAlign w:val="bottom"/>
          </w:tcPr>
          <w:p w14:paraId="6749955F" w14:textId="2DDE5D7A" w:rsidR="0060290E" w:rsidRPr="00311914" w:rsidRDefault="0060290E" w:rsidP="0060290E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1286" w:type="dxa"/>
            <w:noWrap/>
            <w:vAlign w:val="bottom"/>
          </w:tcPr>
          <w:p w14:paraId="0CF454BA" w14:textId="7D8D4A42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0.66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(0.61 - 0.72)</w:t>
            </w:r>
          </w:p>
        </w:tc>
        <w:tc>
          <w:tcPr>
            <w:tcW w:w="1330" w:type="dxa"/>
            <w:noWrap/>
            <w:vAlign w:val="bottom"/>
          </w:tcPr>
          <w:p w14:paraId="146316AD" w14:textId="135D3F6C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0.43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(0.35 - 0.51)</w:t>
            </w:r>
          </w:p>
        </w:tc>
        <w:tc>
          <w:tcPr>
            <w:tcW w:w="1330" w:type="dxa"/>
            <w:noWrap/>
            <w:vAlign w:val="bottom"/>
          </w:tcPr>
          <w:p w14:paraId="386999AE" w14:textId="680D855B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0.73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(0.68 - 0.77)</w:t>
            </w:r>
          </w:p>
        </w:tc>
        <w:tc>
          <w:tcPr>
            <w:tcW w:w="1375" w:type="dxa"/>
            <w:noWrap/>
            <w:vAlign w:val="bottom"/>
          </w:tcPr>
          <w:p w14:paraId="46396FD8" w14:textId="3FCDD60B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0.34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(0.28 - 0.39)</w:t>
            </w:r>
          </w:p>
        </w:tc>
        <w:tc>
          <w:tcPr>
            <w:tcW w:w="1451" w:type="dxa"/>
            <w:noWrap/>
            <w:vAlign w:val="bottom"/>
          </w:tcPr>
          <w:p w14:paraId="24847DD3" w14:textId="00CCE17E" w:rsidR="0060290E" w:rsidRPr="0060290E" w:rsidRDefault="0060290E" w:rsidP="0060290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0290E">
              <w:rPr>
                <w:rFonts w:cs="Times New Roman"/>
                <w:sz w:val="20"/>
                <w:szCs w:val="20"/>
              </w:rPr>
              <w:t xml:space="preserve">0.80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60290E">
              <w:rPr>
                <w:rFonts w:cs="Times New Roman"/>
                <w:sz w:val="20"/>
                <w:szCs w:val="20"/>
              </w:rPr>
              <w:t>(0.77 - 0.82)</w:t>
            </w:r>
          </w:p>
        </w:tc>
      </w:tr>
      <w:tr w:rsidR="003472A7" w:rsidRPr="00D96D74" w14:paraId="0DA67CAE" w14:textId="77777777" w:rsidTr="007B7948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4E2DCC95" w14:textId="7A48CAD5" w:rsidR="003472A7" w:rsidRPr="00311914" w:rsidRDefault="003472A7" w:rsidP="003472A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Alcohol</w:t>
            </w:r>
          </w:p>
        </w:tc>
        <w:tc>
          <w:tcPr>
            <w:tcW w:w="883" w:type="dxa"/>
            <w:vAlign w:val="bottom"/>
          </w:tcPr>
          <w:p w14:paraId="4E0E47A5" w14:textId="288EF5AF" w:rsidR="003472A7" w:rsidRPr="00311914" w:rsidRDefault="003472A7" w:rsidP="003472A7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96</w:t>
            </w:r>
          </w:p>
        </w:tc>
        <w:tc>
          <w:tcPr>
            <w:tcW w:w="1286" w:type="dxa"/>
            <w:noWrap/>
            <w:vAlign w:val="bottom"/>
          </w:tcPr>
          <w:p w14:paraId="14DF64C7" w14:textId="5574F8B6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0.72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(0.70 - 0.75)</w:t>
            </w:r>
          </w:p>
        </w:tc>
        <w:tc>
          <w:tcPr>
            <w:tcW w:w="1330" w:type="dxa"/>
            <w:noWrap/>
            <w:vAlign w:val="bottom"/>
          </w:tcPr>
          <w:p w14:paraId="5929E5FB" w14:textId="52BDFF5C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0.54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(0.50 - 0.58)</w:t>
            </w:r>
          </w:p>
        </w:tc>
        <w:tc>
          <w:tcPr>
            <w:tcW w:w="1330" w:type="dxa"/>
            <w:noWrap/>
            <w:vAlign w:val="bottom"/>
          </w:tcPr>
          <w:p w14:paraId="3768B729" w14:textId="3ABEEBC9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0.79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(0.76 - 0.81)</w:t>
            </w:r>
          </w:p>
        </w:tc>
        <w:tc>
          <w:tcPr>
            <w:tcW w:w="1375" w:type="dxa"/>
            <w:noWrap/>
            <w:vAlign w:val="bottom"/>
          </w:tcPr>
          <w:p w14:paraId="474765BA" w14:textId="5602D81A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0.52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(0.49 - 0.55)</w:t>
            </w:r>
          </w:p>
        </w:tc>
        <w:tc>
          <w:tcPr>
            <w:tcW w:w="1451" w:type="dxa"/>
            <w:noWrap/>
            <w:vAlign w:val="bottom"/>
          </w:tcPr>
          <w:p w14:paraId="19167580" w14:textId="33522917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0.80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(0.78 - 0.81)</w:t>
            </w:r>
          </w:p>
        </w:tc>
      </w:tr>
      <w:tr w:rsidR="003472A7" w:rsidRPr="00D96D74" w14:paraId="3A93D84F" w14:textId="77777777" w:rsidTr="005958EF">
        <w:trPr>
          <w:trHeight w:val="255"/>
        </w:trPr>
        <w:tc>
          <w:tcPr>
            <w:tcW w:w="1167" w:type="dxa"/>
            <w:noWrap/>
            <w:vAlign w:val="bottom"/>
          </w:tcPr>
          <w:p w14:paraId="4709D622" w14:textId="18FE7D24" w:rsidR="003472A7" w:rsidRPr="00311914" w:rsidRDefault="003472A7" w:rsidP="003472A7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Cannabis</w:t>
            </w:r>
          </w:p>
        </w:tc>
        <w:tc>
          <w:tcPr>
            <w:tcW w:w="883" w:type="dxa"/>
            <w:vAlign w:val="bottom"/>
          </w:tcPr>
          <w:p w14:paraId="5F68B5A9" w14:textId="65F50738" w:rsidR="003472A7" w:rsidRPr="00311914" w:rsidRDefault="003472A7" w:rsidP="003472A7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  <w:r w:rsidRPr="0031191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286" w:type="dxa"/>
            <w:noWrap/>
            <w:vAlign w:val="bottom"/>
          </w:tcPr>
          <w:p w14:paraId="4F0DF008" w14:textId="7E5840ED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0.68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(0.60 - 0.76)</w:t>
            </w:r>
          </w:p>
        </w:tc>
        <w:tc>
          <w:tcPr>
            <w:tcW w:w="1330" w:type="dxa"/>
            <w:noWrap/>
            <w:vAlign w:val="bottom"/>
          </w:tcPr>
          <w:p w14:paraId="64BE425D" w14:textId="1C7B5CD9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0.46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(0.33 - 0.60)</w:t>
            </w:r>
          </w:p>
        </w:tc>
        <w:tc>
          <w:tcPr>
            <w:tcW w:w="1330" w:type="dxa"/>
            <w:noWrap/>
            <w:vAlign w:val="bottom"/>
          </w:tcPr>
          <w:p w14:paraId="7204D35B" w14:textId="7A9698A2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0.77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(0.71 - 0.84)</w:t>
            </w:r>
          </w:p>
        </w:tc>
        <w:tc>
          <w:tcPr>
            <w:tcW w:w="1375" w:type="dxa"/>
            <w:noWrap/>
            <w:vAlign w:val="bottom"/>
          </w:tcPr>
          <w:p w14:paraId="3E2D47A4" w14:textId="25502F5F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0.37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(0.28 - 0.46)</w:t>
            </w:r>
          </w:p>
        </w:tc>
        <w:tc>
          <w:tcPr>
            <w:tcW w:w="1451" w:type="dxa"/>
            <w:noWrap/>
            <w:vAlign w:val="bottom"/>
          </w:tcPr>
          <w:p w14:paraId="6A222289" w14:textId="499F6D0C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0.84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(0.80 - 0.87)</w:t>
            </w:r>
          </w:p>
        </w:tc>
      </w:tr>
      <w:tr w:rsidR="003472A7" w:rsidRPr="00D96D74" w14:paraId="7B772E19" w14:textId="77777777" w:rsidTr="005958EF">
        <w:trPr>
          <w:trHeight w:val="255"/>
        </w:trPr>
        <w:tc>
          <w:tcPr>
            <w:tcW w:w="1167" w:type="dxa"/>
            <w:noWrap/>
            <w:vAlign w:val="bottom"/>
          </w:tcPr>
          <w:p w14:paraId="54DE0FD0" w14:textId="672141F4" w:rsidR="003472A7" w:rsidRPr="00311914" w:rsidRDefault="003472A7" w:rsidP="003472A7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Tobacco</w:t>
            </w:r>
          </w:p>
        </w:tc>
        <w:tc>
          <w:tcPr>
            <w:tcW w:w="883" w:type="dxa"/>
            <w:vAlign w:val="bottom"/>
          </w:tcPr>
          <w:p w14:paraId="6611727B" w14:textId="6D66469B" w:rsidR="003472A7" w:rsidRPr="00311914" w:rsidRDefault="003472A7" w:rsidP="003472A7">
            <w:pPr>
              <w:rPr>
                <w:rFonts w:eastAsia="Times New Roman" w:cs="Times New Roman"/>
                <w:sz w:val="18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  <w:r w:rsidRPr="0031191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286" w:type="dxa"/>
            <w:noWrap/>
            <w:vAlign w:val="bottom"/>
          </w:tcPr>
          <w:p w14:paraId="4661C34E" w14:textId="32BD5A89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0.71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(0.66 - 0.76)</w:t>
            </w:r>
          </w:p>
        </w:tc>
        <w:tc>
          <w:tcPr>
            <w:tcW w:w="1330" w:type="dxa"/>
            <w:noWrap/>
            <w:vAlign w:val="bottom"/>
          </w:tcPr>
          <w:p w14:paraId="2F8E7362" w14:textId="70CC1413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0.57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(0.47 - 0.67)</w:t>
            </w:r>
          </w:p>
        </w:tc>
        <w:tc>
          <w:tcPr>
            <w:tcW w:w="1330" w:type="dxa"/>
            <w:noWrap/>
            <w:vAlign w:val="bottom"/>
          </w:tcPr>
          <w:p w14:paraId="06ED4D99" w14:textId="2E9F9AD5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0.75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(0.70 - 0.79)</w:t>
            </w:r>
          </w:p>
        </w:tc>
        <w:tc>
          <w:tcPr>
            <w:tcW w:w="1375" w:type="dxa"/>
            <w:noWrap/>
            <w:vAlign w:val="bottom"/>
          </w:tcPr>
          <w:p w14:paraId="58C695A3" w14:textId="115882DF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0.42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(0.36 - 0.48)</w:t>
            </w:r>
          </w:p>
        </w:tc>
        <w:tc>
          <w:tcPr>
            <w:tcW w:w="1451" w:type="dxa"/>
            <w:noWrap/>
            <w:vAlign w:val="bottom"/>
          </w:tcPr>
          <w:p w14:paraId="55676AC0" w14:textId="49B0285C" w:rsidR="003472A7" w:rsidRPr="003472A7" w:rsidRDefault="003472A7" w:rsidP="003472A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472A7">
              <w:rPr>
                <w:rFonts w:cs="Times New Roman"/>
                <w:sz w:val="20"/>
                <w:szCs w:val="20"/>
              </w:rPr>
              <w:t xml:space="preserve">0.84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472A7">
              <w:rPr>
                <w:rFonts w:cs="Times New Roman"/>
                <w:sz w:val="20"/>
                <w:szCs w:val="20"/>
              </w:rPr>
              <w:t>(0.81 - 0.88)</w:t>
            </w:r>
          </w:p>
        </w:tc>
      </w:tr>
    </w:tbl>
    <w:p w14:paraId="7EB31AFF" w14:textId="1D3076AF" w:rsidR="00E83C31" w:rsidRDefault="00E83C31" w:rsidP="00E83C31"/>
    <w:p w14:paraId="6745E007" w14:textId="06317970" w:rsidR="003F5B9D" w:rsidRDefault="003F5B9D" w:rsidP="00E83C31"/>
    <w:p w14:paraId="330C61BB" w14:textId="34E99C46" w:rsidR="003F5B9D" w:rsidRDefault="003F5B9D" w:rsidP="00E83C31"/>
    <w:p w14:paraId="011D0A9E" w14:textId="6923D231" w:rsidR="003F5B9D" w:rsidRDefault="003F5B9D" w:rsidP="00E83C31"/>
    <w:p w14:paraId="1E439DE2" w14:textId="5CF2C5D5" w:rsidR="003F5B9D" w:rsidRDefault="003F5B9D" w:rsidP="00E83C31"/>
    <w:p w14:paraId="689C5937" w14:textId="0665A11D" w:rsidR="003F5B9D" w:rsidRDefault="003F5B9D" w:rsidP="00E83C31"/>
    <w:p w14:paraId="03E297ED" w14:textId="7F288AEB" w:rsidR="003F5B9D" w:rsidRDefault="003F5B9D" w:rsidP="00E83C31"/>
    <w:p w14:paraId="516646D7" w14:textId="261F8FC1" w:rsidR="003F5B9D" w:rsidRDefault="003F5B9D" w:rsidP="00E83C31"/>
    <w:p w14:paraId="23DAA09A" w14:textId="177C08C6" w:rsidR="003F5B9D" w:rsidRDefault="003F5B9D" w:rsidP="00E83C31"/>
    <w:p w14:paraId="0C694EAD" w14:textId="71C9889C" w:rsidR="003F5B9D" w:rsidRDefault="003F5B9D" w:rsidP="00E83C31"/>
    <w:p w14:paraId="5B8AAAE7" w14:textId="77777777" w:rsidR="003F5B9D" w:rsidRDefault="003F5B9D" w:rsidP="00E83C31"/>
    <w:p w14:paraId="381F9CA0" w14:textId="565A6960" w:rsidR="00E83C31" w:rsidRPr="004A0989" w:rsidRDefault="008C0A68" w:rsidP="00E83C31">
      <w:pPr>
        <w:pStyle w:val="Caption"/>
        <w:rPr>
          <w:b w:val="0"/>
          <w:sz w:val="22"/>
        </w:rPr>
      </w:pPr>
      <w:r>
        <w:lastRenderedPageBreak/>
        <w:t xml:space="preserve">Supplementary </w:t>
      </w:r>
      <w:r w:rsidR="003150DE">
        <w:t>Table 5</w:t>
      </w:r>
      <w:r w:rsidR="00E83C31">
        <w:t xml:space="preserve"> – </w:t>
      </w:r>
      <w:r w:rsidR="00E83C31" w:rsidRPr="007928D5">
        <w:rPr>
          <w:sz w:val="22"/>
        </w:rPr>
        <w:t xml:space="preserve">Overall evaluation measures for the </w:t>
      </w:r>
      <w:r w:rsidR="003765FB">
        <w:rPr>
          <w:sz w:val="22"/>
        </w:rPr>
        <w:t>sensitivity analysis (6</w:t>
      </w:r>
      <w:r w:rsidR="00E83C31">
        <w:rPr>
          <w:sz w:val="22"/>
        </w:rPr>
        <w:t xml:space="preserve"> out of 7 days of the target goal achieved with last phased reached by the participants varying from 4 to 6) for predicting participant</w:t>
      </w:r>
      <w:r w:rsidR="00E83C31" w:rsidRPr="007928D5">
        <w:rPr>
          <w:sz w:val="22"/>
        </w:rPr>
        <w:t xml:space="preserve"> success </w:t>
      </w:r>
      <w:r w:rsidR="00E83C31">
        <w:rPr>
          <w:sz w:val="22"/>
        </w:rPr>
        <w:t>in</w:t>
      </w:r>
      <w:r w:rsidR="00E83C31" w:rsidRPr="007928D5">
        <w:rPr>
          <w:sz w:val="22"/>
        </w:rPr>
        <w:t xml:space="preserve"> </w:t>
      </w:r>
      <w:r w:rsidR="00E83C31">
        <w:rPr>
          <w:sz w:val="22"/>
        </w:rPr>
        <w:t xml:space="preserve">the </w:t>
      </w:r>
      <w:r w:rsidR="00E83C31" w:rsidRPr="007928D5">
        <w:rPr>
          <w:sz w:val="22"/>
        </w:rPr>
        <w:t>alcohol, cannabis and smoking</w:t>
      </w:r>
      <w:r w:rsidR="00E83C31">
        <w:rPr>
          <w:sz w:val="22"/>
        </w:rPr>
        <w:t xml:space="preserve"> interventions using</w:t>
      </w:r>
      <w:r w:rsidR="00E83C31" w:rsidRPr="007928D5">
        <w:rPr>
          <w:sz w:val="22"/>
        </w:rPr>
        <w:t xml:space="preserve"> Random Forest (RF). </w:t>
      </w:r>
      <w:r w:rsidR="00E83C31" w:rsidRPr="007928D5">
        <w:rPr>
          <w:b w:val="0"/>
          <w:sz w:val="22"/>
        </w:rPr>
        <w:t>PPV: positive predictive value; NPV: negative predictive value.</w:t>
      </w:r>
    </w:p>
    <w:tbl>
      <w:tblPr>
        <w:tblStyle w:val="TableGrid"/>
        <w:tblW w:w="8745" w:type="dxa"/>
        <w:tblLook w:val="04A0" w:firstRow="1" w:lastRow="0" w:firstColumn="1" w:lastColumn="0" w:noHBand="0" w:noVBand="1"/>
      </w:tblPr>
      <w:tblGrid>
        <w:gridCol w:w="1167"/>
        <w:gridCol w:w="806"/>
        <w:gridCol w:w="1286"/>
        <w:gridCol w:w="1330"/>
        <w:gridCol w:w="1330"/>
        <w:gridCol w:w="1375"/>
        <w:gridCol w:w="1451"/>
      </w:tblGrid>
      <w:tr w:rsidR="00E83C31" w:rsidRPr="00D96D74" w14:paraId="29020A98" w14:textId="77777777" w:rsidTr="00D930D0">
        <w:trPr>
          <w:trHeight w:val="255"/>
        </w:trPr>
        <w:tc>
          <w:tcPr>
            <w:tcW w:w="1167" w:type="dxa"/>
            <w:noWrap/>
            <w:hideMark/>
          </w:tcPr>
          <w:p w14:paraId="2FC886DC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25A8">
              <w:rPr>
                <w:rFonts w:cs="Times New Roman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806" w:type="dxa"/>
            <w:vAlign w:val="center"/>
          </w:tcPr>
          <w:p w14:paraId="3AEA6C81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25A8">
              <w:rPr>
                <w:rFonts w:cs="Times New Roman"/>
                <w:b/>
                <w:bCs/>
                <w:sz w:val="20"/>
                <w:szCs w:val="20"/>
              </w:rPr>
              <w:t>Min Phase</w:t>
            </w:r>
          </w:p>
        </w:tc>
        <w:tc>
          <w:tcPr>
            <w:tcW w:w="1286" w:type="dxa"/>
            <w:noWrap/>
            <w:hideMark/>
          </w:tcPr>
          <w:p w14:paraId="4E516EBF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25A8">
              <w:rPr>
                <w:rFonts w:cs="Times New Roman"/>
                <w:b/>
                <w:bCs/>
                <w:sz w:val="20"/>
                <w:szCs w:val="20"/>
              </w:rPr>
              <w:t xml:space="preserve">AUC 95% CI </w:t>
            </w:r>
          </w:p>
        </w:tc>
        <w:tc>
          <w:tcPr>
            <w:tcW w:w="1330" w:type="dxa"/>
            <w:noWrap/>
            <w:hideMark/>
          </w:tcPr>
          <w:p w14:paraId="25128615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25A8">
              <w:rPr>
                <w:rFonts w:cs="Times New Roman"/>
                <w:b/>
                <w:bCs/>
                <w:sz w:val="20"/>
                <w:szCs w:val="20"/>
              </w:rPr>
              <w:t>Sensitivity</w:t>
            </w:r>
          </w:p>
        </w:tc>
        <w:tc>
          <w:tcPr>
            <w:tcW w:w="1330" w:type="dxa"/>
            <w:noWrap/>
            <w:hideMark/>
          </w:tcPr>
          <w:p w14:paraId="52AE8E4C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25A8">
              <w:rPr>
                <w:rFonts w:cs="Times New Roman"/>
                <w:b/>
                <w:bCs/>
                <w:sz w:val="20"/>
                <w:szCs w:val="20"/>
              </w:rPr>
              <w:t>Specificity</w:t>
            </w:r>
          </w:p>
        </w:tc>
        <w:tc>
          <w:tcPr>
            <w:tcW w:w="1375" w:type="dxa"/>
            <w:noWrap/>
            <w:hideMark/>
          </w:tcPr>
          <w:p w14:paraId="0D95DC12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25A8">
              <w:rPr>
                <w:rFonts w:cs="Times New Roman"/>
                <w:b/>
                <w:bCs/>
                <w:sz w:val="20"/>
                <w:szCs w:val="20"/>
              </w:rPr>
              <w:t>PPV</w:t>
            </w:r>
          </w:p>
        </w:tc>
        <w:tc>
          <w:tcPr>
            <w:tcW w:w="1451" w:type="dxa"/>
            <w:noWrap/>
            <w:hideMark/>
          </w:tcPr>
          <w:p w14:paraId="49284594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0525A8">
              <w:rPr>
                <w:rFonts w:cs="Times New Roman"/>
                <w:b/>
                <w:bCs/>
                <w:sz w:val="20"/>
                <w:szCs w:val="20"/>
              </w:rPr>
              <w:t>NPV</w:t>
            </w:r>
          </w:p>
        </w:tc>
      </w:tr>
      <w:tr w:rsidR="00E83C31" w:rsidRPr="00D96D74" w14:paraId="042629B7" w14:textId="77777777" w:rsidTr="00D930D0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4E5D3C2A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Alcohol</w:t>
            </w:r>
          </w:p>
        </w:tc>
        <w:tc>
          <w:tcPr>
            <w:tcW w:w="806" w:type="dxa"/>
            <w:vAlign w:val="bottom"/>
          </w:tcPr>
          <w:p w14:paraId="69D9F404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4/6</w:t>
            </w:r>
          </w:p>
        </w:tc>
        <w:tc>
          <w:tcPr>
            <w:tcW w:w="1286" w:type="dxa"/>
            <w:noWrap/>
            <w:vAlign w:val="bottom"/>
            <w:hideMark/>
          </w:tcPr>
          <w:p w14:paraId="697338B5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(0.64 - 0.68)</w:t>
            </w:r>
          </w:p>
        </w:tc>
        <w:tc>
          <w:tcPr>
            <w:tcW w:w="1330" w:type="dxa"/>
            <w:noWrap/>
            <w:vAlign w:val="bottom"/>
            <w:hideMark/>
          </w:tcPr>
          <w:p w14:paraId="0453703E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0.44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(0.41 - 0.46)</w:t>
            </w:r>
          </w:p>
        </w:tc>
        <w:tc>
          <w:tcPr>
            <w:tcW w:w="1330" w:type="dxa"/>
            <w:noWrap/>
            <w:vAlign w:val="bottom"/>
            <w:hideMark/>
          </w:tcPr>
          <w:p w14:paraId="1005B100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(0.72 - 0.76)</w:t>
            </w:r>
          </w:p>
        </w:tc>
        <w:tc>
          <w:tcPr>
            <w:tcW w:w="1375" w:type="dxa"/>
            <w:noWrap/>
            <w:vAlign w:val="bottom"/>
            <w:hideMark/>
          </w:tcPr>
          <w:p w14:paraId="45640280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0.40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(0.37 - 0.42)</w:t>
            </w:r>
          </w:p>
        </w:tc>
        <w:tc>
          <w:tcPr>
            <w:tcW w:w="1451" w:type="dxa"/>
            <w:noWrap/>
            <w:vAlign w:val="bottom"/>
            <w:hideMark/>
          </w:tcPr>
          <w:p w14:paraId="28C0B681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(0.77 - 0.79)</w:t>
            </w:r>
          </w:p>
        </w:tc>
      </w:tr>
      <w:tr w:rsidR="00E83C31" w:rsidRPr="00D96D74" w14:paraId="69E2D59C" w14:textId="77777777" w:rsidTr="00D930D0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471B0375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Alcohol</w:t>
            </w:r>
          </w:p>
        </w:tc>
        <w:tc>
          <w:tcPr>
            <w:tcW w:w="806" w:type="dxa"/>
            <w:vAlign w:val="bottom"/>
          </w:tcPr>
          <w:p w14:paraId="72607F42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5/6</w:t>
            </w:r>
          </w:p>
        </w:tc>
        <w:tc>
          <w:tcPr>
            <w:tcW w:w="1286" w:type="dxa"/>
            <w:noWrap/>
            <w:vAlign w:val="bottom"/>
            <w:hideMark/>
          </w:tcPr>
          <w:p w14:paraId="7AFF0C6C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(0.66 - 0.70)</w:t>
            </w:r>
          </w:p>
        </w:tc>
        <w:tc>
          <w:tcPr>
            <w:tcW w:w="1330" w:type="dxa"/>
            <w:noWrap/>
            <w:vAlign w:val="bottom"/>
            <w:hideMark/>
          </w:tcPr>
          <w:p w14:paraId="258C7868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0.46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(0.42 - 0.50)</w:t>
            </w:r>
          </w:p>
        </w:tc>
        <w:tc>
          <w:tcPr>
            <w:tcW w:w="1330" w:type="dxa"/>
            <w:noWrap/>
            <w:vAlign w:val="bottom"/>
            <w:hideMark/>
          </w:tcPr>
          <w:p w14:paraId="18F3FA49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(0.74 - 0.78)</w:t>
            </w:r>
          </w:p>
        </w:tc>
        <w:tc>
          <w:tcPr>
            <w:tcW w:w="1375" w:type="dxa"/>
            <w:noWrap/>
            <w:vAlign w:val="bottom"/>
            <w:hideMark/>
          </w:tcPr>
          <w:p w14:paraId="62D58774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0.41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(0.38 - 0.44)</w:t>
            </w:r>
          </w:p>
        </w:tc>
        <w:tc>
          <w:tcPr>
            <w:tcW w:w="1451" w:type="dxa"/>
            <w:noWrap/>
            <w:vAlign w:val="bottom"/>
            <w:hideMark/>
          </w:tcPr>
          <w:p w14:paraId="34BA4B2D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(0.79 - 0.81)</w:t>
            </w:r>
          </w:p>
        </w:tc>
      </w:tr>
      <w:tr w:rsidR="00E83C31" w:rsidRPr="00D96D74" w14:paraId="11F42002" w14:textId="77777777" w:rsidTr="00D930D0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3E29C0D3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Alcohol</w:t>
            </w:r>
          </w:p>
        </w:tc>
        <w:tc>
          <w:tcPr>
            <w:tcW w:w="806" w:type="dxa"/>
            <w:vAlign w:val="bottom"/>
          </w:tcPr>
          <w:p w14:paraId="62D741DB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6/6</w:t>
            </w:r>
          </w:p>
        </w:tc>
        <w:tc>
          <w:tcPr>
            <w:tcW w:w="1286" w:type="dxa"/>
            <w:noWrap/>
            <w:vAlign w:val="bottom"/>
            <w:hideMark/>
          </w:tcPr>
          <w:p w14:paraId="77065B47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(0.67 - 0.71)</w:t>
            </w:r>
          </w:p>
        </w:tc>
        <w:tc>
          <w:tcPr>
            <w:tcW w:w="1330" w:type="dxa"/>
            <w:noWrap/>
            <w:vAlign w:val="bottom"/>
            <w:hideMark/>
          </w:tcPr>
          <w:p w14:paraId="49E8A223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0.43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(0.38 - 0.49)</w:t>
            </w:r>
          </w:p>
        </w:tc>
        <w:tc>
          <w:tcPr>
            <w:tcW w:w="1330" w:type="dxa"/>
            <w:noWrap/>
            <w:vAlign w:val="bottom"/>
            <w:hideMark/>
          </w:tcPr>
          <w:p w14:paraId="7CA0EF8E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(0.77 - 0.82)</w:t>
            </w:r>
          </w:p>
        </w:tc>
        <w:tc>
          <w:tcPr>
            <w:tcW w:w="1375" w:type="dxa"/>
            <w:noWrap/>
            <w:vAlign w:val="bottom"/>
            <w:hideMark/>
          </w:tcPr>
          <w:p w14:paraId="4513086E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0.41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(0.38 - 0.44)</w:t>
            </w:r>
          </w:p>
        </w:tc>
        <w:tc>
          <w:tcPr>
            <w:tcW w:w="1451" w:type="dxa"/>
            <w:noWrap/>
            <w:vAlign w:val="bottom"/>
            <w:hideMark/>
          </w:tcPr>
          <w:p w14:paraId="063748E5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(0.80 - 0.82)</w:t>
            </w:r>
          </w:p>
        </w:tc>
      </w:tr>
      <w:tr w:rsidR="00E83C31" w:rsidRPr="00D96D74" w14:paraId="656A7022" w14:textId="77777777" w:rsidTr="00D930D0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5D7CA3A6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Cannabis</w:t>
            </w:r>
          </w:p>
        </w:tc>
        <w:tc>
          <w:tcPr>
            <w:tcW w:w="806" w:type="dxa"/>
            <w:vAlign w:val="bottom"/>
          </w:tcPr>
          <w:p w14:paraId="119EF69E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4/6</w:t>
            </w:r>
          </w:p>
        </w:tc>
        <w:tc>
          <w:tcPr>
            <w:tcW w:w="1286" w:type="dxa"/>
            <w:noWrap/>
            <w:vAlign w:val="bottom"/>
            <w:hideMark/>
          </w:tcPr>
          <w:p w14:paraId="1A67C0AD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(0.56 - 0.67)</w:t>
            </w:r>
          </w:p>
        </w:tc>
        <w:tc>
          <w:tcPr>
            <w:tcW w:w="1330" w:type="dxa"/>
            <w:noWrap/>
            <w:vAlign w:val="bottom"/>
            <w:hideMark/>
          </w:tcPr>
          <w:p w14:paraId="195765F2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0.39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(0.29 - 0.48)</w:t>
            </w:r>
          </w:p>
        </w:tc>
        <w:tc>
          <w:tcPr>
            <w:tcW w:w="1330" w:type="dxa"/>
            <w:noWrap/>
            <w:vAlign w:val="bottom"/>
            <w:hideMark/>
          </w:tcPr>
          <w:p w14:paraId="48EEB820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(0.66 - 0.78)</w:t>
            </w:r>
          </w:p>
        </w:tc>
        <w:tc>
          <w:tcPr>
            <w:tcW w:w="1375" w:type="dxa"/>
            <w:noWrap/>
            <w:vAlign w:val="bottom"/>
            <w:hideMark/>
          </w:tcPr>
          <w:p w14:paraId="091A7AD8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0.32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(0.24 - 0.39)</w:t>
            </w:r>
          </w:p>
        </w:tc>
        <w:tc>
          <w:tcPr>
            <w:tcW w:w="1451" w:type="dxa"/>
            <w:noWrap/>
            <w:vAlign w:val="bottom"/>
            <w:hideMark/>
          </w:tcPr>
          <w:p w14:paraId="57E7746D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(0.75 - 0.81)</w:t>
            </w:r>
          </w:p>
        </w:tc>
      </w:tr>
      <w:tr w:rsidR="00E83C31" w:rsidRPr="00D96D74" w14:paraId="713B8A6D" w14:textId="77777777" w:rsidTr="00D930D0">
        <w:trPr>
          <w:trHeight w:val="255"/>
        </w:trPr>
        <w:tc>
          <w:tcPr>
            <w:tcW w:w="1167" w:type="dxa"/>
            <w:noWrap/>
            <w:vAlign w:val="bottom"/>
          </w:tcPr>
          <w:p w14:paraId="3F5CAFD4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Cannabis</w:t>
            </w:r>
          </w:p>
        </w:tc>
        <w:tc>
          <w:tcPr>
            <w:tcW w:w="806" w:type="dxa"/>
            <w:vAlign w:val="bottom"/>
          </w:tcPr>
          <w:p w14:paraId="61D22BEF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5/6</w:t>
            </w:r>
          </w:p>
        </w:tc>
        <w:tc>
          <w:tcPr>
            <w:tcW w:w="1286" w:type="dxa"/>
            <w:noWrap/>
            <w:vAlign w:val="bottom"/>
          </w:tcPr>
          <w:p w14:paraId="56EC5A72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0.65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(0.58 - 0.72)</w:t>
            </w:r>
          </w:p>
        </w:tc>
        <w:tc>
          <w:tcPr>
            <w:tcW w:w="1330" w:type="dxa"/>
            <w:noWrap/>
            <w:vAlign w:val="bottom"/>
          </w:tcPr>
          <w:p w14:paraId="4456B376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0.44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(0.32 - 0.56)</w:t>
            </w:r>
          </w:p>
        </w:tc>
        <w:tc>
          <w:tcPr>
            <w:tcW w:w="1330" w:type="dxa"/>
            <w:noWrap/>
            <w:vAlign w:val="bottom"/>
          </w:tcPr>
          <w:p w14:paraId="4D2F8CDC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(0.74 - 0.83)</w:t>
            </w:r>
          </w:p>
        </w:tc>
        <w:tc>
          <w:tcPr>
            <w:tcW w:w="1375" w:type="dxa"/>
            <w:noWrap/>
            <w:vAlign w:val="bottom"/>
          </w:tcPr>
          <w:p w14:paraId="343BA957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0.36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(0.30 - 0.42)</w:t>
            </w:r>
          </w:p>
        </w:tc>
        <w:tc>
          <w:tcPr>
            <w:tcW w:w="1451" w:type="dxa"/>
            <w:noWrap/>
            <w:vAlign w:val="bottom"/>
          </w:tcPr>
          <w:p w14:paraId="6FDC4B24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(0.80 - 0.86)</w:t>
            </w:r>
          </w:p>
        </w:tc>
      </w:tr>
      <w:tr w:rsidR="00E83C31" w:rsidRPr="00D96D74" w14:paraId="08371F54" w14:textId="77777777" w:rsidTr="00D930D0">
        <w:trPr>
          <w:trHeight w:val="255"/>
        </w:trPr>
        <w:tc>
          <w:tcPr>
            <w:tcW w:w="1167" w:type="dxa"/>
            <w:noWrap/>
            <w:vAlign w:val="bottom"/>
          </w:tcPr>
          <w:p w14:paraId="143A7C99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Cannabis</w:t>
            </w:r>
          </w:p>
        </w:tc>
        <w:tc>
          <w:tcPr>
            <w:tcW w:w="806" w:type="dxa"/>
            <w:vAlign w:val="bottom"/>
          </w:tcPr>
          <w:p w14:paraId="22CABCF2" w14:textId="77777777" w:rsidR="00E83C31" w:rsidRPr="000525A8" w:rsidRDefault="00E83C31" w:rsidP="00D930D0">
            <w:pPr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>6/6</w:t>
            </w:r>
          </w:p>
        </w:tc>
        <w:tc>
          <w:tcPr>
            <w:tcW w:w="1286" w:type="dxa"/>
            <w:noWrap/>
            <w:vAlign w:val="bottom"/>
          </w:tcPr>
          <w:p w14:paraId="56BF4EB4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(0.64 - 0.70)</w:t>
            </w:r>
          </w:p>
        </w:tc>
        <w:tc>
          <w:tcPr>
            <w:tcW w:w="1330" w:type="dxa"/>
            <w:noWrap/>
            <w:vAlign w:val="bottom"/>
          </w:tcPr>
          <w:p w14:paraId="043B317A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0.37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(0.26 - 0.47)</w:t>
            </w:r>
          </w:p>
        </w:tc>
        <w:tc>
          <w:tcPr>
            <w:tcW w:w="1330" w:type="dxa"/>
            <w:noWrap/>
            <w:vAlign w:val="bottom"/>
          </w:tcPr>
          <w:p w14:paraId="6DE5BFE1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(0.77 - 0.85)</w:t>
            </w:r>
          </w:p>
        </w:tc>
        <w:tc>
          <w:tcPr>
            <w:tcW w:w="1375" w:type="dxa"/>
            <w:noWrap/>
            <w:vAlign w:val="bottom"/>
          </w:tcPr>
          <w:p w14:paraId="21FEFB2C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0.32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(0.22 - 0.41)</w:t>
            </w:r>
          </w:p>
        </w:tc>
        <w:tc>
          <w:tcPr>
            <w:tcW w:w="1451" w:type="dxa"/>
            <w:noWrap/>
            <w:vAlign w:val="bottom"/>
          </w:tcPr>
          <w:p w14:paraId="4DF69822" w14:textId="77777777" w:rsidR="00E83C31" w:rsidRPr="000525A8" w:rsidRDefault="00E83C31" w:rsidP="00D930D0">
            <w:pPr>
              <w:jc w:val="center"/>
              <w:rPr>
                <w:rFonts w:eastAsia="Times New Roman" w:cs="Times New Roman"/>
                <w:sz w:val="18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(0.81 - 0.86)</w:t>
            </w:r>
          </w:p>
        </w:tc>
      </w:tr>
      <w:tr w:rsidR="00E83C31" w:rsidRPr="00D96D74" w14:paraId="786153EC" w14:textId="77777777" w:rsidTr="00D930D0">
        <w:trPr>
          <w:trHeight w:val="255"/>
        </w:trPr>
        <w:tc>
          <w:tcPr>
            <w:tcW w:w="1167" w:type="dxa"/>
            <w:noWrap/>
            <w:vAlign w:val="bottom"/>
          </w:tcPr>
          <w:p w14:paraId="45B99E3A" w14:textId="77777777" w:rsidR="00E83C31" w:rsidRPr="000525A8" w:rsidRDefault="00E83C31" w:rsidP="00D930D0">
            <w:pPr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>Smoking</w:t>
            </w:r>
          </w:p>
        </w:tc>
        <w:tc>
          <w:tcPr>
            <w:tcW w:w="806" w:type="dxa"/>
            <w:vAlign w:val="bottom"/>
          </w:tcPr>
          <w:p w14:paraId="7CF7E032" w14:textId="77777777" w:rsidR="00E83C31" w:rsidRPr="000525A8" w:rsidRDefault="00E83C31" w:rsidP="00D930D0">
            <w:pPr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>4/6</w:t>
            </w:r>
          </w:p>
        </w:tc>
        <w:tc>
          <w:tcPr>
            <w:tcW w:w="1286" w:type="dxa"/>
            <w:noWrap/>
            <w:vAlign w:val="bottom"/>
          </w:tcPr>
          <w:p w14:paraId="4C60E928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(0.60 - 0.71)</w:t>
            </w:r>
          </w:p>
        </w:tc>
        <w:tc>
          <w:tcPr>
            <w:tcW w:w="1330" w:type="dxa"/>
            <w:noWrap/>
            <w:vAlign w:val="bottom"/>
          </w:tcPr>
          <w:p w14:paraId="3CDD7B46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0.48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(0.34 - 0.63)</w:t>
            </w:r>
          </w:p>
        </w:tc>
        <w:tc>
          <w:tcPr>
            <w:tcW w:w="1330" w:type="dxa"/>
            <w:noWrap/>
            <w:vAlign w:val="bottom"/>
          </w:tcPr>
          <w:p w14:paraId="17CEFACF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(0.70 - 0.77)</w:t>
            </w:r>
          </w:p>
        </w:tc>
        <w:tc>
          <w:tcPr>
            <w:tcW w:w="1375" w:type="dxa"/>
            <w:noWrap/>
            <w:vAlign w:val="bottom"/>
          </w:tcPr>
          <w:p w14:paraId="7A788A86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0.37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(0.31 - 0.44)</w:t>
            </w:r>
          </w:p>
        </w:tc>
        <w:tc>
          <w:tcPr>
            <w:tcW w:w="1451" w:type="dxa"/>
            <w:noWrap/>
            <w:vAlign w:val="bottom"/>
          </w:tcPr>
          <w:p w14:paraId="7D6720C6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(0.77 - 0.86)</w:t>
            </w:r>
          </w:p>
        </w:tc>
      </w:tr>
      <w:tr w:rsidR="00E83C31" w:rsidRPr="00D96D74" w14:paraId="66FAA060" w14:textId="77777777" w:rsidTr="00D930D0">
        <w:trPr>
          <w:trHeight w:val="255"/>
        </w:trPr>
        <w:tc>
          <w:tcPr>
            <w:tcW w:w="1167" w:type="dxa"/>
            <w:noWrap/>
            <w:vAlign w:val="bottom"/>
          </w:tcPr>
          <w:p w14:paraId="48DD78A6" w14:textId="77777777" w:rsidR="00E83C31" w:rsidRPr="000525A8" w:rsidRDefault="00E83C31" w:rsidP="00D930D0">
            <w:pPr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>Smoking</w:t>
            </w:r>
          </w:p>
        </w:tc>
        <w:tc>
          <w:tcPr>
            <w:tcW w:w="806" w:type="dxa"/>
            <w:vAlign w:val="bottom"/>
          </w:tcPr>
          <w:p w14:paraId="736A5224" w14:textId="77777777" w:rsidR="00E83C31" w:rsidRPr="000525A8" w:rsidRDefault="00E83C31" w:rsidP="00D930D0">
            <w:pPr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>5/6</w:t>
            </w:r>
          </w:p>
        </w:tc>
        <w:tc>
          <w:tcPr>
            <w:tcW w:w="1286" w:type="dxa"/>
            <w:noWrap/>
            <w:vAlign w:val="bottom"/>
          </w:tcPr>
          <w:p w14:paraId="50DE271D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(0.60 - 0.72)</w:t>
            </w:r>
          </w:p>
        </w:tc>
        <w:tc>
          <w:tcPr>
            <w:tcW w:w="1330" w:type="dxa"/>
            <w:noWrap/>
            <w:vAlign w:val="bottom"/>
          </w:tcPr>
          <w:p w14:paraId="758F5D12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0.50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(0.41 - 0.60)</w:t>
            </w:r>
          </w:p>
        </w:tc>
        <w:tc>
          <w:tcPr>
            <w:tcW w:w="1330" w:type="dxa"/>
            <w:noWrap/>
            <w:vAlign w:val="bottom"/>
          </w:tcPr>
          <w:p w14:paraId="17F27E11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(0.68 - 0.79)</w:t>
            </w:r>
          </w:p>
        </w:tc>
        <w:tc>
          <w:tcPr>
            <w:tcW w:w="1375" w:type="dxa"/>
            <w:noWrap/>
            <w:vAlign w:val="bottom"/>
          </w:tcPr>
          <w:p w14:paraId="4CDB15D6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0.38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(0.33 - 0.43)</w:t>
            </w:r>
          </w:p>
        </w:tc>
        <w:tc>
          <w:tcPr>
            <w:tcW w:w="1451" w:type="dxa"/>
            <w:noWrap/>
            <w:vAlign w:val="bottom"/>
          </w:tcPr>
          <w:p w14:paraId="0BE18D69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(0.80 - 0.85)</w:t>
            </w:r>
          </w:p>
        </w:tc>
      </w:tr>
      <w:tr w:rsidR="00E83C31" w:rsidRPr="00D96D74" w14:paraId="18513AA9" w14:textId="77777777" w:rsidTr="00D930D0">
        <w:trPr>
          <w:trHeight w:val="255"/>
        </w:trPr>
        <w:tc>
          <w:tcPr>
            <w:tcW w:w="1167" w:type="dxa"/>
            <w:noWrap/>
            <w:vAlign w:val="bottom"/>
          </w:tcPr>
          <w:p w14:paraId="37E77BA9" w14:textId="77777777" w:rsidR="00E83C31" w:rsidRPr="000525A8" w:rsidRDefault="00E83C31" w:rsidP="00D930D0">
            <w:pPr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>Smoking</w:t>
            </w:r>
          </w:p>
        </w:tc>
        <w:tc>
          <w:tcPr>
            <w:tcW w:w="806" w:type="dxa"/>
            <w:vAlign w:val="bottom"/>
          </w:tcPr>
          <w:p w14:paraId="467FD4BE" w14:textId="77777777" w:rsidR="00E83C31" w:rsidRPr="000525A8" w:rsidRDefault="00E83C31" w:rsidP="00D930D0">
            <w:pPr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>6/6</w:t>
            </w:r>
          </w:p>
        </w:tc>
        <w:tc>
          <w:tcPr>
            <w:tcW w:w="1286" w:type="dxa"/>
            <w:noWrap/>
            <w:vAlign w:val="bottom"/>
          </w:tcPr>
          <w:p w14:paraId="31114867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0.69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(0.64 - 0.73)</w:t>
            </w:r>
          </w:p>
        </w:tc>
        <w:tc>
          <w:tcPr>
            <w:tcW w:w="1330" w:type="dxa"/>
            <w:noWrap/>
            <w:vAlign w:val="bottom"/>
          </w:tcPr>
          <w:p w14:paraId="7F1366EA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0.52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(0.47 - 0.58)</w:t>
            </w:r>
          </w:p>
        </w:tc>
        <w:tc>
          <w:tcPr>
            <w:tcW w:w="1330" w:type="dxa"/>
            <w:noWrap/>
            <w:vAlign w:val="bottom"/>
          </w:tcPr>
          <w:p w14:paraId="2660147F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0.73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(0.68 - 0.77)</w:t>
            </w:r>
          </w:p>
        </w:tc>
        <w:tc>
          <w:tcPr>
            <w:tcW w:w="1375" w:type="dxa"/>
            <w:noWrap/>
            <w:vAlign w:val="bottom"/>
          </w:tcPr>
          <w:p w14:paraId="4EFF1EC8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0.35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(0.31 - 0.39)</w:t>
            </w:r>
          </w:p>
        </w:tc>
        <w:tc>
          <w:tcPr>
            <w:tcW w:w="1451" w:type="dxa"/>
            <w:noWrap/>
            <w:vAlign w:val="bottom"/>
          </w:tcPr>
          <w:p w14:paraId="2C4CC5E9" w14:textId="77777777" w:rsidR="00E83C31" w:rsidRPr="000525A8" w:rsidRDefault="00E83C31" w:rsidP="00D930D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525A8">
              <w:rPr>
                <w:rFonts w:cs="Times New Roman"/>
                <w:sz w:val="20"/>
                <w:szCs w:val="20"/>
              </w:rPr>
              <w:t xml:space="preserve">0.85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0525A8">
              <w:rPr>
                <w:rFonts w:cs="Times New Roman"/>
                <w:sz w:val="20"/>
                <w:szCs w:val="20"/>
              </w:rPr>
              <w:t>(0.83 - 0.86)</w:t>
            </w:r>
          </w:p>
        </w:tc>
      </w:tr>
    </w:tbl>
    <w:p w14:paraId="7F443604" w14:textId="77777777" w:rsidR="00E83C31" w:rsidRDefault="00E83C31" w:rsidP="00E83C31"/>
    <w:p w14:paraId="76D9225F" w14:textId="59641DDA" w:rsidR="00E83C31" w:rsidRDefault="00E83C31" w:rsidP="00E83C31"/>
    <w:p w14:paraId="70DA0F58" w14:textId="18536783" w:rsidR="00756725" w:rsidRDefault="00756725" w:rsidP="00E83C31"/>
    <w:p w14:paraId="52B6DC17" w14:textId="684715F8" w:rsidR="00756725" w:rsidRDefault="00756725" w:rsidP="00E83C31"/>
    <w:p w14:paraId="31E40524" w14:textId="64D63BEF" w:rsidR="00E83C31" w:rsidRDefault="00E83C31" w:rsidP="00E02A45">
      <w:pPr>
        <w:pStyle w:val="Caption"/>
      </w:pPr>
    </w:p>
    <w:p w14:paraId="09C63B16" w14:textId="77777777" w:rsidR="00756725" w:rsidRPr="00756725" w:rsidRDefault="00756725" w:rsidP="00756725">
      <w:pPr>
        <w:pStyle w:val="NoSpacing"/>
      </w:pPr>
    </w:p>
    <w:p w14:paraId="14F99592" w14:textId="5BD84F3C" w:rsidR="00E02A45" w:rsidRPr="004A0989" w:rsidRDefault="008C0A68" w:rsidP="00E02A45">
      <w:pPr>
        <w:pStyle w:val="Caption"/>
        <w:rPr>
          <w:b w:val="0"/>
          <w:sz w:val="22"/>
        </w:rPr>
      </w:pPr>
      <w:r>
        <w:lastRenderedPageBreak/>
        <w:t xml:space="preserve">Supplementary </w:t>
      </w:r>
      <w:r w:rsidR="00E02A45">
        <w:t xml:space="preserve">Table </w:t>
      </w:r>
      <w:r w:rsidR="003150DE">
        <w:t>6</w:t>
      </w:r>
      <w:bookmarkStart w:id="0" w:name="_GoBack"/>
      <w:bookmarkEnd w:id="0"/>
      <w:r w:rsidR="00E02A45">
        <w:t xml:space="preserve"> </w:t>
      </w:r>
      <w:r w:rsidR="001F23CC">
        <w:t>–</w:t>
      </w:r>
      <w:r w:rsidR="00E02A45">
        <w:t xml:space="preserve"> </w:t>
      </w:r>
      <w:r w:rsidR="006B749A" w:rsidRPr="007928D5">
        <w:rPr>
          <w:sz w:val="22"/>
        </w:rPr>
        <w:t xml:space="preserve">Overall evaluation measures for the </w:t>
      </w:r>
      <w:r w:rsidR="006B749A">
        <w:rPr>
          <w:sz w:val="22"/>
        </w:rPr>
        <w:t>sensitivity analysis</w:t>
      </w:r>
      <w:r w:rsidR="00E83C31">
        <w:rPr>
          <w:sz w:val="22"/>
        </w:rPr>
        <w:t xml:space="preserve"> (7</w:t>
      </w:r>
      <w:r w:rsidR="001F23CC">
        <w:rPr>
          <w:sz w:val="22"/>
        </w:rPr>
        <w:t xml:space="preserve"> </w:t>
      </w:r>
      <w:r w:rsidR="004A0989">
        <w:rPr>
          <w:sz w:val="22"/>
        </w:rPr>
        <w:t>out of 7 days of the target goal achieved with last phased reached by the participants varying from 4 to 6)</w:t>
      </w:r>
      <w:r w:rsidR="006B749A">
        <w:rPr>
          <w:sz w:val="22"/>
        </w:rPr>
        <w:t xml:space="preserve"> for predicting participant</w:t>
      </w:r>
      <w:r w:rsidR="006B749A" w:rsidRPr="007928D5">
        <w:rPr>
          <w:sz w:val="22"/>
        </w:rPr>
        <w:t xml:space="preserve"> success </w:t>
      </w:r>
      <w:r w:rsidR="006B749A">
        <w:rPr>
          <w:sz w:val="22"/>
        </w:rPr>
        <w:t>in</w:t>
      </w:r>
      <w:r w:rsidR="006B749A" w:rsidRPr="007928D5">
        <w:rPr>
          <w:sz w:val="22"/>
        </w:rPr>
        <w:t xml:space="preserve"> </w:t>
      </w:r>
      <w:r w:rsidR="006B749A">
        <w:rPr>
          <w:sz w:val="22"/>
        </w:rPr>
        <w:t xml:space="preserve">the </w:t>
      </w:r>
      <w:r w:rsidR="006B749A" w:rsidRPr="007928D5">
        <w:rPr>
          <w:sz w:val="22"/>
        </w:rPr>
        <w:t>alcohol, cannabis and smoking</w:t>
      </w:r>
      <w:r w:rsidR="006B749A">
        <w:rPr>
          <w:sz w:val="22"/>
        </w:rPr>
        <w:t xml:space="preserve"> interventions</w:t>
      </w:r>
      <w:r w:rsidR="006B749A" w:rsidRPr="007928D5">
        <w:rPr>
          <w:sz w:val="22"/>
        </w:rPr>
        <w:t xml:space="preserve"> </w:t>
      </w:r>
      <w:r w:rsidR="000C7D9B">
        <w:rPr>
          <w:sz w:val="22"/>
        </w:rPr>
        <w:t>using</w:t>
      </w:r>
      <w:r w:rsidR="006B749A" w:rsidRPr="007928D5">
        <w:rPr>
          <w:sz w:val="22"/>
        </w:rPr>
        <w:t xml:space="preserve"> Random Forest (RF). </w:t>
      </w:r>
      <w:r w:rsidR="006B749A" w:rsidRPr="007928D5">
        <w:rPr>
          <w:b w:val="0"/>
          <w:sz w:val="22"/>
        </w:rPr>
        <w:t>PPV: positive predictive value; NPV: negative predictive value.</w:t>
      </w:r>
    </w:p>
    <w:tbl>
      <w:tblPr>
        <w:tblStyle w:val="TableGrid"/>
        <w:tblW w:w="8745" w:type="dxa"/>
        <w:tblLook w:val="04A0" w:firstRow="1" w:lastRow="0" w:firstColumn="1" w:lastColumn="0" w:noHBand="0" w:noVBand="1"/>
      </w:tblPr>
      <w:tblGrid>
        <w:gridCol w:w="1167"/>
        <w:gridCol w:w="806"/>
        <w:gridCol w:w="1286"/>
        <w:gridCol w:w="1330"/>
        <w:gridCol w:w="1330"/>
        <w:gridCol w:w="1375"/>
        <w:gridCol w:w="1451"/>
      </w:tblGrid>
      <w:tr w:rsidR="000C7D9B" w:rsidRPr="00D96D74" w14:paraId="78288648" w14:textId="77777777" w:rsidTr="00195A44">
        <w:trPr>
          <w:trHeight w:val="255"/>
        </w:trPr>
        <w:tc>
          <w:tcPr>
            <w:tcW w:w="1167" w:type="dxa"/>
            <w:noWrap/>
            <w:hideMark/>
          </w:tcPr>
          <w:p w14:paraId="1F3928C0" w14:textId="4EE75E7F" w:rsidR="000C7D9B" w:rsidRPr="00482D44" w:rsidRDefault="000C7D9B" w:rsidP="001F23C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806" w:type="dxa"/>
            <w:vAlign w:val="center"/>
          </w:tcPr>
          <w:p w14:paraId="070681E6" w14:textId="1D2113E4" w:rsidR="000C7D9B" w:rsidRPr="00482D44" w:rsidRDefault="000C7D9B" w:rsidP="001F23C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Min Phase</w:t>
            </w:r>
          </w:p>
        </w:tc>
        <w:tc>
          <w:tcPr>
            <w:tcW w:w="1286" w:type="dxa"/>
            <w:noWrap/>
            <w:hideMark/>
          </w:tcPr>
          <w:p w14:paraId="326D5E3F" w14:textId="3CA72B8C" w:rsidR="000C7D9B" w:rsidRPr="00482D44" w:rsidRDefault="000C7D9B" w:rsidP="001F23C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 xml:space="preserve">AUC 95% CI </w:t>
            </w:r>
          </w:p>
        </w:tc>
        <w:tc>
          <w:tcPr>
            <w:tcW w:w="1330" w:type="dxa"/>
            <w:noWrap/>
            <w:hideMark/>
          </w:tcPr>
          <w:p w14:paraId="28C5772C" w14:textId="1793B21D" w:rsidR="000C7D9B" w:rsidRPr="00482D44" w:rsidRDefault="000C7D9B" w:rsidP="001F23C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Sensitivity</w:t>
            </w:r>
          </w:p>
        </w:tc>
        <w:tc>
          <w:tcPr>
            <w:tcW w:w="1330" w:type="dxa"/>
            <w:noWrap/>
            <w:hideMark/>
          </w:tcPr>
          <w:p w14:paraId="3A79961F" w14:textId="52CC29BF" w:rsidR="000C7D9B" w:rsidRPr="00482D44" w:rsidRDefault="000C7D9B" w:rsidP="001F23C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Specificity</w:t>
            </w:r>
          </w:p>
        </w:tc>
        <w:tc>
          <w:tcPr>
            <w:tcW w:w="1375" w:type="dxa"/>
            <w:noWrap/>
            <w:hideMark/>
          </w:tcPr>
          <w:p w14:paraId="6580F382" w14:textId="737736B5" w:rsidR="000C7D9B" w:rsidRPr="00482D44" w:rsidRDefault="000C7D9B" w:rsidP="001F23C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PPV</w:t>
            </w:r>
          </w:p>
        </w:tc>
        <w:tc>
          <w:tcPr>
            <w:tcW w:w="1451" w:type="dxa"/>
            <w:noWrap/>
            <w:hideMark/>
          </w:tcPr>
          <w:p w14:paraId="1F0AB0AC" w14:textId="60804CA6" w:rsidR="000C7D9B" w:rsidRPr="00482D44" w:rsidRDefault="000C7D9B" w:rsidP="001F23CC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</w:rPr>
            </w:pPr>
            <w:r w:rsidRPr="00482D44">
              <w:rPr>
                <w:rFonts w:cs="Times New Roman"/>
                <w:b/>
                <w:bCs/>
                <w:sz w:val="20"/>
                <w:szCs w:val="20"/>
              </w:rPr>
              <w:t>NPV</w:t>
            </w:r>
          </w:p>
        </w:tc>
      </w:tr>
      <w:tr w:rsidR="00544387" w:rsidRPr="00D96D74" w14:paraId="35DA97EB" w14:textId="77777777" w:rsidTr="00195A44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45B46327" w14:textId="150A834A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Alcohol</w:t>
            </w:r>
          </w:p>
        </w:tc>
        <w:tc>
          <w:tcPr>
            <w:tcW w:w="806" w:type="dxa"/>
            <w:vAlign w:val="bottom"/>
          </w:tcPr>
          <w:p w14:paraId="0ED36B16" w14:textId="4F5B5957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4/6</w:t>
            </w:r>
          </w:p>
        </w:tc>
        <w:tc>
          <w:tcPr>
            <w:tcW w:w="1286" w:type="dxa"/>
            <w:noWrap/>
            <w:vAlign w:val="bottom"/>
            <w:hideMark/>
          </w:tcPr>
          <w:p w14:paraId="7E2FEA0C" w14:textId="46BABE49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0.69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(0.67 - 0.72)</w:t>
            </w:r>
          </w:p>
        </w:tc>
        <w:tc>
          <w:tcPr>
            <w:tcW w:w="1330" w:type="dxa"/>
            <w:noWrap/>
            <w:vAlign w:val="bottom"/>
            <w:hideMark/>
          </w:tcPr>
          <w:p w14:paraId="0F32CC04" w14:textId="42DEE3D4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(0.53 - 0.59)</w:t>
            </w:r>
          </w:p>
        </w:tc>
        <w:tc>
          <w:tcPr>
            <w:tcW w:w="1330" w:type="dxa"/>
            <w:noWrap/>
            <w:vAlign w:val="bottom"/>
            <w:hideMark/>
          </w:tcPr>
          <w:p w14:paraId="2AC98075" w14:textId="4CF510CF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(0.69 - 0.74)</w:t>
            </w:r>
          </w:p>
        </w:tc>
        <w:tc>
          <w:tcPr>
            <w:tcW w:w="1375" w:type="dxa"/>
            <w:noWrap/>
            <w:vAlign w:val="bottom"/>
            <w:hideMark/>
          </w:tcPr>
          <w:p w14:paraId="0F51DB87" w14:textId="49847E93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(0.51 - 0.57)</w:t>
            </w:r>
          </w:p>
        </w:tc>
        <w:tc>
          <w:tcPr>
            <w:tcW w:w="1451" w:type="dxa"/>
            <w:noWrap/>
            <w:vAlign w:val="bottom"/>
            <w:hideMark/>
          </w:tcPr>
          <w:p w14:paraId="525F8769" w14:textId="7DD75FA1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(0.71 - 0.74)</w:t>
            </w:r>
          </w:p>
        </w:tc>
      </w:tr>
      <w:tr w:rsidR="00544387" w:rsidRPr="00D96D74" w14:paraId="42B5BC9C" w14:textId="77777777" w:rsidTr="00195A44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1E02E4DF" w14:textId="2E202271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Alcohol</w:t>
            </w:r>
          </w:p>
        </w:tc>
        <w:tc>
          <w:tcPr>
            <w:tcW w:w="806" w:type="dxa"/>
            <w:vAlign w:val="bottom"/>
          </w:tcPr>
          <w:p w14:paraId="5FBAC845" w14:textId="21D60479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5/6</w:t>
            </w:r>
          </w:p>
        </w:tc>
        <w:tc>
          <w:tcPr>
            <w:tcW w:w="1286" w:type="dxa"/>
            <w:noWrap/>
            <w:vAlign w:val="bottom"/>
            <w:hideMark/>
          </w:tcPr>
          <w:p w14:paraId="21D957FD" w14:textId="2018B0DE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(0.67 - 0.73)</w:t>
            </w:r>
          </w:p>
        </w:tc>
        <w:tc>
          <w:tcPr>
            <w:tcW w:w="1330" w:type="dxa"/>
            <w:noWrap/>
            <w:vAlign w:val="bottom"/>
            <w:hideMark/>
          </w:tcPr>
          <w:p w14:paraId="2A1154DC" w14:textId="75AC7302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(0.48 - 0.56)</w:t>
            </w:r>
          </w:p>
        </w:tc>
        <w:tc>
          <w:tcPr>
            <w:tcW w:w="1330" w:type="dxa"/>
            <w:noWrap/>
            <w:vAlign w:val="bottom"/>
            <w:hideMark/>
          </w:tcPr>
          <w:p w14:paraId="75F14E7D" w14:textId="32EF8628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0.75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(0.73 - 0.77)</w:t>
            </w:r>
          </w:p>
        </w:tc>
        <w:tc>
          <w:tcPr>
            <w:tcW w:w="1375" w:type="dxa"/>
            <w:noWrap/>
            <w:vAlign w:val="bottom"/>
            <w:hideMark/>
          </w:tcPr>
          <w:p w14:paraId="455D180E" w14:textId="48DE5481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(0.48 - 0.54)</w:t>
            </w:r>
          </w:p>
        </w:tc>
        <w:tc>
          <w:tcPr>
            <w:tcW w:w="1451" w:type="dxa"/>
            <w:noWrap/>
            <w:vAlign w:val="bottom"/>
            <w:hideMark/>
          </w:tcPr>
          <w:p w14:paraId="1F70BAAA" w14:textId="7D537DAD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(0.74 - 0.77)</w:t>
            </w:r>
          </w:p>
        </w:tc>
      </w:tr>
      <w:tr w:rsidR="00544387" w:rsidRPr="00D96D74" w14:paraId="1521A821" w14:textId="77777777" w:rsidTr="00195A44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511196FF" w14:textId="4C02562B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Alcohol</w:t>
            </w:r>
          </w:p>
        </w:tc>
        <w:tc>
          <w:tcPr>
            <w:tcW w:w="806" w:type="dxa"/>
            <w:vAlign w:val="bottom"/>
          </w:tcPr>
          <w:p w14:paraId="2FF8F52E" w14:textId="10B08FFB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6/6</w:t>
            </w:r>
          </w:p>
        </w:tc>
        <w:tc>
          <w:tcPr>
            <w:tcW w:w="1286" w:type="dxa"/>
            <w:noWrap/>
            <w:vAlign w:val="bottom"/>
            <w:hideMark/>
          </w:tcPr>
          <w:p w14:paraId="1C25E0AD" w14:textId="466C6D25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(0.69 - 0.73)</w:t>
            </w:r>
          </w:p>
        </w:tc>
        <w:tc>
          <w:tcPr>
            <w:tcW w:w="1330" w:type="dxa"/>
            <w:noWrap/>
            <w:vAlign w:val="bottom"/>
            <w:hideMark/>
          </w:tcPr>
          <w:p w14:paraId="742920C4" w14:textId="585C5355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(0.47 - 0.55)</w:t>
            </w:r>
          </w:p>
        </w:tc>
        <w:tc>
          <w:tcPr>
            <w:tcW w:w="1330" w:type="dxa"/>
            <w:noWrap/>
            <w:vAlign w:val="bottom"/>
            <w:hideMark/>
          </w:tcPr>
          <w:p w14:paraId="68DAE9D3" w14:textId="13E59D59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(0.75 - 0.78)</w:t>
            </w:r>
          </w:p>
        </w:tc>
        <w:tc>
          <w:tcPr>
            <w:tcW w:w="1375" w:type="dxa"/>
            <w:noWrap/>
            <w:vAlign w:val="bottom"/>
            <w:hideMark/>
          </w:tcPr>
          <w:p w14:paraId="31492FC6" w14:textId="6F8A0C45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0.48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(0.46 - 0.50)</w:t>
            </w:r>
          </w:p>
        </w:tc>
        <w:tc>
          <w:tcPr>
            <w:tcW w:w="1451" w:type="dxa"/>
            <w:noWrap/>
            <w:vAlign w:val="bottom"/>
            <w:hideMark/>
          </w:tcPr>
          <w:p w14:paraId="5FBA9CE3" w14:textId="73E9974E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(0.77 - 0.80)</w:t>
            </w:r>
          </w:p>
        </w:tc>
      </w:tr>
      <w:tr w:rsidR="00544387" w:rsidRPr="00D96D74" w14:paraId="6C62B2E2" w14:textId="77777777" w:rsidTr="00195A44">
        <w:trPr>
          <w:trHeight w:val="255"/>
        </w:trPr>
        <w:tc>
          <w:tcPr>
            <w:tcW w:w="1167" w:type="dxa"/>
            <w:noWrap/>
            <w:vAlign w:val="bottom"/>
            <w:hideMark/>
          </w:tcPr>
          <w:p w14:paraId="473BB089" w14:textId="0BAC17BD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Cannabis</w:t>
            </w:r>
          </w:p>
        </w:tc>
        <w:tc>
          <w:tcPr>
            <w:tcW w:w="806" w:type="dxa"/>
            <w:vAlign w:val="bottom"/>
          </w:tcPr>
          <w:p w14:paraId="20E14126" w14:textId="641770F2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4/6</w:t>
            </w:r>
          </w:p>
        </w:tc>
        <w:tc>
          <w:tcPr>
            <w:tcW w:w="1286" w:type="dxa"/>
            <w:noWrap/>
            <w:vAlign w:val="bottom"/>
            <w:hideMark/>
          </w:tcPr>
          <w:p w14:paraId="3AD08FD3" w14:textId="799B4605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0.68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(0.59 - 0.77)</w:t>
            </w:r>
          </w:p>
        </w:tc>
        <w:tc>
          <w:tcPr>
            <w:tcW w:w="1330" w:type="dxa"/>
            <w:noWrap/>
            <w:vAlign w:val="bottom"/>
            <w:hideMark/>
          </w:tcPr>
          <w:p w14:paraId="6E2A6F3C" w14:textId="254C0B7B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(0.33 - 0.66)</w:t>
            </w:r>
          </w:p>
        </w:tc>
        <w:tc>
          <w:tcPr>
            <w:tcW w:w="1330" w:type="dxa"/>
            <w:noWrap/>
            <w:vAlign w:val="bottom"/>
            <w:hideMark/>
          </w:tcPr>
          <w:p w14:paraId="6CFA4BFA" w14:textId="08D4194C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0.68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(0.62 - 0.74)</w:t>
            </w:r>
          </w:p>
        </w:tc>
        <w:tc>
          <w:tcPr>
            <w:tcW w:w="1375" w:type="dxa"/>
            <w:noWrap/>
            <w:vAlign w:val="bottom"/>
            <w:hideMark/>
          </w:tcPr>
          <w:p w14:paraId="5941A756" w14:textId="2C6C82D4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>0.41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 xml:space="preserve"> (0.32 - 0.49)</w:t>
            </w:r>
          </w:p>
        </w:tc>
        <w:tc>
          <w:tcPr>
            <w:tcW w:w="1451" w:type="dxa"/>
            <w:noWrap/>
            <w:vAlign w:val="bottom"/>
            <w:hideMark/>
          </w:tcPr>
          <w:p w14:paraId="46BD6F46" w14:textId="5F77FAB1" w:rsidR="00544387" w:rsidRPr="000B5540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0.75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(0.68 - 0.82)</w:t>
            </w:r>
          </w:p>
        </w:tc>
      </w:tr>
      <w:tr w:rsidR="00544387" w:rsidRPr="00D96D74" w14:paraId="5191EC98" w14:textId="77777777" w:rsidTr="00195A44">
        <w:trPr>
          <w:trHeight w:val="255"/>
        </w:trPr>
        <w:tc>
          <w:tcPr>
            <w:tcW w:w="1167" w:type="dxa"/>
            <w:noWrap/>
            <w:vAlign w:val="bottom"/>
          </w:tcPr>
          <w:p w14:paraId="21757BDE" w14:textId="579ADB42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Cannabis</w:t>
            </w:r>
          </w:p>
        </w:tc>
        <w:tc>
          <w:tcPr>
            <w:tcW w:w="806" w:type="dxa"/>
            <w:vAlign w:val="bottom"/>
          </w:tcPr>
          <w:p w14:paraId="4A8BBF95" w14:textId="6ADA45C5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5/6</w:t>
            </w:r>
          </w:p>
        </w:tc>
        <w:tc>
          <w:tcPr>
            <w:tcW w:w="1286" w:type="dxa"/>
            <w:noWrap/>
            <w:vAlign w:val="bottom"/>
          </w:tcPr>
          <w:p w14:paraId="174A5E24" w14:textId="059A5D57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0.67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(0.63 - 0.71)</w:t>
            </w:r>
          </w:p>
        </w:tc>
        <w:tc>
          <w:tcPr>
            <w:tcW w:w="1330" w:type="dxa"/>
            <w:noWrap/>
            <w:vAlign w:val="bottom"/>
          </w:tcPr>
          <w:p w14:paraId="1B0A3D5C" w14:textId="1797D73E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0.47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(0.39 - 0.55)</w:t>
            </w:r>
          </w:p>
        </w:tc>
        <w:tc>
          <w:tcPr>
            <w:tcW w:w="1330" w:type="dxa"/>
            <w:noWrap/>
            <w:vAlign w:val="bottom"/>
          </w:tcPr>
          <w:p w14:paraId="72E0A153" w14:textId="5EFDC31A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(0.67 - 0.81)</w:t>
            </w:r>
          </w:p>
        </w:tc>
        <w:tc>
          <w:tcPr>
            <w:tcW w:w="1375" w:type="dxa"/>
            <w:noWrap/>
            <w:vAlign w:val="bottom"/>
          </w:tcPr>
          <w:p w14:paraId="2E99E21E" w14:textId="05C0FEE8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0.40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(0.34 - 0.46)</w:t>
            </w:r>
          </w:p>
        </w:tc>
        <w:tc>
          <w:tcPr>
            <w:tcW w:w="1451" w:type="dxa"/>
            <w:noWrap/>
            <w:vAlign w:val="bottom"/>
          </w:tcPr>
          <w:p w14:paraId="60846134" w14:textId="6004169A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0.80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(0.78 - 0.82)</w:t>
            </w:r>
          </w:p>
        </w:tc>
      </w:tr>
      <w:tr w:rsidR="00544387" w:rsidRPr="00D96D74" w14:paraId="3CE66B75" w14:textId="77777777" w:rsidTr="00195A44">
        <w:trPr>
          <w:trHeight w:val="255"/>
        </w:trPr>
        <w:tc>
          <w:tcPr>
            <w:tcW w:w="1167" w:type="dxa"/>
            <w:noWrap/>
            <w:vAlign w:val="bottom"/>
          </w:tcPr>
          <w:p w14:paraId="662E61DA" w14:textId="622213D2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Cannabis</w:t>
            </w:r>
          </w:p>
        </w:tc>
        <w:tc>
          <w:tcPr>
            <w:tcW w:w="806" w:type="dxa"/>
            <w:vAlign w:val="bottom"/>
          </w:tcPr>
          <w:p w14:paraId="675A299F" w14:textId="505F591F" w:rsidR="00544387" w:rsidRPr="00311914" w:rsidRDefault="00544387" w:rsidP="00544387">
            <w:pPr>
              <w:rPr>
                <w:rFonts w:eastAsia="Times New Roman" w:cs="Times New Roman"/>
                <w:sz w:val="18"/>
              </w:rPr>
            </w:pPr>
            <w:r w:rsidRPr="00311914">
              <w:rPr>
                <w:rFonts w:cs="Times New Roman"/>
                <w:sz w:val="20"/>
                <w:szCs w:val="20"/>
              </w:rPr>
              <w:t>6/6</w:t>
            </w:r>
          </w:p>
        </w:tc>
        <w:tc>
          <w:tcPr>
            <w:tcW w:w="1286" w:type="dxa"/>
            <w:noWrap/>
            <w:vAlign w:val="bottom"/>
          </w:tcPr>
          <w:p w14:paraId="15BB29A8" w14:textId="0018C98B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0.67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(0.59 - 0.75)</w:t>
            </w:r>
          </w:p>
        </w:tc>
        <w:tc>
          <w:tcPr>
            <w:tcW w:w="1330" w:type="dxa"/>
            <w:noWrap/>
            <w:vAlign w:val="bottom"/>
          </w:tcPr>
          <w:p w14:paraId="4839D1DF" w14:textId="6FB84210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0.47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(0.36 - 0.58)</w:t>
            </w:r>
          </w:p>
        </w:tc>
        <w:tc>
          <w:tcPr>
            <w:tcW w:w="1330" w:type="dxa"/>
            <w:noWrap/>
            <w:vAlign w:val="bottom"/>
          </w:tcPr>
          <w:p w14:paraId="6D35288F" w14:textId="0DB057FE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(0.74 - 0.83)</w:t>
            </w:r>
          </w:p>
        </w:tc>
        <w:tc>
          <w:tcPr>
            <w:tcW w:w="1375" w:type="dxa"/>
            <w:noWrap/>
            <w:vAlign w:val="bottom"/>
          </w:tcPr>
          <w:p w14:paraId="2B61D9E8" w14:textId="7F0844BF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0.38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(0.32 - 0.44)</w:t>
            </w:r>
          </w:p>
        </w:tc>
        <w:tc>
          <w:tcPr>
            <w:tcW w:w="1451" w:type="dxa"/>
            <w:noWrap/>
            <w:vAlign w:val="bottom"/>
          </w:tcPr>
          <w:p w14:paraId="63F158BE" w14:textId="02812B0B" w:rsidR="00544387" w:rsidRPr="0055296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0.84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(0.81 - 0.87)</w:t>
            </w:r>
          </w:p>
        </w:tc>
      </w:tr>
      <w:tr w:rsidR="00544387" w:rsidRPr="00D96D74" w14:paraId="56CF64F0" w14:textId="77777777" w:rsidTr="00195A44">
        <w:trPr>
          <w:trHeight w:val="255"/>
        </w:trPr>
        <w:tc>
          <w:tcPr>
            <w:tcW w:w="1167" w:type="dxa"/>
            <w:noWrap/>
            <w:vAlign w:val="bottom"/>
          </w:tcPr>
          <w:p w14:paraId="255B03C2" w14:textId="35153B8D" w:rsidR="00544387" w:rsidRPr="00311914" w:rsidRDefault="00544387" w:rsidP="0054438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Tobacco</w:t>
            </w:r>
          </w:p>
        </w:tc>
        <w:tc>
          <w:tcPr>
            <w:tcW w:w="806" w:type="dxa"/>
            <w:vAlign w:val="bottom"/>
          </w:tcPr>
          <w:p w14:paraId="2FAC032B" w14:textId="74FB5651" w:rsidR="00544387" w:rsidRPr="00311914" w:rsidRDefault="00544387" w:rsidP="00544387">
            <w:pPr>
              <w:rPr>
                <w:rFonts w:cs="Times New Roman"/>
                <w:sz w:val="20"/>
                <w:szCs w:val="20"/>
              </w:rPr>
            </w:pPr>
            <w:r w:rsidRPr="00311914">
              <w:rPr>
                <w:rFonts w:cs="Times New Roman"/>
                <w:sz w:val="20"/>
                <w:szCs w:val="20"/>
              </w:rPr>
              <w:t>4/6</w:t>
            </w:r>
          </w:p>
        </w:tc>
        <w:tc>
          <w:tcPr>
            <w:tcW w:w="1286" w:type="dxa"/>
            <w:noWrap/>
            <w:vAlign w:val="bottom"/>
          </w:tcPr>
          <w:p w14:paraId="75024C5A" w14:textId="2DF96973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0.69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(0.63 - 0.75)</w:t>
            </w:r>
          </w:p>
        </w:tc>
        <w:tc>
          <w:tcPr>
            <w:tcW w:w="1330" w:type="dxa"/>
            <w:noWrap/>
            <w:vAlign w:val="bottom"/>
          </w:tcPr>
          <w:p w14:paraId="743820B0" w14:textId="0CBFEA46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(0.44 - 0.64)</w:t>
            </w:r>
          </w:p>
        </w:tc>
        <w:tc>
          <w:tcPr>
            <w:tcW w:w="1330" w:type="dxa"/>
            <w:noWrap/>
            <w:vAlign w:val="bottom"/>
          </w:tcPr>
          <w:p w14:paraId="284AF3DA" w14:textId="181C838C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(0.70 - 0.81)</w:t>
            </w:r>
          </w:p>
        </w:tc>
        <w:tc>
          <w:tcPr>
            <w:tcW w:w="1375" w:type="dxa"/>
            <w:noWrap/>
            <w:vAlign w:val="bottom"/>
          </w:tcPr>
          <w:p w14:paraId="5E79CC08" w14:textId="415D3426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(0.43 - 0.58)</w:t>
            </w:r>
          </w:p>
        </w:tc>
        <w:tc>
          <w:tcPr>
            <w:tcW w:w="1451" w:type="dxa"/>
            <w:noWrap/>
            <w:vAlign w:val="bottom"/>
          </w:tcPr>
          <w:p w14:paraId="019546F2" w14:textId="191017B7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0.79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(0.75 - 0.82)</w:t>
            </w:r>
          </w:p>
        </w:tc>
      </w:tr>
      <w:tr w:rsidR="00544387" w:rsidRPr="00D96D74" w14:paraId="0D2DD41B" w14:textId="77777777" w:rsidTr="00195A44">
        <w:trPr>
          <w:trHeight w:val="255"/>
        </w:trPr>
        <w:tc>
          <w:tcPr>
            <w:tcW w:w="1167" w:type="dxa"/>
            <w:noWrap/>
            <w:vAlign w:val="bottom"/>
          </w:tcPr>
          <w:p w14:paraId="31C416FE" w14:textId="317B6DAF" w:rsidR="00544387" w:rsidRPr="00311914" w:rsidRDefault="00544387" w:rsidP="0054438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Tobacco</w:t>
            </w:r>
          </w:p>
        </w:tc>
        <w:tc>
          <w:tcPr>
            <w:tcW w:w="806" w:type="dxa"/>
            <w:vAlign w:val="bottom"/>
          </w:tcPr>
          <w:p w14:paraId="4AB2DC0C" w14:textId="692B46A7" w:rsidR="00544387" w:rsidRPr="00311914" w:rsidRDefault="00544387" w:rsidP="00544387">
            <w:pPr>
              <w:rPr>
                <w:rFonts w:cs="Times New Roman"/>
                <w:sz w:val="20"/>
                <w:szCs w:val="20"/>
              </w:rPr>
            </w:pPr>
            <w:r w:rsidRPr="00311914">
              <w:rPr>
                <w:rFonts w:cs="Times New Roman"/>
                <w:sz w:val="20"/>
                <w:szCs w:val="20"/>
              </w:rPr>
              <w:t>5/6</w:t>
            </w:r>
          </w:p>
        </w:tc>
        <w:tc>
          <w:tcPr>
            <w:tcW w:w="1286" w:type="dxa"/>
            <w:noWrap/>
            <w:vAlign w:val="bottom"/>
          </w:tcPr>
          <w:p w14:paraId="4AB0A707" w14:textId="49403FF5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(0.65 - 0.78)</w:t>
            </w:r>
          </w:p>
        </w:tc>
        <w:tc>
          <w:tcPr>
            <w:tcW w:w="1330" w:type="dxa"/>
            <w:noWrap/>
            <w:vAlign w:val="bottom"/>
          </w:tcPr>
          <w:p w14:paraId="76049C3E" w14:textId="1B925A33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0.53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(0.44 - 0.61)</w:t>
            </w:r>
          </w:p>
        </w:tc>
        <w:tc>
          <w:tcPr>
            <w:tcW w:w="1330" w:type="dxa"/>
            <w:noWrap/>
            <w:vAlign w:val="bottom"/>
          </w:tcPr>
          <w:p w14:paraId="29EAFB86" w14:textId="323EBAF3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(0.69 - 0.82)</w:t>
            </w:r>
          </w:p>
        </w:tc>
        <w:tc>
          <w:tcPr>
            <w:tcW w:w="1375" w:type="dxa"/>
            <w:noWrap/>
            <w:vAlign w:val="bottom"/>
          </w:tcPr>
          <w:p w14:paraId="36C0070B" w14:textId="0B39C1AF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0.47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(0.39 - 0.54)</w:t>
            </w:r>
          </w:p>
        </w:tc>
        <w:tc>
          <w:tcPr>
            <w:tcW w:w="1451" w:type="dxa"/>
            <w:noWrap/>
            <w:vAlign w:val="bottom"/>
          </w:tcPr>
          <w:p w14:paraId="7FDAEFC8" w14:textId="1839502F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0.80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(0.78 - 0.83)</w:t>
            </w:r>
          </w:p>
        </w:tc>
      </w:tr>
      <w:tr w:rsidR="00544387" w:rsidRPr="00D96D74" w14:paraId="5B91F388" w14:textId="77777777" w:rsidTr="00195A44">
        <w:trPr>
          <w:trHeight w:val="255"/>
        </w:trPr>
        <w:tc>
          <w:tcPr>
            <w:tcW w:w="1167" w:type="dxa"/>
            <w:noWrap/>
            <w:vAlign w:val="bottom"/>
          </w:tcPr>
          <w:p w14:paraId="788A62E7" w14:textId="373112AA" w:rsidR="00544387" w:rsidRPr="00311914" w:rsidRDefault="00544387" w:rsidP="0054438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Tobacco</w:t>
            </w:r>
          </w:p>
        </w:tc>
        <w:tc>
          <w:tcPr>
            <w:tcW w:w="806" w:type="dxa"/>
            <w:vAlign w:val="bottom"/>
          </w:tcPr>
          <w:p w14:paraId="70012CF4" w14:textId="3C425DCB" w:rsidR="00544387" w:rsidRPr="00311914" w:rsidRDefault="00544387" w:rsidP="00544387">
            <w:pPr>
              <w:rPr>
                <w:rFonts w:cs="Times New Roman"/>
                <w:sz w:val="20"/>
                <w:szCs w:val="20"/>
              </w:rPr>
            </w:pPr>
            <w:r w:rsidRPr="00311914">
              <w:rPr>
                <w:rFonts w:cs="Times New Roman"/>
                <w:sz w:val="20"/>
                <w:szCs w:val="20"/>
              </w:rPr>
              <w:t>6/6</w:t>
            </w:r>
          </w:p>
        </w:tc>
        <w:tc>
          <w:tcPr>
            <w:tcW w:w="1286" w:type="dxa"/>
            <w:noWrap/>
            <w:vAlign w:val="bottom"/>
          </w:tcPr>
          <w:p w14:paraId="7826825A" w14:textId="67BF0C80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0.71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(0.67 - 0.76)</w:t>
            </w:r>
          </w:p>
        </w:tc>
        <w:tc>
          <w:tcPr>
            <w:tcW w:w="1330" w:type="dxa"/>
            <w:noWrap/>
            <w:vAlign w:val="bottom"/>
          </w:tcPr>
          <w:p w14:paraId="78639E51" w14:textId="2DB85B55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0.54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(0.41 - 0.68)</w:t>
            </w:r>
          </w:p>
        </w:tc>
        <w:tc>
          <w:tcPr>
            <w:tcW w:w="1330" w:type="dxa"/>
            <w:noWrap/>
            <w:vAlign w:val="bottom"/>
          </w:tcPr>
          <w:p w14:paraId="20BD91B9" w14:textId="5EBF360A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0.76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(0.72 - 0.80)</w:t>
            </w:r>
          </w:p>
        </w:tc>
        <w:tc>
          <w:tcPr>
            <w:tcW w:w="1375" w:type="dxa"/>
            <w:noWrap/>
            <w:vAlign w:val="bottom"/>
          </w:tcPr>
          <w:p w14:paraId="238C2945" w14:textId="39C09339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0.42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(0.35 - 0.50)</w:t>
            </w:r>
          </w:p>
        </w:tc>
        <w:tc>
          <w:tcPr>
            <w:tcW w:w="1451" w:type="dxa"/>
            <w:noWrap/>
            <w:vAlign w:val="bottom"/>
          </w:tcPr>
          <w:p w14:paraId="53180558" w14:textId="1FC1DCAC" w:rsidR="00544387" w:rsidRPr="00311914" w:rsidRDefault="00544387" w:rsidP="0054438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4387">
              <w:rPr>
                <w:rFonts w:cs="Times New Roman"/>
                <w:sz w:val="20"/>
                <w:szCs w:val="20"/>
              </w:rPr>
              <w:t xml:space="preserve">0.84 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544387">
              <w:rPr>
                <w:rFonts w:cs="Times New Roman"/>
                <w:sz w:val="20"/>
                <w:szCs w:val="20"/>
              </w:rPr>
              <w:t>(0.79 - 0.88)</w:t>
            </w:r>
          </w:p>
        </w:tc>
      </w:tr>
    </w:tbl>
    <w:p w14:paraId="187A75A4" w14:textId="77777777" w:rsidR="00224BA2" w:rsidRPr="001549D3" w:rsidRDefault="00224BA2" w:rsidP="00654E8F">
      <w:pPr>
        <w:spacing w:before="240"/>
      </w:pPr>
    </w:p>
    <w:sectPr w:rsidR="00224BA2" w:rsidRPr="001549D3" w:rsidSect="0093429D">
      <w:headerReference w:type="even" r:id="rId8"/>
      <w:footerReference w:type="even" r:id="rId9"/>
      <w:footerReference w:type="default" r:id="rId10"/>
      <w:headerReference w:type="first" r:id="rId1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4FDB2" w14:textId="77777777" w:rsidR="00D060CF" w:rsidRDefault="00D060CF" w:rsidP="00117666">
      <w:pPr>
        <w:spacing w:after="0"/>
      </w:pPr>
      <w:r>
        <w:separator/>
      </w:r>
    </w:p>
  </w:endnote>
  <w:endnote w:type="continuationSeparator" w:id="0">
    <w:p w14:paraId="14E0830A" w14:textId="77777777" w:rsidR="00D060CF" w:rsidRDefault="00D060C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56705829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150DE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8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56705829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150DE">
                      <w:rPr>
                        <w:noProof/>
                        <w:color w:val="000000" w:themeColor="text1"/>
                        <w:szCs w:val="40"/>
                      </w:rPr>
                      <w:t>8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ED86F2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3150DE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7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ED86F2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3150DE">
                      <w:rPr>
                        <w:noProof/>
                        <w:color w:val="000000" w:themeColor="text1"/>
                        <w:szCs w:val="40"/>
                      </w:rPr>
                      <w:t>7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09C91" w14:textId="77777777" w:rsidR="00D060CF" w:rsidRDefault="00D060CF" w:rsidP="00117666">
      <w:pPr>
        <w:spacing w:after="0"/>
      </w:pPr>
      <w:r>
        <w:separator/>
      </w:r>
    </w:p>
  </w:footnote>
  <w:footnote w:type="continuationSeparator" w:id="0">
    <w:p w14:paraId="5BACC2C0" w14:textId="77777777" w:rsidR="00D060CF" w:rsidRDefault="00D060C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defaultTabStop w:val="720"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0B5"/>
    <w:rsid w:val="0001436A"/>
    <w:rsid w:val="00034304"/>
    <w:rsid w:val="00035434"/>
    <w:rsid w:val="000525A8"/>
    <w:rsid w:val="00052A14"/>
    <w:rsid w:val="00077D53"/>
    <w:rsid w:val="000B5540"/>
    <w:rsid w:val="000C7D9B"/>
    <w:rsid w:val="000D4B14"/>
    <w:rsid w:val="00105FD9"/>
    <w:rsid w:val="00117666"/>
    <w:rsid w:val="001549D3"/>
    <w:rsid w:val="00160065"/>
    <w:rsid w:val="00177D84"/>
    <w:rsid w:val="00192334"/>
    <w:rsid w:val="00195A44"/>
    <w:rsid w:val="001C5BA7"/>
    <w:rsid w:val="001F23CC"/>
    <w:rsid w:val="00224BA2"/>
    <w:rsid w:val="00267D18"/>
    <w:rsid w:val="00274347"/>
    <w:rsid w:val="002868E2"/>
    <w:rsid w:val="002869C3"/>
    <w:rsid w:val="002936E4"/>
    <w:rsid w:val="002947DC"/>
    <w:rsid w:val="002B4A57"/>
    <w:rsid w:val="002B7F2F"/>
    <w:rsid w:val="002C74CA"/>
    <w:rsid w:val="00311914"/>
    <w:rsid w:val="003123F4"/>
    <w:rsid w:val="003150DE"/>
    <w:rsid w:val="003472A7"/>
    <w:rsid w:val="003544FB"/>
    <w:rsid w:val="003765FB"/>
    <w:rsid w:val="003A5D1C"/>
    <w:rsid w:val="003D2F2D"/>
    <w:rsid w:val="003F5B9D"/>
    <w:rsid w:val="00401590"/>
    <w:rsid w:val="004028A8"/>
    <w:rsid w:val="00426476"/>
    <w:rsid w:val="00447801"/>
    <w:rsid w:val="00452E9C"/>
    <w:rsid w:val="00461972"/>
    <w:rsid w:val="004735C8"/>
    <w:rsid w:val="00482D44"/>
    <w:rsid w:val="004947A6"/>
    <w:rsid w:val="004961FF"/>
    <w:rsid w:val="004A0989"/>
    <w:rsid w:val="004C1159"/>
    <w:rsid w:val="00517A89"/>
    <w:rsid w:val="005250F2"/>
    <w:rsid w:val="00544387"/>
    <w:rsid w:val="00552964"/>
    <w:rsid w:val="00593EEA"/>
    <w:rsid w:val="005941B4"/>
    <w:rsid w:val="005958EF"/>
    <w:rsid w:val="005A5EEE"/>
    <w:rsid w:val="005D760A"/>
    <w:rsid w:val="0060290E"/>
    <w:rsid w:val="006375C7"/>
    <w:rsid w:val="00654E8F"/>
    <w:rsid w:val="00660D05"/>
    <w:rsid w:val="006820B1"/>
    <w:rsid w:val="006B749A"/>
    <w:rsid w:val="006B7D14"/>
    <w:rsid w:val="00701727"/>
    <w:rsid w:val="0070566C"/>
    <w:rsid w:val="00714C50"/>
    <w:rsid w:val="00725A7D"/>
    <w:rsid w:val="007501BE"/>
    <w:rsid w:val="00756725"/>
    <w:rsid w:val="00790BB3"/>
    <w:rsid w:val="007B7948"/>
    <w:rsid w:val="007C206C"/>
    <w:rsid w:val="008131BC"/>
    <w:rsid w:val="00817DD6"/>
    <w:rsid w:val="0083759F"/>
    <w:rsid w:val="00885156"/>
    <w:rsid w:val="008C0A68"/>
    <w:rsid w:val="009151AA"/>
    <w:rsid w:val="00923516"/>
    <w:rsid w:val="0093429D"/>
    <w:rsid w:val="00943573"/>
    <w:rsid w:val="00946548"/>
    <w:rsid w:val="00964134"/>
    <w:rsid w:val="00965E6D"/>
    <w:rsid w:val="00970F7D"/>
    <w:rsid w:val="00994A3D"/>
    <w:rsid w:val="009C2B12"/>
    <w:rsid w:val="00A174D9"/>
    <w:rsid w:val="00A378E1"/>
    <w:rsid w:val="00A47DDE"/>
    <w:rsid w:val="00AA4D24"/>
    <w:rsid w:val="00AB6715"/>
    <w:rsid w:val="00AC5C27"/>
    <w:rsid w:val="00AF60F8"/>
    <w:rsid w:val="00B002BB"/>
    <w:rsid w:val="00B1671E"/>
    <w:rsid w:val="00B25EB8"/>
    <w:rsid w:val="00B37F4D"/>
    <w:rsid w:val="00B830FF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02A45"/>
    <w:rsid w:val="00E24E33"/>
    <w:rsid w:val="00E52377"/>
    <w:rsid w:val="00E537AD"/>
    <w:rsid w:val="00E63DE3"/>
    <w:rsid w:val="00E64E17"/>
    <w:rsid w:val="00E83C31"/>
    <w:rsid w:val="00E866C9"/>
    <w:rsid w:val="00E874E6"/>
    <w:rsid w:val="00EA3D3C"/>
    <w:rsid w:val="00EC090A"/>
    <w:rsid w:val="00ED20B5"/>
    <w:rsid w:val="00F14F39"/>
    <w:rsid w:val="00F24228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53F2F11-47B6-40A6-AEA4-3F15F065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2428</TotalTime>
  <Pages>9</Pages>
  <Words>1520</Words>
  <Characters>8665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Ramos, L.A.</cp:lastModifiedBy>
  <cp:revision>38</cp:revision>
  <cp:lastPrinted>2013-10-03T12:51:00Z</cp:lastPrinted>
  <dcterms:created xsi:type="dcterms:W3CDTF">2018-11-23T08:58:00Z</dcterms:created>
  <dcterms:modified xsi:type="dcterms:W3CDTF">2021-08-09T08:10:00Z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http://www.zotero.org/styles/bmj</vt:lpwstr>
  </property>
  <property fmtid="{D5CDD505-2E9C-101B-9397-08002B2CF9AE}" pid="9" name="Mendeley Recent Style Name 3_1">
    <vt:lpwstr>BMJ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http://www.zotero.org/styles/stroke</vt:lpwstr>
  </property>
  <property fmtid="{D5CDD505-2E9C-101B-9397-08002B2CF9AE}" pid="19" name="Mendeley Recent Style Name 8_1">
    <vt:lpwstr>Stroke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