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85779" w14:textId="77777777" w:rsidR="009743E2" w:rsidRDefault="00000000">
      <w:pPr>
        <w:pStyle w:val="H2"/>
      </w:pPr>
      <w:r>
        <w:t>FINAL Arthritis Foundation/Society medical cannabis survey</w:t>
      </w:r>
    </w:p>
    <w:p w14:paraId="2C808351" w14:textId="77777777" w:rsidR="009743E2" w:rsidRDefault="009743E2"/>
    <w:p w14:paraId="593A8368" w14:textId="77777777" w:rsidR="009743E2" w:rsidRDefault="009743E2">
      <w:pPr>
        <w:pStyle w:val="BlockSeparator"/>
      </w:pPr>
    </w:p>
    <w:p w14:paraId="34D00379" w14:textId="77777777" w:rsidR="009743E2" w:rsidRDefault="00000000">
      <w:pPr>
        <w:pStyle w:val="BlockStartLabel"/>
      </w:pPr>
      <w:r>
        <w:t>Start of Block: Survey info and consent</w:t>
      </w:r>
    </w:p>
    <w:p w14:paraId="2B2218DE" w14:textId="77777777" w:rsidR="009743E2" w:rsidRDefault="009743E2"/>
    <w:p w14:paraId="5620C34E" w14:textId="77777777" w:rsidR="009743E2" w:rsidRDefault="00000000">
      <w:pPr>
        <w:keepNext/>
      </w:pPr>
      <w:r>
        <w:t xml:space="preserve">Q1.1 The purpose of this study is to understand if and how individuals with arthritis and rheumatic conditions use medical cannabis products. This study is a collaboration between investigators from the University of Michigan (USA), McGill University (Canada), the Arthritis Foundation (USA), and The Arthritis Society (Canada).      Medical cannabis refers to products that are used to manage medical symptoms. These products contain cannabidiol (CBD), delta-9-tetrahydrocannabinol (THC), or both. CBD is a component of cannabis that does not cause get you "high", while THC is the component of cannabis that can cause a "high" or produce an intoxicated feeling.     The researchers conducting this study and the institutions involved do not advocate for or against medical cannabis use. Your participation in this study will be completely anonymous and confidential, and no personal identifying information will be collected. You can terminate your participation in this study at any time by closing the survey window. As part of your participation, you will grant permission for the data generated from this survey to be used in the researcher's publications or patient education resources on this topic. All information you provide is anonymous and </w:t>
      </w:r>
      <w:proofErr w:type="gramStart"/>
      <w:r>
        <w:t>confidential, and</w:t>
      </w:r>
      <w:proofErr w:type="gramEnd"/>
      <w:r>
        <w:t xml:space="preserve"> cannot be linked to you in any way.     The information you provide will help inform physicians, researchers, </w:t>
      </w:r>
      <w:proofErr w:type="gramStart"/>
      <w:r>
        <w:t>policy-makers</w:t>
      </w:r>
      <w:proofErr w:type="gramEnd"/>
      <w:r>
        <w:t>, and patients about potential benefits and risks of medical cannabis for treating arthritis.      Please direct any questions or concerns you may have about this survey to Kevin Boehnke at kboehnke@med.umich.edu.</w:t>
      </w:r>
      <w:r>
        <w:br/>
        <w:t xml:space="preserve"> </w:t>
      </w:r>
      <w:r>
        <w:br/>
        <w:t xml:space="preserve"> Investigators:</w:t>
      </w:r>
      <w:r>
        <w:br/>
        <w:t xml:space="preserve"> Kevin Boehnke, PhD</w:t>
      </w:r>
      <w:r>
        <w:br/>
        <w:t xml:space="preserve"> David A. Williams, </w:t>
      </w:r>
      <w:proofErr w:type="gramStart"/>
      <w:r>
        <w:t>PhD  Mary</w:t>
      </w:r>
      <w:proofErr w:type="gramEnd"/>
      <w:r>
        <w:t xml:space="preserve">-Ann </w:t>
      </w:r>
      <w:proofErr w:type="spellStart"/>
      <w:r>
        <w:t>Fitzcharles</w:t>
      </w:r>
      <w:proofErr w:type="spellEnd"/>
      <w:r>
        <w:t>, MD  Marc O. Martel, PhD</w:t>
      </w:r>
    </w:p>
    <w:p w14:paraId="41F16C31" w14:textId="77777777" w:rsidR="009743E2" w:rsidRDefault="009743E2"/>
    <w:p w14:paraId="65D05A02"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4CB85749" w14:textId="77777777">
        <w:tc>
          <w:tcPr>
            <w:tcW w:w="50" w:type="dxa"/>
          </w:tcPr>
          <w:p w14:paraId="0519E023" w14:textId="77777777" w:rsidR="009743E2" w:rsidRDefault="00000000">
            <w:pPr>
              <w:keepNext/>
            </w:pPr>
            <w:r>
              <w:rPr>
                <w:noProof/>
              </w:rPr>
              <w:drawing>
                <wp:inline distT="0" distB="0" distL="0" distR="0" wp14:anchorId="4157C4D8" wp14:editId="5F2777C5">
                  <wp:extent cx="228600" cy="228600"/>
                  <wp:effectExtent l="0" t="0" r="0" b="0"/>
                  <wp:docPr id="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56F96AAD" w14:textId="77777777" w:rsidR="009743E2" w:rsidRDefault="009743E2"/>
    <w:p w14:paraId="397E62EA" w14:textId="77777777" w:rsidR="009743E2" w:rsidRDefault="00000000">
      <w:pPr>
        <w:keepNext/>
      </w:pPr>
      <w:r>
        <w:lastRenderedPageBreak/>
        <w:t>Q1.2 With which rheumatic or arthritis conditions have you been diagnosed by your physician(s)? Please select all that apply. </w:t>
      </w:r>
    </w:p>
    <w:p w14:paraId="40A56C58" w14:textId="77777777" w:rsidR="009743E2" w:rsidRDefault="00000000">
      <w:pPr>
        <w:pStyle w:val="ListParagraph"/>
        <w:keepNext/>
        <w:numPr>
          <w:ilvl w:val="0"/>
          <w:numId w:val="2"/>
        </w:numPr>
      </w:pPr>
      <w:r>
        <w:t xml:space="preserve">Ankylosing Spondylitis </w:t>
      </w:r>
    </w:p>
    <w:p w14:paraId="253A54CC" w14:textId="77777777" w:rsidR="009743E2" w:rsidRDefault="00000000">
      <w:pPr>
        <w:pStyle w:val="ListParagraph"/>
        <w:keepNext/>
        <w:numPr>
          <w:ilvl w:val="0"/>
          <w:numId w:val="2"/>
        </w:numPr>
      </w:pPr>
      <w:r>
        <w:t xml:space="preserve">Chronic Lower Back Pain </w:t>
      </w:r>
    </w:p>
    <w:p w14:paraId="49D3CE01" w14:textId="77777777" w:rsidR="009743E2" w:rsidRDefault="00000000">
      <w:pPr>
        <w:pStyle w:val="ListParagraph"/>
        <w:keepNext/>
        <w:numPr>
          <w:ilvl w:val="0"/>
          <w:numId w:val="2"/>
        </w:numPr>
      </w:pPr>
      <w:r>
        <w:t xml:space="preserve">Chronic Upper Back Pain </w:t>
      </w:r>
    </w:p>
    <w:p w14:paraId="5D92E988" w14:textId="77777777" w:rsidR="009743E2" w:rsidRDefault="00000000">
      <w:pPr>
        <w:pStyle w:val="ListParagraph"/>
        <w:keepNext/>
        <w:numPr>
          <w:ilvl w:val="0"/>
          <w:numId w:val="2"/>
        </w:numPr>
      </w:pPr>
      <w:r>
        <w:t xml:space="preserve">Chronic Fatigue Syndrome </w:t>
      </w:r>
    </w:p>
    <w:p w14:paraId="6815F932" w14:textId="77777777" w:rsidR="009743E2" w:rsidRDefault="00000000">
      <w:pPr>
        <w:pStyle w:val="ListParagraph"/>
        <w:keepNext/>
        <w:numPr>
          <w:ilvl w:val="0"/>
          <w:numId w:val="2"/>
        </w:numPr>
      </w:pPr>
      <w:r>
        <w:t xml:space="preserve">Chronic Neck Pain </w:t>
      </w:r>
    </w:p>
    <w:p w14:paraId="2E05D77F" w14:textId="77777777" w:rsidR="009743E2" w:rsidRDefault="00000000">
      <w:pPr>
        <w:pStyle w:val="ListParagraph"/>
        <w:keepNext/>
        <w:numPr>
          <w:ilvl w:val="0"/>
          <w:numId w:val="2"/>
        </w:numPr>
      </w:pPr>
      <w:r>
        <w:t xml:space="preserve">Crohn's disease </w:t>
      </w:r>
    </w:p>
    <w:p w14:paraId="3128DEEE" w14:textId="77777777" w:rsidR="009743E2" w:rsidRDefault="00000000">
      <w:pPr>
        <w:pStyle w:val="ListParagraph"/>
        <w:keepNext/>
        <w:numPr>
          <w:ilvl w:val="0"/>
          <w:numId w:val="2"/>
        </w:numPr>
      </w:pPr>
      <w:r>
        <w:t xml:space="preserve">Degenerative disc disease </w:t>
      </w:r>
    </w:p>
    <w:p w14:paraId="07FD285B" w14:textId="77777777" w:rsidR="009743E2" w:rsidRDefault="00000000">
      <w:pPr>
        <w:pStyle w:val="ListParagraph"/>
        <w:keepNext/>
        <w:numPr>
          <w:ilvl w:val="0"/>
          <w:numId w:val="2"/>
        </w:numPr>
      </w:pPr>
      <w:r>
        <w:t xml:space="preserve">Dermatomyositis </w:t>
      </w:r>
    </w:p>
    <w:p w14:paraId="1601E103" w14:textId="77777777" w:rsidR="009743E2" w:rsidRDefault="00000000">
      <w:pPr>
        <w:pStyle w:val="ListParagraph"/>
        <w:keepNext/>
        <w:numPr>
          <w:ilvl w:val="0"/>
          <w:numId w:val="2"/>
        </w:numPr>
      </w:pPr>
      <w:proofErr w:type="spellStart"/>
      <w:r>
        <w:t>Ehler's</w:t>
      </w:r>
      <w:proofErr w:type="spellEnd"/>
      <w:r>
        <w:t xml:space="preserve"> Danlos Syndrome </w:t>
      </w:r>
    </w:p>
    <w:p w14:paraId="6121DB2C" w14:textId="77777777" w:rsidR="009743E2" w:rsidRDefault="00000000">
      <w:pPr>
        <w:pStyle w:val="ListParagraph"/>
        <w:keepNext/>
        <w:numPr>
          <w:ilvl w:val="0"/>
          <w:numId w:val="2"/>
        </w:numPr>
      </w:pPr>
      <w:r>
        <w:t xml:space="preserve">Fibromyalgia </w:t>
      </w:r>
    </w:p>
    <w:p w14:paraId="6AE211D4" w14:textId="77777777" w:rsidR="009743E2" w:rsidRDefault="00000000">
      <w:pPr>
        <w:pStyle w:val="ListParagraph"/>
        <w:keepNext/>
        <w:numPr>
          <w:ilvl w:val="0"/>
          <w:numId w:val="2"/>
        </w:numPr>
      </w:pPr>
      <w:r>
        <w:t xml:space="preserve">Gout </w:t>
      </w:r>
    </w:p>
    <w:p w14:paraId="7DD2F2F7" w14:textId="77777777" w:rsidR="009743E2" w:rsidRDefault="00000000">
      <w:pPr>
        <w:pStyle w:val="ListParagraph"/>
        <w:keepNext/>
        <w:numPr>
          <w:ilvl w:val="0"/>
          <w:numId w:val="2"/>
        </w:numPr>
      </w:pPr>
      <w:r>
        <w:t xml:space="preserve">Juvenile arthritis persistent to adulthood </w:t>
      </w:r>
    </w:p>
    <w:p w14:paraId="20BFDECD" w14:textId="77777777" w:rsidR="009743E2" w:rsidRDefault="00000000">
      <w:pPr>
        <w:pStyle w:val="ListParagraph"/>
        <w:keepNext/>
        <w:numPr>
          <w:ilvl w:val="0"/>
          <w:numId w:val="2"/>
        </w:numPr>
      </w:pPr>
      <w:r>
        <w:t xml:space="preserve">Lupus </w:t>
      </w:r>
    </w:p>
    <w:p w14:paraId="7BD315B1" w14:textId="77777777" w:rsidR="009743E2" w:rsidRDefault="00000000">
      <w:pPr>
        <w:pStyle w:val="ListParagraph"/>
        <w:keepNext/>
        <w:numPr>
          <w:ilvl w:val="0"/>
          <w:numId w:val="2"/>
        </w:numPr>
      </w:pPr>
      <w:r>
        <w:t xml:space="preserve">Osteoarthritis (hands only) </w:t>
      </w:r>
    </w:p>
    <w:p w14:paraId="6BF4227B" w14:textId="77777777" w:rsidR="009743E2" w:rsidRDefault="00000000">
      <w:pPr>
        <w:pStyle w:val="ListParagraph"/>
        <w:keepNext/>
        <w:numPr>
          <w:ilvl w:val="0"/>
          <w:numId w:val="2"/>
        </w:numPr>
      </w:pPr>
      <w:r>
        <w:t xml:space="preserve">Osteoarthritis (hip) </w:t>
      </w:r>
    </w:p>
    <w:p w14:paraId="0FDBBA34" w14:textId="77777777" w:rsidR="009743E2" w:rsidRDefault="00000000">
      <w:pPr>
        <w:pStyle w:val="ListParagraph"/>
        <w:keepNext/>
        <w:numPr>
          <w:ilvl w:val="0"/>
          <w:numId w:val="2"/>
        </w:numPr>
      </w:pPr>
      <w:r>
        <w:t xml:space="preserve">Osteoarthritis (knee) </w:t>
      </w:r>
    </w:p>
    <w:p w14:paraId="7B83178E" w14:textId="77777777" w:rsidR="009743E2" w:rsidRDefault="00000000">
      <w:pPr>
        <w:pStyle w:val="ListParagraph"/>
        <w:keepNext/>
        <w:numPr>
          <w:ilvl w:val="0"/>
          <w:numId w:val="2"/>
        </w:numPr>
      </w:pPr>
      <w:r>
        <w:lastRenderedPageBreak/>
        <w:t xml:space="preserve">Osteoarthritis (small and large joints) </w:t>
      </w:r>
    </w:p>
    <w:p w14:paraId="6F2BAB67" w14:textId="77777777" w:rsidR="009743E2" w:rsidRDefault="00000000">
      <w:pPr>
        <w:pStyle w:val="ListParagraph"/>
        <w:keepNext/>
        <w:numPr>
          <w:ilvl w:val="0"/>
          <w:numId w:val="2"/>
        </w:numPr>
      </w:pPr>
      <w:r>
        <w:t xml:space="preserve">Osteoporosis </w:t>
      </w:r>
    </w:p>
    <w:p w14:paraId="795B8254" w14:textId="77777777" w:rsidR="009743E2" w:rsidRDefault="00000000">
      <w:pPr>
        <w:pStyle w:val="ListParagraph"/>
        <w:keepNext/>
        <w:numPr>
          <w:ilvl w:val="0"/>
          <w:numId w:val="2"/>
        </w:numPr>
      </w:pPr>
      <w:r>
        <w:t xml:space="preserve">Psoriatic arthritis </w:t>
      </w:r>
    </w:p>
    <w:p w14:paraId="46A3D0B8" w14:textId="77777777" w:rsidR="009743E2" w:rsidRDefault="00000000">
      <w:pPr>
        <w:pStyle w:val="ListParagraph"/>
        <w:keepNext/>
        <w:numPr>
          <w:ilvl w:val="0"/>
          <w:numId w:val="2"/>
        </w:numPr>
      </w:pPr>
      <w:r>
        <w:t xml:space="preserve">Raynaud's disease </w:t>
      </w:r>
    </w:p>
    <w:p w14:paraId="158AF498" w14:textId="77777777" w:rsidR="009743E2" w:rsidRDefault="00000000">
      <w:pPr>
        <w:pStyle w:val="ListParagraph"/>
        <w:keepNext/>
        <w:numPr>
          <w:ilvl w:val="0"/>
          <w:numId w:val="2"/>
        </w:numPr>
      </w:pPr>
      <w:r>
        <w:t xml:space="preserve">Rheumatoid arthritis </w:t>
      </w:r>
    </w:p>
    <w:p w14:paraId="0ED62537" w14:textId="77777777" w:rsidR="009743E2" w:rsidRDefault="00000000">
      <w:pPr>
        <w:pStyle w:val="ListParagraph"/>
        <w:keepNext/>
        <w:numPr>
          <w:ilvl w:val="0"/>
          <w:numId w:val="2"/>
        </w:numPr>
      </w:pPr>
      <w:r>
        <w:t xml:space="preserve">Sjogren's syndrome </w:t>
      </w:r>
    </w:p>
    <w:p w14:paraId="485E7916" w14:textId="77777777" w:rsidR="009743E2" w:rsidRDefault="00000000">
      <w:pPr>
        <w:pStyle w:val="ListParagraph"/>
        <w:keepNext/>
        <w:numPr>
          <w:ilvl w:val="0"/>
          <w:numId w:val="2"/>
        </w:numPr>
      </w:pPr>
      <w:r>
        <w:t xml:space="preserve">Spinal stenosis </w:t>
      </w:r>
    </w:p>
    <w:p w14:paraId="6B580D1E" w14:textId="77777777" w:rsidR="009743E2" w:rsidRDefault="00000000">
      <w:pPr>
        <w:pStyle w:val="ListParagraph"/>
        <w:keepNext/>
        <w:numPr>
          <w:ilvl w:val="0"/>
          <w:numId w:val="2"/>
        </w:numPr>
      </w:pPr>
      <w:r>
        <w:t xml:space="preserve">Ulcerative colitis </w:t>
      </w:r>
    </w:p>
    <w:p w14:paraId="2BFC26B8" w14:textId="77777777" w:rsidR="009743E2" w:rsidRDefault="00000000">
      <w:pPr>
        <w:pStyle w:val="ListParagraph"/>
        <w:keepNext/>
        <w:numPr>
          <w:ilvl w:val="0"/>
          <w:numId w:val="2"/>
        </w:numPr>
      </w:pPr>
      <w:r>
        <w:t>Other: please describe __________________________________________________</w:t>
      </w:r>
    </w:p>
    <w:p w14:paraId="03662D33" w14:textId="77777777" w:rsidR="009743E2" w:rsidRDefault="00000000">
      <w:pPr>
        <w:pStyle w:val="ListParagraph"/>
        <w:keepNext/>
        <w:numPr>
          <w:ilvl w:val="0"/>
          <w:numId w:val="2"/>
        </w:numPr>
      </w:pPr>
      <w:r>
        <w:rPr>
          <w:color w:val="2054AF"/>
          <w:sz w:val="40"/>
          <w:szCs w:val="40"/>
        </w:rPr>
        <w:t>⊗</w:t>
      </w:r>
      <w:r>
        <w:t xml:space="preserve">None </w:t>
      </w:r>
    </w:p>
    <w:p w14:paraId="01E0B487" w14:textId="77777777" w:rsidR="009743E2" w:rsidRDefault="009743E2"/>
    <w:p w14:paraId="247A5EF5"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74AF4926" w14:textId="77777777">
        <w:tc>
          <w:tcPr>
            <w:tcW w:w="50" w:type="dxa"/>
          </w:tcPr>
          <w:p w14:paraId="0599B487" w14:textId="77777777" w:rsidR="009743E2" w:rsidRDefault="00000000">
            <w:pPr>
              <w:keepNext/>
            </w:pPr>
            <w:r>
              <w:rPr>
                <w:noProof/>
              </w:rPr>
              <w:drawing>
                <wp:inline distT="0" distB="0" distL="0" distR="0" wp14:anchorId="082AB097" wp14:editId="68C5332C">
                  <wp:extent cx="228600" cy="228600"/>
                  <wp:effectExtent l="0" t="0" r="0" b="0"/>
                  <wp:docPr id="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03963A28" w14:textId="77777777" w:rsidR="009743E2" w:rsidRDefault="009743E2"/>
    <w:p w14:paraId="3541D40B" w14:textId="77777777" w:rsidR="009743E2" w:rsidRDefault="00000000">
      <w:pPr>
        <w:keepNext/>
      </w:pPr>
      <w:r>
        <w:t>Q1.3 How old are you (in years)?</w:t>
      </w:r>
    </w:p>
    <w:p w14:paraId="397076B9" w14:textId="77777777" w:rsidR="009743E2" w:rsidRDefault="00000000">
      <w:pPr>
        <w:pStyle w:val="Dropdown"/>
        <w:keepNext/>
      </w:pPr>
      <w:r>
        <w:t>▼ Younger than 18 ... Refuse to answer</w:t>
      </w:r>
    </w:p>
    <w:p w14:paraId="2A87710C" w14:textId="77777777" w:rsidR="009743E2" w:rsidRDefault="009743E2"/>
    <w:p w14:paraId="2908AB08"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3807D0D6" w14:textId="77777777">
        <w:tc>
          <w:tcPr>
            <w:tcW w:w="50" w:type="dxa"/>
          </w:tcPr>
          <w:p w14:paraId="4C962B4C" w14:textId="77777777" w:rsidR="009743E2" w:rsidRDefault="00000000">
            <w:pPr>
              <w:keepNext/>
            </w:pPr>
            <w:r>
              <w:rPr>
                <w:noProof/>
              </w:rPr>
              <w:drawing>
                <wp:inline distT="0" distB="0" distL="0" distR="0" wp14:anchorId="7049002A" wp14:editId="3B983BA7">
                  <wp:extent cx="228600" cy="228600"/>
                  <wp:effectExtent l="0" t="0" r="0" b="0"/>
                  <wp:docPr id="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1EE36D7F" w14:textId="77777777" w:rsidR="009743E2" w:rsidRDefault="009743E2"/>
    <w:p w14:paraId="15EC6D1E" w14:textId="77777777" w:rsidR="009743E2" w:rsidRDefault="00000000">
      <w:pPr>
        <w:keepNext/>
      </w:pPr>
      <w:r>
        <w:lastRenderedPageBreak/>
        <w:t>Q1.4 Can you speak and read English or French fluently?</w:t>
      </w:r>
    </w:p>
    <w:p w14:paraId="2A22D26B" w14:textId="77777777" w:rsidR="009743E2" w:rsidRDefault="00000000">
      <w:pPr>
        <w:pStyle w:val="ListParagraph"/>
        <w:keepNext/>
        <w:numPr>
          <w:ilvl w:val="0"/>
          <w:numId w:val="4"/>
        </w:numPr>
      </w:pPr>
      <w:r>
        <w:t xml:space="preserve">Yes, I speak English </w:t>
      </w:r>
    </w:p>
    <w:p w14:paraId="14EF2765" w14:textId="77777777" w:rsidR="009743E2" w:rsidRDefault="00000000">
      <w:pPr>
        <w:pStyle w:val="ListParagraph"/>
        <w:keepNext/>
        <w:numPr>
          <w:ilvl w:val="0"/>
          <w:numId w:val="4"/>
        </w:numPr>
      </w:pPr>
      <w:r>
        <w:t xml:space="preserve">Yes, I speak French </w:t>
      </w:r>
    </w:p>
    <w:p w14:paraId="35C6FCF9" w14:textId="77777777" w:rsidR="009743E2" w:rsidRDefault="00000000">
      <w:pPr>
        <w:pStyle w:val="ListParagraph"/>
        <w:keepNext/>
        <w:numPr>
          <w:ilvl w:val="0"/>
          <w:numId w:val="4"/>
        </w:numPr>
      </w:pPr>
      <w:r>
        <w:t xml:space="preserve">Yes, I speak French and English </w:t>
      </w:r>
    </w:p>
    <w:p w14:paraId="2DE3A789" w14:textId="77777777" w:rsidR="009743E2" w:rsidRDefault="00000000">
      <w:pPr>
        <w:pStyle w:val="ListParagraph"/>
        <w:keepNext/>
        <w:numPr>
          <w:ilvl w:val="0"/>
          <w:numId w:val="4"/>
        </w:numPr>
      </w:pPr>
      <w:r>
        <w:t xml:space="preserve">No </w:t>
      </w:r>
    </w:p>
    <w:p w14:paraId="119F0CC3" w14:textId="77777777" w:rsidR="009743E2" w:rsidRDefault="009743E2"/>
    <w:p w14:paraId="1DB94E16" w14:textId="77777777" w:rsidR="009743E2" w:rsidRDefault="009743E2">
      <w:pPr>
        <w:pStyle w:val="QuestionSeparator"/>
      </w:pPr>
    </w:p>
    <w:p w14:paraId="68F57323" w14:textId="77777777" w:rsidR="009743E2" w:rsidRDefault="009743E2"/>
    <w:p w14:paraId="2B4EFB0E" w14:textId="77777777" w:rsidR="009743E2" w:rsidRDefault="00000000">
      <w:pPr>
        <w:keepNext/>
      </w:pPr>
      <w:r>
        <w:t>Q1.5 In which country do you live?</w:t>
      </w:r>
    </w:p>
    <w:p w14:paraId="10020CCC" w14:textId="77777777" w:rsidR="009743E2" w:rsidRDefault="00000000">
      <w:pPr>
        <w:pStyle w:val="ListParagraph"/>
        <w:keepNext/>
        <w:numPr>
          <w:ilvl w:val="0"/>
          <w:numId w:val="4"/>
        </w:numPr>
      </w:pPr>
      <w:r>
        <w:t xml:space="preserve">USA </w:t>
      </w:r>
    </w:p>
    <w:p w14:paraId="39B1B73D" w14:textId="77777777" w:rsidR="009743E2" w:rsidRDefault="00000000">
      <w:pPr>
        <w:pStyle w:val="ListParagraph"/>
        <w:keepNext/>
        <w:numPr>
          <w:ilvl w:val="0"/>
          <w:numId w:val="4"/>
        </w:numPr>
      </w:pPr>
      <w:r>
        <w:t xml:space="preserve">Canada </w:t>
      </w:r>
    </w:p>
    <w:p w14:paraId="71CF83C9" w14:textId="77777777" w:rsidR="009743E2" w:rsidRDefault="00000000">
      <w:pPr>
        <w:pStyle w:val="ListParagraph"/>
        <w:keepNext/>
        <w:numPr>
          <w:ilvl w:val="0"/>
          <w:numId w:val="4"/>
        </w:numPr>
      </w:pPr>
      <w:r>
        <w:t>Other: Please write the name of the country you live in __________________________________________________</w:t>
      </w:r>
    </w:p>
    <w:p w14:paraId="40FFB40D" w14:textId="77777777" w:rsidR="009743E2" w:rsidRDefault="009743E2"/>
    <w:p w14:paraId="2CAB1E48"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3B6B109D" w14:textId="77777777">
        <w:tc>
          <w:tcPr>
            <w:tcW w:w="50" w:type="dxa"/>
          </w:tcPr>
          <w:p w14:paraId="3BB5758A" w14:textId="77777777" w:rsidR="009743E2" w:rsidRDefault="00000000">
            <w:pPr>
              <w:keepNext/>
            </w:pPr>
            <w:r>
              <w:rPr>
                <w:noProof/>
              </w:rPr>
              <w:drawing>
                <wp:inline distT="0" distB="0" distL="0" distR="0" wp14:anchorId="5A353AD3" wp14:editId="471EA398">
                  <wp:extent cx="228600" cy="228600"/>
                  <wp:effectExtent l="0" t="0" r="0" b="0"/>
                  <wp:docPr id="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15693CF1" w14:textId="77777777" w:rsidR="009743E2" w:rsidRDefault="009743E2"/>
    <w:p w14:paraId="01539E3B" w14:textId="77777777" w:rsidR="009743E2" w:rsidRDefault="00000000">
      <w:pPr>
        <w:keepNext/>
      </w:pPr>
      <w:r>
        <w:lastRenderedPageBreak/>
        <w:t>Q1.6 In which state or territory do you live?</w:t>
      </w:r>
    </w:p>
    <w:p w14:paraId="7FE9E524" w14:textId="77777777" w:rsidR="009743E2" w:rsidRDefault="00000000">
      <w:pPr>
        <w:pStyle w:val="ListParagraph"/>
        <w:keepNext/>
        <w:numPr>
          <w:ilvl w:val="0"/>
          <w:numId w:val="4"/>
        </w:numPr>
      </w:pPr>
      <w:r>
        <w:t xml:space="preserve">Alabama </w:t>
      </w:r>
    </w:p>
    <w:p w14:paraId="4B08A09F" w14:textId="77777777" w:rsidR="009743E2" w:rsidRDefault="00000000">
      <w:pPr>
        <w:pStyle w:val="ListParagraph"/>
        <w:keepNext/>
        <w:numPr>
          <w:ilvl w:val="0"/>
          <w:numId w:val="4"/>
        </w:numPr>
      </w:pPr>
      <w:r>
        <w:t xml:space="preserve">Alaska </w:t>
      </w:r>
    </w:p>
    <w:p w14:paraId="2506D399" w14:textId="77777777" w:rsidR="009743E2" w:rsidRDefault="00000000">
      <w:pPr>
        <w:pStyle w:val="ListParagraph"/>
        <w:keepNext/>
        <w:numPr>
          <w:ilvl w:val="0"/>
          <w:numId w:val="4"/>
        </w:numPr>
      </w:pPr>
      <w:r>
        <w:t xml:space="preserve">American Samoa </w:t>
      </w:r>
    </w:p>
    <w:p w14:paraId="11F05446" w14:textId="77777777" w:rsidR="009743E2" w:rsidRDefault="00000000">
      <w:pPr>
        <w:pStyle w:val="ListParagraph"/>
        <w:keepNext/>
        <w:numPr>
          <w:ilvl w:val="0"/>
          <w:numId w:val="4"/>
        </w:numPr>
      </w:pPr>
      <w:r>
        <w:t xml:space="preserve">Arizona </w:t>
      </w:r>
    </w:p>
    <w:p w14:paraId="4BDDC40A" w14:textId="77777777" w:rsidR="009743E2" w:rsidRDefault="00000000">
      <w:pPr>
        <w:pStyle w:val="ListParagraph"/>
        <w:keepNext/>
        <w:numPr>
          <w:ilvl w:val="0"/>
          <w:numId w:val="4"/>
        </w:numPr>
      </w:pPr>
      <w:r>
        <w:t xml:space="preserve">Arkansas </w:t>
      </w:r>
    </w:p>
    <w:p w14:paraId="15B69FD5" w14:textId="77777777" w:rsidR="009743E2" w:rsidRDefault="00000000">
      <w:pPr>
        <w:pStyle w:val="ListParagraph"/>
        <w:keepNext/>
        <w:numPr>
          <w:ilvl w:val="0"/>
          <w:numId w:val="4"/>
        </w:numPr>
      </w:pPr>
      <w:r>
        <w:t xml:space="preserve">California </w:t>
      </w:r>
    </w:p>
    <w:p w14:paraId="1A1E6CF2" w14:textId="77777777" w:rsidR="009743E2" w:rsidRDefault="00000000">
      <w:pPr>
        <w:pStyle w:val="ListParagraph"/>
        <w:keepNext/>
        <w:numPr>
          <w:ilvl w:val="0"/>
          <w:numId w:val="4"/>
        </w:numPr>
      </w:pPr>
      <w:r>
        <w:t xml:space="preserve">Colorado </w:t>
      </w:r>
    </w:p>
    <w:p w14:paraId="1C464D18" w14:textId="77777777" w:rsidR="009743E2" w:rsidRDefault="00000000">
      <w:pPr>
        <w:pStyle w:val="ListParagraph"/>
        <w:keepNext/>
        <w:numPr>
          <w:ilvl w:val="0"/>
          <w:numId w:val="4"/>
        </w:numPr>
      </w:pPr>
      <w:r>
        <w:t xml:space="preserve">Connecticut </w:t>
      </w:r>
    </w:p>
    <w:p w14:paraId="500848A4" w14:textId="77777777" w:rsidR="009743E2" w:rsidRDefault="00000000">
      <w:pPr>
        <w:pStyle w:val="ListParagraph"/>
        <w:keepNext/>
        <w:numPr>
          <w:ilvl w:val="0"/>
          <w:numId w:val="4"/>
        </w:numPr>
      </w:pPr>
      <w:r>
        <w:t xml:space="preserve">Delaware </w:t>
      </w:r>
    </w:p>
    <w:p w14:paraId="68D79AE2" w14:textId="77777777" w:rsidR="009743E2" w:rsidRDefault="00000000">
      <w:pPr>
        <w:pStyle w:val="ListParagraph"/>
        <w:keepNext/>
        <w:numPr>
          <w:ilvl w:val="0"/>
          <w:numId w:val="4"/>
        </w:numPr>
      </w:pPr>
      <w:r>
        <w:t xml:space="preserve">Florida </w:t>
      </w:r>
    </w:p>
    <w:p w14:paraId="325DD21A" w14:textId="77777777" w:rsidR="009743E2" w:rsidRDefault="00000000">
      <w:pPr>
        <w:pStyle w:val="ListParagraph"/>
        <w:keepNext/>
        <w:numPr>
          <w:ilvl w:val="0"/>
          <w:numId w:val="4"/>
        </w:numPr>
      </w:pPr>
      <w:r>
        <w:t xml:space="preserve">Georgia </w:t>
      </w:r>
    </w:p>
    <w:p w14:paraId="54520EE7" w14:textId="77777777" w:rsidR="009743E2" w:rsidRDefault="00000000">
      <w:pPr>
        <w:pStyle w:val="ListParagraph"/>
        <w:keepNext/>
        <w:numPr>
          <w:ilvl w:val="0"/>
          <w:numId w:val="4"/>
        </w:numPr>
      </w:pPr>
      <w:r>
        <w:t xml:space="preserve">Guam </w:t>
      </w:r>
    </w:p>
    <w:p w14:paraId="6B129D7D" w14:textId="77777777" w:rsidR="009743E2" w:rsidRDefault="00000000">
      <w:pPr>
        <w:pStyle w:val="ListParagraph"/>
        <w:keepNext/>
        <w:numPr>
          <w:ilvl w:val="0"/>
          <w:numId w:val="4"/>
        </w:numPr>
      </w:pPr>
      <w:r>
        <w:t xml:space="preserve">Hawaii </w:t>
      </w:r>
    </w:p>
    <w:p w14:paraId="4430C1FD" w14:textId="77777777" w:rsidR="009743E2" w:rsidRDefault="00000000">
      <w:pPr>
        <w:pStyle w:val="ListParagraph"/>
        <w:keepNext/>
        <w:numPr>
          <w:ilvl w:val="0"/>
          <w:numId w:val="4"/>
        </w:numPr>
      </w:pPr>
      <w:r>
        <w:t xml:space="preserve">Idaho </w:t>
      </w:r>
    </w:p>
    <w:p w14:paraId="1D8EF13C" w14:textId="77777777" w:rsidR="009743E2" w:rsidRDefault="00000000">
      <w:pPr>
        <w:pStyle w:val="ListParagraph"/>
        <w:keepNext/>
        <w:numPr>
          <w:ilvl w:val="0"/>
          <w:numId w:val="4"/>
        </w:numPr>
      </w:pPr>
      <w:r>
        <w:t xml:space="preserve">Illinois </w:t>
      </w:r>
    </w:p>
    <w:p w14:paraId="0FC95AF9" w14:textId="77777777" w:rsidR="009743E2" w:rsidRDefault="00000000">
      <w:pPr>
        <w:pStyle w:val="ListParagraph"/>
        <w:keepNext/>
        <w:numPr>
          <w:ilvl w:val="0"/>
          <w:numId w:val="4"/>
        </w:numPr>
      </w:pPr>
      <w:r>
        <w:t xml:space="preserve">Indiana </w:t>
      </w:r>
    </w:p>
    <w:p w14:paraId="3AB3C392" w14:textId="77777777" w:rsidR="009743E2" w:rsidRDefault="00000000">
      <w:pPr>
        <w:pStyle w:val="ListParagraph"/>
        <w:keepNext/>
        <w:numPr>
          <w:ilvl w:val="0"/>
          <w:numId w:val="4"/>
        </w:numPr>
      </w:pPr>
      <w:r>
        <w:t xml:space="preserve">Iowa </w:t>
      </w:r>
    </w:p>
    <w:p w14:paraId="1D628BF6" w14:textId="77777777" w:rsidR="009743E2" w:rsidRDefault="00000000">
      <w:pPr>
        <w:pStyle w:val="ListParagraph"/>
        <w:keepNext/>
        <w:numPr>
          <w:ilvl w:val="0"/>
          <w:numId w:val="4"/>
        </w:numPr>
      </w:pPr>
      <w:r>
        <w:t xml:space="preserve">Kansas </w:t>
      </w:r>
    </w:p>
    <w:p w14:paraId="68A020A0" w14:textId="77777777" w:rsidR="009743E2" w:rsidRDefault="00000000">
      <w:pPr>
        <w:pStyle w:val="ListParagraph"/>
        <w:keepNext/>
        <w:numPr>
          <w:ilvl w:val="0"/>
          <w:numId w:val="4"/>
        </w:numPr>
      </w:pPr>
      <w:r>
        <w:t xml:space="preserve">Kentucky </w:t>
      </w:r>
    </w:p>
    <w:p w14:paraId="6210862B" w14:textId="77777777" w:rsidR="009743E2" w:rsidRDefault="00000000">
      <w:pPr>
        <w:pStyle w:val="ListParagraph"/>
        <w:keepNext/>
        <w:numPr>
          <w:ilvl w:val="0"/>
          <w:numId w:val="4"/>
        </w:numPr>
      </w:pPr>
      <w:r>
        <w:t xml:space="preserve">Louisiana </w:t>
      </w:r>
    </w:p>
    <w:p w14:paraId="2EF81CFA" w14:textId="77777777" w:rsidR="009743E2" w:rsidRDefault="00000000">
      <w:pPr>
        <w:pStyle w:val="ListParagraph"/>
        <w:keepNext/>
        <w:numPr>
          <w:ilvl w:val="0"/>
          <w:numId w:val="4"/>
        </w:numPr>
      </w:pPr>
      <w:r>
        <w:t xml:space="preserve">Maine </w:t>
      </w:r>
    </w:p>
    <w:p w14:paraId="7F7C783C" w14:textId="77777777" w:rsidR="009743E2" w:rsidRDefault="00000000">
      <w:pPr>
        <w:pStyle w:val="ListParagraph"/>
        <w:keepNext/>
        <w:numPr>
          <w:ilvl w:val="0"/>
          <w:numId w:val="4"/>
        </w:numPr>
      </w:pPr>
      <w:r>
        <w:lastRenderedPageBreak/>
        <w:t xml:space="preserve">Maryland </w:t>
      </w:r>
    </w:p>
    <w:p w14:paraId="651D98B2" w14:textId="77777777" w:rsidR="009743E2" w:rsidRDefault="00000000">
      <w:pPr>
        <w:pStyle w:val="ListParagraph"/>
        <w:keepNext/>
        <w:numPr>
          <w:ilvl w:val="0"/>
          <w:numId w:val="4"/>
        </w:numPr>
      </w:pPr>
      <w:r>
        <w:t xml:space="preserve">Massachusetts </w:t>
      </w:r>
    </w:p>
    <w:p w14:paraId="3B77CB17" w14:textId="77777777" w:rsidR="009743E2" w:rsidRDefault="00000000">
      <w:pPr>
        <w:pStyle w:val="ListParagraph"/>
        <w:keepNext/>
        <w:numPr>
          <w:ilvl w:val="0"/>
          <w:numId w:val="4"/>
        </w:numPr>
      </w:pPr>
      <w:r>
        <w:t xml:space="preserve">Michigan </w:t>
      </w:r>
    </w:p>
    <w:p w14:paraId="7DB716CE" w14:textId="77777777" w:rsidR="009743E2" w:rsidRDefault="00000000">
      <w:pPr>
        <w:pStyle w:val="ListParagraph"/>
        <w:keepNext/>
        <w:numPr>
          <w:ilvl w:val="0"/>
          <w:numId w:val="4"/>
        </w:numPr>
      </w:pPr>
      <w:r>
        <w:t xml:space="preserve">Minnesota </w:t>
      </w:r>
    </w:p>
    <w:p w14:paraId="73F2DACA" w14:textId="77777777" w:rsidR="009743E2" w:rsidRDefault="00000000">
      <w:pPr>
        <w:pStyle w:val="ListParagraph"/>
        <w:keepNext/>
        <w:numPr>
          <w:ilvl w:val="0"/>
          <w:numId w:val="4"/>
        </w:numPr>
      </w:pPr>
      <w:r>
        <w:t xml:space="preserve">Mississippi </w:t>
      </w:r>
    </w:p>
    <w:p w14:paraId="46C05E42" w14:textId="77777777" w:rsidR="009743E2" w:rsidRDefault="00000000">
      <w:pPr>
        <w:pStyle w:val="ListParagraph"/>
        <w:keepNext/>
        <w:numPr>
          <w:ilvl w:val="0"/>
          <w:numId w:val="4"/>
        </w:numPr>
      </w:pPr>
      <w:r>
        <w:t xml:space="preserve">Missouri </w:t>
      </w:r>
    </w:p>
    <w:p w14:paraId="5CECF2F3" w14:textId="77777777" w:rsidR="009743E2" w:rsidRDefault="00000000">
      <w:pPr>
        <w:pStyle w:val="ListParagraph"/>
        <w:keepNext/>
        <w:numPr>
          <w:ilvl w:val="0"/>
          <w:numId w:val="4"/>
        </w:numPr>
      </w:pPr>
      <w:r>
        <w:t xml:space="preserve">Montana </w:t>
      </w:r>
    </w:p>
    <w:p w14:paraId="0931407A" w14:textId="77777777" w:rsidR="009743E2" w:rsidRDefault="00000000">
      <w:pPr>
        <w:pStyle w:val="ListParagraph"/>
        <w:keepNext/>
        <w:numPr>
          <w:ilvl w:val="0"/>
          <w:numId w:val="4"/>
        </w:numPr>
      </w:pPr>
      <w:r>
        <w:t xml:space="preserve">Nebraska </w:t>
      </w:r>
    </w:p>
    <w:p w14:paraId="418346E3" w14:textId="77777777" w:rsidR="009743E2" w:rsidRDefault="00000000">
      <w:pPr>
        <w:pStyle w:val="ListParagraph"/>
        <w:keepNext/>
        <w:numPr>
          <w:ilvl w:val="0"/>
          <w:numId w:val="4"/>
        </w:numPr>
      </w:pPr>
      <w:r>
        <w:t xml:space="preserve">Nevada </w:t>
      </w:r>
    </w:p>
    <w:p w14:paraId="64433FA4" w14:textId="77777777" w:rsidR="009743E2" w:rsidRDefault="00000000">
      <w:pPr>
        <w:pStyle w:val="ListParagraph"/>
        <w:keepNext/>
        <w:numPr>
          <w:ilvl w:val="0"/>
          <w:numId w:val="4"/>
        </w:numPr>
      </w:pPr>
      <w:r>
        <w:t xml:space="preserve">New Hampshire </w:t>
      </w:r>
    </w:p>
    <w:p w14:paraId="02ED53DE" w14:textId="77777777" w:rsidR="009743E2" w:rsidRDefault="00000000">
      <w:pPr>
        <w:pStyle w:val="ListParagraph"/>
        <w:keepNext/>
        <w:numPr>
          <w:ilvl w:val="0"/>
          <w:numId w:val="4"/>
        </w:numPr>
      </w:pPr>
      <w:r>
        <w:t xml:space="preserve">New Jersey </w:t>
      </w:r>
    </w:p>
    <w:p w14:paraId="65B72498" w14:textId="77777777" w:rsidR="009743E2" w:rsidRDefault="00000000">
      <w:pPr>
        <w:pStyle w:val="ListParagraph"/>
        <w:keepNext/>
        <w:numPr>
          <w:ilvl w:val="0"/>
          <w:numId w:val="4"/>
        </w:numPr>
      </w:pPr>
      <w:r>
        <w:t xml:space="preserve">New Mexico </w:t>
      </w:r>
    </w:p>
    <w:p w14:paraId="3E03B6DC" w14:textId="77777777" w:rsidR="009743E2" w:rsidRDefault="00000000">
      <w:pPr>
        <w:pStyle w:val="ListParagraph"/>
        <w:keepNext/>
        <w:numPr>
          <w:ilvl w:val="0"/>
          <w:numId w:val="4"/>
        </w:numPr>
      </w:pPr>
      <w:r>
        <w:t xml:space="preserve">New York </w:t>
      </w:r>
    </w:p>
    <w:p w14:paraId="2F8AE606" w14:textId="77777777" w:rsidR="009743E2" w:rsidRDefault="00000000">
      <w:pPr>
        <w:pStyle w:val="ListParagraph"/>
        <w:keepNext/>
        <w:numPr>
          <w:ilvl w:val="0"/>
          <w:numId w:val="4"/>
        </w:numPr>
      </w:pPr>
      <w:r>
        <w:t xml:space="preserve">North Carolina </w:t>
      </w:r>
    </w:p>
    <w:p w14:paraId="7EA72E52" w14:textId="77777777" w:rsidR="009743E2" w:rsidRDefault="00000000">
      <w:pPr>
        <w:pStyle w:val="ListParagraph"/>
        <w:keepNext/>
        <w:numPr>
          <w:ilvl w:val="0"/>
          <w:numId w:val="4"/>
        </w:numPr>
      </w:pPr>
      <w:r>
        <w:t xml:space="preserve">North Dakota </w:t>
      </w:r>
    </w:p>
    <w:p w14:paraId="6EA8FE31" w14:textId="77777777" w:rsidR="009743E2" w:rsidRDefault="00000000">
      <w:pPr>
        <w:pStyle w:val="ListParagraph"/>
        <w:keepNext/>
        <w:numPr>
          <w:ilvl w:val="0"/>
          <w:numId w:val="4"/>
        </w:numPr>
      </w:pPr>
      <w:r>
        <w:t xml:space="preserve">Northern Mariana Islands </w:t>
      </w:r>
    </w:p>
    <w:p w14:paraId="642C881F" w14:textId="77777777" w:rsidR="009743E2" w:rsidRDefault="00000000">
      <w:pPr>
        <w:pStyle w:val="ListParagraph"/>
        <w:keepNext/>
        <w:numPr>
          <w:ilvl w:val="0"/>
          <w:numId w:val="4"/>
        </w:numPr>
      </w:pPr>
      <w:r>
        <w:t xml:space="preserve">Ohio </w:t>
      </w:r>
    </w:p>
    <w:p w14:paraId="1B6F03E0" w14:textId="77777777" w:rsidR="009743E2" w:rsidRDefault="00000000">
      <w:pPr>
        <w:pStyle w:val="ListParagraph"/>
        <w:keepNext/>
        <w:numPr>
          <w:ilvl w:val="0"/>
          <w:numId w:val="4"/>
        </w:numPr>
      </w:pPr>
      <w:r>
        <w:t xml:space="preserve">Oklahoma </w:t>
      </w:r>
    </w:p>
    <w:p w14:paraId="0CF47076" w14:textId="77777777" w:rsidR="009743E2" w:rsidRDefault="00000000">
      <w:pPr>
        <w:pStyle w:val="ListParagraph"/>
        <w:keepNext/>
        <w:numPr>
          <w:ilvl w:val="0"/>
          <w:numId w:val="4"/>
        </w:numPr>
      </w:pPr>
      <w:r>
        <w:t xml:space="preserve">Oregon </w:t>
      </w:r>
    </w:p>
    <w:p w14:paraId="188B084E" w14:textId="77777777" w:rsidR="009743E2" w:rsidRDefault="00000000">
      <w:pPr>
        <w:pStyle w:val="ListParagraph"/>
        <w:keepNext/>
        <w:numPr>
          <w:ilvl w:val="0"/>
          <w:numId w:val="4"/>
        </w:numPr>
      </w:pPr>
      <w:r>
        <w:t xml:space="preserve">Pennsylvania </w:t>
      </w:r>
    </w:p>
    <w:p w14:paraId="28CA5CF9" w14:textId="77777777" w:rsidR="009743E2" w:rsidRDefault="00000000">
      <w:pPr>
        <w:pStyle w:val="ListParagraph"/>
        <w:keepNext/>
        <w:numPr>
          <w:ilvl w:val="0"/>
          <w:numId w:val="4"/>
        </w:numPr>
      </w:pPr>
      <w:r>
        <w:t xml:space="preserve">Puerto Rico </w:t>
      </w:r>
    </w:p>
    <w:p w14:paraId="765D7E9E" w14:textId="77777777" w:rsidR="009743E2" w:rsidRDefault="00000000">
      <w:pPr>
        <w:pStyle w:val="ListParagraph"/>
        <w:keepNext/>
        <w:numPr>
          <w:ilvl w:val="0"/>
          <w:numId w:val="4"/>
        </w:numPr>
      </w:pPr>
      <w:r>
        <w:lastRenderedPageBreak/>
        <w:t xml:space="preserve">Rhode Island </w:t>
      </w:r>
    </w:p>
    <w:p w14:paraId="7BCF5C25" w14:textId="77777777" w:rsidR="009743E2" w:rsidRDefault="00000000">
      <w:pPr>
        <w:pStyle w:val="ListParagraph"/>
        <w:keepNext/>
        <w:numPr>
          <w:ilvl w:val="0"/>
          <w:numId w:val="4"/>
        </w:numPr>
      </w:pPr>
      <w:r>
        <w:t xml:space="preserve">South Carolina </w:t>
      </w:r>
    </w:p>
    <w:p w14:paraId="5D0EF53F" w14:textId="77777777" w:rsidR="009743E2" w:rsidRDefault="00000000">
      <w:pPr>
        <w:pStyle w:val="ListParagraph"/>
        <w:keepNext/>
        <w:numPr>
          <w:ilvl w:val="0"/>
          <w:numId w:val="4"/>
        </w:numPr>
      </w:pPr>
      <w:r>
        <w:t xml:space="preserve">South Dakota </w:t>
      </w:r>
    </w:p>
    <w:p w14:paraId="21E34AD4" w14:textId="77777777" w:rsidR="009743E2" w:rsidRDefault="00000000">
      <w:pPr>
        <w:pStyle w:val="ListParagraph"/>
        <w:keepNext/>
        <w:numPr>
          <w:ilvl w:val="0"/>
          <w:numId w:val="4"/>
        </w:numPr>
      </w:pPr>
      <w:r>
        <w:t xml:space="preserve">Tennessee </w:t>
      </w:r>
    </w:p>
    <w:p w14:paraId="27BA71CC" w14:textId="77777777" w:rsidR="009743E2" w:rsidRDefault="00000000">
      <w:pPr>
        <w:pStyle w:val="ListParagraph"/>
        <w:keepNext/>
        <w:numPr>
          <w:ilvl w:val="0"/>
          <w:numId w:val="4"/>
        </w:numPr>
      </w:pPr>
      <w:r>
        <w:t xml:space="preserve">Texas </w:t>
      </w:r>
    </w:p>
    <w:p w14:paraId="36AC5D3A" w14:textId="77777777" w:rsidR="009743E2" w:rsidRDefault="00000000">
      <w:pPr>
        <w:pStyle w:val="ListParagraph"/>
        <w:keepNext/>
        <w:numPr>
          <w:ilvl w:val="0"/>
          <w:numId w:val="4"/>
        </w:numPr>
      </w:pPr>
      <w:r>
        <w:t xml:space="preserve">US Virgin Islands </w:t>
      </w:r>
    </w:p>
    <w:p w14:paraId="0D8143CE" w14:textId="77777777" w:rsidR="009743E2" w:rsidRDefault="00000000">
      <w:pPr>
        <w:pStyle w:val="ListParagraph"/>
        <w:keepNext/>
        <w:numPr>
          <w:ilvl w:val="0"/>
          <w:numId w:val="4"/>
        </w:numPr>
      </w:pPr>
      <w:r>
        <w:t xml:space="preserve">Utah </w:t>
      </w:r>
    </w:p>
    <w:p w14:paraId="3312DF1F" w14:textId="77777777" w:rsidR="009743E2" w:rsidRDefault="00000000">
      <w:pPr>
        <w:pStyle w:val="ListParagraph"/>
        <w:keepNext/>
        <w:numPr>
          <w:ilvl w:val="0"/>
          <w:numId w:val="4"/>
        </w:numPr>
      </w:pPr>
      <w:r>
        <w:t xml:space="preserve">Vermont </w:t>
      </w:r>
    </w:p>
    <w:p w14:paraId="76068552" w14:textId="77777777" w:rsidR="009743E2" w:rsidRDefault="00000000">
      <w:pPr>
        <w:pStyle w:val="ListParagraph"/>
        <w:keepNext/>
        <w:numPr>
          <w:ilvl w:val="0"/>
          <w:numId w:val="4"/>
        </w:numPr>
      </w:pPr>
      <w:r>
        <w:t xml:space="preserve">Virginia </w:t>
      </w:r>
    </w:p>
    <w:p w14:paraId="73358B8E" w14:textId="77777777" w:rsidR="009743E2" w:rsidRDefault="00000000">
      <w:pPr>
        <w:pStyle w:val="ListParagraph"/>
        <w:keepNext/>
        <w:numPr>
          <w:ilvl w:val="0"/>
          <w:numId w:val="4"/>
        </w:numPr>
      </w:pPr>
      <w:r>
        <w:t xml:space="preserve">Washington </w:t>
      </w:r>
    </w:p>
    <w:p w14:paraId="6837AEA9" w14:textId="77777777" w:rsidR="009743E2" w:rsidRDefault="00000000">
      <w:pPr>
        <w:pStyle w:val="ListParagraph"/>
        <w:keepNext/>
        <w:numPr>
          <w:ilvl w:val="0"/>
          <w:numId w:val="4"/>
        </w:numPr>
      </w:pPr>
      <w:r>
        <w:t xml:space="preserve">Washington DC </w:t>
      </w:r>
    </w:p>
    <w:p w14:paraId="3B346EC6" w14:textId="77777777" w:rsidR="009743E2" w:rsidRDefault="00000000">
      <w:pPr>
        <w:pStyle w:val="ListParagraph"/>
        <w:keepNext/>
        <w:numPr>
          <w:ilvl w:val="0"/>
          <w:numId w:val="4"/>
        </w:numPr>
      </w:pPr>
      <w:r>
        <w:t xml:space="preserve">West Virginia </w:t>
      </w:r>
    </w:p>
    <w:p w14:paraId="658A728D" w14:textId="77777777" w:rsidR="009743E2" w:rsidRDefault="00000000">
      <w:pPr>
        <w:pStyle w:val="ListParagraph"/>
        <w:keepNext/>
        <w:numPr>
          <w:ilvl w:val="0"/>
          <w:numId w:val="4"/>
        </w:numPr>
      </w:pPr>
      <w:r>
        <w:t xml:space="preserve">Wisconsin </w:t>
      </w:r>
    </w:p>
    <w:p w14:paraId="0B597626" w14:textId="77777777" w:rsidR="009743E2" w:rsidRDefault="00000000">
      <w:pPr>
        <w:pStyle w:val="ListParagraph"/>
        <w:keepNext/>
        <w:numPr>
          <w:ilvl w:val="0"/>
          <w:numId w:val="4"/>
        </w:numPr>
      </w:pPr>
      <w:r>
        <w:t xml:space="preserve">Wyoming </w:t>
      </w:r>
    </w:p>
    <w:p w14:paraId="02164B01" w14:textId="77777777" w:rsidR="009743E2" w:rsidRDefault="009743E2"/>
    <w:p w14:paraId="2C480582"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6D3927E4" w14:textId="77777777">
        <w:tc>
          <w:tcPr>
            <w:tcW w:w="50" w:type="dxa"/>
          </w:tcPr>
          <w:p w14:paraId="62082325" w14:textId="77777777" w:rsidR="009743E2" w:rsidRDefault="00000000">
            <w:pPr>
              <w:keepNext/>
            </w:pPr>
            <w:r>
              <w:rPr>
                <w:noProof/>
              </w:rPr>
              <w:drawing>
                <wp:inline distT="0" distB="0" distL="0" distR="0" wp14:anchorId="7D76CA1E" wp14:editId="5134E12D">
                  <wp:extent cx="228600" cy="228600"/>
                  <wp:effectExtent l="0" t="0" r="0" b="0"/>
                  <wp:docPr id="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44BC53C8" w14:textId="77777777" w:rsidR="009743E2" w:rsidRDefault="009743E2"/>
    <w:p w14:paraId="07E70689" w14:textId="77777777" w:rsidR="009743E2" w:rsidRDefault="00000000">
      <w:pPr>
        <w:keepNext/>
      </w:pPr>
      <w:r>
        <w:lastRenderedPageBreak/>
        <w:t>Q1.7 In which province or territory do you live? </w:t>
      </w:r>
    </w:p>
    <w:p w14:paraId="44F2784E" w14:textId="77777777" w:rsidR="009743E2" w:rsidRDefault="00000000">
      <w:pPr>
        <w:pStyle w:val="ListParagraph"/>
        <w:keepNext/>
        <w:numPr>
          <w:ilvl w:val="0"/>
          <w:numId w:val="4"/>
        </w:numPr>
      </w:pPr>
      <w:r>
        <w:t xml:space="preserve">Alberta </w:t>
      </w:r>
    </w:p>
    <w:p w14:paraId="24FE2D91" w14:textId="77777777" w:rsidR="009743E2" w:rsidRDefault="00000000">
      <w:pPr>
        <w:pStyle w:val="ListParagraph"/>
        <w:keepNext/>
        <w:numPr>
          <w:ilvl w:val="0"/>
          <w:numId w:val="4"/>
        </w:numPr>
      </w:pPr>
      <w:r>
        <w:t xml:space="preserve">British Columbia </w:t>
      </w:r>
    </w:p>
    <w:p w14:paraId="4626D65D" w14:textId="77777777" w:rsidR="009743E2" w:rsidRDefault="00000000">
      <w:pPr>
        <w:pStyle w:val="ListParagraph"/>
        <w:keepNext/>
        <w:numPr>
          <w:ilvl w:val="0"/>
          <w:numId w:val="4"/>
        </w:numPr>
      </w:pPr>
      <w:r>
        <w:t xml:space="preserve">Manitoba </w:t>
      </w:r>
    </w:p>
    <w:p w14:paraId="5AFA7A96" w14:textId="77777777" w:rsidR="009743E2" w:rsidRDefault="00000000">
      <w:pPr>
        <w:pStyle w:val="ListParagraph"/>
        <w:keepNext/>
        <w:numPr>
          <w:ilvl w:val="0"/>
          <w:numId w:val="4"/>
        </w:numPr>
      </w:pPr>
      <w:r>
        <w:t xml:space="preserve">Newfoundland and Labrador </w:t>
      </w:r>
    </w:p>
    <w:p w14:paraId="563DAD4C" w14:textId="77777777" w:rsidR="009743E2" w:rsidRDefault="00000000">
      <w:pPr>
        <w:pStyle w:val="ListParagraph"/>
        <w:keepNext/>
        <w:numPr>
          <w:ilvl w:val="0"/>
          <w:numId w:val="4"/>
        </w:numPr>
      </w:pPr>
      <w:r>
        <w:t xml:space="preserve">New Brunswick </w:t>
      </w:r>
    </w:p>
    <w:p w14:paraId="172E3087" w14:textId="77777777" w:rsidR="009743E2" w:rsidRDefault="00000000">
      <w:pPr>
        <w:pStyle w:val="ListParagraph"/>
        <w:keepNext/>
        <w:numPr>
          <w:ilvl w:val="0"/>
          <w:numId w:val="4"/>
        </w:numPr>
      </w:pPr>
      <w:r>
        <w:t xml:space="preserve">Nova Scotia </w:t>
      </w:r>
    </w:p>
    <w:p w14:paraId="62085E71" w14:textId="77777777" w:rsidR="009743E2" w:rsidRDefault="00000000">
      <w:pPr>
        <w:pStyle w:val="ListParagraph"/>
        <w:keepNext/>
        <w:numPr>
          <w:ilvl w:val="0"/>
          <w:numId w:val="4"/>
        </w:numPr>
      </w:pPr>
      <w:r>
        <w:t xml:space="preserve">Northwest Territories </w:t>
      </w:r>
    </w:p>
    <w:p w14:paraId="761C061D" w14:textId="77777777" w:rsidR="009743E2" w:rsidRDefault="00000000">
      <w:pPr>
        <w:pStyle w:val="ListParagraph"/>
        <w:keepNext/>
        <w:numPr>
          <w:ilvl w:val="0"/>
          <w:numId w:val="4"/>
        </w:numPr>
      </w:pPr>
      <w:r>
        <w:t xml:space="preserve">Nunavut </w:t>
      </w:r>
    </w:p>
    <w:p w14:paraId="2C238A69" w14:textId="77777777" w:rsidR="009743E2" w:rsidRDefault="00000000">
      <w:pPr>
        <w:pStyle w:val="ListParagraph"/>
        <w:keepNext/>
        <w:numPr>
          <w:ilvl w:val="0"/>
          <w:numId w:val="4"/>
        </w:numPr>
      </w:pPr>
      <w:r>
        <w:t xml:space="preserve">Ontario </w:t>
      </w:r>
    </w:p>
    <w:p w14:paraId="6A81ABFE" w14:textId="77777777" w:rsidR="009743E2" w:rsidRDefault="00000000">
      <w:pPr>
        <w:pStyle w:val="ListParagraph"/>
        <w:keepNext/>
        <w:numPr>
          <w:ilvl w:val="0"/>
          <w:numId w:val="4"/>
        </w:numPr>
      </w:pPr>
      <w:r>
        <w:t xml:space="preserve">Prince Edward Island </w:t>
      </w:r>
    </w:p>
    <w:p w14:paraId="0BB024EA" w14:textId="77777777" w:rsidR="009743E2" w:rsidRDefault="00000000">
      <w:pPr>
        <w:pStyle w:val="ListParagraph"/>
        <w:keepNext/>
        <w:numPr>
          <w:ilvl w:val="0"/>
          <w:numId w:val="4"/>
        </w:numPr>
      </w:pPr>
      <w:r>
        <w:t xml:space="preserve">Quebec </w:t>
      </w:r>
    </w:p>
    <w:p w14:paraId="7F84DF39" w14:textId="77777777" w:rsidR="009743E2" w:rsidRDefault="00000000">
      <w:pPr>
        <w:pStyle w:val="ListParagraph"/>
        <w:keepNext/>
        <w:numPr>
          <w:ilvl w:val="0"/>
          <w:numId w:val="4"/>
        </w:numPr>
      </w:pPr>
      <w:r>
        <w:t xml:space="preserve">Saskatchewan </w:t>
      </w:r>
    </w:p>
    <w:p w14:paraId="27749315" w14:textId="77777777" w:rsidR="009743E2" w:rsidRDefault="00000000">
      <w:pPr>
        <w:pStyle w:val="ListParagraph"/>
        <w:keepNext/>
        <w:numPr>
          <w:ilvl w:val="0"/>
          <w:numId w:val="4"/>
        </w:numPr>
      </w:pPr>
      <w:r>
        <w:t xml:space="preserve">Yukon </w:t>
      </w:r>
    </w:p>
    <w:p w14:paraId="3E3B4C65" w14:textId="77777777" w:rsidR="009743E2" w:rsidRDefault="009743E2"/>
    <w:p w14:paraId="03EE8846" w14:textId="77777777" w:rsidR="009743E2" w:rsidRDefault="00000000">
      <w:pPr>
        <w:pStyle w:val="BlockEndLabel"/>
      </w:pPr>
      <w:r>
        <w:t>End of Block: Survey info and consent</w:t>
      </w:r>
    </w:p>
    <w:p w14:paraId="70EEA724" w14:textId="77777777" w:rsidR="009743E2" w:rsidRDefault="009743E2">
      <w:pPr>
        <w:pStyle w:val="BlockSeparator"/>
      </w:pPr>
    </w:p>
    <w:p w14:paraId="0E8EF562" w14:textId="77777777" w:rsidR="009743E2" w:rsidRDefault="00000000">
      <w:pPr>
        <w:pStyle w:val="BlockStartLabel"/>
      </w:pPr>
      <w:r>
        <w:t>Start of Block: Block 9</w:t>
      </w:r>
    </w:p>
    <w:p w14:paraId="1D687A42" w14:textId="77777777" w:rsidR="009743E2" w:rsidRDefault="009743E2"/>
    <w:p w14:paraId="4C26FEA8" w14:textId="77777777" w:rsidR="009743E2" w:rsidRDefault="00000000">
      <w:pPr>
        <w:keepNext/>
      </w:pPr>
      <w:r>
        <w:t xml:space="preserve">Q1.8 Do you agree to voluntarily participate in this research study? All information you provide is anonymous and </w:t>
      </w:r>
      <w:proofErr w:type="gramStart"/>
      <w:r>
        <w:t>confidential, and</w:t>
      </w:r>
      <w:proofErr w:type="gramEnd"/>
      <w:r>
        <w:t xml:space="preserve"> cannot be linked to you in any way.</w:t>
      </w:r>
    </w:p>
    <w:p w14:paraId="0F045437" w14:textId="77777777" w:rsidR="009743E2" w:rsidRDefault="00000000">
      <w:pPr>
        <w:pStyle w:val="ListParagraph"/>
        <w:keepNext/>
        <w:numPr>
          <w:ilvl w:val="0"/>
          <w:numId w:val="4"/>
        </w:numPr>
      </w:pPr>
      <w:r>
        <w:t xml:space="preserve">Yes </w:t>
      </w:r>
    </w:p>
    <w:p w14:paraId="341F8C03" w14:textId="77777777" w:rsidR="009743E2" w:rsidRDefault="00000000">
      <w:pPr>
        <w:pStyle w:val="ListParagraph"/>
        <w:keepNext/>
        <w:numPr>
          <w:ilvl w:val="0"/>
          <w:numId w:val="4"/>
        </w:numPr>
      </w:pPr>
      <w:r>
        <w:t xml:space="preserve">No </w:t>
      </w:r>
    </w:p>
    <w:p w14:paraId="394B1440" w14:textId="77777777" w:rsidR="009743E2" w:rsidRDefault="009743E2"/>
    <w:p w14:paraId="1054A7D4" w14:textId="77777777" w:rsidR="009743E2" w:rsidRDefault="00000000">
      <w:pPr>
        <w:pStyle w:val="BlockEndLabel"/>
      </w:pPr>
      <w:r>
        <w:t>End of Block: Block 9</w:t>
      </w:r>
    </w:p>
    <w:p w14:paraId="1AB73BEC" w14:textId="77777777" w:rsidR="009743E2" w:rsidRDefault="009743E2">
      <w:pPr>
        <w:pStyle w:val="BlockSeparator"/>
      </w:pPr>
    </w:p>
    <w:p w14:paraId="0282804A" w14:textId="77777777" w:rsidR="009743E2" w:rsidRDefault="00000000">
      <w:pPr>
        <w:pStyle w:val="BlockStartLabel"/>
      </w:pPr>
      <w:r>
        <w:t>Start of Block: 2016 ACR FM scale</w:t>
      </w:r>
    </w:p>
    <w:p w14:paraId="63804928" w14:textId="77777777" w:rsidR="009743E2" w:rsidRDefault="009743E2"/>
    <w:p w14:paraId="4B837F2A" w14:textId="77777777" w:rsidR="009743E2" w:rsidRDefault="00000000">
      <w:pPr>
        <w:keepNext/>
      </w:pPr>
      <w:r>
        <w:t>Q2.1 Please indicate below if you have had pain or tenderness over the </w:t>
      </w:r>
      <w:r>
        <w:rPr>
          <w:u w:val="single"/>
        </w:rPr>
        <w:t>past 7 days</w:t>
      </w:r>
      <w:r>
        <w:t xml:space="preserve"> in each of the areas marked below. Be sure to mark left and right sides separately. </w:t>
      </w:r>
    </w:p>
    <w:tbl>
      <w:tblPr>
        <w:tblStyle w:val="QQuestionTable"/>
        <w:tblW w:w="9576" w:type="auto"/>
        <w:tblLook w:val="07E0" w:firstRow="1" w:lastRow="1" w:firstColumn="1" w:lastColumn="1" w:noHBand="1" w:noVBand="1"/>
      </w:tblPr>
      <w:tblGrid>
        <w:gridCol w:w="3128"/>
        <w:gridCol w:w="3116"/>
        <w:gridCol w:w="3116"/>
      </w:tblGrid>
      <w:tr w:rsidR="009743E2" w14:paraId="06645BED" w14:textId="77777777" w:rsidTr="009743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EB253DD" w14:textId="77777777" w:rsidR="009743E2" w:rsidRDefault="009743E2">
            <w:pPr>
              <w:keepNext/>
            </w:pPr>
          </w:p>
        </w:tc>
        <w:tc>
          <w:tcPr>
            <w:tcW w:w="3192" w:type="dxa"/>
          </w:tcPr>
          <w:p w14:paraId="6A480473" w14:textId="77777777" w:rsidR="009743E2" w:rsidRDefault="00000000">
            <w:pPr>
              <w:cnfStyle w:val="100000000000" w:firstRow="1" w:lastRow="0" w:firstColumn="0" w:lastColumn="0" w:oddVBand="0" w:evenVBand="0" w:oddHBand="0" w:evenHBand="0" w:firstRowFirstColumn="0" w:firstRowLastColumn="0" w:lastRowFirstColumn="0" w:lastRowLastColumn="0"/>
            </w:pPr>
            <w:r>
              <w:t>Off</w:t>
            </w:r>
          </w:p>
        </w:tc>
        <w:tc>
          <w:tcPr>
            <w:tcW w:w="3192" w:type="dxa"/>
          </w:tcPr>
          <w:p w14:paraId="67DF8E56" w14:textId="77777777" w:rsidR="009743E2" w:rsidRDefault="00000000">
            <w:pPr>
              <w:cnfStyle w:val="100000000000" w:firstRow="1" w:lastRow="0" w:firstColumn="0" w:lastColumn="0" w:oddVBand="0" w:evenVBand="0" w:oddHBand="0" w:evenHBand="0" w:firstRowFirstColumn="0" w:firstRowLastColumn="0" w:lastRowFirstColumn="0" w:lastRowLastColumn="0"/>
            </w:pPr>
            <w:r>
              <w:t>On</w:t>
            </w:r>
          </w:p>
        </w:tc>
      </w:tr>
      <w:tr w:rsidR="009743E2" w14:paraId="28ECDB63"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53274F0A" w14:textId="77777777" w:rsidR="009743E2" w:rsidRDefault="00000000">
            <w:pPr>
              <w:keepNext/>
            </w:pPr>
            <w:r>
              <w:t xml:space="preserve">Click to write Region 1 </w:t>
            </w:r>
          </w:p>
        </w:tc>
        <w:tc>
          <w:tcPr>
            <w:tcW w:w="3192" w:type="dxa"/>
          </w:tcPr>
          <w:p w14:paraId="26101876"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52873AF0"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415BA8ED"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21A92269" w14:textId="77777777" w:rsidR="009743E2" w:rsidRDefault="00000000">
            <w:pPr>
              <w:keepNext/>
            </w:pPr>
            <w:r>
              <w:t xml:space="preserve">Click to write Region 2 </w:t>
            </w:r>
          </w:p>
        </w:tc>
        <w:tc>
          <w:tcPr>
            <w:tcW w:w="3192" w:type="dxa"/>
          </w:tcPr>
          <w:p w14:paraId="7099C785"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56882E0E"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29437322"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746C5DC4" w14:textId="77777777" w:rsidR="009743E2" w:rsidRDefault="00000000">
            <w:pPr>
              <w:keepNext/>
            </w:pPr>
            <w:r>
              <w:t xml:space="preserve">Click to write Region 3 </w:t>
            </w:r>
          </w:p>
        </w:tc>
        <w:tc>
          <w:tcPr>
            <w:tcW w:w="3192" w:type="dxa"/>
          </w:tcPr>
          <w:p w14:paraId="7C5627F4"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1047B04F"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1BA413C1"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1BA4AE2E" w14:textId="77777777" w:rsidR="009743E2" w:rsidRDefault="00000000">
            <w:pPr>
              <w:keepNext/>
            </w:pPr>
            <w:r>
              <w:t xml:space="preserve">Click to write Region 4 </w:t>
            </w:r>
          </w:p>
        </w:tc>
        <w:tc>
          <w:tcPr>
            <w:tcW w:w="3192" w:type="dxa"/>
          </w:tcPr>
          <w:p w14:paraId="17BAD17C"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7503536B"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4E658D6F"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00968B8A" w14:textId="77777777" w:rsidR="009743E2" w:rsidRDefault="00000000">
            <w:pPr>
              <w:keepNext/>
            </w:pPr>
            <w:r>
              <w:t xml:space="preserve">Click to write Region 5 </w:t>
            </w:r>
          </w:p>
        </w:tc>
        <w:tc>
          <w:tcPr>
            <w:tcW w:w="3192" w:type="dxa"/>
          </w:tcPr>
          <w:p w14:paraId="2A73D7FE"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39320138"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662760C1"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28EFB371" w14:textId="77777777" w:rsidR="009743E2" w:rsidRDefault="00000000">
            <w:pPr>
              <w:keepNext/>
            </w:pPr>
            <w:r>
              <w:t xml:space="preserve">Left Lower Arm </w:t>
            </w:r>
          </w:p>
        </w:tc>
        <w:tc>
          <w:tcPr>
            <w:tcW w:w="3192" w:type="dxa"/>
          </w:tcPr>
          <w:p w14:paraId="0EC3C0E8"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06CC495E"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3F19769F"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0FB7C281" w14:textId="77777777" w:rsidR="009743E2" w:rsidRDefault="00000000">
            <w:pPr>
              <w:keepNext/>
            </w:pPr>
            <w:r>
              <w:t xml:space="preserve">Click to write Region 7 </w:t>
            </w:r>
          </w:p>
        </w:tc>
        <w:tc>
          <w:tcPr>
            <w:tcW w:w="3192" w:type="dxa"/>
          </w:tcPr>
          <w:p w14:paraId="17AD820B"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766295CB"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17D7C254"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4EE87E90" w14:textId="77777777" w:rsidR="009743E2" w:rsidRDefault="00000000">
            <w:pPr>
              <w:keepNext/>
            </w:pPr>
            <w:r>
              <w:t xml:space="preserve">Click to write Region 8 </w:t>
            </w:r>
          </w:p>
        </w:tc>
        <w:tc>
          <w:tcPr>
            <w:tcW w:w="3192" w:type="dxa"/>
          </w:tcPr>
          <w:p w14:paraId="484C3B1F"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2F84E1D0"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08709E7F"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4B46DB38" w14:textId="77777777" w:rsidR="009743E2" w:rsidRDefault="00000000">
            <w:pPr>
              <w:keepNext/>
            </w:pPr>
            <w:r>
              <w:t xml:space="preserve">Click to write Region 9 </w:t>
            </w:r>
          </w:p>
        </w:tc>
        <w:tc>
          <w:tcPr>
            <w:tcW w:w="3192" w:type="dxa"/>
          </w:tcPr>
          <w:p w14:paraId="7854D0DA"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68DD2F68"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75D5E0C5"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637D2F53" w14:textId="77777777" w:rsidR="009743E2" w:rsidRDefault="00000000">
            <w:pPr>
              <w:keepNext/>
            </w:pPr>
            <w:r>
              <w:t xml:space="preserve">Click to write Region 10 </w:t>
            </w:r>
          </w:p>
        </w:tc>
        <w:tc>
          <w:tcPr>
            <w:tcW w:w="3192" w:type="dxa"/>
          </w:tcPr>
          <w:p w14:paraId="548D5E0A"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4E5D8C22"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18D4D2FF"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291CDF67" w14:textId="77777777" w:rsidR="009743E2" w:rsidRDefault="00000000">
            <w:pPr>
              <w:keepNext/>
            </w:pPr>
            <w:r>
              <w:t xml:space="preserve">Click to write Region 11 </w:t>
            </w:r>
          </w:p>
        </w:tc>
        <w:tc>
          <w:tcPr>
            <w:tcW w:w="3192" w:type="dxa"/>
          </w:tcPr>
          <w:p w14:paraId="53B33361"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1CC6FC96"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1DABE76A"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37AF4592" w14:textId="77777777" w:rsidR="009743E2" w:rsidRDefault="00000000">
            <w:pPr>
              <w:keepNext/>
            </w:pPr>
            <w:r>
              <w:t xml:space="preserve">Click to write Region 12 </w:t>
            </w:r>
          </w:p>
        </w:tc>
        <w:tc>
          <w:tcPr>
            <w:tcW w:w="3192" w:type="dxa"/>
          </w:tcPr>
          <w:p w14:paraId="5A0CD013"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3897412B"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0128C9DF"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66D98A59" w14:textId="77777777" w:rsidR="009743E2" w:rsidRDefault="00000000">
            <w:pPr>
              <w:keepNext/>
            </w:pPr>
            <w:r>
              <w:t xml:space="preserve">Click to write Region 13 </w:t>
            </w:r>
          </w:p>
        </w:tc>
        <w:tc>
          <w:tcPr>
            <w:tcW w:w="3192" w:type="dxa"/>
          </w:tcPr>
          <w:p w14:paraId="429D650E"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2B3A9311"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6AF63193"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14D5298F" w14:textId="77777777" w:rsidR="009743E2" w:rsidRDefault="00000000">
            <w:pPr>
              <w:keepNext/>
            </w:pPr>
            <w:r>
              <w:t xml:space="preserve">Click to write Region 14 </w:t>
            </w:r>
          </w:p>
        </w:tc>
        <w:tc>
          <w:tcPr>
            <w:tcW w:w="3192" w:type="dxa"/>
          </w:tcPr>
          <w:p w14:paraId="50A8199B"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5BEB3FAA"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2D1C93DB"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01D8C5EC" w14:textId="77777777" w:rsidR="009743E2" w:rsidRDefault="00000000">
            <w:pPr>
              <w:keepNext/>
            </w:pPr>
            <w:r>
              <w:t xml:space="preserve">Click to write Region 15 </w:t>
            </w:r>
          </w:p>
        </w:tc>
        <w:tc>
          <w:tcPr>
            <w:tcW w:w="3192" w:type="dxa"/>
          </w:tcPr>
          <w:p w14:paraId="742DA966"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16C8B6E1"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076CEC27"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3C61024A" w14:textId="77777777" w:rsidR="009743E2" w:rsidRDefault="00000000">
            <w:pPr>
              <w:keepNext/>
            </w:pPr>
            <w:r>
              <w:t xml:space="preserve">Click to write Region 16 </w:t>
            </w:r>
          </w:p>
        </w:tc>
        <w:tc>
          <w:tcPr>
            <w:tcW w:w="3192" w:type="dxa"/>
          </w:tcPr>
          <w:p w14:paraId="70A1A087"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03985E79"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4EAE7DEB"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78AC3D60" w14:textId="77777777" w:rsidR="009743E2" w:rsidRDefault="00000000">
            <w:pPr>
              <w:keepNext/>
            </w:pPr>
            <w:r>
              <w:t xml:space="preserve">Click to write Region 17 </w:t>
            </w:r>
          </w:p>
        </w:tc>
        <w:tc>
          <w:tcPr>
            <w:tcW w:w="3192" w:type="dxa"/>
          </w:tcPr>
          <w:p w14:paraId="02BB8856"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6F69F37A"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3E812FE9"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17216ED3" w14:textId="77777777" w:rsidR="009743E2" w:rsidRDefault="00000000">
            <w:pPr>
              <w:keepNext/>
            </w:pPr>
            <w:r>
              <w:t xml:space="preserve">Click to write Region 18 </w:t>
            </w:r>
          </w:p>
        </w:tc>
        <w:tc>
          <w:tcPr>
            <w:tcW w:w="3192" w:type="dxa"/>
          </w:tcPr>
          <w:p w14:paraId="78A54EF2"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78D27FE3"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4E045918"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7D17CEA3" w14:textId="77777777" w:rsidR="009743E2" w:rsidRDefault="00000000">
            <w:pPr>
              <w:keepNext/>
            </w:pPr>
            <w:r>
              <w:t xml:space="preserve">Click to write Region 19 </w:t>
            </w:r>
          </w:p>
        </w:tc>
        <w:tc>
          <w:tcPr>
            <w:tcW w:w="3192" w:type="dxa"/>
          </w:tcPr>
          <w:p w14:paraId="155F50FB"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04B27A24"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r w:rsidR="009743E2" w14:paraId="792A69A6"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17DAD965" w14:textId="77777777" w:rsidR="009743E2" w:rsidRDefault="00000000">
            <w:pPr>
              <w:keepNext/>
            </w:pPr>
            <w:r>
              <w:t xml:space="preserve">Click to write Region 20 </w:t>
            </w:r>
          </w:p>
        </w:tc>
        <w:tc>
          <w:tcPr>
            <w:tcW w:w="3192" w:type="dxa"/>
          </w:tcPr>
          <w:p w14:paraId="41D2ABD7"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4A174121" w14:textId="77777777" w:rsidR="009743E2" w:rsidRDefault="009743E2">
            <w:pPr>
              <w:pStyle w:val="ListParagraph"/>
              <w:keepNext/>
              <w:ind w:left="0"/>
              <w:cnfStyle w:val="000000000000" w:firstRow="0" w:lastRow="0" w:firstColumn="0" w:lastColumn="0" w:oddVBand="0" w:evenVBand="0" w:oddHBand="0" w:evenHBand="0" w:firstRowFirstColumn="0" w:firstRowLastColumn="0" w:lastRowFirstColumn="0" w:lastRowLastColumn="0"/>
            </w:pPr>
          </w:p>
        </w:tc>
      </w:tr>
    </w:tbl>
    <w:p w14:paraId="6B23FD43" w14:textId="77777777" w:rsidR="009743E2" w:rsidRDefault="009743E2"/>
    <w:p w14:paraId="5EB7EC33" w14:textId="77777777" w:rsidR="009743E2" w:rsidRDefault="00000000">
      <w:pPr>
        <w:keepNext/>
      </w:pPr>
      <w:r>
        <w:rPr>
          <w:noProof/>
        </w:rPr>
        <w:lastRenderedPageBreak/>
        <w:drawing>
          <wp:inline distT="0" distB="0" distL="0" distR="0" wp14:anchorId="74AF53FC" wp14:editId="0535E62F">
            <wp:extent cx="4752975" cy="5705475"/>
            <wp:effectExtent l="0" t="0" r="0" b="0"/>
            <wp:docPr id="6" name="Graphic.php?IM=IM_9BMSQmhvUQChqd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php?IM=IM_9BMSQmhvUQChqdL"/>
                    <pic:cNvPicPr/>
                  </pic:nvPicPr>
                  <pic:blipFill>
                    <a:blip r:embed="rId8"/>
                    <a:stretch>
                      <a:fillRect/>
                    </a:stretch>
                  </pic:blipFill>
                  <pic:spPr>
                    <a:xfrm>
                      <a:off x="0" y="0"/>
                      <a:ext cx="4752975" cy="5705475"/>
                    </a:xfrm>
                    <a:prstGeom prst="rect">
                      <a:avLst/>
                    </a:prstGeom>
                  </pic:spPr>
                </pic:pic>
              </a:graphicData>
            </a:graphic>
          </wp:inline>
        </w:drawing>
      </w:r>
    </w:p>
    <w:p w14:paraId="50ED39EB" w14:textId="77777777" w:rsidR="009743E2" w:rsidRDefault="009743E2"/>
    <w:p w14:paraId="37D3BA99"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3018EE39" w14:textId="77777777">
        <w:tc>
          <w:tcPr>
            <w:tcW w:w="50" w:type="dxa"/>
          </w:tcPr>
          <w:p w14:paraId="50AA4B55" w14:textId="77777777" w:rsidR="009743E2" w:rsidRDefault="00000000">
            <w:pPr>
              <w:keepNext/>
            </w:pPr>
            <w:r>
              <w:rPr>
                <w:noProof/>
              </w:rPr>
              <w:drawing>
                <wp:inline distT="0" distB="0" distL="0" distR="0" wp14:anchorId="7FCC4175" wp14:editId="59F82209">
                  <wp:extent cx="228600" cy="228600"/>
                  <wp:effectExtent l="0" t="0" r="0" b="0"/>
                  <wp:docPr id="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4777BB3A" w14:textId="77777777" w:rsidR="009743E2" w:rsidRDefault="009743E2"/>
    <w:p w14:paraId="57567497" w14:textId="77777777" w:rsidR="009743E2" w:rsidRDefault="00000000">
      <w:pPr>
        <w:keepNext/>
      </w:pPr>
      <w:r>
        <w:lastRenderedPageBreak/>
        <w:t>Q2.2 Using the following scale, indicate for each item your severity over the past 7 days by checking the appropriate box:</w:t>
      </w:r>
    </w:p>
    <w:tbl>
      <w:tblPr>
        <w:tblStyle w:val="QQuestionTable"/>
        <w:tblW w:w="9576" w:type="auto"/>
        <w:tblLook w:val="07E0" w:firstRow="1" w:lastRow="1" w:firstColumn="1" w:lastColumn="1" w:noHBand="1" w:noVBand="1"/>
      </w:tblPr>
      <w:tblGrid>
        <w:gridCol w:w="1887"/>
        <w:gridCol w:w="1848"/>
        <w:gridCol w:w="1870"/>
        <w:gridCol w:w="1882"/>
        <w:gridCol w:w="1873"/>
      </w:tblGrid>
      <w:tr w:rsidR="009743E2" w14:paraId="559DF51B" w14:textId="77777777" w:rsidTr="009743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2AC39A80" w14:textId="77777777" w:rsidR="009743E2" w:rsidRDefault="009743E2">
            <w:pPr>
              <w:keepNext/>
            </w:pPr>
          </w:p>
        </w:tc>
        <w:tc>
          <w:tcPr>
            <w:tcW w:w="1915" w:type="dxa"/>
          </w:tcPr>
          <w:p w14:paraId="2D0AEB94" w14:textId="77777777" w:rsidR="009743E2" w:rsidRDefault="00000000">
            <w:pPr>
              <w:cnfStyle w:val="100000000000" w:firstRow="1" w:lastRow="0" w:firstColumn="0" w:lastColumn="0" w:oddVBand="0" w:evenVBand="0" w:oddHBand="0" w:evenHBand="0" w:firstRowFirstColumn="0" w:firstRowLastColumn="0" w:lastRowFirstColumn="0" w:lastRowLastColumn="0"/>
            </w:pPr>
            <w:r>
              <w:t>No problem</w:t>
            </w:r>
          </w:p>
        </w:tc>
        <w:tc>
          <w:tcPr>
            <w:tcW w:w="1915" w:type="dxa"/>
          </w:tcPr>
          <w:p w14:paraId="16FC66C2" w14:textId="77777777" w:rsidR="009743E2" w:rsidRDefault="00000000">
            <w:pPr>
              <w:cnfStyle w:val="100000000000" w:firstRow="1" w:lastRow="0" w:firstColumn="0" w:lastColumn="0" w:oddVBand="0" w:evenVBand="0" w:oddHBand="0" w:evenHBand="0" w:firstRowFirstColumn="0" w:firstRowLastColumn="0" w:lastRowFirstColumn="0" w:lastRowLastColumn="0"/>
            </w:pPr>
            <w:r>
              <w:t>Slight or mild problem: generally mild or intermittent</w:t>
            </w:r>
          </w:p>
        </w:tc>
        <w:tc>
          <w:tcPr>
            <w:tcW w:w="1915" w:type="dxa"/>
          </w:tcPr>
          <w:p w14:paraId="6BFED9B8" w14:textId="77777777" w:rsidR="009743E2" w:rsidRDefault="00000000">
            <w:pPr>
              <w:cnfStyle w:val="100000000000" w:firstRow="1" w:lastRow="0" w:firstColumn="0" w:lastColumn="0" w:oddVBand="0" w:evenVBand="0" w:oddHBand="0" w:evenHBand="0" w:firstRowFirstColumn="0" w:firstRowLastColumn="0" w:lastRowFirstColumn="0" w:lastRowLastColumn="0"/>
            </w:pPr>
            <w:r>
              <w:t>Moderate problem: considerable problems; often present and/or at a moderate level</w:t>
            </w:r>
          </w:p>
        </w:tc>
        <w:tc>
          <w:tcPr>
            <w:tcW w:w="1915" w:type="dxa"/>
          </w:tcPr>
          <w:p w14:paraId="2AF35F5B" w14:textId="77777777" w:rsidR="009743E2" w:rsidRDefault="00000000">
            <w:pPr>
              <w:cnfStyle w:val="100000000000" w:firstRow="1" w:lastRow="0" w:firstColumn="0" w:lastColumn="0" w:oddVBand="0" w:evenVBand="0" w:oddHBand="0" w:evenHBand="0" w:firstRowFirstColumn="0" w:firstRowLastColumn="0" w:lastRowFirstColumn="0" w:lastRowLastColumn="0"/>
            </w:pPr>
            <w:r>
              <w:t>Severe problem: continuous, life-disturbing problems</w:t>
            </w:r>
          </w:p>
        </w:tc>
      </w:tr>
      <w:tr w:rsidR="009743E2" w14:paraId="66FDCF76" w14:textId="77777777" w:rsidTr="009743E2">
        <w:tc>
          <w:tcPr>
            <w:cnfStyle w:val="001000000000" w:firstRow="0" w:lastRow="0" w:firstColumn="1" w:lastColumn="0" w:oddVBand="0" w:evenVBand="0" w:oddHBand="0" w:evenHBand="0" w:firstRowFirstColumn="0" w:firstRowLastColumn="0" w:lastRowFirstColumn="0" w:lastRowLastColumn="0"/>
            <w:tcW w:w="1915" w:type="dxa"/>
          </w:tcPr>
          <w:p w14:paraId="27D0FEDA" w14:textId="77777777" w:rsidR="009743E2" w:rsidRDefault="00000000">
            <w:pPr>
              <w:keepNext/>
            </w:pPr>
            <w:r>
              <w:t xml:space="preserve">Fatigue </w:t>
            </w:r>
          </w:p>
        </w:tc>
        <w:tc>
          <w:tcPr>
            <w:tcW w:w="1915" w:type="dxa"/>
          </w:tcPr>
          <w:p w14:paraId="17CDB635"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9D3CDE5"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5D8E9E56"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35D2268"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9743E2" w14:paraId="625A74D2" w14:textId="77777777" w:rsidTr="009743E2">
        <w:tc>
          <w:tcPr>
            <w:cnfStyle w:val="001000000000" w:firstRow="0" w:lastRow="0" w:firstColumn="1" w:lastColumn="0" w:oddVBand="0" w:evenVBand="0" w:oddHBand="0" w:evenHBand="0" w:firstRowFirstColumn="0" w:firstRowLastColumn="0" w:lastRowFirstColumn="0" w:lastRowLastColumn="0"/>
            <w:tcW w:w="1915" w:type="dxa"/>
          </w:tcPr>
          <w:p w14:paraId="320CE059" w14:textId="77777777" w:rsidR="009743E2" w:rsidRDefault="00000000">
            <w:pPr>
              <w:keepNext/>
            </w:pPr>
            <w:r>
              <w:t xml:space="preserve">Trouble thinking or remembering </w:t>
            </w:r>
          </w:p>
        </w:tc>
        <w:tc>
          <w:tcPr>
            <w:tcW w:w="1915" w:type="dxa"/>
          </w:tcPr>
          <w:p w14:paraId="33078130"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1F3D386"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206814A"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0E9AC3E9"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9743E2" w14:paraId="6699A7A7" w14:textId="77777777" w:rsidTr="009743E2">
        <w:tc>
          <w:tcPr>
            <w:cnfStyle w:val="001000000000" w:firstRow="0" w:lastRow="0" w:firstColumn="1" w:lastColumn="0" w:oddVBand="0" w:evenVBand="0" w:oddHBand="0" w:evenHBand="0" w:firstRowFirstColumn="0" w:firstRowLastColumn="0" w:lastRowFirstColumn="0" w:lastRowLastColumn="0"/>
            <w:tcW w:w="1915" w:type="dxa"/>
          </w:tcPr>
          <w:p w14:paraId="43407873" w14:textId="77777777" w:rsidR="009743E2" w:rsidRDefault="00000000">
            <w:pPr>
              <w:keepNext/>
            </w:pPr>
            <w:r>
              <w:t xml:space="preserve">Waking up tired (unrefreshed) </w:t>
            </w:r>
          </w:p>
        </w:tc>
        <w:tc>
          <w:tcPr>
            <w:tcW w:w="1915" w:type="dxa"/>
          </w:tcPr>
          <w:p w14:paraId="1B59BDA7"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5CCD7C65"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522A0888"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31961B14"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2FC1A642" w14:textId="77777777" w:rsidR="009743E2" w:rsidRDefault="009743E2"/>
    <w:p w14:paraId="3313FDBB" w14:textId="77777777" w:rsidR="009743E2" w:rsidRDefault="009743E2"/>
    <w:p w14:paraId="20F9BAEA" w14:textId="77777777" w:rsidR="009743E2" w:rsidRDefault="009743E2">
      <w:pPr>
        <w:pStyle w:val="QuestionSeparator"/>
      </w:pPr>
    </w:p>
    <w:tbl>
      <w:tblPr>
        <w:tblStyle w:val="QQuestionIconTable"/>
        <w:tblW w:w="100" w:type="auto"/>
        <w:tblLook w:val="07E0" w:firstRow="1" w:lastRow="1" w:firstColumn="1" w:lastColumn="1" w:noHBand="1" w:noVBand="1"/>
      </w:tblPr>
      <w:tblGrid>
        <w:gridCol w:w="380"/>
        <w:gridCol w:w="380"/>
      </w:tblGrid>
      <w:tr w:rsidR="009743E2" w14:paraId="00F4E1F6" w14:textId="77777777">
        <w:tc>
          <w:tcPr>
            <w:tcW w:w="50" w:type="dxa"/>
          </w:tcPr>
          <w:p w14:paraId="27845D87" w14:textId="77777777" w:rsidR="009743E2" w:rsidRDefault="00000000">
            <w:pPr>
              <w:keepNext/>
            </w:pPr>
            <w:r>
              <w:rPr>
                <w:noProof/>
              </w:rPr>
              <w:drawing>
                <wp:inline distT="0" distB="0" distL="0" distR="0" wp14:anchorId="1F3E88EA" wp14:editId="3D174416">
                  <wp:extent cx="228600" cy="228600"/>
                  <wp:effectExtent l="0" t="0" r="0" b="0"/>
                  <wp:docPr id="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c>
          <w:tcPr>
            <w:tcW w:w="50" w:type="dxa"/>
          </w:tcPr>
          <w:p w14:paraId="1C04D891" w14:textId="77777777" w:rsidR="009743E2" w:rsidRDefault="00000000">
            <w:pPr>
              <w:keepNext/>
            </w:pPr>
            <w:r>
              <w:rPr>
                <w:noProof/>
              </w:rPr>
              <w:drawing>
                <wp:inline distT="0" distB="0" distL="0" distR="0" wp14:anchorId="409BD9FB" wp14:editId="360651CB">
                  <wp:extent cx="228600" cy="228600"/>
                  <wp:effectExtent l="0" t="0" r="0" b="0"/>
                  <wp:docPr id="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4D8D3F15" w14:textId="77777777" w:rsidR="009743E2" w:rsidRDefault="009743E2"/>
    <w:p w14:paraId="3EB9E29F" w14:textId="77777777" w:rsidR="009743E2" w:rsidRDefault="00000000">
      <w:pPr>
        <w:keepNext/>
      </w:pPr>
      <w:r>
        <w:t>Q2.3 During the past 6 months, have you had any of the following symptoms?</w:t>
      </w:r>
    </w:p>
    <w:tbl>
      <w:tblPr>
        <w:tblStyle w:val="QQuestionTable"/>
        <w:tblW w:w="9576" w:type="auto"/>
        <w:tblLook w:val="07E0" w:firstRow="1" w:lastRow="1" w:firstColumn="1" w:lastColumn="1" w:noHBand="1" w:noVBand="1"/>
      </w:tblPr>
      <w:tblGrid>
        <w:gridCol w:w="3135"/>
        <w:gridCol w:w="3114"/>
        <w:gridCol w:w="3111"/>
      </w:tblGrid>
      <w:tr w:rsidR="009743E2" w14:paraId="71121880" w14:textId="77777777" w:rsidTr="009743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7C37B278" w14:textId="77777777" w:rsidR="009743E2" w:rsidRDefault="009743E2">
            <w:pPr>
              <w:keepNext/>
            </w:pPr>
          </w:p>
        </w:tc>
        <w:tc>
          <w:tcPr>
            <w:tcW w:w="3192" w:type="dxa"/>
          </w:tcPr>
          <w:p w14:paraId="7FC69515" w14:textId="77777777" w:rsidR="009743E2" w:rsidRDefault="00000000">
            <w:pPr>
              <w:cnfStyle w:val="100000000000" w:firstRow="1" w:lastRow="0" w:firstColumn="0" w:lastColumn="0" w:oddVBand="0" w:evenVBand="0" w:oddHBand="0" w:evenHBand="0" w:firstRowFirstColumn="0" w:firstRowLastColumn="0" w:lastRowFirstColumn="0" w:lastRowLastColumn="0"/>
            </w:pPr>
            <w:r>
              <w:t>Yes</w:t>
            </w:r>
          </w:p>
        </w:tc>
        <w:tc>
          <w:tcPr>
            <w:tcW w:w="3192" w:type="dxa"/>
          </w:tcPr>
          <w:p w14:paraId="005251A0" w14:textId="77777777" w:rsidR="009743E2" w:rsidRDefault="00000000">
            <w:pPr>
              <w:cnfStyle w:val="100000000000" w:firstRow="1" w:lastRow="0" w:firstColumn="0" w:lastColumn="0" w:oddVBand="0" w:evenVBand="0" w:oddHBand="0" w:evenHBand="0" w:firstRowFirstColumn="0" w:firstRowLastColumn="0" w:lastRowFirstColumn="0" w:lastRowLastColumn="0"/>
            </w:pPr>
            <w:r>
              <w:t>No</w:t>
            </w:r>
          </w:p>
        </w:tc>
      </w:tr>
      <w:tr w:rsidR="009743E2" w14:paraId="4447D91A"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5E42DB3D" w14:textId="77777777" w:rsidR="009743E2" w:rsidRDefault="00000000">
            <w:pPr>
              <w:keepNext/>
            </w:pPr>
            <w:r>
              <w:t xml:space="preserve">Pain or cramps in lower abdomen </w:t>
            </w:r>
          </w:p>
        </w:tc>
        <w:tc>
          <w:tcPr>
            <w:tcW w:w="3192" w:type="dxa"/>
          </w:tcPr>
          <w:p w14:paraId="45E19B3C"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3192" w:type="dxa"/>
          </w:tcPr>
          <w:p w14:paraId="7B0D3219"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9743E2" w14:paraId="5F1CBADE"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13608334" w14:textId="77777777" w:rsidR="009743E2" w:rsidRDefault="00000000">
            <w:pPr>
              <w:keepNext/>
            </w:pPr>
            <w:r>
              <w:t xml:space="preserve">Depression </w:t>
            </w:r>
          </w:p>
        </w:tc>
        <w:tc>
          <w:tcPr>
            <w:tcW w:w="3192" w:type="dxa"/>
          </w:tcPr>
          <w:p w14:paraId="789623AD"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3192" w:type="dxa"/>
          </w:tcPr>
          <w:p w14:paraId="32E3901F"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9743E2" w14:paraId="40CC932B" w14:textId="77777777" w:rsidTr="009743E2">
        <w:tc>
          <w:tcPr>
            <w:cnfStyle w:val="001000000000" w:firstRow="0" w:lastRow="0" w:firstColumn="1" w:lastColumn="0" w:oddVBand="0" w:evenVBand="0" w:oddHBand="0" w:evenHBand="0" w:firstRowFirstColumn="0" w:firstRowLastColumn="0" w:lastRowFirstColumn="0" w:lastRowLastColumn="0"/>
            <w:tcW w:w="3192" w:type="dxa"/>
          </w:tcPr>
          <w:p w14:paraId="6C39CD08" w14:textId="77777777" w:rsidR="009743E2" w:rsidRDefault="00000000">
            <w:pPr>
              <w:keepNext/>
            </w:pPr>
            <w:r>
              <w:t xml:space="preserve">Headache </w:t>
            </w:r>
          </w:p>
        </w:tc>
        <w:tc>
          <w:tcPr>
            <w:tcW w:w="3192" w:type="dxa"/>
          </w:tcPr>
          <w:p w14:paraId="007BABD0"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3192" w:type="dxa"/>
          </w:tcPr>
          <w:p w14:paraId="237B0070"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336ACBB" w14:textId="77777777" w:rsidR="009743E2" w:rsidRDefault="009743E2"/>
    <w:p w14:paraId="638D4478" w14:textId="77777777" w:rsidR="009743E2" w:rsidRDefault="009743E2"/>
    <w:p w14:paraId="3D8894D3"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2591BFB5" w14:textId="77777777">
        <w:tc>
          <w:tcPr>
            <w:tcW w:w="50" w:type="dxa"/>
          </w:tcPr>
          <w:p w14:paraId="3BC23C58" w14:textId="77777777" w:rsidR="009743E2" w:rsidRDefault="00000000">
            <w:pPr>
              <w:keepNext/>
            </w:pPr>
            <w:r>
              <w:rPr>
                <w:noProof/>
              </w:rPr>
              <w:drawing>
                <wp:inline distT="0" distB="0" distL="0" distR="0" wp14:anchorId="2B7CA9E5" wp14:editId="688E852A">
                  <wp:extent cx="228600" cy="228600"/>
                  <wp:effectExtent l="0" t="0" r="0" b="0"/>
                  <wp:docPr id="1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63743E05" w14:textId="77777777" w:rsidR="009743E2" w:rsidRDefault="009743E2"/>
    <w:p w14:paraId="7D7C39A7" w14:textId="77777777" w:rsidR="009743E2" w:rsidRDefault="00000000">
      <w:pPr>
        <w:keepNext/>
      </w:pPr>
      <w:r>
        <w:t>Q2.4 Have the symptoms and pain in the previous questions been present at a similar level for </w:t>
      </w:r>
      <w:r>
        <w:rPr>
          <w:u w:val="single"/>
        </w:rPr>
        <w:t>at least 3 months</w:t>
      </w:r>
      <w:r>
        <w:t>?</w:t>
      </w:r>
    </w:p>
    <w:p w14:paraId="21BCB4D4" w14:textId="77777777" w:rsidR="009743E2" w:rsidRDefault="00000000">
      <w:pPr>
        <w:pStyle w:val="ListParagraph"/>
        <w:keepNext/>
        <w:numPr>
          <w:ilvl w:val="0"/>
          <w:numId w:val="4"/>
        </w:numPr>
      </w:pPr>
      <w:r>
        <w:t xml:space="preserve">Yes </w:t>
      </w:r>
    </w:p>
    <w:p w14:paraId="5F71F7EA" w14:textId="77777777" w:rsidR="009743E2" w:rsidRDefault="00000000">
      <w:pPr>
        <w:pStyle w:val="ListParagraph"/>
        <w:keepNext/>
        <w:numPr>
          <w:ilvl w:val="0"/>
          <w:numId w:val="4"/>
        </w:numPr>
      </w:pPr>
      <w:r>
        <w:t xml:space="preserve">No </w:t>
      </w:r>
    </w:p>
    <w:p w14:paraId="3240B01D" w14:textId="77777777" w:rsidR="009743E2" w:rsidRDefault="009743E2"/>
    <w:p w14:paraId="76B115C9"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74B3ECC4" w14:textId="77777777">
        <w:tc>
          <w:tcPr>
            <w:tcW w:w="50" w:type="dxa"/>
          </w:tcPr>
          <w:p w14:paraId="029DA447" w14:textId="77777777" w:rsidR="009743E2" w:rsidRDefault="00000000">
            <w:pPr>
              <w:keepNext/>
            </w:pPr>
            <w:r>
              <w:rPr>
                <w:noProof/>
              </w:rPr>
              <w:drawing>
                <wp:inline distT="0" distB="0" distL="0" distR="0" wp14:anchorId="3E978755" wp14:editId="562F9102">
                  <wp:extent cx="228600" cy="228600"/>
                  <wp:effectExtent l="0" t="0" r="0" b="0"/>
                  <wp:docPr id="1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358F0528" w14:textId="77777777" w:rsidR="009743E2" w:rsidRDefault="009743E2"/>
    <w:p w14:paraId="4AC593F1" w14:textId="77777777" w:rsidR="009743E2" w:rsidRDefault="00000000">
      <w:pPr>
        <w:keepNext/>
      </w:pPr>
      <w:r>
        <w:t>Q2.5 Do you have a disorder or condition that would otherwise explain the pain?</w:t>
      </w:r>
    </w:p>
    <w:p w14:paraId="18C9582C" w14:textId="77777777" w:rsidR="009743E2" w:rsidRDefault="00000000">
      <w:pPr>
        <w:pStyle w:val="ListParagraph"/>
        <w:keepNext/>
        <w:numPr>
          <w:ilvl w:val="0"/>
          <w:numId w:val="4"/>
        </w:numPr>
      </w:pPr>
      <w:r>
        <w:t xml:space="preserve">Yes </w:t>
      </w:r>
    </w:p>
    <w:p w14:paraId="7F485EBB" w14:textId="77777777" w:rsidR="009743E2" w:rsidRDefault="00000000">
      <w:pPr>
        <w:pStyle w:val="ListParagraph"/>
        <w:keepNext/>
        <w:numPr>
          <w:ilvl w:val="0"/>
          <w:numId w:val="4"/>
        </w:numPr>
      </w:pPr>
      <w:r>
        <w:t xml:space="preserve">No </w:t>
      </w:r>
    </w:p>
    <w:p w14:paraId="16672878" w14:textId="77777777" w:rsidR="009743E2" w:rsidRDefault="009743E2"/>
    <w:p w14:paraId="0E8832E0" w14:textId="77777777" w:rsidR="009743E2" w:rsidRDefault="00000000">
      <w:pPr>
        <w:pStyle w:val="BlockEndLabel"/>
      </w:pPr>
      <w:r>
        <w:t>End of Block: 2016 ACR FM scale</w:t>
      </w:r>
    </w:p>
    <w:p w14:paraId="1A148675" w14:textId="77777777" w:rsidR="009743E2" w:rsidRDefault="009743E2">
      <w:pPr>
        <w:pStyle w:val="BlockSeparator"/>
      </w:pPr>
    </w:p>
    <w:p w14:paraId="2076EA22" w14:textId="77777777" w:rsidR="009743E2" w:rsidRDefault="00000000">
      <w:pPr>
        <w:pStyle w:val="BlockStartLabel"/>
      </w:pPr>
      <w:r>
        <w:t>Start of Block: painDETECT</w:t>
      </w:r>
    </w:p>
    <w:tbl>
      <w:tblPr>
        <w:tblStyle w:val="QQuestionIconTable"/>
        <w:tblW w:w="50" w:type="auto"/>
        <w:tblLook w:val="07E0" w:firstRow="1" w:lastRow="1" w:firstColumn="1" w:lastColumn="1" w:noHBand="1" w:noVBand="1"/>
      </w:tblPr>
      <w:tblGrid>
        <w:gridCol w:w="380"/>
      </w:tblGrid>
      <w:tr w:rsidR="009743E2" w14:paraId="73C265BA" w14:textId="77777777">
        <w:tc>
          <w:tcPr>
            <w:tcW w:w="50" w:type="dxa"/>
          </w:tcPr>
          <w:p w14:paraId="0D00D39A" w14:textId="77777777" w:rsidR="009743E2" w:rsidRDefault="00000000">
            <w:pPr>
              <w:keepNext/>
            </w:pPr>
            <w:r>
              <w:rPr>
                <w:noProof/>
              </w:rPr>
              <w:drawing>
                <wp:inline distT="0" distB="0" distL="0" distR="0" wp14:anchorId="79DADE5A" wp14:editId="5C9120B9">
                  <wp:extent cx="228600" cy="228600"/>
                  <wp:effectExtent l="0" t="0" r="0" b="0"/>
                  <wp:docPr id="1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03C585E9" w14:textId="77777777" w:rsidR="009743E2" w:rsidRDefault="009743E2"/>
    <w:p w14:paraId="4BAF0081" w14:textId="77777777" w:rsidR="009743E2" w:rsidRDefault="00000000">
      <w:pPr>
        <w:keepNext/>
      </w:pPr>
      <w:r>
        <w:t xml:space="preserve">Q3.1 </w:t>
      </w:r>
      <w:r>
        <w:br/>
        <w:t>Mark the picture that best describes the course of your pain:</w:t>
      </w:r>
    </w:p>
    <w:p w14:paraId="13B32BEF" w14:textId="77777777" w:rsidR="009743E2" w:rsidRDefault="00000000">
      <w:pPr>
        <w:pStyle w:val="ListParagraph"/>
        <w:keepNext/>
        <w:numPr>
          <w:ilvl w:val="0"/>
          <w:numId w:val="4"/>
        </w:numPr>
      </w:pPr>
      <w:proofErr w:type="spellStart"/>
      <w:proofErr w:type="gramStart"/>
      <w:r>
        <w:t>Image:Paindetect</w:t>
      </w:r>
      <w:proofErr w:type="spellEnd"/>
      <w:proofErr w:type="gramEnd"/>
      <w:r>
        <w:t xml:space="preserve"> a </w:t>
      </w:r>
    </w:p>
    <w:p w14:paraId="5BA925D9" w14:textId="77777777" w:rsidR="009743E2" w:rsidRDefault="00000000">
      <w:pPr>
        <w:pStyle w:val="ListParagraph"/>
        <w:keepNext/>
        <w:numPr>
          <w:ilvl w:val="0"/>
          <w:numId w:val="4"/>
        </w:numPr>
      </w:pPr>
      <w:proofErr w:type="spellStart"/>
      <w:proofErr w:type="gramStart"/>
      <w:r>
        <w:t>Image:Paindetect</w:t>
      </w:r>
      <w:proofErr w:type="spellEnd"/>
      <w:proofErr w:type="gramEnd"/>
      <w:r>
        <w:t xml:space="preserve"> b </w:t>
      </w:r>
    </w:p>
    <w:p w14:paraId="031DCE40" w14:textId="77777777" w:rsidR="009743E2" w:rsidRDefault="00000000">
      <w:pPr>
        <w:pStyle w:val="ListParagraph"/>
        <w:keepNext/>
        <w:numPr>
          <w:ilvl w:val="0"/>
          <w:numId w:val="4"/>
        </w:numPr>
      </w:pPr>
      <w:proofErr w:type="spellStart"/>
      <w:proofErr w:type="gramStart"/>
      <w:r>
        <w:t>Image:Paindetect</w:t>
      </w:r>
      <w:proofErr w:type="spellEnd"/>
      <w:proofErr w:type="gramEnd"/>
      <w:r>
        <w:t xml:space="preserve"> c </w:t>
      </w:r>
    </w:p>
    <w:p w14:paraId="297E2D9D" w14:textId="77777777" w:rsidR="009743E2" w:rsidRDefault="00000000">
      <w:pPr>
        <w:pStyle w:val="ListParagraph"/>
        <w:keepNext/>
        <w:numPr>
          <w:ilvl w:val="0"/>
          <w:numId w:val="4"/>
        </w:numPr>
      </w:pPr>
      <w:proofErr w:type="spellStart"/>
      <w:proofErr w:type="gramStart"/>
      <w:r>
        <w:t>Image:Paindetect</w:t>
      </w:r>
      <w:proofErr w:type="spellEnd"/>
      <w:proofErr w:type="gramEnd"/>
      <w:r>
        <w:t xml:space="preserve"> d </w:t>
      </w:r>
    </w:p>
    <w:p w14:paraId="68A8BB00" w14:textId="77777777" w:rsidR="009743E2" w:rsidRDefault="00000000">
      <w:pPr>
        <w:pStyle w:val="ListParagraph"/>
        <w:keepNext/>
        <w:numPr>
          <w:ilvl w:val="0"/>
          <w:numId w:val="4"/>
        </w:numPr>
      </w:pPr>
      <w:r>
        <w:t xml:space="preserve">Not Applicable (i.e. I have no pain) </w:t>
      </w:r>
    </w:p>
    <w:p w14:paraId="2C1ACD1D" w14:textId="77777777" w:rsidR="009743E2" w:rsidRDefault="009743E2"/>
    <w:p w14:paraId="1B3B8A69" w14:textId="77777777" w:rsidR="009743E2" w:rsidRDefault="009743E2">
      <w:pPr>
        <w:pStyle w:val="QuestionSeparator"/>
      </w:pPr>
    </w:p>
    <w:tbl>
      <w:tblPr>
        <w:tblStyle w:val="QQuestionIconTable"/>
        <w:tblW w:w="100" w:type="auto"/>
        <w:tblLook w:val="07E0" w:firstRow="1" w:lastRow="1" w:firstColumn="1" w:lastColumn="1" w:noHBand="1" w:noVBand="1"/>
      </w:tblPr>
      <w:tblGrid>
        <w:gridCol w:w="380"/>
        <w:gridCol w:w="380"/>
      </w:tblGrid>
      <w:tr w:rsidR="009743E2" w14:paraId="1130BB43" w14:textId="77777777">
        <w:tc>
          <w:tcPr>
            <w:tcW w:w="50" w:type="dxa"/>
          </w:tcPr>
          <w:p w14:paraId="56398C73" w14:textId="77777777" w:rsidR="009743E2" w:rsidRDefault="00000000">
            <w:pPr>
              <w:keepNext/>
            </w:pPr>
            <w:r>
              <w:rPr>
                <w:noProof/>
              </w:rPr>
              <w:drawing>
                <wp:inline distT="0" distB="0" distL="0" distR="0" wp14:anchorId="46A14720" wp14:editId="3432825F">
                  <wp:extent cx="228600" cy="228600"/>
                  <wp:effectExtent l="0" t="0" r="0" b="0"/>
                  <wp:docPr id="1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c>
          <w:tcPr>
            <w:tcW w:w="50" w:type="dxa"/>
          </w:tcPr>
          <w:p w14:paraId="78CDFB5B" w14:textId="77777777" w:rsidR="009743E2" w:rsidRDefault="00000000">
            <w:pPr>
              <w:keepNext/>
            </w:pPr>
            <w:r>
              <w:rPr>
                <w:noProof/>
              </w:rPr>
              <w:drawing>
                <wp:inline distT="0" distB="0" distL="0" distR="0" wp14:anchorId="10C057FF" wp14:editId="3DFC912D">
                  <wp:extent cx="228600" cy="228600"/>
                  <wp:effectExtent l="0" t="0" r="0" b="0"/>
                  <wp:docPr id="1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158CADB8" w14:textId="77777777" w:rsidR="009743E2" w:rsidRDefault="009743E2"/>
    <w:p w14:paraId="50F11E0C" w14:textId="77777777" w:rsidR="009743E2" w:rsidRDefault="00000000">
      <w:pPr>
        <w:keepNext/>
      </w:pPr>
      <w:r>
        <w:t>Q3.2 Does your pain radiate to other regions of your body?</w:t>
      </w:r>
    </w:p>
    <w:p w14:paraId="4D1A80A9" w14:textId="77777777" w:rsidR="009743E2" w:rsidRDefault="00000000">
      <w:pPr>
        <w:pStyle w:val="ListParagraph"/>
        <w:keepNext/>
        <w:numPr>
          <w:ilvl w:val="0"/>
          <w:numId w:val="4"/>
        </w:numPr>
      </w:pPr>
      <w:r>
        <w:t xml:space="preserve">Yes </w:t>
      </w:r>
    </w:p>
    <w:p w14:paraId="0CC6A61E" w14:textId="77777777" w:rsidR="009743E2" w:rsidRDefault="00000000">
      <w:pPr>
        <w:pStyle w:val="ListParagraph"/>
        <w:keepNext/>
        <w:numPr>
          <w:ilvl w:val="0"/>
          <w:numId w:val="4"/>
        </w:numPr>
      </w:pPr>
      <w:r>
        <w:t xml:space="preserve">No </w:t>
      </w:r>
    </w:p>
    <w:p w14:paraId="3BDF94C1" w14:textId="77777777" w:rsidR="009743E2" w:rsidRDefault="00000000">
      <w:pPr>
        <w:pStyle w:val="ListParagraph"/>
        <w:keepNext/>
        <w:numPr>
          <w:ilvl w:val="0"/>
          <w:numId w:val="4"/>
        </w:numPr>
      </w:pPr>
      <w:r>
        <w:t xml:space="preserve">Not Applicable (i.e. I have no pain) </w:t>
      </w:r>
    </w:p>
    <w:p w14:paraId="0B5A9160" w14:textId="77777777" w:rsidR="009743E2" w:rsidRDefault="009743E2"/>
    <w:p w14:paraId="2C87BA83" w14:textId="77777777" w:rsidR="009743E2" w:rsidRDefault="009743E2">
      <w:pPr>
        <w:pStyle w:val="QuestionSeparator"/>
      </w:pPr>
    </w:p>
    <w:tbl>
      <w:tblPr>
        <w:tblStyle w:val="QQuestionIconTable"/>
        <w:tblW w:w="100" w:type="auto"/>
        <w:tblLook w:val="07E0" w:firstRow="1" w:lastRow="1" w:firstColumn="1" w:lastColumn="1" w:noHBand="1" w:noVBand="1"/>
      </w:tblPr>
      <w:tblGrid>
        <w:gridCol w:w="380"/>
        <w:gridCol w:w="380"/>
      </w:tblGrid>
      <w:tr w:rsidR="009743E2" w14:paraId="7B736481" w14:textId="77777777">
        <w:tc>
          <w:tcPr>
            <w:tcW w:w="50" w:type="dxa"/>
          </w:tcPr>
          <w:p w14:paraId="6E0AF4A0" w14:textId="77777777" w:rsidR="009743E2" w:rsidRDefault="00000000">
            <w:pPr>
              <w:keepNext/>
            </w:pPr>
            <w:r>
              <w:rPr>
                <w:noProof/>
              </w:rPr>
              <w:drawing>
                <wp:inline distT="0" distB="0" distL="0" distR="0" wp14:anchorId="1D5A4663" wp14:editId="2B4B120B">
                  <wp:extent cx="228600" cy="228600"/>
                  <wp:effectExtent l="0" t="0" r="0" b="0"/>
                  <wp:docPr id="1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c>
          <w:tcPr>
            <w:tcW w:w="50" w:type="dxa"/>
          </w:tcPr>
          <w:p w14:paraId="35579171" w14:textId="77777777" w:rsidR="009743E2" w:rsidRDefault="00000000">
            <w:pPr>
              <w:keepNext/>
            </w:pPr>
            <w:r>
              <w:rPr>
                <w:noProof/>
              </w:rPr>
              <w:drawing>
                <wp:inline distT="0" distB="0" distL="0" distR="0" wp14:anchorId="79FFEDCF" wp14:editId="6A5318C8">
                  <wp:extent cx="228600" cy="228600"/>
                  <wp:effectExtent l="0" t="0" r="0" b="0"/>
                  <wp:docPr id="1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14E39B82" w14:textId="77777777" w:rsidR="009743E2" w:rsidRDefault="009743E2"/>
    <w:p w14:paraId="7AD17A67" w14:textId="77777777" w:rsidR="009743E2" w:rsidRDefault="00000000">
      <w:pPr>
        <w:keepNext/>
      </w:pPr>
      <w:r>
        <w:lastRenderedPageBreak/>
        <w:t xml:space="preserve">Q3.3 Thinking about your </w:t>
      </w:r>
      <w:r>
        <w:rPr>
          <w:i/>
          <w:u w:val="single"/>
        </w:rPr>
        <w:t>overall</w:t>
      </w:r>
      <w:r>
        <w:t xml:space="preserve"> pain in the </w:t>
      </w:r>
      <w:r>
        <w:rPr>
          <w:i/>
          <w:u w:val="single"/>
        </w:rPr>
        <w:t>past 7 days</w:t>
      </w:r>
      <w:r>
        <w:t>, please select the best response for each question:</w:t>
      </w:r>
    </w:p>
    <w:tbl>
      <w:tblPr>
        <w:tblStyle w:val="QQuestionTable"/>
        <w:tblW w:w="9576" w:type="auto"/>
        <w:tblLook w:val="07E0" w:firstRow="1" w:lastRow="1" w:firstColumn="1" w:lastColumn="1" w:noHBand="1" w:noVBand="1"/>
      </w:tblPr>
      <w:tblGrid>
        <w:gridCol w:w="1429"/>
        <w:gridCol w:w="1295"/>
        <w:gridCol w:w="1312"/>
        <w:gridCol w:w="1312"/>
        <w:gridCol w:w="1362"/>
        <w:gridCol w:w="1325"/>
        <w:gridCol w:w="1325"/>
      </w:tblGrid>
      <w:tr w:rsidR="009743E2" w14:paraId="33A0B3D5" w14:textId="77777777" w:rsidTr="009743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5151B9C1" w14:textId="77777777" w:rsidR="009743E2" w:rsidRDefault="009743E2">
            <w:pPr>
              <w:keepNext/>
            </w:pPr>
          </w:p>
        </w:tc>
        <w:tc>
          <w:tcPr>
            <w:tcW w:w="1368" w:type="dxa"/>
          </w:tcPr>
          <w:p w14:paraId="474FF02A" w14:textId="77777777" w:rsidR="009743E2" w:rsidRDefault="00000000">
            <w:pPr>
              <w:cnfStyle w:val="100000000000" w:firstRow="1" w:lastRow="0" w:firstColumn="0" w:lastColumn="0" w:oddVBand="0" w:evenVBand="0" w:oddHBand="0" w:evenHBand="0" w:firstRowFirstColumn="0" w:firstRowLastColumn="0" w:lastRowFirstColumn="0" w:lastRowLastColumn="0"/>
            </w:pPr>
            <w:r>
              <w:t>Never</w:t>
            </w:r>
          </w:p>
        </w:tc>
        <w:tc>
          <w:tcPr>
            <w:tcW w:w="1368" w:type="dxa"/>
          </w:tcPr>
          <w:p w14:paraId="60BD46EF" w14:textId="77777777" w:rsidR="009743E2" w:rsidRDefault="00000000">
            <w:pPr>
              <w:cnfStyle w:val="100000000000" w:firstRow="1" w:lastRow="0" w:firstColumn="0" w:lastColumn="0" w:oddVBand="0" w:evenVBand="0" w:oddHBand="0" w:evenHBand="0" w:firstRowFirstColumn="0" w:firstRowLastColumn="0" w:lastRowFirstColumn="0" w:lastRowLastColumn="0"/>
            </w:pPr>
            <w:r>
              <w:t>Hardly noticed</w:t>
            </w:r>
          </w:p>
        </w:tc>
        <w:tc>
          <w:tcPr>
            <w:tcW w:w="1368" w:type="dxa"/>
          </w:tcPr>
          <w:p w14:paraId="58572A32" w14:textId="77777777" w:rsidR="009743E2" w:rsidRDefault="00000000">
            <w:pPr>
              <w:cnfStyle w:val="100000000000" w:firstRow="1" w:lastRow="0" w:firstColumn="0" w:lastColumn="0" w:oddVBand="0" w:evenVBand="0" w:oddHBand="0" w:evenHBand="0" w:firstRowFirstColumn="0" w:firstRowLastColumn="0" w:lastRowFirstColumn="0" w:lastRowLastColumn="0"/>
            </w:pPr>
            <w:r>
              <w:t>Slightly</w:t>
            </w:r>
          </w:p>
        </w:tc>
        <w:tc>
          <w:tcPr>
            <w:tcW w:w="1368" w:type="dxa"/>
          </w:tcPr>
          <w:p w14:paraId="22FAA52B" w14:textId="77777777" w:rsidR="009743E2" w:rsidRDefault="00000000">
            <w:pPr>
              <w:cnfStyle w:val="100000000000" w:firstRow="1" w:lastRow="0" w:firstColumn="0" w:lastColumn="0" w:oddVBand="0" w:evenVBand="0" w:oddHBand="0" w:evenHBand="0" w:firstRowFirstColumn="0" w:firstRowLastColumn="0" w:lastRowFirstColumn="0" w:lastRowLastColumn="0"/>
            </w:pPr>
            <w:r>
              <w:t>Moderately</w:t>
            </w:r>
          </w:p>
        </w:tc>
        <w:tc>
          <w:tcPr>
            <w:tcW w:w="1368" w:type="dxa"/>
          </w:tcPr>
          <w:p w14:paraId="049F36C5" w14:textId="77777777" w:rsidR="009743E2" w:rsidRDefault="00000000">
            <w:pPr>
              <w:cnfStyle w:val="100000000000" w:firstRow="1" w:lastRow="0" w:firstColumn="0" w:lastColumn="0" w:oddVBand="0" w:evenVBand="0" w:oddHBand="0" w:evenHBand="0" w:firstRowFirstColumn="0" w:firstRowLastColumn="0" w:lastRowFirstColumn="0" w:lastRowLastColumn="0"/>
            </w:pPr>
            <w:r>
              <w:t>Strongly</w:t>
            </w:r>
          </w:p>
        </w:tc>
        <w:tc>
          <w:tcPr>
            <w:tcW w:w="1368" w:type="dxa"/>
          </w:tcPr>
          <w:p w14:paraId="6B04D65E" w14:textId="77777777" w:rsidR="009743E2" w:rsidRDefault="00000000">
            <w:pPr>
              <w:cnfStyle w:val="100000000000" w:firstRow="1" w:lastRow="0" w:firstColumn="0" w:lastColumn="0" w:oddVBand="0" w:evenVBand="0" w:oddHBand="0" w:evenHBand="0" w:firstRowFirstColumn="0" w:firstRowLastColumn="0" w:lastRowFirstColumn="0" w:lastRowLastColumn="0"/>
            </w:pPr>
            <w:r>
              <w:t>Very Strongly</w:t>
            </w:r>
          </w:p>
        </w:tc>
      </w:tr>
      <w:tr w:rsidR="009743E2" w14:paraId="3E7EC395" w14:textId="77777777" w:rsidTr="009743E2">
        <w:tc>
          <w:tcPr>
            <w:cnfStyle w:val="001000000000" w:firstRow="0" w:lastRow="0" w:firstColumn="1" w:lastColumn="0" w:oddVBand="0" w:evenVBand="0" w:oddHBand="0" w:evenHBand="0" w:firstRowFirstColumn="0" w:firstRowLastColumn="0" w:lastRowFirstColumn="0" w:lastRowLastColumn="0"/>
            <w:tcW w:w="1368" w:type="dxa"/>
          </w:tcPr>
          <w:p w14:paraId="371FCA92" w14:textId="77777777" w:rsidR="009743E2" w:rsidRDefault="00000000">
            <w:pPr>
              <w:keepNext/>
            </w:pPr>
            <w:r>
              <w:t xml:space="preserve">Do you suffer from a burning sensation (e.g. stinging nettles) in the area(s) of your pain? </w:t>
            </w:r>
          </w:p>
        </w:tc>
        <w:tc>
          <w:tcPr>
            <w:tcW w:w="1368" w:type="dxa"/>
          </w:tcPr>
          <w:p w14:paraId="59AB14DC"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134C2340"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6AF1143B"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3DA20E4D"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0D0B64FC"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092DD631"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9743E2" w14:paraId="0CB60972" w14:textId="77777777" w:rsidTr="009743E2">
        <w:tc>
          <w:tcPr>
            <w:cnfStyle w:val="001000000000" w:firstRow="0" w:lastRow="0" w:firstColumn="1" w:lastColumn="0" w:oddVBand="0" w:evenVBand="0" w:oddHBand="0" w:evenHBand="0" w:firstRowFirstColumn="0" w:firstRowLastColumn="0" w:lastRowFirstColumn="0" w:lastRowLastColumn="0"/>
            <w:tcW w:w="1368" w:type="dxa"/>
          </w:tcPr>
          <w:p w14:paraId="2022044C" w14:textId="77777777" w:rsidR="009743E2" w:rsidRDefault="00000000">
            <w:pPr>
              <w:keepNext/>
            </w:pPr>
            <w:r>
              <w:t xml:space="preserve">Do you have a tingling or prickling sensation in the </w:t>
            </w:r>
            <w:proofErr w:type="spellStart"/>
            <w:r>
              <w:t>are</w:t>
            </w:r>
            <w:proofErr w:type="spellEnd"/>
            <w:r>
              <w:t xml:space="preserve"> of your pain (like crawling ants or electrical tingling)? </w:t>
            </w:r>
          </w:p>
        </w:tc>
        <w:tc>
          <w:tcPr>
            <w:tcW w:w="1368" w:type="dxa"/>
          </w:tcPr>
          <w:p w14:paraId="540B90EE"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5AC3D293"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2572429F"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2B7292D9"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65785470"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544C4313"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9743E2" w14:paraId="08599DBB" w14:textId="77777777" w:rsidTr="009743E2">
        <w:tc>
          <w:tcPr>
            <w:cnfStyle w:val="001000000000" w:firstRow="0" w:lastRow="0" w:firstColumn="1" w:lastColumn="0" w:oddVBand="0" w:evenVBand="0" w:oddHBand="0" w:evenHBand="0" w:firstRowFirstColumn="0" w:firstRowLastColumn="0" w:lastRowFirstColumn="0" w:lastRowLastColumn="0"/>
            <w:tcW w:w="1368" w:type="dxa"/>
          </w:tcPr>
          <w:p w14:paraId="3E951037" w14:textId="77777777" w:rsidR="009743E2" w:rsidRDefault="00000000">
            <w:pPr>
              <w:keepNext/>
            </w:pPr>
            <w:r>
              <w:t xml:space="preserve">Is light touching (clothing, a blanket) in the area painful? </w:t>
            </w:r>
          </w:p>
        </w:tc>
        <w:tc>
          <w:tcPr>
            <w:tcW w:w="1368" w:type="dxa"/>
          </w:tcPr>
          <w:p w14:paraId="779BD17D"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2FC09B80"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0B1A5758"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0C957648"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5CE75B2E"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32A1E84D"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9743E2" w14:paraId="26E4D33A" w14:textId="77777777" w:rsidTr="009743E2">
        <w:tc>
          <w:tcPr>
            <w:cnfStyle w:val="001000000000" w:firstRow="0" w:lastRow="0" w:firstColumn="1" w:lastColumn="0" w:oddVBand="0" w:evenVBand="0" w:oddHBand="0" w:evenHBand="0" w:firstRowFirstColumn="0" w:firstRowLastColumn="0" w:lastRowFirstColumn="0" w:lastRowLastColumn="0"/>
            <w:tcW w:w="1368" w:type="dxa"/>
          </w:tcPr>
          <w:p w14:paraId="7104B48C" w14:textId="77777777" w:rsidR="009743E2" w:rsidRDefault="00000000">
            <w:pPr>
              <w:keepNext/>
            </w:pPr>
            <w:r>
              <w:t xml:space="preserve">Do you have sudden pain attacks </w:t>
            </w:r>
            <w:proofErr w:type="gramStart"/>
            <w:r>
              <w:t>in the area of</w:t>
            </w:r>
            <w:proofErr w:type="gramEnd"/>
            <w:r>
              <w:t xml:space="preserve"> your pain, like electric shocks? </w:t>
            </w:r>
          </w:p>
        </w:tc>
        <w:tc>
          <w:tcPr>
            <w:tcW w:w="1368" w:type="dxa"/>
          </w:tcPr>
          <w:p w14:paraId="5C8F3FBE"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7E8D309D"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098EFA03"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4D1A0C0C"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7B4D02B8"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546E4F4B"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9743E2" w14:paraId="4CB7A2C2" w14:textId="77777777" w:rsidTr="009743E2">
        <w:tc>
          <w:tcPr>
            <w:cnfStyle w:val="001000000000" w:firstRow="0" w:lastRow="0" w:firstColumn="1" w:lastColumn="0" w:oddVBand="0" w:evenVBand="0" w:oddHBand="0" w:evenHBand="0" w:firstRowFirstColumn="0" w:firstRowLastColumn="0" w:lastRowFirstColumn="0" w:lastRowLastColumn="0"/>
            <w:tcW w:w="1368" w:type="dxa"/>
          </w:tcPr>
          <w:p w14:paraId="33882FE3" w14:textId="77777777" w:rsidR="009743E2" w:rsidRDefault="00000000">
            <w:pPr>
              <w:keepNext/>
            </w:pPr>
            <w:r>
              <w:t xml:space="preserve">Is cold or heat (bath water) in this area occasionally painful? </w:t>
            </w:r>
          </w:p>
        </w:tc>
        <w:tc>
          <w:tcPr>
            <w:tcW w:w="1368" w:type="dxa"/>
          </w:tcPr>
          <w:p w14:paraId="0AA1ECD0"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010696C6"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74D2C7AC"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554315F5"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09AE42C8"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7D449FE9"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9743E2" w14:paraId="150A04BF" w14:textId="77777777" w:rsidTr="009743E2">
        <w:tc>
          <w:tcPr>
            <w:cnfStyle w:val="001000000000" w:firstRow="0" w:lastRow="0" w:firstColumn="1" w:lastColumn="0" w:oddVBand="0" w:evenVBand="0" w:oddHBand="0" w:evenHBand="0" w:firstRowFirstColumn="0" w:firstRowLastColumn="0" w:lastRowFirstColumn="0" w:lastRowLastColumn="0"/>
            <w:tcW w:w="1368" w:type="dxa"/>
          </w:tcPr>
          <w:p w14:paraId="3BEBC2B8" w14:textId="77777777" w:rsidR="009743E2" w:rsidRDefault="00000000">
            <w:pPr>
              <w:keepNext/>
            </w:pPr>
            <w:r>
              <w:lastRenderedPageBreak/>
              <w:t xml:space="preserve">Do you suffer from a sensation of numbness </w:t>
            </w:r>
            <w:proofErr w:type="gramStart"/>
            <w:r>
              <w:t>in the area of</w:t>
            </w:r>
            <w:proofErr w:type="gramEnd"/>
            <w:r>
              <w:t xml:space="preserve"> your pain? </w:t>
            </w:r>
          </w:p>
        </w:tc>
        <w:tc>
          <w:tcPr>
            <w:tcW w:w="1368" w:type="dxa"/>
          </w:tcPr>
          <w:p w14:paraId="5E99E94E"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519834B8"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572B5973"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35136C1E"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45277E7C"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172C2EBF"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9743E2" w14:paraId="1FD4FABC" w14:textId="77777777" w:rsidTr="009743E2">
        <w:tc>
          <w:tcPr>
            <w:cnfStyle w:val="001000000000" w:firstRow="0" w:lastRow="0" w:firstColumn="1" w:lastColumn="0" w:oddVBand="0" w:evenVBand="0" w:oddHBand="0" w:evenHBand="0" w:firstRowFirstColumn="0" w:firstRowLastColumn="0" w:lastRowFirstColumn="0" w:lastRowLastColumn="0"/>
            <w:tcW w:w="1368" w:type="dxa"/>
          </w:tcPr>
          <w:p w14:paraId="3C64BF12" w14:textId="77777777" w:rsidR="009743E2" w:rsidRDefault="00000000">
            <w:pPr>
              <w:keepNext/>
            </w:pPr>
            <w:r>
              <w:t xml:space="preserve">Does slight pressure in this area, for example with a finger, trigger pain? </w:t>
            </w:r>
          </w:p>
        </w:tc>
        <w:tc>
          <w:tcPr>
            <w:tcW w:w="1368" w:type="dxa"/>
          </w:tcPr>
          <w:p w14:paraId="0002EB69"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0B0DD4C5"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2CA830D5"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4B662395"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286FE173"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368" w:type="dxa"/>
          </w:tcPr>
          <w:p w14:paraId="6728B5D8"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48A3BAEA" w14:textId="77777777" w:rsidR="009743E2" w:rsidRDefault="009743E2"/>
    <w:p w14:paraId="4C467AD3" w14:textId="77777777" w:rsidR="009743E2" w:rsidRDefault="009743E2"/>
    <w:p w14:paraId="46E2C5FF" w14:textId="77777777" w:rsidR="009743E2" w:rsidRDefault="00000000">
      <w:pPr>
        <w:pStyle w:val="BlockEndLabel"/>
      </w:pPr>
      <w:r>
        <w:t>End of Block: painDETECT</w:t>
      </w:r>
    </w:p>
    <w:p w14:paraId="04D29D35" w14:textId="77777777" w:rsidR="009743E2" w:rsidRDefault="009743E2">
      <w:pPr>
        <w:pStyle w:val="BlockSeparator"/>
      </w:pPr>
    </w:p>
    <w:p w14:paraId="1EE5BE5E" w14:textId="77777777" w:rsidR="009743E2" w:rsidRDefault="00000000">
      <w:pPr>
        <w:pStyle w:val="BlockStartLabel"/>
      </w:pPr>
      <w:r>
        <w:t>Start of Block: Attention check</w:t>
      </w:r>
    </w:p>
    <w:p w14:paraId="6EC4D3E4" w14:textId="77777777" w:rsidR="009743E2" w:rsidRDefault="009743E2"/>
    <w:p w14:paraId="1001D76E" w14:textId="77777777" w:rsidR="009743E2" w:rsidRDefault="00000000">
      <w:pPr>
        <w:keepNext/>
      </w:pPr>
      <w:r>
        <w:t>Q4.1 This question is designed to check if you are reading the questions carefully. Please DO NOT select any of the answer choices. </w:t>
      </w:r>
    </w:p>
    <w:p w14:paraId="31B24558" w14:textId="77777777" w:rsidR="009743E2" w:rsidRDefault="00000000">
      <w:pPr>
        <w:pStyle w:val="ListParagraph"/>
        <w:keepNext/>
        <w:numPr>
          <w:ilvl w:val="0"/>
          <w:numId w:val="4"/>
        </w:numPr>
      </w:pPr>
      <w:r>
        <w:t xml:space="preserve">I'm not reading carefully </w:t>
      </w:r>
    </w:p>
    <w:p w14:paraId="1F1B0528" w14:textId="77777777" w:rsidR="009743E2" w:rsidRDefault="00000000">
      <w:pPr>
        <w:pStyle w:val="ListParagraph"/>
        <w:keepNext/>
        <w:numPr>
          <w:ilvl w:val="0"/>
          <w:numId w:val="4"/>
        </w:numPr>
      </w:pPr>
      <w:r>
        <w:t xml:space="preserve">I'm not reading carefully </w:t>
      </w:r>
    </w:p>
    <w:p w14:paraId="6AA18E3E" w14:textId="77777777" w:rsidR="009743E2" w:rsidRDefault="00000000">
      <w:pPr>
        <w:pStyle w:val="ListParagraph"/>
        <w:keepNext/>
        <w:numPr>
          <w:ilvl w:val="0"/>
          <w:numId w:val="4"/>
        </w:numPr>
      </w:pPr>
      <w:r>
        <w:t xml:space="preserve">I'm not reading carefully </w:t>
      </w:r>
    </w:p>
    <w:p w14:paraId="52DAE200" w14:textId="77777777" w:rsidR="009743E2" w:rsidRDefault="009743E2"/>
    <w:p w14:paraId="321CEF0B" w14:textId="77777777" w:rsidR="009743E2" w:rsidRDefault="00000000">
      <w:pPr>
        <w:pStyle w:val="BlockEndLabel"/>
      </w:pPr>
      <w:r>
        <w:t>End of Block: Attention check</w:t>
      </w:r>
    </w:p>
    <w:p w14:paraId="1B0B590F" w14:textId="77777777" w:rsidR="009743E2" w:rsidRDefault="009743E2">
      <w:pPr>
        <w:pStyle w:val="BlockSeparator"/>
      </w:pPr>
    </w:p>
    <w:p w14:paraId="1D6442AF" w14:textId="77777777" w:rsidR="009743E2" w:rsidRDefault="00000000">
      <w:pPr>
        <w:pStyle w:val="BlockStartLabel"/>
      </w:pPr>
      <w:r>
        <w:t>Start of Block: PROMIS Global health scale v1.2</w:t>
      </w:r>
    </w:p>
    <w:tbl>
      <w:tblPr>
        <w:tblStyle w:val="QQuestionIconTable"/>
        <w:tblW w:w="50" w:type="auto"/>
        <w:tblLook w:val="07E0" w:firstRow="1" w:lastRow="1" w:firstColumn="1" w:lastColumn="1" w:noHBand="1" w:noVBand="1"/>
      </w:tblPr>
      <w:tblGrid>
        <w:gridCol w:w="380"/>
      </w:tblGrid>
      <w:tr w:rsidR="009743E2" w14:paraId="163D0A9D" w14:textId="77777777">
        <w:tc>
          <w:tcPr>
            <w:tcW w:w="50" w:type="dxa"/>
          </w:tcPr>
          <w:p w14:paraId="2A5EE9D3" w14:textId="77777777" w:rsidR="009743E2" w:rsidRDefault="00000000">
            <w:pPr>
              <w:keepNext/>
            </w:pPr>
            <w:r>
              <w:rPr>
                <w:noProof/>
              </w:rPr>
              <w:drawing>
                <wp:inline distT="0" distB="0" distL="0" distR="0" wp14:anchorId="10EA90CB" wp14:editId="11C170F3">
                  <wp:extent cx="228600" cy="228600"/>
                  <wp:effectExtent l="0" t="0" r="0" b="0"/>
                  <wp:docPr id="1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3ECCDD09" w14:textId="77777777" w:rsidR="009743E2" w:rsidRDefault="009743E2"/>
    <w:p w14:paraId="54487E5B" w14:textId="77777777" w:rsidR="009743E2" w:rsidRDefault="00000000">
      <w:pPr>
        <w:keepNext/>
      </w:pPr>
      <w:r>
        <w:lastRenderedPageBreak/>
        <w:t>Q5.1 Please respond to each question by marking one box per row. </w:t>
      </w:r>
    </w:p>
    <w:tbl>
      <w:tblPr>
        <w:tblStyle w:val="QQuestionTable"/>
        <w:tblW w:w="9576" w:type="auto"/>
        <w:tblLook w:val="07E0" w:firstRow="1" w:lastRow="1" w:firstColumn="1" w:lastColumn="1" w:noHBand="1" w:noVBand="1"/>
      </w:tblPr>
      <w:tblGrid>
        <w:gridCol w:w="1955"/>
        <w:gridCol w:w="1527"/>
        <w:gridCol w:w="1478"/>
        <w:gridCol w:w="1478"/>
        <w:gridCol w:w="1455"/>
        <w:gridCol w:w="1467"/>
      </w:tblGrid>
      <w:tr w:rsidR="009743E2" w14:paraId="7EA61AC3" w14:textId="77777777" w:rsidTr="009743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7C244BF6" w14:textId="77777777" w:rsidR="009743E2" w:rsidRDefault="009743E2">
            <w:pPr>
              <w:keepNext/>
            </w:pPr>
          </w:p>
        </w:tc>
        <w:tc>
          <w:tcPr>
            <w:tcW w:w="1596" w:type="dxa"/>
          </w:tcPr>
          <w:p w14:paraId="17831395" w14:textId="77777777" w:rsidR="009743E2" w:rsidRDefault="00000000">
            <w:pPr>
              <w:cnfStyle w:val="100000000000" w:firstRow="1" w:lastRow="0" w:firstColumn="0" w:lastColumn="0" w:oddVBand="0" w:evenVBand="0" w:oddHBand="0" w:evenHBand="0" w:firstRowFirstColumn="0" w:firstRowLastColumn="0" w:lastRowFirstColumn="0" w:lastRowLastColumn="0"/>
            </w:pPr>
            <w:r>
              <w:t>Excellent</w:t>
            </w:r>
          </w:p>
        </w:tc>
        <w:tc>
          <w:tcPr>
            <w:tcW w:w="1596" w:type="dxa"/>
          </w:tcPr>
          <w:p w14:paraId="1A92EE4F" w14:textId="77777777" w:rsidR="009743E2" w:rsidRDefault="00000000">
            <w:pPr>
              <w:cnfStyle w:val="100000000000" w:firstRow="1" w:lastRow="0" w:firstColumn="0" w:lastColumn="0" w:oddVBand="0" w:evenVBand="0" w:oddHBand="0" w:evenHBand="0" w:firstRowFirstColumn="0" w:firstRowLastColumn="0" w:lastRowFirstColumn="0" w:lastRowLastColumn="0"/>
            </w:pPr>
            <w:r>
              <w:t>Very Good</w:t>
            </w:r>
          </w:p>
        </w:tc>
        <w:tc>
          <w:tcPr>
            <w:tcW w:w="1596" w:type="dxa"/>
          </w:tcPr>
          <w:p w14:paraId="11CD0280" w14:textId="77777777" w:rsidR="009743E2" w:rsidRDefault="00000000">
            <w:pPr>
              <w:cnfStyle w:val="100000000000" w:firstRow="1" w:lastRow="0" w:firstColumn="0" w:lastColumn="0" w:oddVBand="0" w:evenVBand="0" w:oddHBand="0" w:evenHBand="0" w:firstRowFirstColumn="0" w:firstRowLastColumn="0" w:lastRowFirstColumn="0" w:lastRowLastColumn="0"/>
            </w:pPr>
            <w:r>
              <w:t>Good</w:t>
            </w:r>
          </w:p>
        </w:tc>
        <w:tc>
          <w:tcPr>
            <w:tcW w:w="1596" w:type="dxa"/>
          </w:tcPr>
          <w:p w14:paraId="00E5AC04" w14:textId="77777777" w:rsidR="009743E2" w:rsidRDefault="00000000">
            <w:pPr>
              <w:cnfStyle w:val="100000000000" w:firstRow="1" w:lastRow="0" w:firstColumn="0" w:lastColumn="0" w:oddVBand="0" w:evenVBand="0" w:oddHBand="0" w:evenHBand="0" w:firstRowFirstColumn="0" w:firstRowLastColumn="0" w:lastRowFirstColumn="0" w:lastRowLastColumn="0"/>
            </w:pPr>
            <w:r>
              <w:t>Fair</w:t>
            </w:r>
          </w:p>
        </w:tc>
        <w:tc>
          <w:tcPr>
            <w:tcW w:w="1596" w:type="dxa"/>
          </w:tcPr>
          <w:p w14:paraId="0604BBD2" w14:textId="77777777" w:rsidR="009743E2" w:rsidRDefault="00000000">
            <w:pPr>
              <w:cnfStyle w:val="100000000000" w:firstRow="1" w:lastRow="0" w:firstColumn="0" w:lastColumn="0" w:oddVBand="0" w:evenVBand="0" w:oddHBand="0" w:evenHBand="0" w:firstRowFirstColumn="0" w:firstRowLastColumn="0" w:lastRowFirstColumn="0" w:lastRowLastColumn="0"/>
            </w:pPr>
            <w:r>
              <w:t>Poor</w:t>
            </w:r>
          </w:p>
        </w:tc>
      </w:tr>
      <w:tr w:rsidR="009743E2" w14:paraId="7FF925FB" w14:textId="77777777" w:rsidTr="009743E2">
        <w:tc>
          <w:tcPr>
            <w:cnfStyle w:val="001000000000" w:firstRow="0" w:lastRow="0" w:firstColumn="1" w:lastColumn="0" w:oddVBand="0" w:evenVBand="0" w:oddHBand="0" w:evenHBand="0" w:firstRowFirstColumn="0" w:firstRowLastColumn="0" w:lastRowFirstColumn="0" w:lastRowLastColumn="0"/>
            <w:tcW w:w="1596" w:type="dxa"/>
          </w:tcPr>
          <w:p w14:paraId="455DAE5F" w14:textId="77777777" w:rsidR="009743E2" w:rsidRDefault="00000000">
            <w:pPr>
              <w:keepNext/>
            </w:pPr>
            <w:r>
              <w:t xml:space="preserve">In general, would you say your health is....... </w:t>
            </w:r>
          </w:p>
        </w:tc>
        <w:tc>
          <w:tcPr>
            <w:tcW w:w="1596" w:type="dxa"/>
          </w:tcPr>
          <w:p w14:paraId="35F752F2"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C35DEFC"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9B857EA"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0119B46"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E7EC285"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9743E2" w14:paraId="510479D9" w14:textId="77777777" w:rsidTr="009743E2">
        <w:tc>
          <w:tcPr>
            <w:cnfStyle w:val="001000000000" w:firstRow="0" w:lastRow="0" w:firstColumn="1" w:lastColumn="0" w:oddVBand="0" w:evenVBand="0" w:oddHBand="0" w:evenHBand="0" w:firstRowFirstColumn="0" w:firstRowLastColumn="0" w:lastRowFirstColumn="0" w:lastRowLastColumn="0"/>
            <w:tcW w:w="1596" w:type="dxa"/>
          </w:tcPr>
          <w:p w14:paraId="1432FAD5" w14:textId="77777777" w:rsidR="009743E2" w:rsidRDefault="00000000">
            <w:pPr>
              <w:keepNext/>
            </w:pPr>
            <w:r>
              <w:t xml:space="preserve">In general, would you say your quality of life </w:t>
            </w:r>
            <w:proofErr w:type="gramStart"/>
            <w:r>
              <w:t>is:......</w:t>
            </w:r>
            <w:proofErr w:type="gramEnd"/>
            <w:r>
              <w:t xml:space="preserve"> </w:t>
            </w:r>
          </w:p>
        </w:tc>
        <w:tc>
          <w:tcPr>
            <w:tcW w:w="1596" w:type="dxa"/>
          </w:tcPr>
          <w:p w14:paraId="02CD7F8B"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0A2B9E3"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DC1EA66"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34A06A0"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9ECEB1D"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9743E2" w14:paraId="66F2A06D" w14:textId="77777777" w:rsidTr="009743E2">
        <w:tc>
          <w:tcPr>
            <w:cnfStyle w:val="001000000000" w:firstRow="0" w:lastRow="0" w:firstColumn="1" w:lastColumn="0" w:oddVBand="0" w:evenVBand="0" w:oddHBand="0" w:evenHBand="0" w:firstRowFirstColumn="0" w:firstRowLastColumn="0" w:lastRowFirstColumn="0" w:lastRowLastColumn="0"/>
            <w:tcW w:w="1596" w:type="dxa"/>
          </w:tcPr>
          <w:p w14:paraId="33C34A28" w14:textId="77777777" w:rsidR="009743E2" w:rsidRDefault="00000000">
            <w:pPr>
              <w:keepNext/>
            </w:pPr>
            <w:r>
              <w:t xml:space="preserve">In general, how would you rate your physical health?....... </w:t>
            </w:r>
          </w:p>
        </w:tc>
        <w:tc>
          <w:tcPr>
            <w:tcW w:w="1596" w:type="dxa"/>
          </w:tcPr>
          <w:p w14:paraId="6600AF94"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35CB2CE"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6447435"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B2AFA43"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ACF8A1F"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9743E2" w14:paraId="3F01563B" w14:textId="77777777" w:rsidTr="009743E2">
        <w:tc>
          <w:tcPr>
            <w:cnfStyle w:val="001000000000" w:firstRow="0" w:lastRow="0" w:firstColumn="1" w:lastColumn="0" w:oddVBand="0" w:evenVBand="0" w:oddHBand="0" w:evenHBand="0" w:firstRowFirstColumn="0" w:firstRowLastColumn="0" w:lastRowFirstColumn="0" w:lastRowLastColumn="0"/>
            <w:tcW w:w="1596" w:type="dxa"/>
          </w:tcPr>
          <w:p w14:paraId="05015549" w14:textId="77777777" w:rsidR="009743E2" w:rsidRDefault="00000000">
            <w:pPr>
              <w:keepNext/>
            </w:pPr>
            <w:r>
              <w:t xml:space="preserve">In general, how would you rate your mental health, including your mood and your ability to think?...... </w:t>
            </w:r>
          </w:p>
        </w:tc>
        <w:tc>
          <w:tcPr>
            <w:tcW w:w="1596" w:type="dxa"/>
          </w:tcPr>
          <w:p w14:paraId="1F318346"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985DF48"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FD3B89B"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85DD7EA"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3312264"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9743E2" w14:paraId="49964B06" w14:textId="77777777" w:rsidTr="009743E2">
        <w:tc>
          <w:tcPr>
            <w:cnfStyle w:val="001000000000" w:firstRow="0" w:lastRow="0" w:firstColumn="1" w:lastColumn="0" w:oddVBand="0" w:evenVBand="0" w:oddHBand="0" w:evenHBand="0" w:firstRowFirstColumn="0" w:firstRowLastColumn="0" w:lastRowFirstColumn="0" w:lastRowLastColumn="0"/>
            <w:tcW w:w="1596" w:type="dxa"/>
          </w:tcPr>
          <w:p w14:paraId="3155F1AC" w14:textId="77777777" w:rsidR="009743E2" w:rsidRDefault="00000000">
            <w:pPr>
              <w:keepNext/>
            </w:pPr>
            <w:r>
              <w:t xml:space="preserve">In general, how would you rate your satisfaction with your social activities and relationships?...... </w:t>
            </w:r>
          </w:p>
        </w:tc>
        <w:tc>
          <w:tcPr>
            <w:tcW w:w="1596" w:type="dxa"/>
          </w:tcPr>
          <w:p w14:paraId="49251DF6"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FFB5556"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8059E74"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A9CBCA7"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9FE3DD1"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9743E2" w14:paraId="6F77CD7B" w14:textId="77777777" w:rsidTr="009743E2">
        <w:tc>
          <w:tcPr>
            <w:cnfStyle w:val="001000000000" w:firstRow="0" w:lastRow="0" w:firstColumn="1" w:lastColumn="0" w:oddVBand="0" w:evenVBand="0" w:oddHBand="0" w:evenHBand="0" w:firstRowFirstColumn="0" w:firstRowLastColumn="0" w:lastRowFirstColumn="0" w:lastRowLastColumn="0"/>
            <w:tcW w:w="1596" w:type="dxa"/>
          </w:tcPr>
          <w:p w14:paraId="25C905B0" w14:textId="77777777" w:rsidR="009743E2" w:rsidRDefault="00000000">
            <w:pPr>
              <w:keepNext/>
            </w:pPr>
            <w:r>
              <w:t xml:space="preserve">In general, please rate how well you carry out your usual social activities and roles. (This includes activities at home, at work and in your community, and responsibilities as a parent, child, spouse, employee, friend, </w:t>
            </w:r>
            <w:proofErr w:type="gramStart"/>
            <w:r>
              <w:t>etc.)......</w:t>
            </w:r>
            <w:proofErr w:type="gramEnd"/>
            <w:r>
              <w:t xml:space="preserve"> </w:t>
            </w:r>
          </w:p>
        </w:tc>
        <w:tc>
          <w:tcPr>
            <w:tcW w:w="1596" w:type="dxa"/>
          </w:tcPr>
          <w:p w14:paraId="2BEC08FB"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9214912"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CFD00BF"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11264A0"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9AAFB4F" w14:textId="77777777" w:rsidR="009743E2" w:rsidRDefault="009743E2">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6212CD6F" w14:textId="77777777" w:rsidR="009743E2" w:rsidRDefault="009743E2"/>
    <w:p w14:paraId="06600EF1" w14:textId="77777777" w:rsidR="009743E2" w:rsidRDefault="009743E2"/>
    <w:p w14:paraId="2E29F171"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65BF9B2C" w14:textId="77777777">
        <w:tc>
          <w:tcPr>
            <w:tcW w:w="50" w:type="dxa"/>
          </w:tcPr>
          <w:p w14:paraId="1A20573E" w14:textId="77777777" w:rsidR="009743E2" w:rsidRDefault="00000000">
            <w:pPr>
              <w:keepNext/>
            </w:pPr>
            <w:r>
              <w:rPr>
                <w:noProof/>
              </w:rPr>
              <w:lastRenderedPageBreak/>
              <w:drawing>
                <wp:inline distT="0" distB="0" distL="0" distR="0" wp14:anchorId="4516CC68" wp14:editId="16AC791E">
                  <wp:extent cx="228600" cy="228600"/>
                  <wp:effectExtent l="0" t="0" r="0" b="0"/>
                  <wp:docPr id="1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02B0C2ED" w14:textId="77777777" w:rsidR="009743E2" w:rsidRDefault="009743E2"/>
    <w:p w14:paraId="5232ACB4" w14:textId="77777777" w:rsidR="009743E2" w:rsidRDefault="00000000">
      <w:pPr>
        <w:keepNext/>
      </w:pPr>
      <w:r>
        <w:t>Q5.2 To what extent are you able to carry out your everyday physical activities such as walking, climbing stairs, carrying groceries, or moving a chair?</w:t>
      </w:r>
    </w:p>
    <w:p w14:paraId="7D184E7B" w14:textId="77777777" w:rsidR="009743E2" w:rsidRDefault="00000000">
      <w:pPr>
        <w:pStyle w:val="ListParagraph"/>
        <w:keepNext/>
        <w:numPr>
          <w:ilvl w:val="0"/>
          <w:numId w:val="4"/>
        </w:numPr>
      </w:pPr>
      <w:r>
        <w:t xml:space="preserve">Completely </w:t>
      </w:r>
    </w:p>
    <w:p w14:paraId="2887B467" w14:textId="77777777" w:rsidR="009743E2" w:rsidRDefault="00000000">
      <w:pPr>
        <w:pStyle w:val="ListParagraph"/>
        <w:keepNext/>
        <w:numPr>
          <w:ilvl w:val="0"/>
          <w:numId w:val="4"/>
        </w:numPr>
      </w:pPr>
      <w:r>
        <w:t xml:space="preserve">Mostly </w:t>
      </w:r>
    </w:p>
    <w:p w14:paraId="7920A6A9" w14:textId="77777777" w:rsidR="009743E2" w:rsidRDefault="00000000">
      <w:pPr>
        <w:pStyle w:val="ListParagraph"/>
        <w:keepNext/>
        <w:numPr>
          <w:ilvl w:val="0"/>
          <w:numId w:val="4"/>
        </w:numPr>
      </w:pPr>
      <w:r>
        <w:t xml:space="preserve">Moderately </w:t>
      </w:r>
    </w:p>
    <w:p w14:paraId="74A69A07" w14:textId="77777777" w:rsidR="009743E2" w:rsidRDefault="00000000">
      <w:pPr>
        <w:pStyle w:val="ListParagraph"/>
        <w:keepNext/>
        <w:numPr>
          <w:ilvl w:val="0"/>
          <w:numId w:val="4"/>
        </w:numPr>
      </w:pPr>
      <w:r>
        <w:t xml:space="preserve">A little </w:t>
      </w:r>
    </w:p>
    <w:p w14:paraId="366FE977" w14:textId="77777777" w:rsidR="009743E2" w:rsidRDefault="00000000">
      <w:pPr>
        <w:pStyle w:val="ListParagraph"/>
        <w:keepNext/>
        <w:numPr>
          <w:ilvl w:val="0"/>
          <w:numId w:val="4"/>
        </w:numPr>
      </w:pPr>
      <w:r>
        <w:t xml:space="preserve">Not at all </w:t>
      </w:r>
    </w:p>
    <w:p w14:paraId="7E5C5BDC" w14:textId="77777777" w:rsidR="009743E2" w:rsidRDefault="009743E2"/>
    <w:p w14:paraId="383CFAC3"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698544C7" w14:textId="77777777">
        <w:tc>
          <w:tcPr>
            <w:tcW w:w="50" w:type="dxa"/>
          </w:tcPr>
          <w:p w14:paraId="166CDDCA" w14:textId="77777777" w:rsidR="009743E2" w:rsidRDefault="00000000">
            <w:pPr>
              <w:keepNext/>
            </w:pPr>
            <w:r>
              <w:rPr>
                <w:noProof/>
              </w:rPr>
              <w:drawing>
                <wp:inline distT="0" distB="0" distL="0" distR="0" wp14:anchorId="71AF2460" wp14:editId="671364B8">
                  <wp:extent cx="228600" cy="228600"/>
                  <wp:effectExtent l="0" t="0" r="0" b="0"/>
                  <wp:docPr id="1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38AC818D" w14:textId="77777777" w:rsidR="009743E2" w:rsidRDefault="009743E2"/>
    <w:p w14:paraId="4CF2D058" w14:textId="77777777" w:rsidR="009743E2" w:rsidRDefault="00000000">
      <w:pPr>
        <w:keepNext/>
      </w:pPr>
      <w:r>
        <w:t>Q5.3 In the past 7 days, how often have you been bothered by emotional problems such as feeling anxious, depressed, or irritable?</w:t>
      </w:r>
    </w:p>
    <w:p w14:paraId="1A2F9CCF" w14:textId="77777777" w:rsidR="009743E2" w:rsidRDefault="00000000">
      <w:pPr>
        <w:pStyle w:val="ListParagraph"/>
        <w:keepNext/>
        <w:numPr>
          <w:ilvl w:val="0"/>
          <w:numId w:val="4"/>
        </w:numPr>
      </w:pPr>
      <w:r>
        <w:t xml:space="preserve">Never </w:t>
      </w:r>
    </w:p>
    <w:p w14:paraId="2F9F66B3" w14:textId="77777777" w:rsidR="009743E2" w:rsidRDefault="00000000">
      <w:pPr>
        <w:pStyle w:val="ListParagraph"/>
        <w:keepNext/>
        <w:numPr>
          <w:ilvl w:val="0"/>
          <w:numId w:val="4"/>
        </w:numPr>
      </w:pPr>
      <w:r>
        <w:t xml:space="preserve">Rarely </w:t>
      </w:r>
    </w:p>
    <w:p w14:paraId="1133AF08" w14:textId="77777777" w:rsidR="009743E2" w:rsidRDefault="00000000">
      <w:pPr>
        <w:pStyle w:val="ListParagraph"/>
        <w:keepNext/>
        <w:numPr>
          <w:ilvl w:val="0"/>
          <w:numId w:val="4"/>
        </w:numPr>
      </w:pPr>
      <w:r>
        <w:t xml:space="preserve">Sometimes </w:t>
      </w:r>
    </w:p>
    <w:p w14:paraId="06CE7CC2" w14:textId="77777777" w:rsidR="009743E2" w:rsidRDefault="00000000">
      <w:pPr>
        <w:pStyle w:val="ListParagraph"/>
        <w:keepNext/>
        <w:numPr>
          <w:ilvl w:val="0"/>
          <w:numId w:val="4"/>
        </w:numPr>
      </w:pPr>
      <w:r>
        <w:t xml:space="preserve">Often </w:t>
      </w:r>
    </w:p>
    <w:p w14:paraId="3A94D074" w14:textId="77777777" w:rsidR="009743E2" w:rsidRDefault="00000000">
      <w:pPr>
        <w:pStyle w:val="ListParagraph"/>
        <w:keepNext/>
        <w:numPr>
          <w:ilvl w:val="0"/>
          <w:numId w:val="4"/>
        </w:numPr>
      </w:pPr>
      <w:r>
        <w:t xml:space="preserve">Always </w:t>
      </w:r>
    </w:p>
    <w:p w14:paraId="7A0DD1E5" w14:textId="77777777" w:rsidR="009743E2" w:rsidRDefault="009743E2"/>
    <w:p w14:paraId="7F3A43A3"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683EEF77" w14:textId="77777777">
        <w:tc>
          <w:tcPr>
            <w:tcW w:w="50" w:type="dxa"/>
          </w:tcPr>
          <w:p w14:paraId="7941B162" w14:textId="77777777" w:rsidR="009743E2" w:rsidRDefault="00000000">
            <w:pPr>
              <w:keepNext/>
            </w:pPr>
            <w:r>
              <w:rPr>
                <w:noProof/>
              </w:rPr>
              <w:drawing>
                <wp:inline distT="0" distB="0" distL="0" distR="0" wp14:anchorId="6E0BCBC5" wp14:editId="5595381B">
                  <wp:extent cx="228600" cy="228600"/>
                  <wp:effectExtent l="0" t="0" r="0" b="0"/>
                  <wp:docPr id="2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5175939A" w14:textId="77777777" w:rsidR="009743E2" w:rsidRDefault="009743E2"/>
    <w:p w14:paraId="26AC5FF3" w14:textId="77777777" w:rsidR="009743E2" w:rsidRDefault="00000000">
      <w:pPr>
        <w:keepNext/>
      </w:pPr>
      <w:r>
        <w:lastRenderedPageBreak/>
        <w:t>Q5.4 In the past 7 days, how would you rate your fatigue on average?</w:t>
      </w:r>
    </w:p>
    <w:p w14:paraId="3DE9C16C" w14:textId="77777777" w:rsidR="009743E2" w:rsidRDefault="00000000">
      <w:pPr>
        <w:pStyle w:val="ListParagraph"/>
        <w:keepNext/>
        <w:numPr>
          <w:ilvl w:val="0"/>
          <w:numId w:val="4"/>
        </w:numPr>
      </w:pPr>
      <w:r>
        <w:t xml:space="preserve">None </w:t>
      </w:r>
    </w:p>
    <w:p w14:paraId="4BAE2566" w14:textId="77777777" w:rsidR="009743E2" w:rsidRDefault="00000000">
      <w:pPr>
        <w:pStyle w:val="ListParagraph"/>
        <w:keepNext/>
        <w:numPr>
          <w:ilvl w:val="0"/>
          <w:numId w:val="4"/>
        </w:numPr>
      </w:pPr>
      <w:r>
        <w:t xml:space="preserve">Mild </w:t>
      </w:r>
    </w:p>
    <w:p w14:paraId="72DD99BC" w14:textId="77777777" w:rsidR="009743E2" w:rsidRDefault="00000000">
      <w:pPr>
        <w:pStyle w:val="ListParagraph"/>
        <w:keepNext/>
        <w:numPr>
          <w:ilvl w:val="0"/>
          <w:numId w:val="4"/>
        </w:numPr>
      </w:pPr>
      <w:r>
        <w:t xml:space="preserve">Moderate </w:t>
      </w:r>
    </w:p>
    <w:p w14:paraId="3A5FBFC7" w14:textId="77777777" w:rsidR="009743E2" w:rsidRDefault="00000000">
      <w:pPr>
        <w:pStyle w:val="ListParagraph"/>
        <w:keepNext/>
        <w:numPr>
          <w:ilvl w:val="0"/>
          <w:numId w:val="4"/>
        </w:numPr>
      </w:pPr>
      <w:r>
        <w:t xml:space="preserve">Severe </w:t>
      </w:r>
    </w:p>
    <w:p w14:paraId="064D0026" w14:textId="77777777" w:rsidR="009743E2" w:rsidRDefault="00000000">
      <w:pPr>
        <w:pStyle w:val="ListParagraph"/>
        <w:keepNext/>
        <w:numPr>
          <w:ilvl w:val="0"/>
          <w:numId w:val="4"/>
        </w:numPr>
      </w:pPr>
      <w:r>
        <w:t xml:space="preserve">Very severe </w:t>
      </w:r>
    </w:p>
    <w:p w14:paraId="530B76E3" w14:textId="77777777" w:rsidR="009743E2" w:rsidRDefault="009743E2"/>
    <w:p w14:paraId="79DCCE6F"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3DEC15A8" w14:textId="77777777">
        <w:tc>
          <w:tcPr>
            <w:tcW w:w="50" w:type="dxa"/>
          </w:tcPr>
          <w:p w14:paraId="26E86EB6" w14:textId="77777777" w:rsidR="009743E2" w:rsidRDefault="00000000">
            <w:pPr>
              <w:keepNext/>
            </w:pPr>
            <w:r>
              <w:rPr>
                <w:noProof/>
              </w:rPr>
              <w:drawing>
                <wp:inline distT="0" distB="0" distL="0" distR="0" wp14:anchorId="5896413E" wp14:editId="1751D4C6">
                  <wp:extent cx="228600" cy="228600"/>
                  <wp:effectExtent l="0" t="0" r="0" b="0"/>
                  <wp:docPr id="2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2507AA32" w14:textId="77777777" w:rsidR="009743E2" w:rsidRDefault="009743E2"/>
    <w:p w14:paraId="321903AD" w14:textId="77777777" w:rsidR="009743E2" w:rsidRDefault="00000000">
      <w:pPr>
        <w:keepNext/>
      </w:pPr>
      <w:r>
        <w:t>Q5.5 In the past 7 days, how would you rate your pain on average? </w:t>
      </w:r>
    </w:p>
    <w:p w14:paraId="04AED094" w14:textId="77777777" w:rsidR="009743E2" w:rsidRDefault="00000000">
      <w:pPr>
        <w:pStyle w:val="ListParagraph"/>
        <w:keepNext/>
        <w:numPr>
          <w:ilvl w:val="0"/>
          <w:numId w:val="4"/>
        </w:numPr>
      </w:pPr>
      <w:r>
        <w:t xml:space="preserve">0: No pain </w:t>
      </w:r>
    </w:p>
    <w:p w14:paraId="4184713E" w14:textId="77777777" w:rsidR="009743E2" w:rsidRDefault="00000000">
      <w:pPr>
        <w:pStyle w:val="ListParagraph"/>
        <w:keepNext/>
        <w:numPr>
          <w:ilvl w:val="0"/>
          <w:numId w:val="4"/>
        </w:numPr>
      </w:pPr>
      <w:r>
        <w:t xml:space="preserve">1 </w:t>
      </w:r>
    </w:p>
    <w:p w14:paraId="10F92933" w14:textId="77777777" w:rsidR="009743E2" w:rsidRDefault="00000000">
      <w:pPr>
        <w:pStyle w:val="ListParagraph"/>
        <w:keepNext/>
        <w:numPr>
          <w:ilvl w:val="0"/>
          <w:numId w:val="4"/>
        </w:numPr>
      </w:pPr>
      <w:r>
        <w:t xml:space="preserve">2 </w:t>
      </w:r>
    </w:p>
    <w:p w14:paraId="41AE3C8E" w14:textId="77777777" w:rsidR="009743E2" w:rsidRDefault="00000000">
      <w:pPr>
        <w:pStyle w:val="ListParagraph"/>
        <w:keepNext/>
        <w:numPr>
          <w:ilvl w:val="0"/>
          <w:numId w:val="4"/>
        </w:numPr>
      </w:pPr>
      <w:r>
        <w:t xml:space="preserve">3 </w:t>
      </w:r>
    </w:p>
    <w:p w14:paraId="5455E1CF" w14:textId="77777777" w:rsidR="009743E2" w:rsidRDefault="00000000">
      <w:pPr>
        <w:pStyle w:val="ListParagraph"/>
        <w:keepNext/>
        <w:numPr>
          <w:ilvl w:val="0"/>
          <w:numId w:val="4"/>
        </w:numPr>
      </w:pPr>
      <w:r>
        <w:t xml:space="preserve">4 </w:t>
      </w:r>
    </w:p>
    <w:p w14:paraId="7DC4B450" w14:textId="77777777" w:rsidR="009743E2" w:rsidRDefault="00000000">
      <w:pPr>
        <w:pStyle w:val="ListParagraph"/>
        <w:keepNext/>
        <w:numPr>
          <w:ilvl w:val="0"/>
          <w:numId w:val="4"/>
        </w:numPr>
      </w:pPr>
      <w:r>
        <w:t xml:space="preserve">5 </w:t>
      </w:r>
    </w:p>
    <w:p w14:paraId="7E465366" w14:textId="77777777" w:rsidR="009743E2" w:rsidRDefault="00000000">
      <w:pPr>
        <w:pStyle w:val="ListParagraph"/>
        <w:keepNext/>
        <w:numPr>
          <w:ilvl w:val="0"/>
          <w:numId w:val="4"/>
        </w:numPr>
      </w:pPr>
      <w:r>
        <w:t xml:space="preserve">6 </w:t>
      </w:r>
    </w:p>
    <w:p w14:paraId="6AFA7773" w14:textId="77777777" w:rsidR="009743E2" w:rsidRDefault="00000000">
      <w:pPr>
        <w:pStyle w:val="ListParagraph"/>
        <w:keepNext/>
        <w:numPr>
          <w:ilvl w:val="0"/>
          <w:numId w:val="4"/>
        </w:numPr>
      </w:pPr>
      <w:r>
        <w:t xml:space="preserve">7 </w:t>
      </w:r>
    </w:p>
    <w:p w14:paraId="25C5594F" w14:textId="77777777" w:rsidR="009743E2" w:rsidRDefault="00000000">
      <w:pPr>
        <w:pStyle w:val="ListParagraph"/>
        <w:keepNext/>
        <w:numPr>
          <w:ilvl w:val="0"/>
          <w:numId w:val="4"/>
        </w:numPr>
      </w:pPr>
      <w:r>
        <w:t xml:space="preserve">8 </w:t>
      </w:r>
    </w:p>
    <w:p w14:paraId="1F000025" w14:textId="77777777" w:rsidR="009743E2" w:rsidRDefault="00000000">
      <w:pPr>
        <w:pStyle w:val="ListParagraph"/>
        <w:keepNext/>
        <w:numPr>
          <w:ilvl w:val="0"/>
          <w:numId w:val="4"/>
        </w:numPr>
      </w:pPr>
      <w:r>
        <w:t xml:space="preserve">9 </w:t>
      </w:r>
    </w:p>
    <w:p w14:paraId="5E125A1D" w14:textId="77777777" w:rsidR="009743E2" w:rsidRDefault="00000000">
      <w:pPr>
        <w:pStyle w:val="ListParagraph"/>
        <w:keepNext/>
        <w:numPr>
          <w:ilvl w:val="0"/>
          <w:numId w:val="4"/>
        </w:numPr>
      </w:pPr>
      <w:r>
        <w:t xml:space="preserve">10: Worst pain imaginable </w:t>
      </w:r>
    </w:p>
    <w:p w14:paraId="0118001A" w14:textId="77777777" w:rsidR="009743E2" w:rsidRDefault="009743E2"/>
    <w:p w14:paraId="10C898B3" w14:textId="77777777" w:rsidR="009743E2" w:rsidRDefault="00000000">
      <w:pPr>
        <w:pStyle w:val="BlockEndLabel"/>
      </w:pPr>
      <w:r>
        <w:t>End of Block: PROMIS Global health scale v1.2</w:t>
      </w:r>
    </w:p>
    <w:p w14:paraId="7A96C7CB" w14:textId="77777777" w:rsidR="009743E2" w:rsidRDefault="009743E2">
      <w:pPr>
        <w:pStyle w:val="BlockSeparator"/>
      </w:pPr>
    </w:p>
    <w:p w14:paraId="057BA801" w14:textId="77777777" w:rsidR="009743E2" w:rsidRDefault="00000000">
      <w:pPr>
        <w:pStyle w:val="BlockStartLabel"/>
      </w:pPr>
      <w:r>
        <w:t>Start of Block: Drug use</w:t>
      </w:r>
    </w:p>
    <w:p w14:paraId="73E8E3C9" w14:textId="77777777" w:rsidR="009743E2" w:rsidRDefault="009743E2"/>
    <w:p w14:paraId="4877836A" w14:textId="77777777" w:rsidR="009743E2" w:rsidRDefault="00000000">
      <w:pPr>
        <w:keepNext/>
      </w:pPr>
      <w:r>
        <w:t>Q6.1 Please select the statement that best reflects your use of cigarettes or other tobacco products.</w:t>
      </w:r>
    </w:p>
    <w:p w14:paraId="2BF95AD7" w14:textId="77777777" w:rsidR="009743E2" w:rsidRDefault="00000000">
      <w:pPr>
        <w:pStyle w:val="ListParagraph"/>
        <w:keepNext/>
        <w:numPr>
          <w:ilvl w:val="0"/>
          <w:numId w:val="4"/>
        </w:numPr>
      </w:pPr>
      <w:r>
        <w:t xml:space="preserve">Never used </w:t>
      </w:r>
    </w:p>
    <w:p w14:paraId="181EC213" w14:textId="77777777" w:rsidR="009743E2" w:rsidRDefault="00000000">
      <w:pPr>
        <w:pStyle w:val="ListParagraph"/>
        <w:keepNext/>
        <w:numPr>
          <w:ilvl w:val="0"/>
          <w:numId w:val="4"/>
        </w:numPr>
      </w:pPr>
      <w:r>
        <w:t xml:space="preserve">Used in the past </w:t>
      </w:r>
    </w:p>
    <w:p w14:paraId="6F080FD1" w14:textId="77777777" w:rsidR="009743E2" w:rsidRDefault="00000000">
      <w:pPr>
        <w:pStyle w:val="ListParagraph"/>
        <w:keepNext/>
        <w:numPr>
          <w:ilvl w:val="0"/>
          <w:numId w:val="4"/>
        </w:numPr>
      </w:pPr>
      <w:r>
        <w:t xml:space="preserve">Currently use </w:t>
      </w:r>
    </w:p>
    <w:p w14:paraId="2353B89E" w14:textId="77777777" w:rsidR="009743E2" w:rsidRDefault="009743E2"/>
    <w:p w14:paraId="5DDE4A42" w14:textId="77777777" w:rsidR="009743E2" w:rsidRDefault="009743E2">
      <w:pPr>
        <w:pStyle w:val="QuestionSeparator"/>
      </w:pPr>
    </w:p>
    <w:p w14:paraId="33D39D0B" w14:textId="77777777" w:rsidR="009743E2" w:rsidRDefault="009743E2"/>
    <w:p w14:paraId="583C8B62" w14:textId="77777777" w:rsidR="009743E2" w:rsidRDefault="00000000">
      <w:pPr>
        <w:keepNext/>
      </w:pPr>
      <w:r>
        <w:t>Q6.2 In the PAST 12 MONTHS, how often have you used any tobacco product (for example, cigarettes, e-cigarettes, cigars, pipes, or smokeless tobacco)? </w:t>
      </w:r>
    </w:p>
    <w:p w14:paraId="25BC0705" w14:textId="77777777" w:rsidR="009743E2" w:rsidRDefault="00000000">
      <w:pPr>
        <w:pStyle w:val="ListParagraph"/>
        <w:keepNext/>
        <w:numPr>
          <w:ilvl w:val="0"/>
          <w:numId w:val="4"/>
        </w:numPr>
      </w:pPr>
      <w:r>
        <w:t xml:space="preserve">Daily or almost daily </w:t>
      </w:r>
    </w:p>
    <w:p w14:paraId="39660B2E" w14:textId="77777777" w:rsidR="009743E2" w:rsidRDefault="00000000">
      <w:pPr>
        <w:pStyle w:val="ListParagraph"/>
        <w:keepNext/>
        <w:numPr>
          <w:ilvl w:val="0"/>
          <w:numId w:val="4"/>
        </w:numPr>
      </w:pPr>
      <w:r>
        <w:t xml:space="preserve">Weekly </w:t>
      </w:r>
    </w:p>
    <w:p w14:paraId="1AC7BEAD" w14:textId="77777777" w:rsidR="009743E2" w:rsidRDefault="00000000">
      <w:pPr>
        <w:pStyle w:val="ListParagraph"/>
        <w:keepNext/>
        <w:numPr>
          <w:ilvl w:val="0"/>
          <w:numId w:val="4"/>
        </w:numPr>
      </w:pPr>
      <w:r>
        <w:t xml:space="preserve">Monthly </w:t>
      </w:r>
    </w:p>
    <w:p w14:paraId="7BEAB9F4" w14:textId="77777777" w:rsidR="009743E2" w:rsidRDefault="00000000">
      <w:pPr>
        <w:pStyle w:val="ListParagraph"/>
        <w:keepNext/>
        <w:numPr>
          <w:ilvl w:val="0"/>
          <w:numId w:val="4"/>
        </w:numPr>
      </w:pPr>
      <w:r>
        <w:t xml:space="preserve">Less than monthly </w:t>
      </w:r>
    </w:p>
    <w:p w14:paraId="76ECADF0" w14:textId="77777777" w:rsidR="009743E2" w:rsidRDefault="00000000">
      <w:pPr>
        <w:pStyle w:val="ListParagraph"/>
        <w:keepNext/>
        <w:numPr>
          <w:ilvl w:val="0"/>
          <w:numId w:val="4"/>
        </w:numPr>
      </w:pPr>
      <w:r>
        <w:t xml:space="preserve">Never </w:t>
      </w:r>
    </w:p>
    <w:p w14:paraId="70D9CA65" w14:textId="77777777" w:rsidR="009743E2" w:rsidRDefault="009743E2"/>
    <w:p w14:paraId="6E36686B" w14:textId="77777777" w:rsidR="009743E2" w:rsidRDefault="009743E2">
      <w:pPr>
        <w:pStyle w:val="QuestionSeparator"/>
      </w:pPr>
    </w:p>
    <w:p w14:paraId="3850C815" w14:textId="77777777" w:rsidR="009743E2" w:rsidRDefault="009743E2"/>
    <w:p w14:paraId="0E18A72C" w14:textId="77777777" w:rsidR="009743E2" w:rsidRDefault="00000000">
      <w:pPr>
        <w:keepNext/>
      </w:pPr>
      <w:r>
        <w:t>Q6.3 How often do you have a drink containing alcohol?</w:t>
      </w:r>
    </w:p>
    <w:p w14:paraId="62D1F8C8" w14:textId="77777777" w:rsidR="009743E2" w:rsidRDefault="00000000">
      <w:pPr>
        <w:pStyle w:val="ListParagraph"/>
        <w:keepNext/>
        <w:numPr>
          <w:ilvl w:val="0"/>
          <w:numId w:val="4"/>
        </w:numPr>
      </w:pPr>
      <w:r>
        <w:t xml:space="preserve">Never </w:t>
      </w:r>
    </w:p>
    <w:p w14:paraId="2C41FA88" w14:textId="77777777" w:rsidR="009743E2" w:rsidRDefault="00000000">
      <w:pPr>
        <w:pStyle w:val="ListParagraph"/>
        <w:keepNext/>
        <w:numPr>
          <w:ilvl w:val="0"/>
          <w:numId w:val="4"/>
        </w:numPr>
      </w:pPr>
      <w:r>
        <w:t xml:space="preserve">Monthly or less </w:t>
      </w:r>
    </w:p>
    <w:p w14:paraId="7A350021" w14:textId="77777777" w:rsidR="009743E2" w:rsidRDefault="00000000">
      <w:pPr>
        <w:pStyle w:val="ListParagraph"/>
        <w:keepNext/>
        <w:numPr>
          <w:ilvl w:val="0"/>
          <w:numId w:val="4"/>
        </w:numPr>
      </w:pPr>
      <w:r>
        <w:t xml:space="preserve">2 to 4 times a month </w:t>
      </w:r>
    </w:p>
    <w:p w14:paraId="5E52F230" w14:textId="77777777" w:rsidR="009743E2" w:rsidRDefault="00000000">
      <w:pPr>
        <w:pStyle w:val="ListParagraph"/>
        <w:keepNext/>
        <w:numPr>
          <w:ilvl w:val="0"/>
          <w:numId w:val="4"/>
        </w:numPr>
      </w:pPr>
      <w:r>
        <w:t xml:space="preserve">2 to 3 times a week </w:t>
      </w:r>
    </w:p>
    <w:p w14:paraId="2F22138D" w14:textId="77777777" w:rsidR="009743E2" w:rsidRDefault="00000000">
      <w:pPr>
        <w:pStyle w:val="ListParagraph"/>
        <w:keepNext/>
        <w:numPr>
          <w:ilvl w:val="0"/>
          <w:numId w:val="4"/>
        </w:numPr>
      </w:pPr>
      <w:r>
        <w:t xml:space="preserve">4 or more times a week </w:t>
      </w:r>
    </w:p>
    <w:p w14:paraId="4954C238" w14:textId="77777777" w:rsidR="009743E2" w:rsidRDefault="009743E2"/>
    <w:p w14:paraId="53ABA872" w14:textId="77777777" w:rsidR="009743E2" w:rsidRDefault="009743E2">
      <w:pPr>
        <w:pStyle w:val="QuestionSeparator"/>
      </w:pPr>
    </w:p>
    <w:p w14:paraId="7B6A0FE7" w14:textId="77777777" w:rsidR="009743E2" w:rsidRDefault="009743E2"/>
    <w:p w14:paraId="2EF0FFBD" w14:textId="77777777" w:rsidR="009743E2" w:rsidRDefault="00000000">
      <w:pPr>
        <w:keepNext/>
      </w:pPr>
      <w:r>
        <w:lastRenderedPageBreak/>
        <w:t>Q6.4 How many drinks containing alcohol do you have on a typical day when you are drinking? One standard drink is about 1 small glass of wine (5 oz), 1 beer (12 oz), or 1 single shot of liquor.</w:t>
      </w:r>
    </w:p>
    <w:p w14:paraId="6E8FC202" w14:textId="77777777" w:rsidR="009743E2" w:rsidRDefault="00000000">
      <w:pPr>
        <w:pStyle w:val="ListParagraph"/>
        <w:keepNext/>
        <w:numPr>
          <w:ilvl w:val="0"/>
          <w:numId w:val="4"/>
        </w:numPr>
      </w:pPr>
      <w:r>
        <w:t xml:space="preserve">1 or 2 </w:t>
      </w:r>
    </w:p>
    <w:p w14:paraId="1C12CA74" w14:textId="77777777" w:rsidR="009743E2" w:rsidRDefault="00000000">
      <w:pPr>
        <w:pStyle w:val="ListParagraph"/>
        <w:keepNext/>
        <w:numPr>
          <w:ilvl w:val="0"/>
          <w:numId w:val="4"/>
        </w:numPr>
      </w:pPr>
      <w:r>
        <w:t xml:space="preserve">3 or 4 </w:t>
      </w:r>
    </w:p>
    <w:p w14:paraId="17ED8435" w14:textId="77777777" w:rsidR="009743E2" w:rsidRDefault="00000000">
      <w:pPr>
        <w:pStyle w:val="ListParagraph"/>
        <w:keepNext/>
        <w:numPr>
          <w:ilvl w:val="0"/>
          <w:numId w:val="4"/>
        </w:numPr>
      </w:pPr>
      <w:r>
        <w:t xml:space="preserve">5 or 6 </w:t>
      </w:r>
    </w:p>
    <w:p w14:paraId="0DF5A459" w14:textId="77777777" w:rsidR="009743E2" w:rsidRDefault="00000000">
      <w:pPr>
        <w:pStyle w:val="ListParagraph"/>
        <w:keepNext/>
        <w:numPr>
          <w:ilvl w:val="0"/>
          <w:numId w:val="4"/>
        </w:numPr>
      </w:pPr>
      <w:r>
        <w:t xml:space="preserve">7, 8, or 9 </w:t>
      </w:r>
    </w:p>
    <w:p w14:paraId="23AE9B90" w14:textId="77777777" w:rsidR="009743E2" w:rsidRDefault="00000000">
      <w:pPr>
        <w:pStyle w:val="ListParagraph"/>
        <w:keepNext/>
        <w:numPr>
          <w:ilvl w:val="0"/>
          <w:numId w:val="4"/>
        </w:numPr>
      </w:pPr>
      <w:r>
        <w:t xml:space="preserve">10 or more </w:t>
      </w:r>
    </w:p>
    <w:p w14:paraId="7C92A3BF" w14:textId="77777777" w:rsidR="009743E2" w:rsidRDefault="009743E2"/>
    <w:p w14:paraId="20A0DEAF" w14:textId="77777777" w:rsidR="009743E2" w:rsidRDefault="00000000">
      <w:pPr>
        <w:pStyle w:val="BlockEndLabel"/>
      </w:pPr>
      <w:r>
        <w:t>End of Block: Drug use</w:t>
      </w:r>
    </w:p>
    <w:p w14:paraId="568BA2A2" w14:textId="77777777" w:rsidR="009743E2" w:rsidRDefault="009743E2">
      <w:pPr>
        <w:pStyle w:val="BlockSeparator"/>
      </w:pPr>
    </w:p>
    <w:p w14:paraId="45EB107F" w14:textId="77777777" w:rsidR="009743E2" w:rsidRDefault="00000000">
      <w:pPr>
        <w:pStyle w:val="BlockStartLabel"/>
      </w:pPr>
      <w:r>
        <w:t>Start of Block: Block 10</w:t>
      </w:r>
    </w:p>
    <w:tbl>
      <w:tblPr>
        <w:tblStyle w:val="QQuestionIconTable"/>
        <w:tblW w:w="50" w:type="auto"/>
        <w:tblLook w:val="07E0" w:firstRow="1" w:lastRow="1" w:firstColumn="1" w:lastColumn="1" w:noHBand="1" w:noVBand="1"/>
      </w:tblPr>
      <w:tblGrid>
        <w:gridCol w:w="380"/>
      </w:tblGrid>
      <w:tr w:rsidR="009743E2" w14:paraId="0F816D08" w14:textId="77777777">
        <w:tc>
          <w:tcPr>
            <w:tcW w:w="50" w:type="dxa"/>
          </w:tcPr>
          <w:p w14:paraId="65E4A456" w14:textId="77777777" w:rsidR="009743E2" w:rsidRDefault="00000000">
            <w:pPr>
              <w:keepNext/>
            </w:pPr>
            <w:r>
              <w:rPr>
                <w:noProof/>
              </w:rPr>
              <w:drawing>
                <wp:inline distT="0" distB="0" distL="0" distR="0" wp14:anchorId="395C5CF6" wp14:editId="27672994">
                  <wp:extent cx="228600" cy="228600"/>
                  <wp:effectExtent l="0" t="0" r="0" b="0"/>
                  <wp:docPr id="2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7340940F" w14:textId="77777777" w:rsidR="009743E2" w:rsidRDefault="009743E2"/>
    <w:p w14:paraId="0F7D0095" w14:textId="77777777" w:rsidR="009743E2" w:rsidRDefault="00000000">
      <w:pPr>
        <w:keepNext/>
      </w:pPr>
      <w:r>
        <w:t>Q7.1 How have you used cannabis products in the past year? This question refers to either recreational or medical products that contain CBD (cannabidiol), THC (delta-9-tetrahydrocannabinol), or both. </w:t>
      </w:r>
    </w:p>
    <w:p w14:paraId="498C14CB" w14:textId="77777777" w:rsidR="009743E2" w:rsidRDefault="00000000">
      <w:pPr>
        <w:pStyle w:val="ListParagraph"/>
        <w:keepNext/>
        <w:numPr>
          <w:ilvl w:val="0"/>
          <w:numId w:val="4"/>
        </w:numPr>
      </w:pPr>
      <w:r>
        <w:t xml:space="preserve">Recreationally only (for example, for fun or enjoyment) </w:t>
      </w:r>
    </w:p>
    <w:p w14:paraId="1E068039" w14:textId="77777777" w:rsidR="009743E2" w:rsidRDefault="00000000">
      <w:pPr>
        <w:pStyle w:val="ListParagraph"/>
        <w:keepNext/>
        <w:numPr>
          <w:ilvl w:val="0"/>
          <w:numId w:val="4"/>
        </w:numPr>
      </w:pPr>
      <w:r>
        <w:t xml:space="preserve">Medically only (to manage medical symptoms) </w:t>
      </w:r>
    </w:p>
    <w:p w14:paraId="7A71C154" w14:textId="77777777" w:rsidR="009743E2" w:rsidRDefault="00000000">
      <w:pPr>
        <w:pStyle w:val="ListParagraph"/>
        <w:keepNext/>
        <w:numPr>
          <w:ilvl w:val="0"/>
          <w:numId w:val="4"/>
        </w:numPr>
      </w:pPr>
      <w:r>
        <w:t xml:space="preserve">A combination of recreationally and medically </w:t>
      </w:r>
    </w:p>
    <w:p w14:paraId="79129D50" w14:textId="77777777" w:rsidR="009743E2" w:rsidRDefault="00000000">
      <w:pPr>
        <w:pStyle w:val="ListParagraph"/>
        <w:keepNext/>
        <w:numPr>
          <w:ilvl w:val="0"/>
          <w:numId w:val="4"/>
        </w:numPr>
      </w:pPr>
      <w:r>
        <w:t xml:space="preserve">Have not used </w:t>
      </w:r>
    </w:p>
    <w:p w14:paraId="5A29F22F" w14:textId="77777777" w:rsidR="009743E2" w:rsidRDefault="009743E2"/>
    <w:p w14:paraId="163CD31D" w14:textId="77777777" w:rsidR="009743E2" w:rsidRDefault="009743E2">
      <w:pPr>
        <w:pStyle w:val="QuestionSeparator"/>
      </w:pPr>
    </w:p>
    <w:p w14:paraId="367BB170" w14:textId="77777777" w:rsidR="009743E2" w:rsidRDefault="009743E2"/>
    <w:p w14:paraId="4252EE7A" w14:textId="77777777" w:rsidR="009743E2" w:rsidRDefault="00000000">
      <w:pPr>
        <w:keepNext/>
      </w:pPr>
      <w:r>
        <w:t>Q7.2 Have you ever used medical cannabis to manage pain or other symptoms? This question specifically refers to using cannabis products to manage medical symptoms.</w:t>
      </w:r>
    </w:p>
    <w:p w14:paraId="0293A188" w14:textId="77777777" w:rsidR="009743E2" w:rsidRDefault="00000000">
      <w:pPr>
        <w:pStyle w:val="ListParagraph"/>
        <w:keepNext/>
        <w:numPr>
          <w:ilvl w:val="0"/>
          <w:numId w:val="4"/>
        </w:numPr>
      </w:pPr>
      <w:r>
        <w:t xml:space="preserve">Yes </w:t>
      </w:r>
    </w:p>
    <w:p w14:paraId="74A87E66" w14:textId="77777777" w:rsidR="009743E2" w:rsidRDefault="00000000">
      <w:pPr>
        <w:pStyle w:val="ListParagraph"/>
        <w:keepNext/>
        <w:numPr>
          <w:ilvl w:val="0"/>
          <w:numId w:val="4"/>
        </w:numPr>
      </w:pPr>
      <w:r>
        <w:t xml:space="preserve">No </w:t>
      </w:r>
    </w:p>
    <w:p w14:paraId="7F05FE66" w14:textId="77777777" w:rsidR="009743E2" w:rsidRDefault="009743E2"/>
    <w:p w14:paraId="2EABD7B6" w14:textId="77777777" w:rsidR="009743E2" w:rsidRDefault="009743E2"/>
    <w:p w14:paraId="117F1C50" w14:textId="77777777" w:rsidR="009743E2" w:rsidRDefault="009743E2">
      <w:pPr>
        <w:pStyle w:val="QuestionSeparator"/>
      </w:pPr>
    </w:p>
    <w:p w14:paraId="546DEF92" w14:textId="77777777" w:rsidR="009743E2" w:rsidRDefault="009743E2"/>
    <w:p w14:paraId="188C8AF5" w14:textId="77777777" w:rsidR="009743E2" w:rsidRDefault="00000000">
      <w:pPr>
        <w:keepNext/>
      </w:pPr>
      <w:r>
        <w:t>Q7.10 Do you currently use medical cannabis products to manage pain or other symptoms? </w:t>
      </w:r>
    </w:p>
    <w:p w14:paraId="62BBA774" w14:textId="77777777" w:rsidR="009743E2" w:rsidRDefault="00000000">
      <w:pPr>
        <w:pStyle w:val="ListParagraph"/>
        <w:keepNext/>
        <w:numPr>
          <w:ilvl w:val="0"/>
          <w:numId w:val="4"/>
        </w:numPr>
      </w:pPr>
      <w:r>
        <w:t xml:space="preserve">Yes </w:t>
      </w:r>
    </w:p>
    <w:p w14:paraId="5413EDCC" w14:textId="77777777" w:rsidR="009743E2" w:rsidRDefault="00000000">
      <w:pPr>
        <w:pStyle w:val="ListParagraph"/>
        <w:keepNext/>
        <w:numPr>
          <w:ilvl w:val="0"/>
          <w:numId w:val="4"/>
        </w:numPr>
      </w:pPr>
      <w:r>
        <w:t xml:space="preserve">No </w:t>
      </w:r>
    </w:p>
    <w:p w14:paraId="1B969117" w14:textId="77777777" w:rsidR="009743E2" w:rsidRDefault="009743E2"/>
    <w:p w14:paraId="7A48DAFF" w14:textId="77777777" w:rsidR="009743E2" w:rsidRDefault="009743E2">
      <w:pPr>
        <w:pStyle w:val="QuestionSeparator"/>
      </w:pPr>
    </w:p>
    <w:p w14:paraId="18113F71"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7DCD5466" w14:textId="77777777">
        <w:tc>
          <w:tcPr>
            <w:tcW w:w="50" w:type="dxa"/>
          </w:tcPr>
          <w:p w14:paraId="68BB8AEB" w14:textId="77777777" w:rsidR="009743E2" w:rsidRDefault="00000000">
            <w:pPr>
              <w:keepNext/>
            </w:pPr>
            <w:r>
              <w:rPr>
                <w:noProof/>
              </w:rPr>
              <w:drawing>
                <wp:inline distT="0" distB="0" distL="0" distR="0" wp14:anchorId="12223A23" wp14:editId="461D13A0">
                  <wp:extent cx="228600" cy="228600"/>
                  <wp:effectExtent l="0" t="0" r="0" b="0"/>
                  <wp:docPr id="2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492BD6FF" w14:textId="77777777" w:rsidR="009743E2" w:rsidRDefault="009743E2"/>
    <w:p w14:paraId="31E3DDEA" w14:textId="77777777" w:rsidR="009743E2" w:rsidRDefault="00000000">
      <w:pPr>
        <w:keepNext/>
      </w:pPr>
      <w:r>
        <w:t>Q7.13 How long ago did you start using medical cannabis?</w:t>
      </w:r>
    </w:p>
    <w:p w14:paraId="0DC5155B" w14:textId="77777777" w:rsidR="009743E2" w:rsidRDefault="00000000">
      <w:pPr>
        <w:pStyle w:val="ListParagraph"/>
        <w:keepNext/>
        <w:numPr>
          <w:ilvl w:val="0"/>
          <w:numId w:val="4"/>
        </w:numPr>
      </w:pPr>
      <w:r>
        <w:t xml:space="preserve">Less than one month ago </w:t>
      </w:r>
    </w:p>
    <w:p w14:paraId="5CD0F223" w14:textId="77777777" w:rsidR="009743E2" w:rsidRDefault="00000000">
      <w:pPr>
        <w:pStyle w:val="ListParagraph"/>
        <w:keepNext/>
        <w:numPr>
          <w:ilvl w:val="0"/>
          <w:numId w:val="4"/>
        </w:numPr>
      </w:pPr>
      <w:r>
        <w:t xml:space="preserve">1-6 months ago </w:t>
      </w:r>
    </w:p>
    <w:p w14:paraId="56E61DC0" w14:textId="77777777" w:rsidR="009743E2" w:rsidRDefault="00000000">
      <w:pPr>
        <w:pStyle w:val="ListParagraph"/>
        <w:keepNext/>
        <w:numPr>
          <w:ilvl w:val="0"/>
          <w:numId w:val="4"/>
        </w:numPr>
      </w:pPr>
      <w:r>
        <w:t xml:space="preserve">7-12 months ago </w:t>
      </w:r>
    </w:p>
    <w:p w14:paraId="55104450" w14:textId="77777777" w:rsidR="009743E2" w:rsidRDefault="00000000">
      <w:pPr>
        <w:pStyle w:val="ListParagraph"/>
        <w:keepNext/>
        <w:numPr>
          <w:ilvl w:val="0"/>
          <w:numId w:val="4"/>
        </w:numPr>
      </w:pPr>
      <w:r>
        <w:t xml:space="preserve">1-3 years ago </w:t>
      </w:r>
    </w:p>
    <w:p w14:paraId="6C198AAD" w14:textId="77777777" w:rsidR="009743E2" w:rsidRDefault="00000000">
      <w:pPr>
        <w:pStyle w:val="ListParagraph"/>
        <w:keepNext/>
        <w:numPr>
          <w:ilvl w:val="0"/>
          <w:numId w:val="4"/>
        </w:numPr>
      </w:pPr>
      <w:r>
        <w:t xml:space="preserve">More than 3 years ago </w:t>
      </w:r>
    </w:p>
    <w:p w14:paraId="2AE9F1FB" w14:textId="77777777" w:rsidR="009743E2" w:rsidRDefault="009743E2"/>
    <w:p w14:paraId="6BF4E9A5" w14:textId="77777777" w:rsidR="009743E2" w:rsidRDefault="009743E2">
      <w:pPr>
        <w:pStyle w:val="QuestionSeparator"/>
      </w:pPr>
    </w:p>
    <w:p w14:paraId="2DB45960" w14:textId="77777777" w:rsidR="009743E2" w:rsidRDefault="009743E2"/>
    <w:p w14:paraId="7AD58A38" w14:textId="77777777" w:rsidR="009743E2" w:rsidRDefault="00000000">
      <w:pPr>
        <w:keepNext/>
      </w:pPr>
      <w:r>
        <w:t>Q7.14 How long do you plan on using medical cannabis for symptom management? </w:t>
      </w:r>
    </w:p>
    <w:p w14:paraId="6D247815" w14:textId="77777777" w:rsidR="009743E2" w:rsidRDefault="00000000">
      <w:pPr>
        <w:pStyle w:val="ListParagraph"/>
        <w:keepNext/>
        <w:numPr>
          <w:ilvl w:val="0"/>
          <w:numId w:val="4"/>
        </w:numPr>
      </w:pPr>
      <w:r>
        <w:t xml:space="preserve">Less than 6 months </w:t>
      </w:r>
    </w:p>
    <w:p w14:paraId="2B1FB3A4" w14:textId="77777777" w:rsidR="009743E2" w:rsidRDefault="00000000">
      <w:pPr>
        <w:pStyle w:val="ListParagraph"/>
        <w:keepNext/>
        <w:numPr>
          <w:ilvl w:val="0"/>
          <w:numId w:val="4"/>
        </w:numPr>
      </w:pPr>
      <w:r>
        <w:t xml:space="preserve">6 months to 1 year </w:t>
      </w:r>
    </w:p>
    <w:p w14:paraId="7A3B77B6" w14:textId="77777777" w:rsidR="009743E2" w:rsidRDefault="00000000">
      <w:pPr>
        <w:pStyle w:val="ListParagraph"/>
        <w:keepNext/>
        <w:numPr>
          <w:ilvl w:val="0"/>
          <w:numId w:val="4"/>
        </w:numPr>
      </w:pPr>
      <w:r>
        <w:t xml:space="preserve">More than 1 year </w:t>
      </w:r>
    </w:p>
    <w:p w14:paraId="566C78DA" w14:textId="77777777" w:rsidR="009743E2" w:rsidRDefault="00000000">
      <w:pPr>
        <w:pStyle w:val="ListParagraph"/>
        <w:keepNext/>
        <w:numPr>
          <w:ilvl w:val="0"/>
          <w:numId w:val="4"/>
        </w:numPr>
      </w:pPr>
      <w:r>
        <w:t xml:space="preserve">For the rest of my life </w:t>
      </w:r>
    </w:p>
    <w:p w14:paraId="1A65273A" w14:textId="77777777" w:rsidR="009743E2" w:rsidRDefault="00000000">
      <w:pPr>
        <w:pStyle w:val="ListParagraph"/>
        <w:keepNext/>
        <w:numPr>
          <w:ilvl w:val="0"/>
          <w:numId w:val="4"/>
        </w:numPr>
      </w:pPr>
      <w:r>
        <w:t xml:space="preserve">Until my symptoms are under control </w:t>
      </w:r>
    </w:p>
    <w:p w14:paraId="359EA25B" w14:textId="77777777" w:rsidR="009743E2" w:rsidRDefault="00000000">
      <w:pPr>
        <w:pStyle w:val="ListParagraph"/>
        <w:keepNext/>
        <w:numPr>
          <w:ilvl w:val="0"/>
          <w:numId w:val="4"/>
        </w:numPr>
      </w:pPr>
      <w:r>
        <w:t xml:space="preserve">I don't know </w:t>
      </w:r>
    </w:p>
    <w:p w14:paraId="21C73F13" w14:textId="77777777" w:rsidR="009743E2" w:rsidRDefault="009743E2"/>
    <w:p w14:paraId="73CB7059"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09BBFDB1" w14:textId="77777777">
        <w:tc>
          <w:tcPr>
            <w:tcW w:w="50" w:type="dxa"/>
          </w:tcPr>
          <w:p w14:paraId="5EA20C3A" w14:textId="77777777" w:rsidR="009743E2" w:rsidRDefault="00000000">
            <w:pPr>
              <w:keepNext/>
            </w:pPr>
            <w:r>
              <w:rPr>
                <w:noProof/>
              </w:rPr>
              <w:drawing>
                <wp:inline distT="0" distB="0" distL="0" distR="0" wp14:anchorId="6486C2D4" wp14:editId="20ED39D3">
                  <wp:extent cx="228600" cy="228600"/>
                  <wp:effectExtent l="0" t="0" r="0" b="0"/>
                  <wp:docPr id="2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0C002301" w14:textId="77777777" w:rsidR="009743E2" w:rsidRDefault="009743E2"/>
    <w:p w14:paraId="7C4B9D93" w14:textId="77777777" w:rsidR="009743E2" w:rsidRDefault="00000000">
      <w:pPr>
        <w:keepNext/>
      </w:pPr>
      <w:r>
        <w:lastRenderedPageBreak/>
        <w:t>Q7.15 Medical cannabis products can contain a wide variety of active ingredients, including CBD, THC, and other compounds derived from cannabis. CBD is a component of cannabis that does not get you high, while THC is the component of cannabis that can get you "high" or produce an intoxicated feeling. Please select the description that best represents your use of medical cannabis products or select "don't know" if you don't know. </w:t>
      </w:r>
    </w:p>
    <w:p w14:paraId="7BE903CA" w14:textId="77777777" w:rsidR="009743E2" w:rsidRDefault="00000000">
      <w:pPr>
        <w:pStyle w:val="ListParagraph"/>
        <w:keepNext/>
        <w:numPr>
          <w:ilvl w:val="0"/>
          <w:numId w:val="4"/>
        </w:numPr>
      </w:pPr>
      <w:r>
        <w:t xml:space="preserve">I only use CBD products, which contain no THC or less than 0.3% THC </w:t>
      </w:r>
    </w:p>
    <w:p w14:paraId="35435219" w14:textId="77777777" w:rsidR="009743E2" w:rsidRDefault="00000000">
      <w:pPr>
        <w:pStyle w:val="ListParagraph"/>
        <w:keepNext/>
        <w:numPr>
          <w:ilvl w:val="0"/>
          <w:numId w:val="4"/>
        </w:numPr>
      </w:pPr>
      <w:r>
        <w:t xml:space="preserve">I use products with CBD and THC </w:t>
      </w:r>
    </w:p>
    <w:p w14:paraId="72B14A58" w14:textId="77777777" w:rsidR="009743E2" w:rsidRDefault="00000000">
      <w:pPr>
        <w:pStyle w:val="ListParagraph"/>
        <w:keepNext/>
        <w:numPr>
          <w:ilvl w:val="0"/>
          <w:numId w:val="4"/>
        </w:numPr>
      </w:pPr>
      <w:r>
        <w:t xml:space="preserve">I only use products that contain THC and very little or no CBD </w:t>
      </w:r>
    </w:p>
    <w:p w14:paraId="167DF3D4" w14:textId="77777777" w:rsidR="009743E2" w:rsidRDefault="00000000">
      <w:pPr>
        <w:pStyle w:val="ListParagraph"/>
        <w:keepNext/>
        <w:numPr>
          <w:ilvl w:val="0"/>
          <w:numId w:val="4"/>
        </w:numPr>
      </w:pPr>
      <w:r>
        <w:t xml:space="preserve">I use products that predominantly contain other compounds, such as CBN (cannabinol), CBG (cannabigerol), or delta-8-THC </w:t>
      </w:r>
    </w:p>
    <w:p w14:paraId="78FFC82E" w14:textId="77777777" w:rsidR="009743E2" w:rsidRDefault="00000000">
      <w:pPr>
        <w:pStyle w:val="ListParagraph"/>
        <w:keepNext/>
        <w:numPr>
          <w:ilvl w:val="0"/>
          <w:numId w:val="4"/>
        </w:numPr>
      </w:pPr>
      <w:r>
        <w:t xml:space="preserve">Don't know </w:t>
      </w:r>
    </w:p>
    <w:p w14:paraId="07AF8772" w14:textId="77777777" w:rsidR="009743E2" w:rsidRDefault="009743E2"/>
    <w:p w14:paraId="73EBE844" w14:textId="77777777" w:rsidR="009743E2" w:rsidRDefault="009743E2">
      <w:pPr>
        <w:pStyle w:val="QuestionSeparator"/>
      </w:pPr>
    </w:p>
    <w:p w14:paraId="3C3A8053" w14:textId="77777777" w:rsidR="009743E2" w:rsidRDefault="009743E2"/>
    <w:p w14:paraId="2B59C14D" w14:textId="77777777" w:rsidR="009743E2" w:rsidRDefault="00000000">
      <w:pPr>
        <w:keepNext/>
      </w:pPr>
      <w:r>
        <w:t>Q7.16 Please describe the medical cannabis products you use. </w:t>
      </w:r>
    </w:p>
    <w:p w14:paraId="2D5975F3" w14:textId="77777777" w:rsidR="009743E2" w:rsidRDefault="00000000">
      <w:pPr>
        <w:pStyle w:val="TextEntryLine"/>
        <w:ind w:firstLine="400"/>
      </w:pPr>
      <w:r>
        <w:t>________________________________________________________________</w:t>
      </w:r>
    </w:p>
    <w:p w14:paraId="5C0EAFFC" w14:textId="77777777" w:rsidR="009743E2" w:rsidRDefault="00000000">
      <w:pPr>
        <w:pStyle w:val="TextEntryLine"/>
        <w:ind w:firstLine="400"/>
      </w:pPr>
      <w:r>
        <w:t>________________________________________________________________</w:t>
      </w:r>
    </w:p>
    <w:p w14:paraId="3A82460A" w14:textId="77777777" w:rsidR="009743E2" w:rsidRDefault="00000000">
      <w:pPr>
        <w:pStyle w:val="TextEntryLine"/>
        <w:ind w:firstLine="400"/>
      </w:pPr>
      <w:r>
        <w:t>________________________________________________________________</w:t>
      </w:r>
    </w:p>
    <w:p w14:paraId="32C5D243" w14:textId="77777777" w:rsidR="009743E2" w:rsidRDefault="00000000">
      <w:pPr>
        <w:pStyle w:val="TextEntryLine"/>
        <w:ind w:firstLine="400"/>
      </w:pPr>
      <w:r>
        <w:t>________________________________________________________________</w:t>
      </w:r>
    </w:p>
    <w:p w14:paraId="6A202C01" w14:textId="77777777" w:rsidR="009743E2" w:rsidRDefault="00000000">
      <w:pPr>
        <w:pStyle w:val="TextEntryLine"/>
        <w:ind w:firstLine="400"/>
      </w:pPr>
      <w:r>
        <w:t>________________________________________________________________</w:t>
      </w:r>
    </w:p>
    <w:p w14:paraId="6F451021" w14:textId="77777777" w:rsidR="009743E2" w:rsidRDefault="009743E2"/>
    <w:p w14:paraId="4788C629" w14:textId="77777777" w:rsidR="009743E2" w:rsidRDefault="009743E2">
      <w:pPr>
        <w:pStyle w:val="QuestionSeparator"/>
      </w:pPr>
    </w:p>
    <w:p w14:paraId="6526FC9E" w14:textId="77777777" w:rsidR="009743E2" w:rsidRDefault="009743E2"/>
    <w:p w14:paraId="23B61E8E" w14:textId="77777777" w:rsidR="009743E2" w:rsidRDefault="00000000">
      <w:pPr>
        <w:keepNext/>
      </w:pPr>
      <w:r>
        <w:lastRenderedPageBreak/>
        <w:t>Q7.17 Please select the medical cannabis product type that you use most often. Remember, CBD is a component of cannabis that does not get you high, while THC is the component of cannabis that can get you "high" or produce an intoxicated feeling.</w:t>
      </w:r>
    </w:p>
    <w:p w14:paraId="1CBEE94E" w14:textId="77777777" w:rsidR="009743E2" w:rsidRDefault="00000000">
      <w:pPr>
        <w:pStyle w:val="ListParagraph"/>
        <w:keepNext/>
        <w:numPr>
          <w:ilvl w:val="0"/>
          <w:numId w:val="4"/>
        </w:numPr>
      </w:pPr>
      <w:r>
        <w:t xml:space="preserve">CBD alone </w:t>
      </w:r>
    </w:p>
    <w:p w14:paraId="63092642" w14:textId="77777777" w:rsidR="009743E2" w:rsidRDefault="00000000">
      <w:pPr>
        <w:pStyle w:val="ListParagraph"/>
        <w:keepNext/>
        <w:numPr>
          <w:ilvl w:val="0"/>
          <w:numId w:val="4"/>
        </w:numPr>
      </w:pPr>
      <w:r>
        <w:t xml:space="preserve">CBD dominant (2:1 </w:t>
      </w:r>
      <w:proofErr w:type="gramStart"/>
      <w:r>
        <w:t>CBD:THC</w:t>
      </w:r>
      <w:proofErr w:type="gramEnd"/>
      <w:r>
        <w:t xml:space="preserve"> or greater) </w:t>
      </w:r>
    </w:p>
    <w:p w14:paraId="710D9268" w14:textId="77777777" w:rsidR="009743E2" w:rsidRDefault="00000000">
      <w:pPr>
        <w:pStyle w:val="ListParagraph"/>
        <w:keepNext/>
        <w:numPr>
          <w:ilvl w:val="0"/>
          <w:numId w:val="4"/>
        </w:numPr>
      </w:pPr>
      <w:r>
        <w:t xml:space="preserve">Balanced CBD and THC (approximately 1:1 ratio of CBD:THC) </w:t>
      </w:r>
    </w:p>
    <w:p w14:paraId="30B69738" w14:textId="77777777" w:rsidR="009743E2" w:rsidRDefault="00000000">
      <w:pPr>
        <w:pStyle w:val="ListParagraph"/>
        <w:keepNext/>
        <w:numPr>
          <w:ilvl w:val="0"/>
          <w:numId w:val="4"/>
        </w:numPr>
      </w:pPr>
      <w:r>
        <w:t xml:space="preserve">THC dominant (2:1 </w:t>
      </w:r>
      <w:proofErr w:type="gramStart"/>
      <w:r>
        <w:t>THC:CBD</w:t>
      </w:r>
      <w:proofErr w:type="gramEnd"/>
      <w:r>
        <w:t xml:space="preserve"> or greater) </w:t>
      </w:r>
    </w:p>
    <w:p w14:paraId="67D4077F" w14:textId="77777777" w:rsidR="009743E2" w:rsidRDefault="00000000">
      <w:pPr>
        <w:pStyle w:val="ListParagraph"/>
        <w:keepNext/>
        <w:numPr>
          <w:ilvl w:val="0"/>
          <w:numId w:val="4"/>
        </w:numPr>
      </w:pPr>
      <w:r>
        <w:t xml:space="preserve">THC alone </w:t>
      </w:r>
    </w:p>
    <w:p w14:paraId="4C309044" w14:textId="77777777" w:rsidR="009743E2" w:rsidRDefault="00000000">
      <w:pPr>
        <w:pStyle w:val="ListParagraph"/>
        <w:keepNext/>
        <w:numPr>
          <w:ilvl w:val="0"/>
          <w:numId w:val="4"/>
        </w:numPr>
      </w:pPr>
      <w:r>
        <w:t>Other: Please describe __________________________________________________</w:t>
      </w:r>
    </w:p>
    <w:p w14:paraId="7E1B6794" w14:textId="77777777" w:rsidR="009743E2" w:rsidRDefault="00000000">
      <w:pPr>
        <w:pStyle w:val="ListParagraph"/>
        <w:keepNext/>
        <w:numPr>
          <w:ilvl w:val="0"/>
          <w:numId w:val="4"/>
        </w:numPr>
      </w:pPr>
      <w:r>
        <w:t xml:space="preserve">Don't know </w:t>
      </w:r>
    </w:p>
    <w:p w14:paraId="7C6181A9" w14:textId="77777777" w:rsidR="009743E2" w:rsidRDefault="009743E2"/>
    <w:p w14:paraId="43B83BFC"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364C6941" w14:textId="77777777">
        <w:tc>
          <w:tcPr>
            <w:tcW w:w="50" w:type="dxa"/>
          </w:tcPr>
          <w:p w14:paraId="0DE21BAD" w14:textId="77777777" w:rsidR="009743E2" w:rsidRDefault="00000000">
            <w:pPr>
              <w:keepNext/>
            </w:pPr>
            <w:r>
              <w:rPr>
                <w:noProof/>
              </w:rPr>
              <w:drawing>
                <wp:inline distT="0" distB="0" distL="0" distR="0" wp14:anchorId="47D02254" wp14:editId="16C1BFB8">
                  <wp:extent cx="228600" cy="228600"/>
                  <wp:effectExtent l="0" t="0" r="0" b="0"/>
                  <wp:docPr id="3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2C6EBF4D" w14:textId="77777777" w:rsidR="009743E2" w:rsidRDefault="009743E2"/>
    <w:p w14:paraId="2F01E6F0" w14:textId="77777777" w:rsidR="009743E2" w:rsidRDefault="009743E2"/>
    <w:p w14:paraId="770550A3" w14:textId="77777777" w:rsidR="009743E2" w:rsidRDefault="00000000">
      <w:pPr>
        <w:keepNext/>
      </w:pPr>
      <w:r>
        <w:lastRenderedPageBreak/>
        <w:t>Q7.24 What is the main rheumatic or arthritis condition for which you use cannabis? </w:t>
      </w:r>
    </w:p>
    <w:p w14:paraId="21F37A0C" w14:textId="77777777" w:rsidR="009743E2" w:rsidRDefault="00000000">
      <w:pPr>
        <w:pStyle w:val="ListParagraph"/>
        <w:keepNext/>
        <w:numPr>
          <w:ilvl w:val="0"/>
          <w:numId w:val="4"/>
        </w:numPr>
      </w:pPr>
      <w:r>
        <w:t xml:space="preserve">Ankylosing Spondylitis </w:t>
      </w:r>
    </w:p>
    <w:p w14:paraId="149DE984" w14:textId="77777777" w:rsidR="009743E2" w:rsidRDefault="00000000">
      <w:pPr>
        <w:pStyle w:val="ListParagraph"/>
        <w:keepNext/>
        <w:numPr>
          <w:ilvl w:val="0"/>
          <w:numId w:val="4"/>
        </w:numPr>
      </w:pPr>
      <w:r>
        <w:t xml:space="preserve">Chronic Lower Back Pain </w:t>
      </w:r>
    </w:p>
    <w:p w14:paraId="0914278D" w14:textId="77777777" w:rsidR="009743E2" w:rsidRDefault="00000000">
      <w:pPr>
        <w:pStyle w:val="ListParagraph"/>
        <w:keepNext/>
        <w:numPr>
          <w:ilvl w:val="0"/>
          <w:numId w:val="4"/>
        </w:numPr>
      </w:pPr>
      <w:r>
        <w:t xml:space="preserve">Chronic Upper Back Pain </w:t>
      </w:r>
    </w:p>
    <w:p w14:paraId="653E0158" w14:textId="77777777" w:rsidR="009743E2" w:rsidRDefault="00000000">
      <w:pPr>
        <w:pStyle w:val="ListParagraph"/>
        <w:keepNext/>
        <w:numPr>
          <w:ilvl w:val="0"/>
          <w:numId w:val="4"/>
        </w:numPr>
      </w:pPr>
      <w:r>
        <w:t xml:space="preserve">Chronic Fatigue Syndrome </w:t>
      </w:r>
    </w:p>
    <w:p w14:paraId="16C684DB" w14:textId="77777777" w:rsidR="009743E2" w:rsidRDefault="00000000">
      <w:pPr>
        <w:pStyle w:val="ListParagraph"/>
        <w:keepNext/>
        <w:numPr>
          <w:ilvl w:val="0"/>
          <w:numId w:val="4"/>
        </w:numPr>
      </w:pPr>
      <w:r>
        <w:t xml:space="preserve">Chronic Neck Pain </w:t>
      </w:r>
    </w:p>
    <w:p w14:paraId="58E39103" w14:textId="77777777" w:rsidR="009743E2" w:rsidRDefault="00000000">
      <w:pPr>
        <w:pStyle w:val="ListParagraph"/>
        <w:keepNext/>
        <w:numPr>
          <w:ilvl w:val="0"/>
          <w:numId w:val="4"/>
        </w:numPr>
      </w:pPr>
      <w:r>
        <w:t xml:space="preserve">Crohn's disease </w:t>
      </w:r>
    </w:p>
    <w:p w14:paraId="2D3EF68F" w14:textId="77777777" w:rsidR="009743E2" w:rsidRDefault="00000000">
      <w:pPr>
        <w:pStyle w:val="ListParagraph"/>
        <w:keepNext/>
        <w:numPr>
          <w:ilvl w:val="0"/>
          <w:numId w:val="4"/>
        </w:numPr>
      </w:pPr>
      <w:r>
        <w:t xml:space="preserve">Degenerative disc disease </w:t>
      </w:r>
    </w:p>
    <w:p w14:paraId="638596F3" w14:textId="77777777" w:rsidR="009743E2" w:rsidRDefault="00000000">
      <w:pPr>
        <w:pStyle w:val="ListParagraph"/>
        <w:keepNext/>
        <w:numPr>
          <w:ilvl w:val="0"/>
          <w:numId w:val="4"/>
        </w:numPr>
      </w:pPr>
      <w:r>
        <w:t xml:space="preserve">Dermatomyositis </w:t>
      </w:r>
    </w:p>
    <w:p w14:paraId="16FCE1AA" w14:textId="77777777" w:rsidR="009743E2" w:rsidRDefault="00000000">
      <w:pPr>
        <w:pStyle w:val="ListParagraph"/>
        <w:keepNext/>
        <w:numPr>
          <w:ilvl w:val="0"/>
          <w:numId w:val="4"/>
        </w:numPr>
      </w:pPr>
      <w:proofErr w:type="spellStart"/>
      <w:r>
        <w:t>Ehler's</w:t>
      </w:r>
      <w:proofErr w:type="spellEnd"/>
      <w:r>
        <w:t xml:space="preserve"> Danlos Syndrome </w:t>
      </w:r>
    </w:p>
    <w:p w14:paraId="7E69F41F" w14:textId="77777777" w:rsidR="009743E2" w:rsidRDefault="00000000">
      <w:pPr>
        <w:pStyle w:val="ListParagraph"/>
        <w:keepNext/>
        <w:numPr>
          <w:ilvl w:val="0"/>
          <w:numId w:val="4"/>
        </w:numPr>
      </w:pPr>
      <w:r>
        <w:t xml:space="preserve">Fibromyalgia </w:t>
      </w:r>
    </w:p>
    <w:p w14:paraId="41C74066" w14:textId="77777777" w:rsidR="009743E2" w:rsidRDefault="00000000">
      <w:pPr>
        <w:pStyle w:val="ListParagraph"/>
        <w:keepNext/>
        <w:numPr>
          <w:ilvl w:val="0"/>
          <w:numId w:val="4"/>
        </w:numPr>
      </w:pPr>
      <w:r>
        <w:t xml:space="preserve">Gout </w:t>
      </w:r>
    </w:p>
    <w:p w14:paraId="13FE5BB4" w14:textId="77777777" w:rsidR="009743E2" w:rsidRDefault="00000000">
      <w:pPr>
        <w:pStyle w:val="ListParagraph"/>
        <w:keepNext/>
        <w:numPr>
          <w:ilvl w:val="0"/>
          <w:numId w:val="4"/>
        </w:numPr>
      </w:pPr>
      <w:r>
        <w:t xml:space="preserve">Juvenile arthritis persistent to adulthood </w:t>
      </w:r>
    </w:p>
    <w:p w14:paraId="2010C948" w14:textId="77777777" w:rsidR="009743E2" w:rsidRDefault="00000000">
      <w:pPr>
        <w:pStyle w:val="ListParagraph"/>
        <w:keepNext/>
        <w:numPr>
          <w:ilvl w:val="0"/>
          <w:numId w:val="4"/>
        </w:numPr>
      </w:pPr>
      <w:r>
        <w:t xml:space="preserve">Lupus </w:t>
      </w:r>
    </w:p>
    <w:p w14:paraId="3F068E2C" w14:textId="77777777" w:rsidR="009743E2" w:rsidRDefault="00000000">
      <w:pPr>
        <w:pStyle w:val="ListParagraph"/>
        <w:keepNext/>
        <w:numPr>
          <w:ilvl w:val="0"/>
          <w:numId w:val="4"/>
        </w:numPr>
      </w:pPr>
      <w:r>
        <w:t xml:space="preserve">Osteoarthritis (hands only) </w:t>
      </w:r>
    </w:p>
    <w:p w14:paraId="7988FE9B" w14:textId="77777777" w:rsidR="009743E2" w:rsidRDefault="00000000">
      <w:pPr>
        <w:pStyle w:val="ListParagraph"/>
        <w:keepNext/>
        <w:numPr>
          <w:ilvl w:val="0"/>
          <w:numId w:val="4"/>
        </w:numPr>
      </w:pPr>
      <w:r>
        <w:t xml:space="preserve">Osteoarthritis (hip) </w:t>
      </w:r>
    </w:p>
    <w:p w14:paraId="179C6B3C" w14:textId="77777777" w:rsidR="009743E2" w:rsidRDefault="00000000">
      <w:pPr>
        <w:pStyle w:val="ListParagraph"/>
        <w:keepNext/>
        <w:numPr>
          <w:ilvl w:val="0"/>
          <w:numId w:val="4"/>
        </w:numPr>
      </w:pPr>
      <w:r>
        <w:t xml:space="preserve">Osteoarthritis (knee) </w:t>
      </w:r>
    </w:p>
    <w:p w14:paraId="66CA9810" w14:textId="77777777" w:rsidR="009743E2" w:rsidRDefault="00000000">
      <w:pPr>
        <w:pStyle w:val="ListParagraph"/>
        <w:keepNext/>
        <w:numPr>
          <w:ilvl w:val="0"/>
          <w:numId w:val="4"/>
        </w:numPr>
      </w:pPr>
      <w:r>
        <w:t xml:space="preserve">Osteoarthritis (small and large joints) </w:t>
      </w:r>
    </w:p>
    <w:p w14:paraId="053891A8" w14:textId="77777777" w:rsidR="009743E2" w:rsidRDefault="00000000">
      <w:pPr>
        <w:pStyle w:val="ListParagraph"/>
        <w:keepNext/>
        <w:numPr>
          <w:ilvl w:val="0"/>
          <w:numId w:val="4"/>
        </w:numPr>
      </w:pPr>
      <w:r>
        <w:t xml:space="preserve">Osteoporosis </w:t>
      </w:r>
    </w:p>
    <w:p w14:paraId="66388676" w14:textId="77777777" w:rsidR="009743E2" w:rsidRDefault="00000000">
      <w:pPr>
        <w:pStyle w:val="ListParagraph"/>
        <w:keepNext/>
        <w:numPr>
          <w:ilvl w:val="0"/>
          <w:numId w:val="4"/>
        </w:numPr>
      </w:pPr>
      <w:r>
        <w:t xml:space="preserve">Psoriatic arthritis </w:t>
      </w:r>
    </w:p>
    <w:p w14:paraId="218B520F" w14:textId="77777777" w:rsidR="009743E2" w:rsidRDefault="00000000">
      <w:pPr>
        <w:pStyle w:val="ListParagraph"/>
        <w:keepNext/>
        <w:numPr>
          <w:ilvl w:val="0"/>
          <w:numId w:val="4"/>
        </w:numPr>
      </w:pPr>
      <w:r>
        <w:t xml:space="preserve">Raynaud's disease </w:t>
      </w:r>
    </w:p>
    <w:p w14:paraId="78D7C038" w14:textId="77777777" w:rsidR="009743E2" w:rsidRDefault="00000000">
      <w:pPr>
        <w:pStyle w:val="ListParagraph"/>
        <w:keepNext/>
        <w:numPr>
          <w:ilvl w:val="0"/>
          <w:numId w:val="4"/>
        </w:numPr>
      </w:pPr>
      <w:r>
        <w:t xml:space="preserve">Rheumatoid arthritis </w:t>
      </w:r>
    </w:p>
    <w:p w14:paraId="07F61C15" w14:textId="77777777" w:rsidR="009743E2" w:rsidRDefault="00000000">
      <w:pPr>
        <w:pStyle w:val="ListParagraph"/>
        <w:keepNext/>
        <w:numPr>
          <w:ilvl w:val="0"/>
          <w:numId w:val="4"/>
        </w:numPr>
      </w:pPr>
      <w:r>
        <w:lastRenderedPageBreak/>
        <w:t xml:space="preserve">Sjogren's syndrome </w:t>
      </w:r>
    </w:p>
    <w:p w14:paraId="07A00F4C" w14:textId="77777777" w:rsidR="009743E2" w:rsidRDefault="00000000">
      <w:pPr>
        <w:pStyle w:val="ListParagraph"/>
        <w:keepNext/>
        <w:numPr>
          <w:ilvl w:val="0"/>
          <w:numId w:val="4"/>
        </w:numPr>
      </w:pPr>
      <w:r>
        <w:t xml:space="preserve">Spinal stenosis </w:t>
      </w:r>
    </w:p>
    <w:p w14:paraId="22779CE5" w14:textId="77777777" w:rsidR="009743E2" w:rsidRDefault="00000000">
      <w:pPr>
        <w:pStyle w:val="ListParagraph"/>
        <w:keepNext/>
        <w:numPr>
          <w:ilvl w:val="0"/>
          <w:numId w:val="4"/>
        </w:numPr>
      </w:pPr>
      <w:r>
        <w:t xml:space="preserve">Ulcerative colitis </w:t>
      </w:r>
    </w:p>
    <w:p w14:paraId="61CABF34" w14:textId="77777777" w:rsidR="009743E2" w:rsidRDefault="00000000">
      <w:pPr>
        <w:pStyle w:val="ListParagraph"/>
        <w:keepNext/>
        <w:numPr>
          <w:ilvl w:val="0"/>
          <w:numId w:val="4"/>
        </w:numPr>
      </w:pPr>
      <w:r>
        <w:t>Other: please describe __________________________________________________</w:t>
      </w:r>
    </w:p>
    <w:p w14:paraId="3A1608B4" w14:textId="77777777" w:rsidR="009743E2" w:rsidRDefault="00000000">
      <w:pPr>
        <w:pStyle w:val="ListParagraph"/>
        <w:keepNext/>
        <w:numPr>
          <w:ilvl w:val="0"/>
          <w:numId w:val="4"/>
        </w:numPr>
      </w:pPr>
      <w:r>
        <w:rPr>
          <w:color w:val="2054AF"/>
          <w:sz w:val="40"/>
          <w:szCs w:val="40"/>
        </w:rPr>
        <w:t>⊗</w:t>
      </w:r>
      <w:r>
        <w:t xml:space="preserve">None </w:t>
      </w:r>
    </w:p>
    <w:p w14:paraId="7A58C0EC" w14:textId="77777777" w:rsidR="009743E2" w:rsidRDefault="009743E2"/>
    <w:p w14:paraId="39EE0E47"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1C7D8AE8" w14:textId="77777777">
        <w:tc>
          <w:tcPr>
            <w:tcW w:w="50" w:type="dxa"/>
          </w:tcPr>
          <w:p w14:paraId="7CA68D09" w14:textId="77777777" w:rsidR="009743E2" w:rsidRDefault="00000000">
            <w:pPr>
              <w:keepNext/>
            </w:pPr>
            <w:r>
              <w:rPr>
                <w:noProof/>
              </w:rPr>
              <w:drawing>
                <wp:inline distT="0" distB="0" distL="0" distR="0" wp14:anchorId="183708E0" wp14:editId="125C3B51">
                  <wp:extent cx="228600" cy="228600"/>
                  <wp:effectExtent l="0" t="0" r="0" b="0"/>
                  <wp:docPr id="3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1746AAD8" w14:textId="77777777" w:rsidR="009743E2" w:rsidRDefault="009743E2"/>
    <w:p w14:paraId="0D14DBAA" w14:textId="77777777" w:rsidR="009743E2" w:rsidRDefault="00000000">
      <w:pPr>
        <w:keepNext/>
      </w:pPr>
      <w:r>
        <w:lastRenderedPageBreak/>
        <w:t>Q7.25 Which symptoms do you use medical cannabis to manage? Please select all that apply. </w:t>
      </w:r>
    </w:p>
    <w:p w14:paraId="743BCF43" w14:textId="77777777" w:rsidR="009743E2" w:rsidRDefault="00000000">
      <w:pPr>
        <w:pStyle w:val="ListParagraph"/>
        <w:keepNext/>
        <w:numPr>
          <w:ilvl w:val="0"/>
          <w:numId w:val="2"/>
        </w:numPr>
      </w:pPr>
      <w:r>
        <w:t xml:space="preserve">Pain </w:t>
      </w:r>
    </w:p>
    <w:p w14:paraId="358B3A9F" w14:textId="77777777" w:rsidR="009743E2" w:rsidRDefault="00000000">
      <w:pPr>
        <w:pStyle w:val="ListParagraph"/>
        <w:keepNext/>
        <w:numPr>
          <w:ilvl w:val="0"/>
          <w:numId w:val="2"/>
        </w:numPr>
      </w:pPr>
      <w:r>
        <w:t xml:space="preserve">Insomnia or other sleep problems </w:t>
      </w:r>
    </w:p>
    <w:p w14:paraId="3954B436" w14:textId="77777777" w:rsidR="009743E2" w:rsidRDefault="00000000">
      <w:pPr>
        <w:pStyle w:val="ListParagraph"/>
        <w:keepNext/>
        <w:numPr>
          <w:ilvl w:val="0"/>
          <w:numId w:val="2"/>
        </w:numPr>
      </w:pPr>
      <w:r>
        <w:t xml:space="preserve">Anxiety </w:t>
      </w:r>
    </w:p>
    <w:p w14:paraId="01925C47" w14:textId="77777777" w:rsidR="009743E2" w:rsidRDefault="00000000">
      <w:pPr>
        <w:pStyle w:val="ListParagraph"/>
        <w:keepNext/>
        <w:numPr>
          <w:ilvl w:val="0"/>
          <w:numId w:val="2"/>
        </w:numPr>
      </w:pPr>
      <w:r>
        <w:t xml:space="preserve">Fatigue </w:t>
      </w:r>
    </w:p>
    <w:p w14:paraId="66EACF68" w14:textId="77777777" w:rsidR="009743E2" w:rsidRDefault="00000000">
      <w:pPr>
        <w:pStyle w:val="ListParagraph"/>
        <w:keepNext/>
        <w:numPr>
          <w:ilvl w:val="0"/>
          <w:numId w:val="2"/>
        </w:numPr>
      </w:pPr>
      <w:r>
        <w:t xml:space="preserve">Depression </w:t>
      </w:r>
    </w:p>
    <w:p w14:paraId="5923AACA" w14:textId="77777777" w:rsidR="009743E2" w:rsidRDefault="00000000">
      <w:pPr>
        <w:pStyle w:val="ListParagraph"/>
        <w:keepNext/>
        <w:numPr>
          <w:ilvl w:val="0"/>
          <w:numId w:val="2"/>
        </w:numPr>
      </w:pPr>
      <w:r>
        <w:t xml:space="preserve">Memory or clarity of thought </w:t>
      </w:r>
    </w:p>
    <w:p w14:paraId="485BDCCD" w14:textId="77777777" w:rsidR="009743E2" w:rsidRDefault="00000000">
      <w:pPr>
        <w:pStyle w:val="ListParagraph"/>
        <w:keepNext/>
        <w:numPr>
          <w:ilvl w:val="0"/>
          <w:numId w:val="2"/>
        </w:numPr>
      </w:pPr>
      <w:r>
        <w:t xml:space="preserve">Joint stiffness </w:t>
      </w:r>
    </w:p>
    <w:p w14:paraId="07328103" w14:textId="77777777" w:rsidR="009743E2" w:rsidRDefault="00000000">
      <w:pPr>
        <w:pStyle w:val="ListParagraph"/>
        <w:keepNext/>
        <w:numPr>
          <w:ilvl w:val="0"/>
          <w:numId w:val="2"/>
        </w:numPr>
      </w:pPr>
      <w:r>
        <w:t xml:space="preserve">Muscle spasms </w:t>
      </w:r>
    </w:p>
    <w:p w14:paraId="378C1014" w14:textId="77777777" w:rsidR="009743E2" w:rsidRDefault="00000000">
      <w:pPr>
        <w:pStyle w:val="ListParagraph"/>
        <w:keepNext/>
        <w:numPr>
          <w:ilvl w:val="0"/>
          <w:numId w:val="2"/>
        </w:numPr>
      </w:pPr>
      <w:r>
        <w:t xml:space="preserve">Inflammation </w:t>
      </w:r>
    </w:p>
    <w:p w14:paraId="1351ADC1" w14:textId="77777777" w:rsidR="009743E2" w:rsidRDefault="00000000">
      <w:pPr>
        <w:pStyle w:val="ListParagraph"/>
        <w:keepNext/>
        <w:numPr>
          <w:ilvl w:val="0"/>
          <w:numId w:val="2"/>
        </w:numPr>
      </w:pPr>
      <w:r>
        <w:t>Other: Please describe __________________________________________________</w:t>
      </w:r>
    </w:p>
    <w:p w14:paraId="3F837A76" w14:textId="77777777" w:rsidR="009743E2" w:rsidRDefault="00000000">
      <w:pPr>
        <w:pStyle w:val="ListParagraph"/>
        <w:keepNext/>
        <w:numPr>
          <w:ilvl w:val="0"/>
          <w:numId w:val="2"/>
        </w:numPr>
      </w:pPr>
      <w:r>
        <w:rPr>
          <w:color w:val="2054AF"/>
          <w:sz w:val="40"/>
          <w:szCs w:val="40"/>
        </w:rPr>
        <w:t>⊗</w:t>
      </w:r>
      <w:r>
        <w:t xml:space="preserve">None </w:t>
      </w:r>
    </w:p>
    <w:p w14:paraId="31FDE74C" w14:textId="77777777" w:rsidR="009743E2" w:rsidRDefault="009743E2"/>
    <w:p w14:paraId="749F0DB2" w14:textId="77777777" w:rsidR="009743E2" w:rsidRDefault="009743E2">
      <w:pPr>
        <w:pStyle w:val="QuestionSeparator"/>
      </w:pPr>
    </w:p>
    <w:p w14:paraId="14DD639F" w14:textId="77777777" w:rsidR="009743E2" w:rsidRDefault="009743E2"/>
    <w:p w14:paraId="0C438B47" w14:textId="77777777" w:rsidR="009743E2" w:rsidRDefault="00000000">
      <w:pPr>
        <w:keepNext/>
      </w:pPr>
      <w:r>
        <w:t>Q7.26 Since you started using medical cannabis, how would you describe the change (if any) in your pain? </w:t>
      </w:r>
    </w:p>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3881"/>
        <w:gridCol w:w="666"/>
        <w:gridCol w:w="666"/>
        <w:gridCol w:w="710"/>
        <w:gridCol w:w="722"/>
        <w:gridCol w:w="905"/>
        <w:gridCol w:w="905"/>
        <w:gridCol w:w="905"/>
      </w:tblGrid>
      <w:tr w:rsidR="009743E2" w14:paraId="536C028D" w14:textId="77777777">
        <w:tblPrEx>
          <w:tblCellMar>
            <w:top w:w="0" w:type="dxa"/>
            <w:left w:w="0" w:type="dxa"/>
            <w:bottom w:w="0" w:type="dxa"/>
            <w:right w:w="0" w:type="dxa"/>
          </w:tblCellMar>
        </w:tblPrEx>
        <w:tc>
          <w:tcPr>
            <w:tcW w:w="4788" w:type="dxa"/>
          </w:tcPr>
          <w:p w14:paraId="1642E555" w14:textId="77777777" w:rsidR="009743E2" w:rsidRDefault="009743E2">
            <w:pPr>
              <w:keepNext/>
            </w:pPr>
          </w:p>
        </w:tc>
        <w:tc>
          <w:tcPr>
            <w:tcW w:w="684" w:type="dxa"/>
          </w:tcPr>
          <w:p w14:paraId="1F64ACBF" w14:textId="77777777" w:rsidR="009743E2" w:rsidRDefault="00000000">
            <w:r>
              <w:t>Very much worse</w:t>
            </w:r>
          </w:p>
        </w:tc>
        <w:tc>
          <w:tcPr>
            <w:tcW w:w="684" w:type="dxa"/>
          </w:tcPr>
          <w:p w14:paraId="7443DE12" w14:textId="77777777" w:rsidR="009743E2" w:rsidRDefault="00000000">
            <w:r>
              <w:t>Much worse</w:t>
            </w:r>
          </w:p>
        </w:tc>
        <w:tc>
          <w:tcPr>
            <w:tcW w:w="684" w:type="dxa"/>
          </w:tcPr>
          <w:p w14:paraId="6AAB4BB4" w14:textId="77777777" w:rsidR="009743E2" w:rsidRDefault="00000000">
            <w:r>
              <w:t>Slightly worse</w:t>
            </w:r>
          </w:p>
        </w:tc>
        <w:tc>
          <w:tcPr>
            <w:tcW w:w="684" w:type="dxa"/>
          </w:tcPr>
          <w:p w14:paraId="48841946" w14:textId="77777777" w:rsidR="009743E2" w:rsidRDefault="00000000">
            <w:r>
              <w:t>No change</w:t>
            </w:r>
          </w:p>
        </w:tc>
        <w:tc>
          <w:tcPr>
            <w:tcW w:w="684" w:type="dxa"/>
          </w:tcPr>
          <w:p w14:paraId="0ECA66F4" w14:textId="77777777" w:rsidR="009743E2" w:rsidRDefault="00000000">
            <w:r>
              <w:t>Slightly improved</w:t>
            </w:r>
          </w:p>
        </w:tc>
        <w:tc>
          <w:tcPr>
            <w:tcW w:w="684" w:type="dxa"/>
          </w:tcPr>
          <w:p w14:paraId="05DC4DED" w14:textId="77777777" w:rsidR="009743E2" w:rsidRDefault="00000000">
            <w:r>
              <w:t>Much improved</w:t>
            </w:r>
          </w:p>
        </w:tc>
        <w:tc>
          <w:tcPr>
            <w:tcW w:w="684" w:type="dxa"/>
          </w:tcPr>
          <w:p w14:paraId="6FA621CF" w14:textId="77777777" w:rsidR="009743E2" w:rsidRDefault="00000000">
            <w:r>
              <w:t>Very much improved</w:t>
            </w:r>
          </w:p>
        </w:tc>
      </w:tr>
    </w:tbl>
    <w:p w14:paraId="71AABAE7" w14:textId="77777777" w:rsidR="009743E2" w:rsidRDefault="009743E2"/>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70"/>
        <w:gridCol w:w="670"/>
        <w:gridCol w:w="670"/>
        <w:gridCol w:w="670"/>
        <w:gridCol w:w="670"/>
        <w:gridCol w:w="670"/>
        <w:gridCol w:w="670"/>
        <w:gridCol w:w="670"/>
      </w:tblGrid>
      <w:tr w:rsidR="009743E2" w14:paraId="1AA28A93" w14:textId="77777777">
        <w:tblPrEx>
          <w:tblCellMar>
            <w:top w:w="0" w:type="dxa"/>
            <w:left w:w="0" w:type="dxa"/>
            <w:bottom w:w="0" w:type="dxa"/>
            <w:right w:w="0" w:type="dxa"/>
          </w:tblCellMar>
        </w:tblPrEx>
        <w:tc>
          <w:tcPr>
            <w:tcW w:w="4788" w:type="dxa"/>
          </w:tcPr>
          <w:p w14:paraId="3DD12E66" w14:textId="77777777" w:rsidR="009743E2" w:rsidRDefault="009743E2"/>
        </w:tc>
        <w:tc>
          <w:tcPr>
            <w:tcW w:w="684" w:type="dxa"/>
          </w:tcPr>
          <w:p w14:paraId="1CEDC9E9" w14:textId="77777777" w:rsidR="009743E2" w:rsidRDefault="00000000">
            <w:r>
              <w:t>-3</w:t>
            </w:r>
          </w:p>
        </w:tc>
        <w:tc>
          <w:tcPr>
            <w:tcW w:w="684" w:type="dxa"/>
          </w:tcPr>
          <w:p w14:paraId="6967B4BA" w14:textId="77777777" w:rsidR="009743E2" w:rsidRDefault="00000000">
            <w:r>
              <w:t>-2</w:t>
            </w:r>
          </w:p>
        </w:tc>
        <w:tc>
          <w:tcPr>
            <w:tcW w:w="684" w:type="dxa"/>
          </w:tcPr>
          <w:p w14:paraId="4A8D2F8B" w14:textId="77777777" w:rsidR="009743E2" w:rsidRDefault="00000000">
            <w:r>
              <w:t>-1</w:t>
            </w:r>
          </w:p>
        </w:tc>
        <w:tc>
          <w:tcPr>
            <w:tcW w:w="684" w:type="dxa"/>
          </w:tcPr>
          <w:p w14:paraId="2565B785" w14:textId="77777777" w:rsidR="009743E2" w:rsidRDefault="00000000">
            <w:r>
              <w:t>0</w:t>
            </w:r>
          </w:p>
        </w:tc>
        <w:tc>
          <w:tcPr>
            <w:tcW w:w="684" w:type="dxa"/>
          </w:tcPr>
          <w:p w14:paraId="4A3E42DB" w14:textId="77777777" w:rsidR="009743E2" w:rsidRDefault="00000000">
            <w:r>
              <w:t>1</w:t>
            </w:r>
          </w:p>
        </w:tc>
        <w:tc>
          <w:tcPr>
            <w:tcW w:w="684" w:type="dxa"/>
          </w:tcPr>
          <w:p w14:paraId="5197A7B8" w14:textId="77777777" w:rsidR="009743E2" w:rsidRDefault="00000000">
            <w:r>
              <w:t>2</w:t>
            </w:r>
          </w:p>
        </w:tc>
        <w:tc>
          <w:tcPr>
            <w:tcW w:w="684" w:type="dxa"/>
          </w:tcPr>
          <w:p w14:paraId="420A27B8" w14:textId="77777777" w:rsidR="009743E2" w:rsidRDefault="00000000">
            <w:r>
              <w:t>3</w:t>
            </w:r>
          </w:p>
        </w:tc>
      </w:tr>
    </w:tbl>
    <w:p w14:paraId="68AADCE0" w14:textId="77777777" w:rsidR="009743E2" w:rsidRDefault="009743E2"/>
    <w:tbl>
      <w:tblPr>
        <w:tblStyle w:val="QStandardSliderTable"/>
        <w:tblW w:w="9576" w:type="auto"/>
        <w:tblLook w:val="07E0" w:firstRow="1" w:lastRow="1" w:firstColumn="1" w:lastColumn="1" w:noHBand="1" w:noVBand="1"/>
      </w:tblPr>
      <w:tblGrid>
        <w:gridCol w:w="4635"/>
        <w:gridCol w:w="4725"/>
      </w:tblGrid>
      <w:tr w:rsidR="009743E2" w14:paraId="77865411" w14:textId="77777777" w:rsidTr="009743E2">
        <w:tc>
          <w:tcPr>
            <w:cnfStyle w:val="001000000000" w:firstRow="0" w:lastRow="0" w:firstColumn="1" w:lastColumn="0" w:oddVBand="0" w:evenVBand="0" w:oddHBand="0" w:evenHBand="0" w:firstRowFirstColumn="0" w:firstRowLastColumn="0" w:lastRowFirstColumn="0" w:lastRowLastColumn="0"/>
            <w:tcW w:w="4788" w:type="dxa"/>
          </w:tcPr>
          <w:p w14:paraId="7DE87568" w14:textId="77777777" w:rsidR="009743E2" w:rsidRDefault="00000000">
            <w:pPr>
              <w:keepNext/>
            </w:pPr>
            <w:r>
              <w:lastRenderedPageBreak/>
              <w:t>Change in pain</w:t>
            </w:r>
          </w:p>
        </w:tc>
        <w:tc>
          <w:tcPr>
            <w:tcW w:w="4788" w:type="dxa"/>
          </w:tcPr>
          <w:p w14:paraId="59ED1688" w14:textId="77777777" w:rsidR="009743E2"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775C3FE7" wp14:editId="290C8AF0">
                  <wp:extent cx="1905000" cy="304800"/>
                  <wp:effectExtent l="0" t="0" r="0" b="0"/>
                  <wp:docPr id="36"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ordSliderHorizontal.png"/>
                          <pic:cNvPicPr/>
                        </pic:nvPicPr>
                        <pic:blipFill>
                          <a:blip r:embed="rId9"/>
                          <a:stretch>
                            <a:fillRect/>
                          </a:stretch>
                        </pic:blipFill>
                        <pic:spPr>
                          <a:xfrm>
                            <a:off x="0" y="0"/>
                            <a:ext cx="1905000" cy="304800"/>
                          </a:xfrm>
                          <a:prstGeom prst="rect">
                            <a:avLst/>
                          </a:prstGeom>
                        </pic:spPr>
                      </pic:pic>
                    </a:graphicData>
                  </a:graphic>
                </wp:inline>
              </w:drawing>
            </w:r>
          </w:p>
        </w:tc>
      </w:tr>
    </w:tbl>
    <w:p w14:paraId="77540942" w14:textId="77777777" w:rsidR="009743E2" w:rsidRDefault="009743E2"/>
    <w:p w14:paraId="6DF41732" w14:textId="77777777" w:rsidR="009743E2" w:rsidRDefault="009743E2"/>
    <w:p w14:paraId="482ABA7F" w14:textId="77777777" w:rsidR="009743E2" w:rsidRDefault="009743E2">
      <w:pPr>
        <w:pStyle w:val="QuestionSeparator"/>
      </w:pPr>
    </w:p>
    <w:p w14:paraId="2A41722E" w14:textId="77777777" w:rsidR="009743E2" w:rsidRDefault="009743E2"/>
    <w:p w14:paraId="2BC61299" w14:textId="77777777" w:rsidR="009743E2" w:rsidRDefault="00000000">
      <w:pPr>
        <w:keepNext/>
      </w:pPr>
      <w:r>
        <w:t>Q7.27 Since you started using medical cannabis, how would you describe the change (if any) in your insomnia or other sleep problems? </w:t>
      </w:r>
    </w:p>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3881"/>
        <w:gridCol w:w="666"/>
        <w:gridCol w:w="666"/>
        <w:gridCol w:w="710"/>
        <w:gridCol w:w="722"/>
        <w:gridCol w:w="905"/>
        <w:gridCol w:w="905"/>
        <w:gridCol w:w="905"/>
      </w:tblGrid>
      <w:tr w:rsidR="009743E2" w14:paraId="3831DDBB" w14:textId="77777777">
        <w:tblPrEx>
          <w:tblCellMar>
            <w:top w:w="0" w:type="dxa"/>
            <w:left w:w="0" w:type="dxa"/>
            <w:bottom w:w="0" w:type="dxa"/>
            <w:right w:w="0" w:type="dxa"/>
          </w:tblCellMar>
        </w:tblPrEx>
        <w:tc>
          <w:tcPr>
            <w:tcW w:w="4788" w:type="dxa"/>
          </w:tcPr>
          <w:p w14:paraId="68C440C9" w14:textId="77777777" w:rsidR="009743E2" w:rsidRDefault="009743E2">
            <w:pPr>
              <w:keepNext/>
            </w:pPr>
          </w:p>
        </w:tc>
        <w:tc>
          <w:tcPr>
            <w:tcW w:w="684" w:type="dxa"/>
          </w:tcPr>
          <w:p w14:paraId="4BF64A9E" w14:textId="77777777" w:rsidR="009743E2" w:rsidRDefault="00000000">
            <w:r>
              <w:t>Very much worse</w:t>
            </w:r>
          </w:p>
        </w:tc>
        <w:tc>
          <w:tcPr>
            <w:tcW w:w="684" w:type="dxa"/>
          </w:tcPr>
          <w:p w14:paraId="429962F2" w14:textId="77777777" w:rsidR="009743E2" w:rsidRDefault="00000000">
            <w:r>
              <w:t>Much worse</w:t>
            </w:r>
          </w:p>
        </w:tc>
        <w:tc>
          <w:tcPr>
            <w:tcW w:w="684" w:type="dxa"/>
          </w:tcPr>
          <w:p w14:paraId="1175A5B3" w14:textId="77777777" w:rsidR="009743E2" w:rsidRDefault="00000000">
            <w:r>
              <w:t>Slightly worse</w:t>
            </w:r>
          </w:p>
        </w:tc>
        <w:tc>
          <w:tcPr>
            <w:tcW w:w="684" w:type="dxa"/>
          </w:tcPr>
          <w:p w14:paraId="696277F3" w14:textId="77777777" w:rsidR="009743E2" w:rsidRDefault="00000000">
            <w:r>
              <w:t>No change</w:t>
            </w:r>
          </w:p>
        </w:tc>
        <w:tc>
          <w:tcPr>
            <w:tcW w:w="684" w:type="dxa"/>
          </w:tcPr>
          <w:p w14:paraId="01A0A0C3" w14:textId="77777777" w:rsidR="009743E2" w:rsidRDefault="00000000">
            <w:r>
              <w:t>Slightly improved</w:t>
            </w:r>
          </w:p>
        </w:tc>
        <w:tc>
          <w:tcPr>
            <w:tcW w:w="684" w:type="dxa"/>
          </w:tcPr>
          <w:p w14:paraId="0A441982" w14:textId="77777777" w:rsidR="009743E2" w:rsidRDefault="00000000">
            <w:r>
              <w:t>Much improved</w:t>
            </w:r>
          </w:p>
        </w:tc>
        <w:tc>
          <w:tcPr>
            <w:tcW w:w="684" w:type="dxa"/>
          </w:tcPr>
          <w:p w14:paraId="71933A56" w14:textId="77777777" w:rsidR="009743E2" w:rsidRDefault="00000000">
            <w:r>
              <w:t>Very much improved</w:t>
            </w:r>
          </w:p>
        </w:tc>
      </w:tr>
    </w:tbl>
    <w:p w14:paraId="6C142121" w14:textId="77777777" w:rsidR="009743E2" w:rsidRDefault="009743E2"/>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70"/>
        <w:gridCol w:w="670"/>
        <w:gridCol w:w="670"/>
        <w:gridCol w:w="670"/>
        <w:gridCol w:w="670"/>
        <w:gridCol w:w="670"/>
        <w:gridCol w:w="670"/>
        <w:gridCol w:w="670"/>
      </w:tblGrid>
      <w:tr w:rsidR="009743E2" w14:paraId="1E66DAAE" w14:textId="77777777">
        <w:tblPrEx>
          <w:tblCellMar>
            <w:top w:w="0" w:type="dxa"/>
            <w:left w:w="0" w:type="dxa"/>
            <w:bottom w:w="0" w:type="dxa"/>
            <w:right w:w="0" w:type="dxa"/>
          </w:tblCellMar>
        </w:tblPrEx>
        <w:tc>
          <w:tcPr>
            <w:tcW w:w="4788" w:type="dxa"/>
          </w:tcPr>
          <w:p w14:paraId="5B47D2CB" w14:textId="77777777" w:rsidR="009743E2" w:rsidRDefault="009743E2"/>
        </w:tc>
        <w:tc>
          <w:tcPr>
            <w:tcW w:w="684" w:type="dxa"/>
          </w:tcPr>
          <w:p w14:paraId="6D6E8D7C" w14:textId="77777777" w:rsidR="009743E2" w:rsidRDefault="00000000">
            <w:r>
              <w:t>-3</w:t>
            </w:r>
          </w:p>
        </w:tc>
        <w:tc>
          <w:tcPr>
            <w:tcW w:w="684" w:type="dxa"/>
          </w:tcPr>
          <w:p w14:paraId="4536C2C9" w14:textId="77777777" w:rsidR="009743E2" w:rsidRDefault="00000000">
            <w:r>
              <w:t>-2</w:t>
            </w:r>
          </w:p>
        </w:tc>
        <w:tc>
          <w:tcPr>
            <w:tcW w:w="684" w:type="dxa"/>
          </w:tcPr>
          <w:p w14:paraId="60DB72DB" w14:textId="77777777" w:rsidR="009743E2" w:rsidRDefault="00000000">
            <w:r>
              <w:t>-1</w:t>
            </w:r>
          </w:p>
        </w:tc>
        <w:tc>
          <w:tcPr>
            <w:tcW w:w="684" w:type="dxa"/>
          </w:tcPr>
          <w:p w14:paraId="5DD23398" w14:textId="77777777" w:rsidR="009743E2" w:rsidRDefault="00000000">
            <w:r>
              <w:t>0</w:t>
            </w:r>
          </w:p>
        </w:tc>
        <w:tc>
          <w:tcPr>
            <w:tcW w:w="684" w:type="dxa"/>
          </w:tcPr>
          <w:p w14:paraId="6412279B" w14:textId="77777777" w:rsidR="009743E2" w:rsidRDefault="00000000">
            <w:r>
              <w:t>1</w:t>
            </w:r>
          </w:p>
        </w:tc>
        <w:tc>
          <w:tcPr>
            <w:tcW w:w="684" w:type="dxa"/>
          </w:tcPr>
          <w:p w14:paraId="278659E6" w14:textId="77777777" w:rsidR="009743E2" w:rsidRDefault="00000000">
            <w:r>
              <w:t>2</w:t>
            </w:r>
          </w:p>
        </w:tc>
        <w:tc>
          <w:tcPr>
            <w:tcW w:w="684" w:type="dxa"/>
          </w:tcPr>
          <w:p w14:paraId="6833984E" w14:textId="77777777" w:rsidR="009743E2" w:rsidRDefault="00000000">
            <w:r>
              <w:t>3</w:t>
            </w:r>
          </w:p>
        </w:tc>
      </w:tr>
    </w:tbl>
    <w:p w14:paraId="6ADFFFBA" w14:textId="77777777" w:rsidR="009743E2" w:rsidRDefault="009743E2"/>
    <w:tbl>
      <w:tblPr>
        <w:tblStyle w:val="QStandardSliderTable"/>
        <w:tblW w:w="9576" w:type="auto"/>
        <w:tblLook w:val="07E0" w:firstRow="1" w:lastRow="1" w:firstColumn="1" w:lastColumn="1" w:noHBand="1" w:noVBand="1"/>
      </w:tblPr>
      <w:tblGrid>
        <w:gridCol w:w="4636"/>
        <w:gridCol w:w="4724"/>
      </w:tblGrid>
      <w:tr w:rsidR="009743E2" w14:paraId="55EC0A19" w14:textId="77777777" w:rsidTr="009743E2">
        <w:tc>
          <w:tcPr>
            <w:cnfStyle w:val="001000000000" w:firstRow="0" w:lastRow="0" w:firstColumn="1" w:lastColumn="0" w:oddVBand="0" w:evenVBand="0" w:oddHBand="0" w:evenHBand="0" w:firstRowFirstColumn="0" w:firstRowLastColumn="0" w:lastRowFirstColumn="0" w:lastRowLastColumn="0"/>
            <w:tcW w:w="4788" w:type="dxa"/>
          </w:tcPr>
          <w:p w14:paraId="2E627D74" w14:textId="77777777" w:rsidR="009743E2" w:rsidRDefault="00000000">
            <w:pPr>
              <w:keepNext/>
            </w:pPr>
            <w:r>
              <w:t>Change in Insomnia or other sleep problems</w:t>
            </w:r>
          </w:p>
        </w:tc>
        <w:tc>
          <w:tcPr>
            <w:tcW w:w="4788" w:type="dxa"/>
          </w:tcPr>
          <w:p w14:paraId="1373A0C9" w14:textId="77777777" w:rsidR="009743E2"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613AE324" wp14:editId="2B28C0A2">
                  <wp:extent cx="1905000" cy="304800"/>
                  <wp:effectExtent l="0" t="0" r="0" b="0"/>
                  <wp:docPr id="37"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WordSliderHorizontal.png"/>
                          <pic:cNvPicPr/>
                        </pic:nvPicPr>
                        <pic:blipFill>
                          <a:blip r:embed="rId9"/>
                          <a:stretch>
                            <a:fillRect/>
                          </a:stretch>
                        </pic:blipFill>
                        <pic:spPr>
                          <a:xfrm>
                            <a:off x="0" y="0"/>
                            <a:ext cx="1905000" cy="304800"/>
                          </a:xfrm>
                          <a:prstGeom prst="rect">
                            <a:avLst/>
                          </a:prstGeom>
                        </pic:spPr>
                      </pic:pic>
                    </a:graphicData>
                  </a:graphic>
                </wp:inline>
              </w:drawing>
            </w:r>
          </w:p>
        </w:tc>
      </w:tr>
    </w:tbl>
    <w:p w14:paraId="5B4C3B12" w14:textId="77777777" w:rsidR="009743E2" w:rsidRDefault="009743E2"/>
    <w:p w14:paraId="16830127" w14:textId="77777777" w:rsidR="009743E2" w:rsidRDefault="009743E2"/>
    <w:p w14:paraId="3ACFDFF4" w14:textId="77777777" w:rsidR="009743E2" w:rsidRDefault="009743E2">
      <w:pPr>
        <w:pStyle w:val="QuestionSeparator"/>
      </w:pPr>
    </w:p>
    <w:p w14:paraId="53CF629D" w14:textId="77777777" w:rsidR="009743E2" w:rsidRDefault="009743E2"/>
    <w:p w14:paraId="56070C1B" w14:textId="77777777" w:rsidR="009743E2" w:rsidRDefault="00000000">
      <w:pPr>
        <w:keepNext/>
      </w:pPr>
      <w:r>
        <w:t>Q7.28 Since you started using medical cannabis, how would you describe the change (if any) in your anxiety? </w:t>
      </w:r>
    </w:p>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3881"/>
        <w:gridCol w:w="666"/>
        <w:gridCol w:w="666"/>
        <w:gridCol w:w="710"/>
        <w:gridCol w:w="722"/>
        <w:gridCol w:w="905"/>
        <w:gridCol w:w="905"/>
        <w:gridCol w:w="905"/>
      </w:tblGrid>
      <w:tr w:rsidR="009743E2" w14:paraId="5B958965" w14:textId="77777777">
        <w:tblPrEx>
          <w:tblCellMar>
            <w:top w:w="0" w:type="dxa"/>
            <w:left w:w="0" w:type="dxa"/>
            <w:bottom w:w="0" w:type="dxa"/>
            <w:right w:w="0" w:type="dxa"/>
          </w:tblCellMar>
        </w:tblPrEx>
        <w:tc>
          <w:tcPr>
            <w:tcW w:w="4788" w:type="dxa"/>
          </w:tcPr>
          <w:p w14:paraId="6768574D" w14:textId="77777777" w:rsidR="009743E2" w:rsidRDefault="009743E2">
            <w:pPr>
              <w:keepNext/>
            </w:pPr>
          </w:p>
        </w:tc>
        <w:tc>
          <w:tcPr>
            <w:tcW w:w="684" w:type="dxa"/>
          </w:tcPr>
          <w:p w14:paraId="28EA099A" w14:textId="77777777" w:rsidR="009743E2" w:rsidRDefault="00000000">
            <w:r>
              <w:t>Very much worse</w:t>
            </w:r>
          </w:p>
        </w:tc>
        <w:tc>
          <w:tcPr>
            <w:tcW w:w="684" w:type="dxa"/>
          </w:tcPr>
          <w:p w14:paraId="357F309D" w14:textId="77777777" w:rsidR="009743E2" w:rsidRDefault="00000000">
            <w:r>
              <w:t>Much worse</w:t>
            </w:r>
          </w:p>
        </w:tc>
        <w:tc>
          <w:tcPr>
            <w:tcW w:w="684" w:type="dxa"/>
          </w:tcPr>
          <w:p w14:paraId="6B78BE71" w14:textId="77777777" w:rsidR="009743E2" w:rsidRDefault="00000000">
            <w:r>
              <w:t>Slightly worse</w:t>
            </w:r>
          </w:p>
        </w:tc>
        <w:tc>
          <w:tcPr>
            <w:tcW w:w="684" w:type="dxa"/>
          </w:tcPr>
          <w:p w14:paraId="122ED2DD" w14:textId="77777777" w:rsidR="009743E2" w:rsidRDefault="00000000">
            <w:r>
              <w:t>No change</w:t>
            </w:r>
          </w:p>
        </w:tc>
        <w:tc>
          <w:tcPr>
            <w:tcW w:w="684" w:type="dxa"/>
          </w:tcPr>
          <w:p w14:paraId="295C2BA6" w14:textId="77777777" w:rsidR="009743E2" w:rsidRDefault="00000000">
            <w:r>
              <w:t>Slightly improved</w:t>
            </w:r>
          </w:p>
        </w:tc>
        <w:tc>
          <w:tcPr>
            <w:tcW w:w="684" w:type="dxa"/>
          </w:tcPr>
          <w:p w14:paraId="50033E18" w14:textId="77777777" w:rsidR="009743E2" w:rsidRDefault="00000000">
            <w:r>
              <w:t>Much improved</w:t>
            </w:r>
          </w:p>
        </w:tc>
        <w:tc>
          <w:tcPr>
            <w:tcW w:w="684" w:type="dxa"/>
          </w:tcPr>
          <w:p w14:paraId="277200CD" w14:textId="77777777" w:rsidR="009743E2" w:rsidRDefault="00000000">
            <w:r>
              <w:t>Very much improved</w:t>
            </w:r>
          </w:p>
        </w:tc>
      </w:tr>
    </w:tbl>
    <w:p w14:paraId="12C4C821" w14:textId="77777777" w:rsidR="009743E2" w:rsidRDefault="009743E2"/>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70"/>
        <w:gridCol w:w="670"/>
        <w:gridCol w:w="670"/>
        <w:gridCol w:w="670"/>
        <w:gridCol w:w="670"/>
        <w:gridCol w:w="670"/>
        <w:gridCol w:w="670"/>
        <w:gridCol w:w="670"/>
      </w:tblGrid>
      <w:tr w:rsidR="009743E2" w14:paraId="4420B54A" w14:textId="77777777">
        <w:tblPrEx>
          <w:tblCellMar>
            <w:top w:w="0" w:type="dxa"/>
            <w:left w:w="0" w:type="dxa"/>
            <w:bottom w:w="0" w:type="dxa"/>
            <w:right w:w="0" w:type="dxa"/>
          </w:tblCellMar>
        </w:tblPrEx>
        <w:tc>
          <w:tcPr>
            <w:tcW w:w="4788" w:type="dxa"/>
          </w:tcPr>
          <w:p w14:paraId="223E44B3" w14:textId="77777777" w:rsidR="009743E2" w:rsidRDefault="009743E2"/>
        </w:tc>
        <w:tc>
          <w:tcPr>
            <w:tcW w:w="684" w:type="dxa"/>
          </w:tcPr>
          <w:p w14:paraId="49DE4F08" w14:textId="77777777" w:rsidR="009743E2" w:rsidRDefault="00000000">
            <w:r>
              <w:t>-3</w:t>
            </w:r>
          </w:p>
        </w:tc>
        <w:tc>
          <w:tcPr>
            <w:tcW w:w="684" w:type="dxa"/>
          </w:tcPr>
          <w:p w14:paraId="708AD519" w14:textId="77777777" w:rsidR="009743E2" w:rsidRDefault="00000000">
            <w:r>
              <w:t>-2</w:t>
            </w:r>
          </w:p>
        </w:tc>
        <w:tc>
          <w:tcPr>
            <w:tcW w:w="684" w:type="dxa"/>
          </w:tcPr>
          <w:p w14:paraId="191E0F34" w14:textId="77777777" w:rsidR="009743E2" w:rsidRDefault="00000000">
            <w:r>
              <w:t>-1</w:t>
            </w:r>
          </w:p>
        </w:tc>
        <w:tc>
          <w:tcPr>
            <w:tcW w:w="684" w:type="dxa"/>
          </w:tcPr>
          <w:p w14:paraId="3139FFC1" w14:textId="77777777" w:rsidR="009743E2" w:rsidRDefault="00000000">
            <w:r>
              <w:t>0</w:t>
            </w:r>
          </w:p>
        </w:tc>
        <w:tc>
          <w:tcPr>
            <w:tcW w:w="684" w:type="dxa"/>
          </w:tcPr>
          <w:p w14:paraId="19155BFE" w14:textId="77777777" w:rsidR="009743E2" w:rsidRDefault="00000000">
            <w:r>
              <w:t>1</w:t>
            </w:r>
          </w:p>
        </w:tc>
        <w:tc>
          <w:tcPr>
            <w:tcW w:w="684" w:type="dxa"/>
          </w:tcPr>
          <w:p w14:paraId="6376E0AF" w14:textId="77777777" w:rsidR="009743E2" w:rsidRDefault="00000000">
            <w:r>
              <w:t>2</w:t>
            </w:r>
          </w:p>
        </w:tc>
        <w:tc>
          <w:tcPr>
            <w:tcW w:w="684" w:type="dxa"/>
          </w:tcPr>
          <w:p w14:paraId="6296895E" w14:textId="77777777" w:rsidR="009743E2" w:rsidRDefault="00000000">
            <w:r>
              <w:t>3</w:t>
            </w:r>
          </w:p>
        </w:tc>
      </w:tr>
    </w:tbl>
    <w:p w14:paraId="35D79F11" w14:textId="77777777" w:rsidR="009743E2" w:rsidRDefault="009743E2"/>
    <w:tbl>
      <w:tblPr>
        <w:tblStyle w:val="QStandardSliderTable"/>
        <w:tblW w:w="9576" w:type="auto"/>
        <w:tblLook w:val="07E0" w:firstRow="1" w:lastRow="1" w:firstColumn="1" w:lastColumn="1" w:noHBand="1" w:noVBand="1"/>
      </w:tblPr>
      <w:tblGrid>
        <w:gridCol w:w="4635"/>
        <w:gridCol w:w="4725"/>
      </w:tblGrid>
      <w:tr w:rsidR="009743E2" w14:paraId="587D39B9" w14:textId="77777777" w:rsidTr="009743E2">
        <w:tc>
          <w:tcPr>
            <w:cnfStyle w:val="001000000000" w:firstRow="0" w:lastRow="0" w:firstColumn="1" w:lastColumn="0" w:oddVBand="0" w:evenVBand="0" w:oddHBand="0" w:evenHBand="0" w:firstRowFirstColumn="0" w:firstRowLastColumn="0" w:lastRowFirstColumn="0" w:lastRowLastColumn="0"/>
            <w:tcW w:w="4788" w:type="dxa"/>
          </w:tcPr>
          <w:p w14:paraId="2BFE1815" w14:textId="77777777" w:rsidR="009743E2" w:rsidRDefault="00000000">
            <w:pPr>
              <w:keepNext/>
            </w:pPr>
            <w:r>
              <w:t>Change in anxiety</w:t>
            </w:r>
          </w:p>
        </w:tc>
        <w:tc>
          <w:tcPr>
            <w:tcW w:w="4788" w:type="dxa"/>
          </w:tcPr>
          <w:p w14:paraId="4DEEAD5A" w14:textId="77777777" w:rsidR="009743E2"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572D78C" wp14:editId="31C407C0">
                  <wp:extent cx="1905000" cy="304800"/>
                  <wp:effectExtent l="0" t="0" r="0" b="0"/>
                  <wp:docPr id="38"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WordSliderHorizontal.png"/>
                          <pic:cNvPicPr/>
                        </pic:nvPicPr>
                        <pic:blipFill>
                          <a:blip r:embed="rId9"/>
                          <a:stretch>
                            <a:fillRect/>
                          </a:stretch>
                        </pic:blipFill>
                        <pic:spPr>
                          <a:xfrm>
                            <a:off x="0" y="0"/>
                            <a:ext cx="1905000" cy="304800"/>
                          </a:xfrm>
                          <a:prstGeom prst="rect">
                            <a:avLst/>
                          </a:prstGeom>
                        </pic:spPr>
                      </pic:pic>
                    </a:graphicData>
                  </a:graphic>
                </wp:inline>
              </w:drawing>
            </w:r>
          </w:p>
        </w:tc>
      </w:tr>
    </w:tbl>
    <w:p w14:paraId="571C5ADA" w14:textId="77777777" w:rsidR="009743E2" w:rsidRDefault="009743E2"/>
    <w:p w14:paraId="75D64591" w14:textId="77777777" w:rsidR="009743E2" w:rsidRDefault="009743E2"/>
    <w:p w14:paraId="3837CCDA" w14:textId="77777777" w:rsidR="009743E2" w:rsidRDefault="009743E2">
      <w:pPr>
        <w:pStyle w:val="QuestionSeparator"/>
      </w:pPr>
    </w:p>
    <w:p w14:paraId="4FBAA6BA" w14:textId="77777777" w:rsidR="009743E2" w:rsidRDefault="009743E2"/>
    <w:p w14:paraId="469B1E1D" w14:textId="77777777" w:rsidR="009743E2" w:rsidRDefault="00000000">
      <w:pPr>
        <w:keepNext/>
      </w:pPr>
      <w:r>
        <w:t>Q7.29 Since you started using medical cannabis, how would you describe the change (if any) in your fatigue? </w:t>
      </w:r>
    </w:p>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3881"/>
        <w:gridCol w:w="666"/>
        <w:gridCol w:w="666"/>
        <w:gridCol w:w="710"/>
        <w:gridCol w:w="722"/>
        <w:gridCol w:w="905"/>
        <w:gridCol w:w="905"/>
        <w:gridCol w:w="905"/>
      </w:tblGrid>
      <w:tr w:rsidR="009743E2" w14:paraId="58340916" w14:textId="77777777">
        <w:tblPrEx>
          <w:tblCellMar>
            <w:top w:w="0" w:type="dxa"/>
            <w:left w:w="0" w:type="dxa"/>
            <w:bottom w:w="0" w:type="dxa"/>
            <w:right w:w="0" w:type="dxa"/>
          </w:tblCellMar>
        </w:tblPrEx>
        <w:tc>
          <w:tcPr>
            <w:tcW w:w="4788" w:type="dxa"/>
          </w:tcPr>
          <w:p w14:paraId="47DF11A1" w14:textId="77777777" w:rsidR="009743E2" w:rsidRDefault="009743E2">
            <w:pPr>
              <w:keepNext/>
            </w:pPr>
          </w:p>
        </w:tc>
        <w:tc>
          <w:tcPr>
            <w:tcW w:w="684" w:type="dxa"/>
          </w:tcPr>
          <w:p w14:paraId="53B4382F" w14:textId="77777777" w:rsidR="009743E2" w:rsidRDefault="00000000">
            <w:r>
              <w:t>Very much worse</w:t>
            </w:r>
          </w:p>
        </w:tc>
        <w:tc>
          <w:tcPr>
            <w:tcW w:w="684" w:type="dxa"/>
          </w:tcPr>
          <w:p w14:paraId="43DC5617" w14:textId="77777777" w:rsidR="009743E2" w:rsidRDefault="00000000">
            <w:r>
              <w:t>Much worse</w:t>
            </w:r>
          </w:p>
        </w:tc>
        <w:tc>
          <w:tcPr>
            <w:tcW w:w="684" w:type="dxa"/>
          </w:tcPr>
          <w:p w14:paraId="76DF8339" w14:textId="77777777" w:rsidR="009743E2" w:rsidRDefault="00000000">
            <w:r>
              <w:t>Slightly worse</w:t>
            </w:r>
          </w:p>
        </w:tc>
        <w:tc>
          <w:tcPr>
            <w:tcW w:w="684" w:type="dxa"/>
          </w:tcPr>
          <w:p w14:paraId="77BA1DDC" w14:textId="77777777" w:rsidR="009743E2" w:rsidRDefault="00000000">
            <w:r>
              <w:t>No change</w:t>
            </w:r>
          </w:p>
        </w:tc>
        <w:tc>
          <w:tcPr>
            <w:tcW w:w="684" w:type="dxa"/>
          </w:tcPr>
          <w:p w14:paraId="3A188060" w14:textId="77777777" w:rsidR="009743E2" w:rsidRDefault="00000000">
            <w:r>
              <w:t>Slightly improved</w:t>
            </w:r>
          </w:p>
        </w:tc>
        <w:tc>
          <w:tcPr>
            <w:tcW w:w="684" w:type="dxa"/>
          </w:tcPr>
          <w:p w14:paraId="5901BBAA" w14:textId="77777777" w:rsidR="009743E2" w:rsidRDefault="00000000">
            <w:r>
              <w:t>Much improved</w:t>
            </w:r>
          </w:p>
        </w:tc>
        <w:tc>
          <w:tcPr>
            <w:tcW w:w="684" w:type="dxa"/>
          </w:tcPr>
          <w:p w14:paraId="32894BF7" w14:textId="77777777" w:rsidR="009743E2" w:rsidRDefault="00000000">
            <w:r>
              <w:t>Very much improved</w:t>
            </w:r>
          </w:p>
        </w:tc>
      </w:tr>
    </w:tbl>
    <w:p w14:paraId="5F4D8056" w14:textId="77777777" w:rsidR="009743E2" w:rsidRDefault="009743E2"/>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70"/>
        <w:gridCol w:w="670"/>
        <w:gridCol w:w="670"/>
        <w:gridCol w:w="670"/>
        <w:gridCol w:w="670"/>
        <w:gridCol w:w="670"/>
        <w:gridCol w:w="670"/>
        <w:gridCol w:w="670"/>
      </w:tblGrid>
      <w:tr w:rsidR="009743E2" w14:paraId="05AB3320" w14:textId="77777777">
        <w:tblPrEx>
          <w:tblCellMar>
            <w:top w:w="0" w:type="dxa"/>
            <w:left w:w="0" w:type="dxa"/>
            <w:bottom w:w="0" w:type="dxa"/>
            <w:right w:w="0" w:type="dxa"/>
          </w:tblCellMar>
        </w:tblPrEx>
        <w:tc>
          <w:tcPr>
            <w:tcW w:w="4788" w:type="dxa"/>
          </w:tcPr>
          <w:p w14:paraId="3B4139EF" w14:textId="77777777" w:rsidR="009743E2" w:rsidRDefault="009743E2"/>
        </w:tc>
        <w:tc>
          <w:tcPr>
            <w:tcW w:w="684" w:type="dxa"/>
          </w:tcPr>
          <w:p w14:paraId="505865BB" w14:textId="77777777" w:rsidR="009743E2" w:rsidRDefault="00000000">
            <w:r>
              <w:t>-3</w:t>
            </w:r>
          </w:p>
        </w:tc>
        <w:tc>
          <w:tcPr>
            <w:tcW w:w="684" w:type="dxa"/>
          </w:tcPr>
          <w:p w14:paraId="6A43A3F4" w14:textId="77777777" w:rsidR="009743E2" w:rsidRDefault="00000000">
            <w:r>
              <w:t>-2</w:t>
            </w:r>
          </w:p>
        </w:tc>
        <w:tc>
          <w:tcPr>
            <w:tcW w:w="684" w:type="dxa"/>
          </w:tcPr>
          <w:p w14:paraId="3FF5AC7F" w14:textId="77777777" w:rsidR="009743E2" w:rsidRDefault="00000000">
            <w:r>
              <w:t>-1</w:t>
            </w:r>
          </w:p>
        </w:tc>
        <w:tc>
          <w:tcPr>
            <w:tcW w:w="684" w:type="dxa"/>
          </w:tcPr>
          <w:p w14:paraId="4EE74A58" w14:textId="77777777" w:rsidR="009743E2" w:rsidRDefault="00000000">
            <w:r>
              <w:t>0</w:t>
            </w:r>
          </w:p>
        </w:tc>
        <w:tc>
          <w:tcPr>
            <w:tcW w:w="684" w:type="dxa"/>
          </w:tcPr>
          <w:p w14:paraId="1A1BF361" w14:textId="77777777" w:rsidR="009743E2" w:rsidRDefault="00000000">
            <w:r>
              <w:t>1</w:t>
            </w:r>
          </w:p>
        </w:tc>
        <w:tc>
          <w:tcPr>
            <w:tcW w:w="684" w:type="dxa"/>
          </w:tcPr>
          <w:p w14:paraId="3D5488CF" w14:textId="77777777" w:rsidR="009743E2" w:rsidRDefault="00000000">
            <w:r>
              <w:t>2</w:t>
            </w:r>
          </w:p>
        </w:tc>
        <w:tc>
          <w:tcPr>
            <w:tcW w:w="684" w:type="dxa"/>
          </w:tcPr>
          <w:p w14:paraId="6F114C5B" w14:textId="77777777" w:rsidR="009743E2" w:rsidRDefault="00000000">
            <w:r>
              <w:t>3</w:t>
            </w:r>
          </w:p>
        </w:tc>
      </w:tr>
    </w:tbl>
    <w:p w14:paraId="13D5140A" w14:textId="77777777" w:rsidR="009743E2" w:rsidRDefault="009743E2"/>
    <w:tbl>
      <w:tblPr>
        <w:tblStyle w:val="QStandardSliderTable"/>
        <w:tblW w:w="9576" w:type="auto"/>
        <w:tblLook w:val="07E0" w:firstRow="1" w:lastRow="1" w:firstColumn="1" w:lastColumn="1" w:noHBand="1" w:noVBand="1"/>
      </w:tblPr>
      <w:tblGrid>
        <w:gridCol w:w="4635"/>
        <w:gridCol w:w="4725"/>
      </w:tblGrid>
      <w:tr w:rsidR="009743E2" w14:paraId="4AFAEFE6" w14:textId="77777777" w:rsidTr="009743E2">
        <w:tc>
          <w:tcPr>
            <w:cnfStyle w:val="001000000000" w:firstRow="0" w:lastRow="0" w:firstColumn="1" w:lastColumn="0" w:oddVBand="0" w:evenVBand="0" w:oddHBand="0" w:evenHBand="0" w:firstRowFirstColumn="0" w:firstRowLastColumn="0" w:lastRowFirstColumn="0" w:lastRowLastColumn="0"/>
            <w:tcW w:w="4788" w:type="dxa"/>
          </w:tcPr>
          <w:p w14:paraId="706E8D0F" w14:textId="77777777" w:rsidR="009743E2" w:rsidRDefault="00000000">
            <w:pPr>
              <w:keepNext/>
            </w:pPr>
            <w:r>
              <w:t>Change in fatigue</w:t>
            </w:r>
          </w:p>
        </w:tc>
        <w:tc>
          <w:tcPr>
            <w:tcW w:w="4788" w:type="dxa"/>
          </w:tcPr>
          <w:p w14:paraId="5C2678F3" w14:textId="77777777" w:rsidR="009743E2"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486A2E2F" wp14:editId="2C7AAE52">
                  <wp:extent cx="1905000" cy="304800"/>
                  <wp:effectExtent l="0" t="0" r="0" b="0"/>
                  <wp:docPr id="39"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ordSliderHorizontal.png"/>
                          <pic:cNvPicPr/>
                        </pic:nvPicPr>
                        <pic:blipFill>
                          <a:blip r:embed="rId9"/>
                          <a:stretch>
                            <a:fillRect/>
                          </a:stretch>
                        </pic:blipFill>
                        <pic:spPr>
                          <a:xfrm>
                            <a:off x="0" y="0"/>
                            <a:ext cx="1905000" cy="304800"/>
                          </a:xfrm>
                          <a:prstGeom prst="rect">
                            <a:avLst/>
                          </a:prstGeom>
                        </pic:spPr>
                      </pic:pic>
                    </a:graphicData>
                  </a:graphic>
                </wp:inline>
              </w:drawing>
            </w:r>
          </w:p>
        </w:tc>
      </w:tr>
    </w:tbl>
    <w:p w14:paraId="17D21A6E" w14:textId="77777777" w:rsidR="009743E2" w:rsidRDefault="009743E2"/>
    <w:p w14:paraId="724CB990" w14:textId="77777777" w:rsidR="009743E2" w:rsidRDefault="009743E2"/>
    <w:p w14:paraId="0477ADB8" w14:textId="77777777" w:rsidR="009743E2" w:rsidRDefault="009743E2">
      <w:pPr>
        <w:pStyle w:val="QuestionSeparator"/>
      </w:pPr>
    </w:p>
    <w:p w14:paraId="7E502E9A" w14:textId="77777777" w:rsidR="009743E2" w:rsidRDefault="009743E2"/>
    <w:p w14:paraId="6518C414" w14:textId="77777777" w:rsidR="009743E2" w:rsidRDefault="00000000">
      <w:pPr>
        <w:keepNext/>
      </w:pPr>
      <w:r>
        <w:t>Q7.30 Since you started using medical cannabis, how would you describe the change (if any) in your depression? </w:t>
      </w:r>
    </w:p>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3881"/>
        <w:gridCol w:w="666"/>
        <w:gridCol w:w="666"/>
        <w:gridCol w:w="710"/>
        <w:gridCol w:w="722"/>
        <w:gridCol w:w="905"/>
        <w:gridCol w:w="905"/>
        <w:gridCol w:w="905"/>
      </w:tblGrid>
      <w:tr w:rsidR="009743E2" w14:paraId="36CA8F00" w14:textId="77777777">
        <w:tblPrEx>
          <w:tblCellMar>
            <w:top w:w="0" w:type="dxa"/>
            <w:left w:w="0" w:type="dxa"/>
            <w:bottom w:w="0" w:type="dxa"/>
            <w:right w:w="0" w:type="dxa"/>
          </w:tblCellMar>
        </w:tblPrEx>
        <w:tc>
          <w:tcPr>
            <w:tcW w:w="4788" w:type="dxa"/>
          </w:tcPr>
          <w:p w14:paraId="0227101B" w14:textId="77777777" w:rsidR="009743E2" w:rsidRDefault="009743E2">
            <w:pPr>
              <w:keepNext/>
            </w:pPr>
          </w:p>
        </w:tc>
        <w:tc>
          <w:tcPr>
            <w:tcW w:w="684" w:type="dxa"/>
          </w:tcPr>
          <w:p w14:paraId="2FA1914F" w14:textId="77777777" w:rsidR="009743E2" w:rsidRDefault="00000000">
            <w:r>
              <w:t>Very much worse</w:t>
            </w:r>
          </w:p>
        </w:tc>
        <w:tc>
          <w:tcPr>
            <w:tcW w:w="684" w:type="dxa"/>
          </w:tcPr>
          <w:p w14:paraId="645051B3" w14:textId="77777777" w:rsidR="009743E2" w:rsidRDefault="00000000">
            <w:r>
              <w:t>Much worse</w:t>
            </w:r>
          </w:p>
        </w:tc>
        <w:tc>
          <w:tcPr>
            <w:tcW w:w="684" w:type="dxa"/>
          </w:tcPr>
          <w:p w14:paraId="785B343D" w14:textId="77777777" w:rsidR="009743E2" w:rsidRDefault="00000000">
            <w:r>
              <w:t>Slightly worse</w:t>
            </w:r>
          </w:p>
        </w:tc>
        <w:tc>
          <w:tcPr>
            <w:tcW w:w="684" w:type="dxa"/>
          </w:tcPr>
          <w:p w14:paraId="5DEFFDCC" w14:textId="77777777" w:rsidR="009743E2" w:rsidRDefault="00000000">
            <w:r>
              <w:t>No change</w:t>
            </w:r>
          </w:p>
        </w:tc>
        <w:tc>
          <w:tcPr>
            <w:tcW w:w="684" w:type="dxa"/>
          </w:tcPr>
          <w:p w14:paraId="5AE85BD7" w14:textId="77777777" w:rsidR="009743E2" w:rsidRDefault="00000000">
            <w:r>
              <w:t>Slightly improved</w:t>
            </w:r>
          </w:p>
        </w:tc>
        <w:tc>
          <w:tcPr>
            <w:tcW w:w="684" w:type="dxa"/>
          </w:tcPr>
          <w:p w14:paraId="1F18340E" w14:textId="77777777" w:rsidR="009743E2" w:rsidRDefault="00000000">
            <w:r>
              <w:t>Much improved</w:t>
            </w:r>
          </w:p>
        </w:tc>
        <w:tc>
          <w:tcPr>
            <w:tcW w:w="684" w:type="dxa"/>
          </w:tcPr>
          <w:p w14:paraId="7E91B49B" w14:textId="77777777" w:rsidR="009743E2" w:rsidRDefault="00000000">
            <w:r>
              <w:t>Very much improved</w:t>
            </w:r>
          </w:p>
        </w:tc>
      </w:tr>
    </w:tbl>
    <w:p w14:paraId="13DCD409" w14:textId="77777777" w:rsidR="009743E2" w:rsidRDefault="009743E2"/>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70"/>
        <w:gridCol w:w="670"/>
        <w:gridCol w:w="670"/>
        <w:gridCol w:w="670"/>
        <w:gridCol w:w="670"/>
        <w:gridCol w:w="670"/>
        <w:gridCol w:w="670"/>
        <w:gridCol w:w="670"/>
      </w:tblGrid>
      <w:tr w:rsidR="009743E2" w14:paraId="3A77AF4C" w14:textId="77777777">
        <w:tblPrEx>
          <w:tblCellMar>
            <w:top w:w="0" w:type="dxa"/>
            <w:left w:w="0" w:type="dxa"/>
            <w:bottom w:w="0" w:type="dxa"/>
            <w:right w:w="0" w:type="dxa"/>
          </w:tblCellMar>
        </w:tblPrEx>
        <w:tc>
          <w:tcPr>
            <w:tcW w:w="4788" w:type="dxa"/>
          </w:tcPr>
          <w:p w14:paraId="19BF195D" w14:textId="77777777" w:rsidR="009743E2" w:rsidRDefault="009743E2"/>
        </w:tc>
        <w:tc>
          <w:tcPr>
            <w:tcW w:w="684" w:type="dxa"/>
          </w:tcPr>
          <w:p w14:paraId="533CD22F" w14:textId="77777777" w:rsidR="009743E2" w:rsidRDefault="00000000">
            <w:r>
              <w:t>-3</w:t>
            </w:r>
          </w:p>
        </w:tc>
        <w:tc>
          <w:tcPr>
            <w:tcW w:w="684" w:type="dxa"/>
          </w:tcPr>
          <w:p w14:paraId="5F584743" w14:textId="77777777" w:rsidR="009743E2" w:rsidRDefault="00000000">
            <w:r>
              <w:t>-2</w:t>
            </w:r>
          </w:p>
        </w:tc>
        <w:tc>
          <w:tcPr>
            <w:tcW w:w="684" w:type="dxa"/>
          </w:tcPr>
          <w:p w14:paraId="58B2CEA6" w14:textId="77777777" w:rsidR="009743E2" w:rsidRDefault="00000000">
            <w:r>
              <w:t>-1</w:t>
            </w:r>
          </w:p>
        </w:tc>
        <w:tc>
          <w:tcPr>
            <w:tcW w:w="684" w:type="dxa"/>
          </w:tcPr>
          <w:p w14:paraId="5EAE9310" w14:textId="77777777" w:rsidR="009743E2" w:rsidRDefault="00000000">
            <w:r>
              <w:t>0</w:t>
            </w:r>
          </w:p>
        </w:tc>
        <w:tc>
          <w:tcPr>
            <w:tcW w:w="684" w:type="dxa"/>
          </w:tcPr>
          <w:p w14:paraId="6A4CC811" w14:textId="77777777" w:rsidR="009743E2" w:rsidRDefault="00000000">
            <w:r>
              <w:t>1</w:t>
            </w:r>
          </w:p>
        </w:tc>
        <w:tc>
          <w:tcPr>
            <w:tcW w:w="684" w:type="dxa"/>
          </w:tcPr>
          <w:p w14:paraId="1EA42CAA" w14:textId="77777777" w:rsidR="009743E2" w:rsidRDefault="00000000">
            <w:r>
              <w:t>2</w:t>
            </w:r>
          </w:p>
        </w:tc>
        <w:tc>
          <w:tcPr>
            <w:tcW w:w="684" w:type="dxa"/>
          </w:tcPr>
          <w:p w14:paraId="1B522C3C" w14:textId="77777777" w:rsidR="009743E2" w:rsidRDefault="00000000">
            <w:r>
              <w:t>3</w:t>
            </w:r>
          </w:p>
        </w:tc>
      </w:tr>
    </w:tbl>
    <w:p w14:paraId="1C8CC49D" w14:textId="77777777" w:rsidR="009743E2" w:rsidRDefault="009743E2"/>
    <w:tbl>
      <w:tblPr>
        <w:tblStyle w:val="QStandardSliderTable"/>
        <w:tblW w:w="9576" w:type="auto"/>
        <w:tblLook w:val="07E0" w:firstRow="1" w:lastRow="1" w:firstColumn="1" w:lastColumn="1" w:noHBand="1" w:noVBand="1"/>
      </w:tblPr>
      <w:tblGrid>
        <w:gridCol w:w="4639"/>
        <w:gridCol w:w="4721"/>
      </w:tblGrid>
      <w:tr w:rsidR="009743E2" w14:paraId="1176A5D0" w14:textId="77777777" w:rsidTr="009743E2">
        <w:tc>
          <w:tcPr>
            <w:cnfStyle w:val="001000000000" w:firstRow="0" w:lastRow="0" w:firstColumn="1" w:lastColumn="0" w:oddVBand="0" w:evenVBand="0" w:oddHBand="0" w:evenHBand="0" w:firstRowFirstColumn="0" w:firstRowLastColumn="0" w:lastRowFirstColumn="0" w:lastRowLastColumn="0"/>
            <w:tcW w:w="4788" w:type="dxa"/>
          </w:tcPr>
          <w:p w14:paraId="5F5F71E2" w14:textId="77777777" w:rsidR="009743E2" w:rsidRDefault="00000000">
            <w:pPr>
              <w:keepNext/>
            </w:pPr>
            <w:r>
              <w:t>Change in depression</w:t>
            </w:r>
          </w:p>
        </w:tc>
        <w:tc>
          <w:tcPr>
            <w:tcW w:w="4788" w:type="dxa"/>
          </w:tcPr>
          <w:p w14:paraId="6BA0C371" w14:textId="77777777" w:rsidR="009743E2"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797E532E" wp14:editId="7E4A1247">
                  <wp:extent cx="1905000" cy="304800"/>
                  <wp:effectExtent l="0" t="0" r="0" b="0"/>
                  <wp:docPr id="40"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ordSliderHorizontal.png"/>
                          <pic:cNvPicPr/>
                        </pic:nvPicPr>
                        <pic:blipFill>
                          <a:blip r:embed="rId9"/>
                          <a:stretch>
                            <a:fillRect/>
                          </a:stretch>
                        </pic:blipFill>
                        <pic:spPr>
                          <a:xfrm>
                            <a:off x="0" y="0"/>
                            <a:ext cx="1905000" cy="304800"/>
                          </a:xfrm>
                          <a:prstGeom prst="rect">
                            <a:avLst/>
                          </a:prstGeom>
                        </pic:spPr>
                      </pic:pic>
                    </a:graphicData>
                  </a:graphic>
                </wp:inline>
              </w:drawing>
            </w:r>
          </w:p>
        </w:tc>
      </w:tr>
    </w:tbl>
    <w:p w14:paraId="0FC3D570" w14:textId="77777777" w:rsidR="009743E2" w:rsidRDefault="009743E2"/>
    <w:p w14:paraId="66DFD7FE" w14:textId="77777777" w:rsidR="009743E2" w:rsidRDefault="009743E2"/>
    <w:p w14:paraId="346E0EDB" w14:textId="77777777" w:rsidR="009743E2" w:rsidRDefault="009743E2">
      <w:pPr>
        <w:pStyle w:val="QuestionSeparator"/>
      </w:pPr>
    </w:p>
    <w:p w14:paraId="7D3CAA64" w14:textId="77777777" w:rsidR="009743E2" w:rsidRDefault="009743E2"/>
    <w:p w14:paraId="1B61BF6F" w14:textId="77777777" w:rsidR="009743E2" w:rsidRDefault="00000000">
      <w:pPr>
        <w:keepNext/>
      </w:pPr>
      <w:r>
        <w:t>Q7.31 Since you started using medical cannabis, how would you describe the change (if any) in your memory or clarity of thought? </w:t>
      </w:r>
    </w:p>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3881"/>
        <w:gridCol w:w="666"/>
        <w:gridCol w:w="666"/>
        <w:gridCol w:w="710"/>
        <w:gridCol w:w="722"/>
        <w:gridCol w:w="905"/>
        <w:gridCol w:w="905"/>
        <w:gridCol w:w="905"/>
      </w:tblGrid>
      <w:tr w:rsidR="009743E2" w14:paraId="71284561" w14:textId="77777777">
        <w:tblPrEx>
          <w:tblCellMar>
            <w:top w:w="0" w:type="dxa"/>
            <w:left w:w="0" w:type="dxa"/>
            <w:bottom w:w="0" w:type="dxa"/>
            <w:right w:w="0" w:type="dxa"/>
          </w:tblCellMar>
        </w:tblPrEx>
        <w:tc>
          <w:tcPr>
            <w:tcW w:w="4788" w:type="dxa"/>
          </w:tcPr>
          <w:p w14:paraId="0FF9B79B" w14:textId="77777777" w:rsidR="009743E2" w:rsidRDefault="009743E2">
            <w:pPr>
              <w:keepNext/>
            </w:pPr>
          </w:p>
        </w:tc>
        <w:tc>
          <w:tcPr>
            <w:tcW w:w="684" w:type="dxa"/>
          </w:tcPr>
          <w:p w14:paraId="7A056436" w14:textId="77777777" w:rsidR="009743E2" w:rsidRDefault="00000000">
            <w:r>
              <w:t>Very much worse</w:t>
            </w:r>
          </w:p>
        </w:tc>
        <w:tc>
          <w:tcPr>
            <w:tcW w:w="684" w:type="dxa"/>
          </w:tcPr>
          <w:p w14:paraId="3BE26095" w14:textId="77777777" w:rsidR="009743E2" w:rsidRDefault="00000000">
            <w:r>
              <w:t>Much worse</w:t>
            </w:r>
          </w:p>
        </w:tc>
        <w:tc>
          <w:tcPr>
            <w:tcW w:w="684" w:type="dxa"/>
          </w:tcPr>
          <w:p w14:paraId="769FFC6F" w14:textId="77777777" w:rsidR="009743E2" w:rsidRDefault="00000000">
            <w:r>
              <w:t>Slightly worse</w:t>
            </w:r>
          </w:p>
        </w:tc>
        <w:tc>
          <w:tcPr>
            <w:tcW w:w="684" w:type="dxa"/>
          </w:tcPr>
          <w:p w14:paraId="72A41306" w14:textId="77777777" w:rsidR="009743E2" w:rsidRDefault="00000000">
            <w:r>
              <w:t>No change</w:t>
            </w:r>
          </w:p>
        </w:tc>
        <w:tc>
          <w:tcPr>
            <w:tcW w:w="684" w:type="dxa"/>
          </w:tcPr>
          <w:p w14:paraId="1B7AD22E" w14:textId="77777777" w:rsidR="009743E2" w:rsidRDefault="00000000">
            <w:r>
              <w:t>Slightly improved</w:t>
            </w:r>
          </w:p>
        </w:tc>
        <w:tc>
          <w:tcPr>
            <w:tcW w:w="684" w:type="dxa"/>
          </w:tcPr>
          <w:p w14:paraId="51DDF212" w14:textId="77777777" w:rsidR="009743E2" w:rsidRDefault="00000000">
            <w:r>
              <w:t>Much improved</w:t>
            </w:r>
          </w:p>
        </w:tc>
        <w:tc>
          <w:tcPr>
            <w:tcW w:w="684" w:type="dxa"/>
          </w:tcPr>
          <w:p w14:paraId="4A9C81B1" w14:textId="77777777" w:rsidR="009743E2" w:rsidRDefault="00000000">
            <w:r>
              <w:t>Very much improved</w:t>
            </w:r>
          </w:p>
        </w:tc>
      </w:tr>
    </w:tbl>
    <w:p w14:paraId="30FA9186" w14:textId="77777777" w:rsidR="009743E2" w:rsidRDefault="009743E2"/>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70"/>
        <w:gridCol w:w="670"/>
        <w:gridCol w:w="670"/>
        <w:gridCol w:w="670"/>
        <w:gridCol w:w="670"/>
        <w:gridCol w:w="670"/>
        <w:gridCol w:w="670"/>
        <w:gridCol w:w="670"/>
      </w:tblGrid>
      <w:tr w:rsidR="009743E2" w14:paraId="22040C30" w14:textId="77777777">
        <w:tblPrEx>
          <w:tblCellMar>
            <w:top w:w="0" w:type="dxa"/>
            <w:left w:w="0" w:type="dxa"/>
            <w:bottom w:w="0" w:type="dxa"/>
            <w:right w:w="0" w:type="dxa"/>
          </w:tblCellMar>
        </w:tblPrEx>
        <w:tc>
          <w:tcPr>
            <w:tcW w:w="4788" w:type="dxa"/>
          </w:tcPr>
          <w:p w14:paraId="17ADA21D" w14:textId="77777777" w:rsidR="009743E2" w:rsidRDefault="009743E2"/>
        </w:tc>
        <w:tc>
          <w:tcPr>
            <w:tcW w:w="684" w:type="dxa"/>
          </w:tcPr>
          <w:p w14:paraId="7B31039B" w14:textId="77777777" w:rsidR="009743E2" w:rsidRDefault="00000000">
            <w:r>
              <w:t>-3</w:t>
            </w:r>
          </w:p>
        </w:tc>
        <w:tc>
          <w:tcPr>
            <w:tcW w:w="684" w:type="dxa"/>
          </w:tcPr>
          <w:p w14:paraId="22643FAE" w14:textId="77777777" w:rsidR="009743E2" w:rsidRDefault="00000000">
            <w:r>
              <w:t>-2</w:t>
            </w:r>
          </w:p>
        </w:tc>
        <w:tc>
          <w:tcPr>
            <w:tcW w:w="684" w:type="dxa"/>
          </w:tcPr>
          <w:p w14:paraId="7AEBBF1D" w14:textId="77777777" w:rsidR="009743E2" w:rsidRDefault="00000000">
            <w:r>
              <w:t>-1</w:t>
            </w:r>
          </w:p>
        </w:tc>
        <w:tc>
          <w:tcPr>
            <w:tcW w:w="684" w:type="dxa"/>
          </w:tcPr>
          <w:p w14:paraId="410FB19F" w14:textId="77777777" w:rsidR="009743E2" w:rsidRDefault="00000000">
            <w:r>
              <w:t>0</w:t>
            </w:r>
          </w:p>
        </w:tc>
        <w:tc>
          <w:tcPr>
            <w:tcW w:w="684" w:type="dxa"/>
          </w:tcPr>
          <w:p w14:paraId="121E04CB" w14:textId="77777777" w:rsidR="009743E2" w:rsidRDefault="00000000">
            <w:r>
              <w:t>1</w:t>
            </w:r>
          </w:p>
        </w:tc>
        <w:tc>
          <w:tcPr>
            <w:tcW w:w="684" w:type="dxa"/>
          </w:tcPr>
          <w:p w14:paraId="24AAA608" w14:textId="77777777" w:rsidR="009743E2" w:rsidRDefault="00000000">
            <w:r>
              <w:t>2</w:t>
            </w:r>
          </w:p>
        </w:tc>
        <w:tc>
          <w:tcPr>
            <w:tcW w:w="684" w:type="dxa"/>
          </w:tcPr>
          <w:p w14:paraId="41B042EB" w14:textId="77777777" w:rsidR="009743E2" w:rsidRDefault="00000000">
            <w:r>
              <w:t>3</w:t>
            </w:r>
          </w:p>
        </w:tc>
      </w:tr>
    </w:tbl>
    <w:p w14:paraId="1054469C" w14:textId="77777777" w:rsidR="009743E2" w:rsidRDefault="009743E2"/>
    <w:tbl>
      <w:tblPr>
        <w:tblStyle w:val="QStandardSliderTable"/>
        <w:tblW w:w="9576" w:type="auto"/>
        <w:tblLook w:val="07E0" w:firstRow="1" w:lastRow="1" w:firstColumn="1" w:lastColumn="1" w:noHBand="1" w:noVBand="1"/>
      </w:tblPr>
      <w:tblGrid>
        <w:gridCol w:w="4635"/>
        <w:gridCol w:w="4725"/>
      </w:tblGrid>
      <w:tr w:rsidR="009743E2" w14:paraId="6E0F1F94" w14:textId="77777777" w:rsidTr="009743E2">
        <w:tc>
          <w:tcPr>
            <w:cnfStyle w:val="001000000000" w:firstRow="0" w:lastRow="0" w:firstColumn="1" w:lastColumn="0" w:oddVBand="0" w:evenVBand="0" w:oddHBand="0" w:evenHBand="0" w:firstRowFirstColumn="0" w:firstRowLastColumn="0" w:lastRowFirstColumn="0" w:lastRowLastColumn="0"/>
            <w:tcW w:w="4788" w:type="dxa"/>
          </w:tcPr>
          <w:p w14:paraId="0C2598DB" w14:textId="77777777" w:rsidR="009743E2" w:rsidRDefault="00000000">
            <w:pPr>
              <w:keepNext/>
            </w:pPr>
            <w:r>
              <w:t>Change in memory or clarity of thought</w:t>
            </w:r>
          </w:p>
        </w:tc>
        <w:tc>
          <w:tcPr>
            <w:tcW w:w="4788" w:type="dxa"/>
          </w:tcPr>
          <w:p w14:paraId="1965B64B" w14:textId="77777777" w:rsidR="009743E2"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7AAC36AF" wp14:editId="3BBAD262">
                  <wp:extent cx="1905000" cy="304800"/>
                  <wp:effectExtent l="0" t="0" r="0" b="0"/>
                  <wp:docPr id="4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WordSliderHorizontal.png"/>
                          <pic:cNvPicPr/>
                        </pic:nvPicPr>
                        <pic:blipFill>
                          <a:blip r:embed="rId9"/>
                          <a:stretch>
                            <a:fillRect/>
                          </a:stretch>
                        </pic:blipFill>
                        <pic:spPr>
                          <a:xfrm>
                            <a:off x="0" y="0"/>
                            <a:ext cx="1905000" cy="304800"/>
                          </a:xfrm>
                          <a:prstGeom prst="rect">
                            <a:avLst/>
                          </a:prstGeom>
                        </pic:spPr>
                      </pic:pic>
                    </a:graphicData>
                  </a:graphic>
                </wp:inline>
              </w:drawing>
            </w:r>
          </w:p>
        </w:tc>
      </w:tr>
    </w:tbl>
    <w:p w14:paraId="553B63C8" w14:textId="77777777" w:rsidR="009743E2" w:rsidRDefault="009743E2"/>
    <w:p w14:paraId="626FC29A" w14:textId="77777777" w:rsidR="009743E2" w:rsidRDefault="009743E2"/>
    <w:p w14:paraId="74896AB4" w14:textId="77777777" w:rsidR="009743E2" w:rsidRDefault="009743E2">
      <w:pPr>
        <w:pStyle w:val="QuestionSeparator"/>
      </w:pPr>
    </w:p>
    <w:p w14:paraId="56CF76A6" w14:textId="77777777" w:rsidR="009743E2" w:rsidRDefault="009743E2"/>
    <w:p w14:paraId="70079080" w14:textId="77777777" w:rsidR="009743E2" w:rsidRDefault="00000000">
      <w:pPr>
        <w:keepNext/>
      </w:pPr>
      <w:r>
        <w:t>Q7.32 Since you started using medical cannabis, how would you describe the change (if any) in your joint stiffness?</w:t>
      </w:r>
    </w:p>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3881"/>
        <w:gridCol w:w="666"/>
        <w:gridCol w:w="666"/>
        <w:gridCol w:w="710"/>
        <w:gridCol w:w="722"/>
        <w:gridCol w:w="905"/>
        <w:gridCol w:w="905"/>
        <w:gridCol w:w="905"/>
      </w:tblGrid>
      <w:tr w:rsidR="009743E2" w14:paraId="7801DE67" w14:textId="77777777">
        <w:tblPrEx>
          <w:tblCellMar>
            <w:top w:w="0" w:type="dxa"/>
            <w:left w:w="0" w:type="dxa"/>
            <w:bottom w:w="0" w:type="dxa"/>
            <w:right w:w="0" w:type="dxa"/>
          </w:tblCellMar>
        </w:tblPrEx>
        <w:tc>
          <w:tcPr>
            <w:tcW w:w="4788" w:type="dxa"/>
          </w:tcPr>
          <w:p w14:paraId="6D3F624D" w14:textId="77777777" w:rsidR="009743E2" w:rsidRDefault="009743E2">
            <w:pPr>
              <w:keepNext/>
            </w:pPr>
          </w:p>
        </w:tc>
        <w:tc>
          <w:tcPr>
            <w:tcW w:w="684" w:type="dxa"/>
          </w:tcPr>
          <w:p w14:paraId="33AB2214" w14:textId="77777777" w:rsidR="009743E2" w:rsidRDefault="00000000">
            <w:r>
              <w:t>Very much worse</w:t>
            </w:r>
          </w:p>
        </w:tc>
        <w:tc>
          <w:tcPr>
            <w:tcW w:w="684" w:type="dxa"/>
          </w:tcPr>
          <w:p w14:paraId="474727B7" w14:textId="77777777" w:rsidR="009743E2" w:rsidRDefault="00000000">
            <w:r>
              <w:t>Much worse</w:t>
            </w:r>
          </w:p>
        </w:tc>
        <w:tc>
          <w:tcPr>
            <w:tcW w:w="684" w:type="dxa"/>
          </w:tcPr>
          <w:p w14:paraId="0FCB7824" w14:textId="77777777" w:rsidR="009743E2" w:rsidRDefault="00000000">
            <w:r>
              <w:t>Slightly worse</w:t>
            </w:r>
          </w:p>
        </w:tc>
        <w:tc>
          <w:tcPr>
            <w:tcW w:w="684" w:type="dxa"/>
          </w:tcPr>
          <w:p w14:paraId="0BCCBCB2" w14:textId="77777777" w:rsidR="009743E2" w:rsidRDefault="00000000">
            <w:r>
              <w:t>No change</w:t>
            </w:r>
          </w:p>
        </w:tc>
        <w:tc>
          <w:tcPr>
            <w:tcW w:w="684" w:type="dxa"/>
          </w:tcPr>
          <w:p w14:paraId="486FB44F" w14:textId="77777777" w:rsidR="009743E2" w:rsidRDefault="00000000">
            <w:r>
              <w:t>Slightly improved</w:t>
            </w:r>
          </w:p>
        </w:tc>
        <w:tc>
          <w:tcPr>
            <w:tcW w:w="684" w:type="dxa"/>
          </w:tcPr>
          <w:p w14:paraId="006504A8" w14:textId="77777777" w:rsidR="009743E2" w:rsidRDefault="00000000">
            <w:r>
              <w:t>Much improved</w:t>
            </w:r>
          </w:p>
        </w:tc>
        <w:tc>
          <w:tcPr>
            <w:tcW w:w="684" w:type="dxa"/>
          </w:tcPr>
          <w:p w14:paraId="3E705F39" w14:textId="77777777" w:rsidR="009743E2" w:rsidRDefault="00000000">
            <w:r>
              <w:t>Very much improved</w:t>
            </w:r>
          </w:p>
        </w:tc>
      </w:tr>
    </w:tbl>
    <w:p w14:paraId="7ABE15B1" w14:textId="77777777" w:rsidR="009743E2" w:rsidRDefault="009743E2"/>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70"/>
        <w:gridCol w:w="670"/>
        <w:gridCol w:w="670"/>
        <w:gridCol w:w="670"/>
        <w:gridCol w:w="670"/>
        <w:gridCol w:w="670"/>
        <w:gridCol w:w="670"/>
        <w:gridCol w:w="670"/>
      </w:tblGrid>
      <w:tr w:rsidR="009743E2" w14:paraId="630C2EC0" w14:textId="77777777">
        <w:tblPrEx>
          <w:tblCellMar>
            <w:top w:w="0" w:type="dxa"/>
            <w:left w:w="0" w:type="dxa"/>
            <w:bottom w:w="0" w:type="dxa"/>
            <w:right w:w="0" w:type="dxa"/>
          </w:tblCellMar>
        </w:tblPrEx>
        <w:tc>
          <w:tcPr>
            <w:tcW w:w="4788" w:type="dxa"/>
          </w:tcPr>
          <w:p w14:paraId="6953264D" w14:textId="77777777" w:rsidR="009743E2" w:rsidRDefault="009743E2"/>
        </w:tc>
        <w:tc>
          <w:tcPr>
            <w:tcW w:w="684" w:type="dxa"/>
          </w:tcPr>
          <w:p w14:paraId="35F153AE" w14:textId="77777777" w:rsidR="009743E2" w:rsidRDefault="00000000">
            <w:r>
              <w:t>-3</w:t>
            </w:r>
          </w:p>
        </w:tc>
        <w:tc>
          <w:tcPr>
            <w:tcW w:w="684" w:type="dxa"/>
          </w:tcPr>
          <w:p w14:paraId="06240FC8" w14:textId="77777777" w:rsidR="009743E2" w:rsidRDefault="00000000">
            <w:r>
              <w:t>-2</w:t>
            </w:r>
          </w:p>
        </w:tc>
        <w:tc>
          <w:tcPr>
            <w:tcW w:w="684" w:type="dxa"/>
          </w:tcPr>
          <w:p w14:paraId="307E2FC4" w14:textId="77777777" w:rsidR="009743E2" w:rsidRDefault="00000000">
            <w:r>
              <w:t>-1</w:t>
            </w:r>
          </w:p>
        </w:tc>
        <w:tc>
          <w:tcPr>
            <w:tcW w:w="684" w:type="dxa"/>
          </w:tcPr>
          <w:p w14:paraId="73FB504F" w14:textId="77777777" w:rsidR="009743E2" w:rsidRDefault="00000000">
            <w:r>
              <w:t>0</w:t>
            </w:r>
          </w:p>
        </w:tc>
        <w:tc>
          <w:tcPr>
            <w:tcW w:w="684" w:type="dxa"/>
          </w:tcPr>
          <w:p w14:paraId="0B44EC4D" w14:textId="77777777" w:rsidR="009743E2" w:rsidRDefault="00000000">
            <w:r>
              <w:t>1</w:t>
            </w:r>
          </w:p>
        </w:tc>
        <w:tc>
          <w:tcPr>
            <w:tcW w:w="684" w:type="dxa"/>
          </w:tcPr>
          <w:p w14:paraId="6E29F45A" w14:textId="77777777" w:rsidR="009743E2" w:rsidRDefault="00000000">
            <w:r>
              <w:t>2</w:t>
            </w:r>
          </w:p>
        </w:tc>
        <w:tc>
          <w:tcPr>
            <w:tcW w:w="684" w:type="dxa"/>
          </w:tcPr>
          <w:p w14:paraId="5A900B3E" w14:textId="77777777" w:rsidR="009743E2" w:rsidRDefault="00000000">
            <w:r>
              <w:t>3</w:t>
            </w:r>
          </w:p>
        </w:tc>
      </w:tr>
    </w:tbl>
    <w:p w14:paraId="656A64CC" w14:textId="77777777" w:rsidR="009743E2" w:rsidRDefault="009743E2"/>
    <w:tbl>
      <w:tblPr>
        <w:tblStyle w:val="QStandardSliderTable"/>
        <w:tblW w:w="9576" w:type="auto"/>
        <w:tblLook w:val="07E0" w:firstRow="1" w:lastRow="1" w:firstColumn="1" w:lastColumn="1" w:noHBand="1" w:noVBand="1"/>
      </w:tblPr>
      <w:tblGrid>
        <w:gridCol w:w="4635"/>
        <w:gridCol w:w="4725"/>
      </w:tblGrid>
      <w:tr w:rsidR="009743E2" w14:paraId="211778B7" w14:textId="77777777" w:rsidTr="009743E2">
        <w:tc>
          <w:tcPr>
            <w:cnfStyle w:val="001000000000" w:firstRow="0" w:lastRow="0" w:firstColumn="1" w:lastColumn="0" w:oddVBand="0" w:evenVBand="0" w:oddHBand="0" w:evenHBand="0" w:firstRowFirstColumn="0" w:firstRowLastColumn="0" w:lastRowFirstColumn="0" w:lastRowLastColumn="0"/>
            <w:tcW w:w="4788" w:type="dxa"/>
          </w:tcPr>
          <w:p w14:paraId="3DA9D946" w14:textId="77777777" w:rsidR="009743E2" w:rsidRDefault="00000000">
            <w:pPr>
              <w:keepNext/>
            </w:pPr>
            <w:r>
              <w:t>Change in joint stiffness</w:t>
            </w:r>
          </w:p>
        </w:tc>
        <w:tc>
          <w:tcPr>
            <w:tcW w:w="4788" w:type="dxa"/>
          </w:tcPr>
          <w:p w14:paraId="3801333D" w14:textId="77777777" w:rsidR="009743E2"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925C85B" wp14:editId="0983FADE">
                  <wp:extent cx="1905000" cy="304800"/>
                  <wp:effectExtent l="0" t="0" r="0" b="0"/>
                  <wp:docPr id="42"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ordSliderHorizontal.png"/>
                          <pic:cNvPicPr/>
                        </pic:nvPicPr>
                        <pic:blipFill>
                          <a:blip r:embed="rId9"/>
                          <a:stretch>
                            <a:fillRect/>
                          </a:stretch>
                        </pic:blipFill>
                        <pic:spPr>
                          <a:xfrm>
                            <a:off x="0" y="0"/>
                            <a:ext cx="1905000" cy="304800"/>
                          </a:xfrm>
                          <a:prstGeom prst="rect">
                            <a:avLst/>
                          </a:prstGeom>
                        </pic:spPr>
                      </pic:pic>
                    </a:graphicData>
                  </a:graphic>
                </wp:inline>
              </w:drawing>
            </w:r>
          </w:p>
        </w:tc>
      </w:tr>
    </w:tbl>
    <w:p w14:paraId="1C7EB7E2" w14:textId="77777777" w:rsidR="009743E2" w:rsidRDefault="009743E2"/>
    <w:p w14:paraId="446123CE" w14:textId="77777777" w:rsidR="009743E2" w:rsidRDefault="009743E2"/>
    <w:p w14:paraId="5DA77358" w14:textId="77777777" w:rsidR="009743E2" w:rsidRDefault="009743E2">
      <w:pPr>
        <w:pStyle w:val="QuestionSeparator"/>
      </w:pPr>
    </w:p>
    <w:p w14:paraId="7C00EB2E" w14:textId="77777777" w:rsidR="009743E2" w:rsidRDefault="009743E2"/>
    <w:p w14:paraId="4A4B3959" w14:textId="77777777" w:rsidR="009743E2" w:rsidRDefault="00000000">
      <w:pPr>
        <w:keepNext/>
      </w:pPr>
      <w:r>
        <w:t>Q7.33 Since you started using medical cannabis, how would you describe the change (if any) in your muscle spasms?</w:t>
      </w:r>
    </w:p>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3881"/>
        <w:gridCol w:w="666"/>
        <w:gridCol w:w="666"/>
        <w:gridCol w:w="710"/>
        <w:gridCol w:w="722"/>
        <w:gridCol w:w="905"/>
        <w:gridCol w:w="905"/>
        <w:gridCol w:w="905"/>
      </w:tblGrid>
      <w:tr w:rsidR="009743E2" w14:paraId="0A699A80" w14:textId="77777777">
        <w:tblPrEx>
          <w:tblCellMar>
            <w:top w:w="0" w:type="dxa"/>
            <w:left w:w="0" w:type="dxa"/>
            <w:bottom w:w="0" w:type="dxa"/>
            <w:right w:w="0" w:type="dxa"/>
          </w:tblCellMar>
        </w:tblPrEx>
        <w:tc>
          <w:tcPr>
            <w:tcW w:w="4788" w:type="dxa"/>
          </w:tcPr>
          <w:p w14:paraId="42E3EC11" w14:textId="77777777" w:rsidR="009743E2" w:rsidRDefault="009743E2">
            <w:pPr>
              <w:keepNext/>
            </w:pPr>
          </w:p>
        </w:tc>
        <w:tc>
          <w:tcPr>
            <w:tcW w:w="684" w:type="dxa"/>
          </w:tcPr>
          <w:p w14:paraId="3CE40EC2" w14:textId="77777777" w:rsidR="009743E2" w:rsidRDefault="00000000">
            <w:r>
              <w:t>Very much worse</w:t>
            </w:r>
          </w:p>
        </w:tc>
        <w:tc>
          <w:tcPr>
            <w:tcW w:w="684" w:type="dxa"/>
          </w:tcPr>
          <w:p w14:paraId="1417065D" w14:textId="77777777" w:rsidR="009743E2" w:rsidRDefault="00000000">
            <w:r>
              <w:t>Much worse</w:t>
            </w:r>
          </w:p>
        </w:tc>
        <w:tc>
          <w:tcPr>
            <w:tcW w:w="684" w:type="dxa"/>
          </w:tcPr>
          <w:p w14:paraId="525BE81D" w14:textId="77777777" w:rsidR="009743E2" w:rsidRDefault="00000000">
            <w:r>
              <w:t>Slightly worse</w:t>
            </w:r>
          </w:p>
        </w:tc>
        <w:tc>
          <w:tcPr>
            <w:tcW w:w="684" w:type="dxa"/>
          </w:tcPr>
          <w:p w14:paraId="2AE48192" w14:textId="77777777" w:rsidR="009743E2" w:rsidRDefault="00000000">
            <w:r>
              <w:t>No change</w:t>
            </w:r>
          </w:p>
        </w:tc>
        <w:tc>
          <w:tcPr>
            <w:tcW w:w="684" w:type="dxa"/>
          </w:tcPr>
          <w:p w14:paraId="1B4B7A22" w14:textId="77777777" w:rsidR="009743E2" w:rsidRDefault="00000000">
            <w:r>
              <w:t>Slightly improved</w:t>
            </w:r>
          </w:p>
        </w:tc>
        <w:tc>
          <w:tcPr>
            <w:tcW w:w="684" w:type="dxa"/>
          </w:tcPr>
          <w:p w14:paraId="399937C1" w14:textId="77777777" w:rsidR="009743E2" w:rsidRDefault="00000000">
            <w:r>
              <w:t>Much improved</w:t>
            </w:r>
          </w:p>
        </w:tc>
        <w:tc>
          <w:tcPr>
            <w:tcW w:w="684" w:type="dxa"/>
          </w:tcPr>
          <w:p w14:paraId="45FCB2F1" w14:textId="77777777" w:rsidR="009743E2" w:rsidRDefault="00000000">
            <w:r>
              <w:t>Very much improved</w:t>
            </w:r>
          </w:p>
        </w:tc>
      </w:tr>
    </w:tbl>
    <w:p w14:paraId="1058D6E7" w14:textId="77777777" w:rsidR="009743E2" w:rsidRDefault="009743E2"/>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70"/>
        <w:gridCol w:w="670"/>
        <w:gridCol w:w="670"/>
        <w:gridCol w:w="670"/>
        <w:gridCol w:w="670"/>
        <w:gridCol w:w="670"/>
        <w:gridCol w:w="670"/>
        <w:gridCol w:w="670"/>
      </w:tblGrid>
      <w:tr w:rsidR="009743E2" w14:paraId="2C561B07" w14:textId="77777777">
        <w:tblPrEx>
          <w:tblCellMar>
            <w:top w:w="0" w:type="dxa"/>
            <w:left w:w="0" w:type="dxa"/>
            <w:bottom w:w="0" w:type="dxa"/>
            <w:right w:w="0" w:type="dxa"/>
          </w:tblCellMar>
        </w:tblPrEx>
        <w:tc>
          <w:tcPr>
            <w:tcW w:w="4788" w:type="dxa"/>
          </w:tcPr>
          <w:p w14:paraId="3B390A73" w14:textId="77777777" w:rsidR="009743E2" w:rsidRDefault="009743E2"/>
        </w:tc>
        <w:tc>
          <w:tcPr>
            <w:tcW w:w="684" w:type="dxa"/>
          </w:tcPr>
          <w:p w14:paraId="1652AFE7" w14:textId="77777777" w:rsidR="009743E2" w:rsidRDefault="00000000">
            <w:r>
              <w:t>-3</w:t>
            </w:r>
          </w:p>
        </w:tc>
        <w:tc>
          <w:tcPr>
            <w:tcW w:w="684" w:type="dxa"/>
          </w:tcPr>
          <w:p w14:paraId="7D32E763" w14:textId="77777777" w:rsidR="009743E2" w:rsidRDefault="00000000">
            <w:r>
              <w:t>-2</w:t>
            </w:r>
          </w:p>
        </w:tc>
        <w:tc>
          <w:tcPr>
            <w:tcW w:w="684" w:type="dxa"/>
          </w:tcPr>
          <w:p w14:paraId="24E3C331" w14:textId="77777777" w:rsidR="009743E2" w:rsidRDefault="00000000">
            <w:r>
              <w:t>-1</w:t>
            </w:r>
          </w:p>
        </w:tc>
        <w:tc>
          <w:tcPr>
            <w:tcW w:w="684" w:type="dxa"/>
          </w:tcPr>
          <w:p w14:paraId="50C3FCF3" w14:textId="77777777" w:rsidR="009743E2" w:rsidRDefault="00000000">
            <w:r>
              <w:t>0</w:t>
            </w:r>
          </w:p>
        </w:tc>
        <w:tc>
          <w:tcPr>
            <w:tcW w:w="684" w:type="dxa"/>
          </w:tcPr>
          <w:p w14:paraId="09CBE16E" w14:textId="77777777" w:rsidR="009743E2" w:rsidRDefault="00000000">
            <w:r>
              <w:t>1</w:t>
            </w:r>
          </w:p>
        </w:tc>
        <w:tc>
          <w:tcPr>
            <w:tcW w:w="684" w:type="dxa"/>
          </w:tcPr>
          <w:p w14:paraId="6D93E2B2" w14:textId="77777777" w:rsidR="009743E2" w:rsidRDefault="00000000">
            <w:r>
              <w:t>2</w:t>
            </w:r>
          </w:p>
        </w:tc>
        <w:tc>
          <w:tcPr>
            <w:tcW w:w="684" w:type="dxa"/>
          </w:tcPr>
          <w:p w14:paraId="5D6CA72C" w14:textId="77777777" w:rsidR="009743E2" w:rsidRDefault="00000000">
            <w:r>
              <w:t>3</w:t>
            </w:r>
          </w:p>
        </w:tc>
      </w:tr>
    </w:tbl>
    <w:p w14:paraId="7E579F6D" w14:textId="77777777" w:rsidR="009743E2" w:rsidRDefault="009743E2"/>
    <w:tbl>
      <w:tblPr>
        <w:tblStyle w:val="QStandardSliderTable"/>
        <w:tblW w:w="9576" w:type="auto"/>
        <w:tblLook w:val="07E0" w:firstRow="1" w:lastRow="1" w:firstColumn="1" w:lastColumn="1" w:noHBand="1" w:noVBand="1"/>
      </w:tblPr>
      <w:tblGrid>
        <w:gridCol w:w="4636"/>
        <w:gridCol w:w="4724"/>
      </w:tblGrid>
      <w:tr w:rsidR="009743E2" w14:paraId="25096AFB" w14:textId="77777777" w:rsidTr="009743E2">
        <w:tc>
          <w:tcPr>
            <w:cnfStyle w:val="001000000000" w:firstRow="0" w:lastRow="0" w:firstColumn="1" w:lastColumn="0" w:oddVBand="0" w:evenVBand="0" w:oddHBand="0" w:evenHBand="0" w:firstRowFirstColumn="0" w:firstRowLastColumn="0" w:lastRowFirstColumn="0" w:lastRowLastColumn="0"/>
            <w:tcW w:w="4788" w:type="dxa"/>
          </w:tcPr>
          <w:p w14:paraId="028C082C" w14:textId="77777777" w:rsidR="009743E2" w:rsidRDefault="00000000">
            <w:pPr>
              <w:keepNext/>
            </w:pPr>
            <w:r>
              <w:t>Changes in Muscle spasms</w:t>
            </w:r>
          </w:p>
        </w:tc>
        <w:tc>
          <w:tcPr>
            <w:tcW w:w="4788" w:type="dxa"/>
          </w:tcPr>
          <w:p w14:paraId="51221EEE" w14:textId="77777777" w:rsidR="009743E2"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273BC5C8" wp14:editId="3B1F46CC">
                  <wp:extent cx="1905000" cy="304800"/>
                  <wp:effectExtent l="0" t="0" r="0" b="0"/>
                  <wp:docPr id="43"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WordSliderHorizontal.png"/>
                          <pic:cNvPicPr/>
                        </pic:nvPicPr>
                        <pic:blipFill>
                          <a:blip r:embed="rId9"/>
                          <a:stretch>
                            <a:fillRect/>
                          </a:stretch>
                        </pic:blipFill>
                        <pic:spPr>
                          <a:xfrm>
                            <a:off x="0" y="0"/>
                            <a:ext cx="1905000" cy="304800"/>
                          </a:xfrm>
                          <a:prstGeom prst="rect">
                            <a:avLst/>
                          </a:prstGeom>
                        </pic:spPr>
                      </pic:pic>
                    </a:graphicData>
                  </a:graphic>
                </wp:inline>
              </w:drawing>
            </w:r>
          </w:p>
        </w:tc>
      </w:tr>
    </w:tbl>
    <w:p w14:paraId="7559D37B" w14:textId="77777777" w:rsidR="009743E2" w:rsidRDefault="009743E2"/>
    <w:p w14:paraId="12130DA6" w14:textId="77777777" w:rsidR="009743E2" w:rsidRDefault="009743E2"/>
    <w:p w14:paraId="7FFF456F" w14:textId="77777777" w:rsidR="009743E2" w:rsidRDefault="009743E2">
      <w:pPr>
        <w:pStyle w:val="QuestionSeparator"/>
      </w:pPr>
    </w:p>
    <w:p w14:paraId="7F17B300" w14:textId="77777777" w:rsidR="009743E2" w:rsidRDefault="009743E2"/>
    <w:p w14:paraId="4B3AF49F" w14:textId="77777777" w:rsidR="009743E2" w:rsidRDefault="00000000">
      <w:pPr>
        <w:keepNext/>
      </w:pPr>
      <w:r>
        <w:t>Q7.34 Since you started using medical cannabis, how would you describe the change (if any) in your inflammation?</w:t>
      </w:r>
    </w:p>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3881"/>
        <w:gridCol w:w="666"/>
        <w:gridCol w:w="666"/>
        <w:gridCol w:w="710"/>
        <w:gridCol w:w="722"/>
        <w:gridCol w:w="905"/>
        <w:gridCol w:w="905"/>
        <w:gridCol w:w="905"/>
      </w:tblGrid>
      <w:tr w:rsidR="009743E2" w14:paraId="1BE288F7" w14:textId="77777777">
        <w:tblPrEx>
          <w:tblCellMar>
            <w:top w:w="0" w:type="dxa"/>
            <w:left w:w="0" w:type="dxa"/>
            <w:bottom w:w="0" w:type="dxa"/>
            <w:right w:w="0" w:type="dxa"/>
          </w:tblCellMar>
        </w:tblPrEx>
        <w:tc>
          <w:tcPr>
            <w:tcW w:w="4788" w:type="dxa"/>
          </w:tcPr>
          <w:p w14:paraId="2FC747B6" w14:textId="77777777" w:rsidR="009743E2" w:rsidRDefault="009743E2">
            <w:pPr>
              <w:keepNext/>
            </w:pPr>
          </w:p>
        </w:tc>
        <w:tc>
          <w:tcPr>
            <w:tcW w:w="684" w:type="dxa"/>
          </w:tcPr>
          <w:p w14:paraId="0B16E3B1" w14:textId="77777777" w:rsidR="009743E2" w:rsidRDefault="00000000">
            <w:r>
              <w:t>Very much worse</w:t>
            </w:r>
          </w:p>
        </w:tc>
        <w:tc>
          <w:tcPr>
            <w:tcW w:w="684" w:type="dxa"/>
          </w:tcPr>
          <w:p w14:paraId="0829B739" w14:textId="77777777" w:rsidR="009743E2" w:rsidRDefault="00000000">
            <w:r>
              <w:t>Much worse</w:t>
            </w:r>
          </w:p>
        </w:tc>
        <w:tc>
          <w:tcPr>
            <w:tcW w:w="684" w:type="dxa"/>
          </w:tcPr>
          <w:p w14:paraId="4366C8D8" w14:textId="77777777" w:rsidR="009743E2" w:rsidRDefault="00000000">
            <w:r>
              <w:t>Slightly worse</w:t>
            </w:r>
          </w:p>
        </w:tc>
        <w:tc>
          <w:tcPr>
            <w:tcW w:w="684" w:type="dxa"/>
          </w:tcPr>
          <w:p w14:paraId="5933D6B7" w14:textId="77777777" w:rsidR="009743E2" w:rsidRDefault="00000000">
            <w:r>
              <w:t>No change</w:t>
            </w:r>
          </w:p>
        </w:tc>
        <w:tc>
          <w:tcPr>
            <w:tcW w:w="684" w:type="dxa"/>
          </w:tcPr>
          <w:p w14:paraId="34C118ED" w14:textId="77777777" w:rsidR="009743E2" w:rsidRDefault="00000000">
            <w:r>
              <w:t>Slightly improved</w:t>
            </w:r>
          </w:p>
        </w:tc>
        <w:tc>
          <w:tcPr>
            <w:tcW w:w="684" w:type="dxa"/>
          </w:tcPr>
          <w:p w14:paraId="6EE60BE5" w14:textId="77777777" w:rsidR="009743E2" w:rsidRDefault="00000000">
            <w:r>
              <w:t>Much improved</w:t>
            </w:r>
          </w:p>
        </w:tc>
        <w:tc>
          <w:tcPr>
            <w:tcW w:w="684" w:type="dxa"/>
          </w:tcPr>
          <w:p w14:paraId="0A633B31" w14:textId="77777777" w:rsidR="009743E2" w:rsidRDefault="00000000">
            <w:r>
              <w:t>Very much improved</w:t>
            </w:r>
          </w:p>
        </w:tc>
      </w:tr>
    </w:tbl>
    <w:p w14:paraId="5CAD2E1E" w14:textId="77777777" w:rsidR="009743E2" w:rsidRDefault="009743E2"/>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70"/>
        <w:gridCol w:w="670"/>
        <w:gridCol w:w="670"/>
        <w:gridCol w:w="670"/>
        <w:gridCol w:w="670"/>
        <w:gridCol w:w="670"/>
        <w:gridCol w:w="670"/>
        <w:gridCol w:w="670"/>
      </w:tblGrid>
      <w:tr w:rsidR="009743E2" w14:paraId="6D773F11" w14:textId="77777777">
        <w:tblPrEx>
          <w:tblCellMar>
            <w:top w:w="0" w:type="dxa"/>
            <w:left w:w="0" w:type="dxa"/>
            <w:bottom w:w="0" w:type="dxa"/>
            <w:right w:w="0" w:type="dxa"/>
          </w:tblCellMar>
        </w:tblPrEx>
        <w:tc>
          <w:tcPr>
            <w:tcW w:w="4788" w:type="dxa"/>
          </w:tcPr>
          <w:p w14:paraId="7ACF0C30" w14:textId="77777777" w:rsidR="009743E2" w:rsidRDefault="009743E2"/>
        </w:tc>
        <w:tc>
          <w:tcPr>
            <w:tcW w:w="684" w:type="dxa"/>
          </w:tcPr>
          <w:p w14:paraId="74137EBA" w14:textId="77777777" w:rsidR="009743E2" w:rsidRDefault="00000000">
            <w:r>
              <w:t>-3</w:t>
            </w:r>
          </w:p>
        </w:tc>
        <w:tc>
          <w:tcPr>
            <w:tcW w:w="684" w:type="dxa"/>
          </w:tcPr>
          <w:p w14:paraId="2AF197FD" w14:textId="77777777" w:rsidR="009743E2" w:rsidRDefault="00000000">
            <w:r>
              <w:t>-2</w:t>
            </w:r>
          </w:p>
        </w:tc>
        <w:tc>
          <w:tcPr>
            <w:tcW w:w="684" w:type="dxa"/>
          </w:tcPr>
          <w:p w14:paraId="1160867A" w14:textId="77777777" w:rsidR="009743E2" w:rsidRDefault="00000000">
            <w:r>
              <w:t>-1</w:t>
            </w:r>
          </w:p>
        </w:tc>
        <w:tc>
          <w:tcPr>
            <w:tcW w:w="684" w:type="dxa"/>
          </w:tcPr>
          <w:p w14:paraId="3F13A753" w14:textId="77777777" w:rsidR="009743E2" w:rsidRDefault="00000000">
            <w:r>
              <w:t>0</w:t>
            </w:r>
          </w:p>
        </w:tc>
        <w:tc>
          <w:tcPr>
            <w:tcW w:w="684" w:type="dxa"/>
          </w:tcPr>
          <w:p w14:paraId="7006ED0C" w14:textId="77777777" w:rsidR="009743E2" w:rsidRDefault="00000000">
            <w:r>
              <w:t>1</w:t>
            </w:r>
          </w:p>
        </w:tc>
        <w:tc>
          <w:tcPr>
            <w:tcW w:w="684" w:type="dxa"/>
          </w:tcPr>
          <w:p w14:paraId="54C0D3A7" w14:textId="77777777" w:rsidR="009743E2" w:rsidRDefault="00000000">
            <w:r>
              <w:t>2</w:t>
            </w:r>
          </w:p>
        </w:tc>
        <w:tc>
          <w:tcPr>
            <w:tcW w:w="684" w:type="dxa"/>
          </w:tcPr>
          <w:p w14:paraId="048495E6" w14:textId="77777777" w:rsidR="009743E2" w:rsidRDefault="00000000">
            <w:r>
              <w:t>3</w:t>
            </w:r>
          </w:p>
        </w:tc>
      </w:tr>
    </w:tbl>
    <w:p w14:paraId="12BB56F4" w14:textId="77777777" w:rsidR="009743E2" w:rsidRDefault="009743E2"/>
    <w:tbl>
      <w:tblPr>
        <w:tblStyle w:val="QStandardSliderTable"/>
        <w:tblW w:w="9576" w:type="auto"/>
        <w:tblLook w:val="07E0" w:firstRow="1" w:lastRow="1" w:firstColumn="1" w:lastColumn="1" w:noHBand="1" w:noVBand="1"/>
      </w:tblPr>
      <w:tblGrid>
        <w:gridCol w:w="4641"/>
        <w:gridCol w:w="4719"/>
      </w:tblGrid>
      <w:tr w:rsidR="009743E2" w14:paraId="36E57849" w14:textId="77777777" w:rsidTr="009743E2">
        <w:tc>
          <w:tcPr>
            <w:cnfStyle w:val="001000000000" w:firstRow="0" w:lastRow="0" w:firstColumn="1" w:lastColumn="0" w:oddVBand="0" w:evenVBand="0" w:oddHBand="0" w:evenHBand="0" w:firstRowFirstColumn="0" w:firstRowLastColumn="0" w:lastRowFirstColumn="0" w:lastRowLastColumn="0"/>
            <w:tcW w:w="4788" w:type="dxa"/>
          </w:tcPr>
          <w:p w14:paraId="38039825" w14:textId="77777777" w:rsidR="009743E2" w:rsidRDefault="00000000">
            <w:pPr>
              <w:keepNext/>
            </w:pPr>
            <w:r>
              <w:t>Changes in inflammation</w:t>
            </w:r>
          </w:p>
        </w:tc>
        <w:tc>
          <w:tcPr>
            <w:tcW w:w="4788" w:type="dxa"/>
          </w:tcPr>
          <w:p w14:paraId="7CF0A48C" w14:textId="77777777" w:rsidR="009743E2"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9EBE257" wp14:editId="29570277">
                  <wp:extent cx="1905000" cy="304800"/>
                  <wp:effectExtent l="0" t="0" r="0" b="0"/>
                  <wp:docPr id="44"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WordSliderHorizontal.png"/>
                          <pic:cNvPicPr/>
                        </pic:nvPicPr>
                        <pic:blipFill>
                          <a:blip r:embed="rId9"/>
                          <a:stretch>
                            <a:fillRect/>
                          </a:stretch>
                        </pic:blipFill>
                        <pic:spPr>
                          <a:xfrm>
                            <a:off x="0" y="0"/>
                            <a:ext cx="1905000" cy="304800"/>
                          </a:xfrm>
                          <a:prstGeom prst="rect">
                            <a:avLst/>
                          </a:prstGeom>
                        </pic:spPr>
                      </pic:pic>
                    </a:graphicData>
                  </a:graphic>
                </wp:inline>
              </w:drawing>
            </w:r>
          </w:p>
        </w:tc>
      </w:tr>
    </w:tbl>
    <w:p w14:paraId="1C4451E0" w14:textId="77777777" w:rsidR="009743E2" w:rsidRDefault="009743E2"/>
    <w:p w14:paraId="0405D18D" w14:textId="77777777" w:rsidR="009743E2" w:rsidRDefault="009743E2"/>
    <w:p w14:paraId="6E44B329" w14:textId="77777777" w:rsidR="009743E2" w:rsidRDefault="009743E2">
      <w:pPr>
        <w:pStyle w:val="QuestionSeparator"/>
      </w:pPr>
    </w:p>
    <w:p w14:paraId="5C9A1AC9" w14:textId="77777777" w:rsidR="009743E2" w:rsidRDefault="009743E2"/>
    <w:p w14:paraId="1F028AA1" w14:textId="77777777" w:rsidR="009743E2" w:rsidRDefault="00000000">
      <w:pPr>
        <w:keepNext/>
      </w:pPr>
      <w:r>
        <w:t xml:space="preserve">Q7.35 Since you started using medical cannabis, how would you describe the change (if any) in </w:t>
      </w:r>
      <w:r>
        <w:rPr>
          <w:color w:val="426092"/>
        </w:rPr>
        <w:t>${Q7.25/</w:t>
      </w:r>
      <w:proofErr w:type="spellStart"/>
      <w:r>
        <w:rPr>
          <w:color w:val="426092"/>
        </w:rPr>
        <w:t>ChoiceTextEntryValue</w:t>
      </w:r>
      <w:proofErr w:type="spellEnd"/>
      <w:r>
        <w:rPr>
          <w:color w:val="426092"/>
        </w:rPr>
        <w:t>/8}</w:t>
      </w:r>
      <w:r>
        <w:t>? </w:t>
      </w:r>
    </w:p>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3881"/>
        <w:gridCol w:w="666"/>
        <w:gridCol w:w="666"/>
        <w:gridCol w:w="710"/>
        <w:gridCol w:w="722"/>
        <w:gridCol w:w="905"/>
        <w:gridCol w:w="905"/>
        <w:gridCol w:w="905"/>
      </w:tblGrid>
      <w:tr w:rsidR="009743E2" w14:paraId="5E3DCBAC" w14:textId="77777777">
        <w:tblPrEx>
          <w:tblCellMar>
            <w:top w:w="0" w:type="dxa"/>
            <w:left w:w="0" w:type="dxa"/>
            <w:bottom w:w="0" w:type="dxa"/>
            <w:right w:w="0" w:type="dxa"/>
          </w:tblCellMar>
        </w:tblPrEx>
        <w:tc>
          <w:tcPr>
            <w:tcW w:w="4788" w:type="dxa"/>
          </w:tcPr>
          <w:p w14:paraId="3F8D14C3" w14:textId="77777777" w:rsidR="009743E2" w:rsidRDefault="009743E2">
            <w:pPr>
              <w:keepNext/>
            </w:pPr>
          </w:p>
        </w:tc>
        <w:tc>
          <w:tcPr>
            <w:tcW w:w="684" w:type="dxa"/>
          </w:tcPr>
          <w:p w14:paraId="22624140" w14:textId="77777777" w:rsidR="009743E2" w:rsidRDefault="00000000">
            <w:r>
              <w:t>Very much worse</w:t>
            </w:r>
          </w:p>
        </w:tc>
        <w:tc>
          <w:tcPr>
            <w:tcW w:w="684" w:type="dxa"/>
          </w:tcPr>
          <w:p w14:paraId="2E6E07DF" w14:textId="77777777" w:rsidR="009743E2" w:rsidRDefault="00000000">
            <w:r>
              <w:t>Much worse</w:t>
            </w:r>
          </w:p>
        </w:tc>
        <w:tc>
          <w:tcPr>
            <w:tcW w:w="684" w:type="dxa"/>
          </w:tcPr>
          <w:p w14:paraId="4E30C4C3" w14:textId="77777777" w:rsidR="009743E2" w:rsidRDefault="00000000">
            <w:r>
              <w:t>Slightly worse</w:t>
            </w:r>
          </w:p>
        </w:tc>
        <w:tc>
          <w:tcPr>
            <w:tcW w:w="684" w:type="dxa"/>
          </w:tcPr>
          <w:p w14:paraId="3FF94302" w14:textId="77777777" w:rsidR="009743E2" w:rsidRDefault="00000000">
            <w:r>
              <w:t>No change</w:t>
            </w:r>
          </w:p>
        </w:tc>
        <w:tc>
          <w:tcPr>
            <w:tcW w:w="684" w:type="dxa"/>
          </w:tcPr>
          <w:p w14:paraId="588C7938" w14:textId="77777777" w:rsidR="009743E2" w:rsidRDefault="00000000">
            <w:r>
              <w:t>Slightly improved</w:t>
            </w:r>
          </w:p>
        </w:tc>
        <w:tc>
          <w:tcPr>
            <w:tcW w:w="684" w:type="dxa"/>
          </w:tcPr>
          <w:p w14:paraId="20133CDA" w14:textId="77777777" w:rsidR="009743E2" w:rsidRDefault="00000000">
            <w:r>
              <w:t>Much improved</w:t>
            </w:r>
          </w:p>
        </w:tc>
        <w:tc>
          <w:tcPr>
            <w:tcW w:w="684" w:type="dxa"/>
          </w:tcPr>
          <w:p w14:paraId="1D123311" w14:textId="77777777" w:rsidR="009743E2" w:rsidRDefault="00000000">
            <w:r>
              <w:t>Very much improved</w:t>
            </w:r>
          </w:p>
        </w:tc>
      </w:tr>
    </w:tbl>
    <w:p w14:paraId="03BB5DAE" w14:textId="77777777" w:rsidR="009743E2" w:rsidRDefault="009743E2"/>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70"/>
        <w:gridCol w:w="670"/>
        <w:gridCol w:w="670"/>
        <w:gridCol w:w="670"/>
        <w:gridCol w:w="670"/>
        <w:gridCol w:w="670"/>
        <w:gridCol w:w="670"/>
        <w:gridCol w:w="670"/>
      </w:tblGrid>
      <w:tr w:rsidR="009743E2" w14:paraId="44C36D1D" w14:textId="77777777">
        <w:tblPrEx>
          <w:tblCellMar>
            <w:top w:w="0" w:type="dxa"/>
            <w:left w:w="0" w:type="dxa"/>
            <w:bottom w:w="0" w:type="dxa"/>
            <w:right w:w="0" w:type="dxa"/>
          </w:tblCellMar>
        </w:tblPrEx>
        <w:tc>
          <w:tcPr>
            <w:tcW w:w="4788" w:type="dxa"/>
          </w:tcPr>
          <w:p w14:paraId="460587AB" w14:textId="77777777" w:rsidR="009743E2" w:rsidRDefault="009743E2"/>
        </w:tc>
        <w:tc>
          <w:tcPr>
            <w:tcW w:w="684" w:type="dxa"/>
          </w:tcPr>
          <w:p w14:paraId="5D329272" w14:textId="77777777" w:rsidR="009743E2" w:rsidRDefault="00000000">
            <w:r>
              <w:t>-3</w:t>
            </w:r>
          </w:p>
        </w:tc>
        <w:tc>
          <w:tcPr>
            <w:tcW w:w="684" w:type="dxa"/>
          </w:tcPr>
          <w:p w14:paraId="78290BC2" w14:textId="77777777" w:rsidR="009743E2" w:rsidRDefault="00000000">
            <w:r>
              <w:t>-2</w:t>
            </w:r>
          </w:p>
        </w:tc>
        <w:tc>
          <w:tcPr>
            <w:tcW w:w="684" w:type="dxa"/>
          </w:tcPr>
          <w:p w14:paraId="59B50457" w14:textId="77777777" w:rsidR="009743E2" w:rsidRDefault="00000000">
            <w:r>
              <w:t>-1</w:t>
            </w:r>
          </w:p>
        </w:tc>
        <w:tc>
          <w:tcPr>
            <w:tcW w:w="684" w:type="dxa"/>
          </w:tcPr>
          <w:p w14:paraId="107468FB" w14:textId="77777777" w:rsidR="009743E2" w:rsidRDefault="00000000">
            <w:r>
              <w:t>0</w:t>
            </w:r>
          </w:p>
        </w:tc>
        <w:tc>
          <w:tcPr>
            <w:tcW w:w="684" w:type="dxa"/>
          </w:tcPr>
          <w:p w14:paraId="5CEC23D2" w14:textId="77777777" w:rsidR="009743E2" w:rsidRDefault="00000000">
            <w:r>
              <w:t>1</w:t>
            </w:r>
          </w:p>
        </w:tc>
        <w:tc>
          <w:tcPr>
            <w:tcW w:w="684" w:type="dxa"/>
          </w:tcPr>
          <w:p w14:paraId="6A2729CB" w14:textId="77777777" w:rsidR="009743E2" w:rsidRDefault="00000000">
            <w:r>
              <w:t>2</w:t>
            </w:r>
          </w:p>
        </w:tc>
        <w:tc>
          <w:tcPr>
            <w:tcW w:w="684" w:type="dxa"/>
          </w:tcPr>
          <w:p w14:paraId="7B7B5045" w14:textId="77777777" w:rsidR="009743E2" w:rsidRDefault="00000000">
            <w:r>
              <w:t>3</w:t>
            </w:r>
          </w:p>
        </w:tc>
      </w:tr>
    </w:tbl>
    <w:p w14:paraId="183DC9BA" w14:textId="77777777" w:rsidR="009743E2" w:rsidRDefault="009743E2"/>
    <w:tbl>
      <w:tblPr>
        <w:tblStyle w:val="QStandardSliderTable"/>
        <w:tblW w:w="9576" w:type="auto"/>
        <w:tblLook w:val="07E0" w:firstRow="1" w:lastRow="1" w:firstColumn="1" w:lastColumn="1" w:noHBand="1" w:noVBand="1"/>
      </w:tblPr>
      <w:tblGrid>
        <w:gridCol w:w="4636"/>
        <w:gridCol w:w="4724"/>
      </w:tblGrid>
      <w:tr w:rsidR="009743E2" w14:paraId="6DD65003" w14:textId="77777777" w:rsidTr="009743E2">
        <w:tc>
          <w:tcPr>
            <w:cnfStyle w:val="001000000000" w:firstRow="0" w:lastRow="0" w:firstColumn="1" w:lastColumn="0" w:oddVBand="0" w:evenVBand="0" w:oddHBand="0" w:evenHBand="0" w:firstRowFirstColumn="0" w:firstRowLastColumn="0" w:lastRowFirstColumn="0" w:lastRowLastColumn="0"/>
            <w:tcW w:w="4788" w:type="dxa"/>
          </w:tcPr>
          <w:p w14:paraId="1570B665" w14:textId="77777777" w:rsidR="009743E2" w:rsidRDefault="00000000">
            <w:pPr>
              <w:keepNext/>
            </w:pPr>
            <w:r>
              <w:t xml:space="preserve">Change in </w:t>
            </w:r>
            <w:proofErr w:type="gramStart"/>
            <w:r>
              <w:t>other</w:t>
            </w:r>
            <w:proofErr w:type="gramEnd"/>
            <w:r>
              <w:t xml:space="preserve"> symptom</w:t>
            </w:r>
          </w:p>
        </w:tc>
        <w:tc>
          <w:tcPr>
            <w:tcW w:w="4788" w:type="dxa"/>
          </w:tcPr>
          <w:p w14:paraId="201201A8" w14:textId="77777777" w:rsidR="009743E2"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A06676D" wp14:editId="32BA6C0F">
                  <wp:extent cx="1905000" cy="304800"/>
                  <wp:effectExtent l="0" t="0" r="0" b="0"/>
                  <wp:docPr id="45"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WordSliderHorizontal.png"/>
                          <pic:cNvPicPr/>
                        </pic:nvPicPr>
                        <pic:blipFill>
                          <a:blip r:embed="rId9"/>
                          <a:stretch>
                            <a:fillRect/>
                          </a:stretch>
                        </pic:blipFill>
                        <pic:spPr>
                          <a:xfrm>
                            <a:off x="0" y="0"/>
                            <a:ext cx="1905000" cy="304800"/>
                          </a:xfrm>
                          <a:prstGeom prst="rect">
                            <a:avLst/>
                          </a:prstGeom>
                        </pic:spPr>
                      </pic:pic>
                    </a:graphicData>
                  </a:graphic>
                </wp:inline>
              </w:drawing>
            </w:r>
          </w:p>
        </w:tc>
      </w:tr>
    </w:tbl>
    <w:p w14:paraId="51C875F4" w14:textId="77777777" w:rsidR="009743E2" w:rsidRDefault="009743E2"/>
    <w:p w14:paraId="1261FD04" w14:textId="77777777" w:rsidR="009743E2" w:rsidRDefault="009743E2"/>
    <w:p w14:paraId="54344118" w14:textId="77777777" w:rsidR="009743E2" w:rsidRDefault="009743E2">
      <w:pPr>
        <w:pStyle w:val="QuestionSeparator"/>
      </w:pPr>
    </w:p>
    <w:p w14:paraId="73B209DC" w14:textId="77777777" w:rsidR="009743E2" w:rsidRDefault="009743E2"/>
    <w:p w14:paraId="10313C74" w14:textId="77777777" w:rsidR="009743E2" w:rsidRDefault="00000000">
      <w:pPr>
        <w:keepNext/>
      </w:pPr>
      <w:r>
        <w:lastRenderedPageBreak/>
        <w:t>Q7.36 Since you started using medical cannabis, how would you describe the change (if any) in your overall health? </w:t>
      </w:r>
    </w:p>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3797"/>
        <w:gridCol w:w="664"/>
        <w:gridCol w:w="664"/>
        <w:gridCol w:w="710"/>
        <w:gridCol w:w="771"/>
        <w:gridCol w:w="918"/>
        <w:gridCol w:w="918"/>
        <w:gridCol w:w="918"/>
      </w:tblGrid>
      <w:tr w:rsidR="009743E2" w14:paraId="58D3C89E" w14:textId="77777777">
        <w:tblPrEx>
          <w:tblCellMar>
            <w:top w:w="0" w:type="dxa"/>
            <w:left w:w="0" w:type="dxa"/>
            <w:bottom w:w="0" w:type="dxa"/>
            <w:right w:w="0" w:type="dxa"/>
          </w:tblCellMar>
        </w:tblPrEx>
        <w:tc>
          <w:tcPr>
            <w:tcW w:w="4788" w:type="dxa"/>
          </w:tcPr>
          <w:p w14:paraId="4BE8E79C" w14:textId="77777777" w:rsidR="009743E2" w:rsidRDefault="009743E2">
            <w:pPr>
              <w:keepNext/>
            </w:pPr>
          </w:p>
        </w:tc>
        <w:tc>
          <w:tcPr>
            <w:tcW w:w="684" w:type="dxa"/>
          </w:tcPr>
          <w:p w14:paraId="410A31B9" w14:textId="77777777" w:rsidR="009743E2" w:rsidRDefault="00000000">
            <w:r>
              <w:t>Very much worse</w:t>
            </w:r>
          </w:p>
        </w:tc>
        <w:tc>
          <w:tcPr>
            <w:tcW w:w="684" w:type="dxa"/>
          </w:tcPr>
          <w:p w14:paraId="3F226F2F" w14:textId="77777777" w:rsidR="009743E2" w:rsidRDefault="00000000">
            <w:r>
              <w:t>Much worse</w:t>
            </w:r>
          </w:p>
        </w:tc>
        <w:tc>
          <w:tcPr>
            <w:tcW w:w="684" w:type="dxa"/>
          </w:tcPr>
          <w:p w14:paraId="271023E9" w14:textId="77777777" w:rsidR="009743E2" w:rsidRDefault="00000000">
            <w:r>
              <w:t>Slightly Worse</w:t>
            </w:r>
          </w:p>
        </w:tc>
        <w:tc>
          <w:tcPr>
            <w:tcW w:w="684" w:type="dxa"/>
          </w:tcPr>
          <w:p w14:paraId="313E6036" w14:textId="77777777" w:rsidR="009743E2" w:rsidRDefault="00000000">
            <w:r>
              <w:t>No Change</w:t>
            </w:r>
          </w:p>
        </w:tc>
        <w:tc>
          <w:tcPr>
            <w:tcW w:w="684" w:type="dxa"/>
          </w:tcPr>
          <w:p w14:paraId="40FDC4CB" w14:textId="77777777" w:rsidR="009743E2" w:rsidRDefault="00000000">
            <w:r>
              <w:t>Slightly Improved</w:t>
            </w:r>
          </w:p>
        </w:tc>
        <w:tc>
          <w:tcPr>
            <w:tcW w:w="684" w:type="dxa"/>
          </w:tcPr>
          <w:p w14:paraId="62737D08" w14:textId="77777777" w:rsidR="009743E2" w:rsidRDefault="00000000">
            <w:r>
              <w:t>Much Improved</w:t>
            </w:r>
          </w:p>
        </w:tc>
        <w:tc>
          <w:tcPr>
            <w:tcW w:w="684" w:type="dxa"/>
          </w:tcPr>
          <w:p w14:paraId="03907B38" w14:textId="77777777" w:rsidR="009743E2" w:rsidRDefault="00000000">
            <w:r>
              <w:t>Very Much Improved</w:t>
            </w:r>
          </w:p>
        </w:tc>
      </w:tr>
    </w:tbl>
    <w:p w14:paraId="4FC434DB" w14:textId="77777777" w:rsidR="009743E2" w:rsidRDefault="009743E2"/>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70"/>
        <w:gridCol w:w="670"/>
        <w:gridCol w:w="670"/>
        <w:gridCol w:w="670"/>
        <w:gridCol w:w="670"/>
        <w:gridCol w:w="670"/>
        <w:gridCol w:w="670"/>
        <w:gridCol w:w="670"/>
      </w:tblGrid>
      <w:tr w:rsidR="009743E2" w14:paraId="35FB33DB" w14:textId="77777777">
        <w:tblPrEx>
          <w:tblCellMar>
            <w:top w:w="0" w:type="dxa"/>
            <w:left w:w="0" w:type="dxa"/>
            <w:bottom w:w="0" w:type="dxa"/>
            <w:right w:w="0" w:type="dxa"/>
          </w:tblCellMar>
        </w:tblPrEx>
        <w:tc>
          <w:tcPr>
            <w:tcW w:w="4788" w:type="dxa"/>
          </w:tcPr>
          <w:p w14:paraId="352C9F22" w14:textId="77777777" w:rsidR="009743E2" w:rsidRDefault="009743E2"/>
        </w:tc>
        <w:tc>
          <w:tcPr>
            <w:tcW w:w="684" w:type="dxa"/>
          </w:tcPr>
          <w:p w14:paraId="0BE1B292" w14:textId="77777777" w:rsidR="009743E2" w:rsidRDefault="00000000">
            <w:r>
              <w:t>-3</w:t>
            </w:r>
          </w:p>
        </w:tc>
        <w:tc>
          <w:tcPr>
            <w:tcW w:w="684" w:type="dxa"/>
          </w:tcPr>
          <w:p w14:paraId="6C8C4EFF" w14:textId="77777777" w:rsidR="009743E2" w:rsidRDefault="00000000">
            <w:r>
              <w:t>-2</w:t>
            </w:r>
          </w:p>
        </w:tc>
        <w:tc>
          <w:tcPr>
            <w:tcW w:w="684" w:type="dxa"/>
          </w:tcPr>
          <w:p w14:paraId="5DBF832C" w14:textId="77777777" w:rsidR="009743E2" w:rsidRDefault="00000000">
            <w:r>
              <w:t>-1</w:t>
            </w:r>
          </w:p>
        </w:tc>
        <w:tc>
          <w:tcPr>
            <w:tcW w:w="684" w:type="dxa"/>
          </w:tcPr>
          <w:p w14:paraId="1718169D" w14:textId="77777777" w:rsidR="009743E2" w:rsidRDefault="00000000">
            <w:r>
              <w:t>0</w:t>
            </w:r>
          </w:p>
        </w:tc>
        <w:tc>
          <w:tcPr>
            <w:tcW w:w="684" w:type="dxa"/>
          </w:tcPr>
          <w:p w14:paraId="12284088" w14:textId="77777777" w:rsidR="009743E2" w:rsidRDefault="00000000">
            <w:r>
              <w:t>1</w:t>
            </w:r>
          </w:p>
        </w:tc>
        <w:tc>
          <w:tcPr>
            <w:tcW w:w="684" w:type="dxa"/>
          </w:tcPr>
          <w:p w14:paraId="2D405D6D" w14:textId="77777777" w:rsidR="009743E2" w:rsidRDefault="00000000">
            <w:r>
              <w:t>2</w:t>
            </w:r>
          </w:p>
        </w:tc>
        <w:tc>
          <w:tcPr>
            <w:tcW w:w="684" w:type="dxa"/>
          </w:tcPr>
          <w:p w14:paraId="194CE508" w14:textId="77777777" w:rsidR="009743E2" w:rsidRDefault="00000000">
            <w:r>
              <w:t>3</w:t>
            </w:r>
          </w:p>
        </w:tc>
      </w:tr>
    </w:tbl>
    <w:p w14:paraId="01012B22" w14:textId="77777777" w:rsidR="009743E2" w:rsidRDefault="009743E2"/>
    <w:tbl>
      <w:tblPr>
        <w:tblStyle w:val="QStandardSliderTable"/>
        <w:tblW w:w="9576" w:type="auto"/>
        <w:tblLook w:val="07E0" w:firstRow="1" w:lastRow="1" w:firstColumn="1" w:lastColumn="1" w:noHBand="1" w:noVBand="1"/>
      </w:tblPr>
      <w:tblGrid>
        <w:gridCol w:w="4635"/>
        <w:gridCol w:w="4725"/>
      </w:tblGrid>
      <w:tr w:rsidR="009743E2" w14:paraId="5CBA8F6D" w14:textId="77777777" w:rsidTr="009743E2">
        <w:tc>
          <w:tcPr>
            <w:cnfStyle w:val="001000000000" w:firstRow="0" w:lastRow="0" w:firstColumn="1" w:lastColumn="0" w:oddVBand="0" w:evenVBand="0" w:oddHBand="0" w:evenHBand="0" w:firstRowFirstColumn="0" w:firstRowLastColumn="0" w:lastRowFirstColumn="0" w:lastRowLastColumn="0"/>
            <w:tcW w:w="4788" w:type="dxa"/>
          </w:tcPr>
          <w:p w14:paraId="24E07146" w14:textId="77777777" w:rsidR="009743E2" w:rsidRDefault="00000000">
            <w:pPr>
              <w:keepNext/>
            </w:pPr>
            <w:r>
              <w:t>Change in overall health</w:t>
            </w:r>
          </w:p>
        </w:tc>
        <w:tc>
          <w:tcPr>
            <w:tcW w:w="4788" w:type="dxa"/>
          </w:tcPr>
          <w:p w14:paraId="51664D91" w14:textId="77777777" w:rsidR="009743E2"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4D03C6A" wp14:editId="33AA747E">
                  <wp:extent cx="1905000" cy="304800"/>
                  <wp:effectExtent l="0" t="0" r="0" b="0"/>
                  <wp:docPr id="46"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WordSliderHorizontal.png"/>
                          <pic:cNvPicPr/>
                        </pic:nvPicPr>
                        <pic:blipFill>
                          <a:blip r:embed="rId9"/>
                          <a:stretch>
                            <a:fillRect/>
                          </a:stretch>
                        </pic:blipFill>
                        <pic:spPr>
                          <a:xfrm>
                            <a:off x="0" y="0"/>
                            <a:ext cx="1905000" cy="304800"/>
                          </a:xfrm>
                          <a:prstGeom prst="rect">
                            <a:avLst/>
                          </a:prstGeom>
                        </pic:spPr>
                      </pic:pic>
                    </a:graphicData>
                  </a:graphic>
                </wp:inline>
              </w:drawing>
            </w:r>
          </w:p>
        </w:tc>
      </w:tr>
    </w:tbl>
    <w:p w14:paraId="7C1D1F5C" w14:textId="77777777" w:rsidR="009743E2" w:rsidRDefault="009743E2"/>
    <w:p w14:paraId="044919AA" w14:textId="77777777" w:rsidR="009743E2" w:rsidRDefault="009743E2"/>
    <w:p w14:paraId="036A5160"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117C67E6" w14:textId="77777777">
        <w:tc>
          <w:tcPr>
            <w:tcW w:w="50" w:type="dxa"/>
          </w:tcPr>
          <w:p w14:paraId="20C06F59" w14:textId="77777777" w:rsidR="009743E2" w:rsidRDefault="00000000">
            <w:pPr>
              <w:keepNext/>
            </w:pPr>
            <w:r>
              <w:rPr>
                <w:noProof/>
              </w:rPr>
              <w:drawing>
                <wp:inline distT="0" distB="0" distL="0" distR="0" wp14:anchorId="2D43D247" wp14:editId="1DE6B2BB">
                  <wp:extent cx="228600" cy="228600"/>
                  <wp:effectExtent l="0" t="0" r="0" b="0"/>
                  <wp:docPr id="4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6CAAAFBA" w14:textId="77777777" w:rsidR="009743E2" w:rsidRDefault="009743E2"/>
    <w:p w14:paraId="6B247638" w14:textId="77777777" w:rsidR="009743E2" w:rsidRDefault="00000000">
      <w:pPr>
        <w:keepNext/>
      </w:pPr>
      <w:r>
        <w:t>Q7.37 In a typical week, how many days do you use medical cannabis?</w:t>
      </w:r>
    </w:p>
    <w:p w14:paraId="70D821BA" w14:textId="77777777" w:rsidR="009743E2" w:rsidRDefault="00000000">
      <w:pPr>
        <w:pStyle w:val="ListParagraph"/>
        <w:keepNext/>
        <w:numPr>
          <w:ilvl w:val="0"/>
          <w:numId w:val="4"/>
        </w:numPr>
      </w:pPr>
      <w:r>
        <w:t xml:space="preserve">1 </w:t>
      </w:r>
    </w:p>
    <w:p w14:paraId="2E92BF41" w14:textId="77777777" w:rsidR="009743E2" w:rsidRDefault="00000000">
      <w:pPr>
        <w:pStyle w:val="ListParagraph"/>
        <w:keepNext/>
        <w:numPr>
          <w:ilvl w:val="0"/>
          <w:numId w:val="4"/>
        </w:numPr>
      </w:pPr>
      <w:r>
        <w:t xml:space="preserve">2 </w:t>
      </w:r>
    </w:p>
    <w:p w14:paraId="4EBFDCA1" w14:textId="77777777" w:rsidR="009743E2" w:rsidRDefault="00000000">
      <w:pPr>
        <w:pStyle w:val="ListParagraph"/>
        <w:keepNext/>
        <w:numPr>
          <w:ilvl w:val="0"/>
          <w:numId w:val="4"/>
        </w:numPr>
      </w:pPr>
      <w:r>
        <w:t xml:space="preserve">3 </w:t>
      </w:r>
    </w:p>
    <w:p w14:paraId="317FF949" w14:textId="77777777" w:rsidR="009743E2" w:rsidRDefault="00000000">
      <w:pPr>
        <w:pStyle w:val="ListParagraph"/>
        <w:keepNext/>
        <w:numPr>
          <w:ilvl w:val="0"/>
          <w:numId w:val="4"/>
        </w:numPr>
      </w:pPr>
      <w:r>
        <w:t xml:space="preserve">4 </w:t>
      </w:r>
    </w:p>
    <w:p w14:paraId="158B3579" w14:textId="77777777" w:rsidR="009743E2" w:rsidRDefault="00000000">
      <w:pPr>
        <w:pStyle w:val="ListParagraph"/>
        <w:keepNext/>
        <w:numPr>
          <w:ilvl w:val="0"/>
          <w:numId w:val="4"/>
        </w:numPr>
      </w:pPr>
      <w:r>
        <w:t xml:space="preserve">5 </w:t>
      </w:r>
    </w:p>
    <w:p w14:paraId="188F0F2B" w14:textId="77777777" w:rsidR="009743E2" w:rsidRDefault="00000000">
      <w:pPr>
        <w:pStyle w:val="ListParagraph"/>
        <w:keepNext/>
        <w:numPr>
          <w:ilvl w:val="0"/>
          <w:numId w:val="4"/>
        </w:numPr>
      </w:pPr>
      <w:r>
        <w:t xml:space="preserve">6 </w:t>
      </w:r>
    </w:p>
    <w:p w14:paraId="43459E8A" w14:textId="77777777" w:rsidR="009743E2" w:rsidRDefault="00000000">
      <w:pPr>
        <w:pStyle w:val="ListParagraph"/>
        <w:keepNext/>
        <w:numPr>
          <w:ilvl w:val="0"/>
          <w:numId w:val="4"/>
        </w:numPr>
      </w:pPr>
      <w:r>
        <w:t xml:space="preserve">7 </w:t>
      </w:r>
    </w:p>
    <w:p w14:paraId="60DFFDA1" w14:textId="77777777" w:rsidR="009743E2" w:rsidRDefault="009743E2"/>
    <w:p w14:paraId="0C12001A"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2DFFE3D8" w14:textId="77777777">
        <w:tc>
          <w:tcPr>
            <w:tcW w:w="50" w:type="dxa"/>
          </w:tcPr>
          <w:p w14:paraId="299AAD87" w14:textId="77777777" w:rsidR="009743E2" w:rsidRDefault="00000000">
            <w:pPr>
              <w:keepNext/>
            </w:pPr>
            <w:r>
              <w:rPr>
                <w:noProof/>
              </w:rPr>
              <w:drawing>
                <wp:inline distT="0" distB="0" distL="0" distR="0" wp14:anchorId="3663679B" wp14:editId="1E8A7D94">
                  <wp:extent cx="228600" cy="228600"/>
                  <wp:effectExtent l="0" t="0" r="0" b="0"/>
                  <wp:docPr id="4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4CD49A1A" w14:textId="77777777" w:rsidR="009743E2" w:rsidRDefault="009743E2"/>
    <w:p w14:paraId="1328BFF9" w14:textId="77777777" w:rsidR="009743E2" w:rsidRDefault="00000000">
      <w:pPr>
        <w:keepNext/>
      </w:pPr>
      <w:r>
        <w:t>Q7.38 On a typical day you use medical cannabis, how times do you use it? </w:t>
      </w:r>
    </w:p>
    <w:p w14:paraId="1D5975D9" w14:textId="77777777" w:rsidR="009743E2" w:rsidRDefault="00000000">
      <w:pPr>
        <w:pStyle w:val="Dropdown"/>
        <w:keepNext/>
      </w:pPr>
      <w:r>
        <w:t>▼ 1 ... More than 10</w:t>
      </w:r>
    </w:p>
    <w:p w14:paraId="0C0AB6C4" w14:textId="77777777" w:rsidR="009743E2" w:rsidRDefault="009743E2"/>
    <w:p w14:paraId="121221C5"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7322EB3F" w14:textId="77777777">
        <w:tc>
          <w:tcPr>
            <w:tcW w:w="50" w:type="dxa"/>
          </w:tcPr>
          <w:p w14:paraId="5CA64E9E" w14:textId="77777777" w:rsidR="009743E2" w:rsidRDefault="00000000">
            <w:pPr>
              <w:keepNext/>
            </w:pPr>
            <w:r>
              <w:rPr>
                <w:noProof/>
              </w:rPr>
              <w:drawing>
                <wp:inline distT="0" distB="0" distL="0" distR="0" wp14:anchorId="42004931" wp14:editId="2004C002">
                  <wp:extent cx="228600" cy="228600"/>
                  <wp:effectExtent l="0" t="0" r="0" b="0"/>
                  <wp:docPr id="4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1DA7C6A7" w14:textId="77777777" w:rsidR="009743E2" w:rsidRDefault="009743E2"/>
    <w:p w14:paraId="487CA466" w14:textId="77777777" w:rsidR="009743E2" w:rsidRDefault="00000000">
      <w:pPr>
        <w:keepNext/>
      </w:pPr>
      <w:r>
        <w:lastRenderedPageBreak/>
        <w:t>Q7.39 What is the primary method you use to consume cannabis? </w:t>
      </w:r>
    </w:p>
    <w:p w14:paraId="70BBAB94" w14:textId="77777777" w:rsidR="009743E2" w:rsidRDefault="00000000">
      <w:pPr>
        <w:pStyle w:val="ListParagraph"/>
        <w:keepNext/>
        <w:numPr>
          <w:ilvl w:val="0"/>
          <w:numId w:val="4"/>
        </w:numPr>
      </w:pPr>
      <w:r>
        <w:t xml:space="preserve">Smoking cannabis flower (e.g., joints, blunts, pipes) </w:t>
      </w:r>
    </w:p>
    <w:p w14:paraId="6AB23464" w14:textId="77777777" w:rsidR="009743E2" w:rsidRDefault="00000000">
      <w:pPr>
        <w:pStyle w:val="ListParagraph"/>
        <w:keepNext/>
        <w:numPr>
          <w:ilvl w:val="0"/>
          <w:numId w:val="4"/>
        </w:numPr>
      </w:pPr>
      <w:r>
        <w:t xml:space="preserve">Vaporizing cannabis flower (e.g., vape pen, Volcano) </w:t>
      </w:r>
    </w:p>
    <w:p w14:paraId="5190C242" w14:textId="77777777" w:rsidR="009743E2" w:rsidRDefault="00000000">
      <w:pPr>
        <w:pStyle w:val="ListParagraph"/>
        <w:keepNext/>
        <w:numPr>
          <w:ilvl w:val="0"/>
          <w:numId w:val="4"/>
        </w:numPr>
      </w:pPr>
      <w:r>
        <w:t xml:space="preserve">Vaporizing concentrates (for example, dabbing, waxes, shatter, distillates, oil, vaporizer pens) </w:t>
      </w:r>
    </w:p>
    <w:p w14:paraId="39794754" w14:textId="77777777" w:rsidR="009743E2" w:rsidRDefault="00000000">
      <w:pPr>
        <w:pStyle w:val="ListParagraph"/>
        <w:keepNext/>
        <w:numPr>
          <w:ilvl w:val="0"/>
          <w:numId w:val="4"/>
        </w:numPr>
      </w:pPr>
      <w:r>
        <w:t xml:space="preserve">Edibles (for example, gummies, cookies, candies) </w:t>
      </w:r>
    </w:p>
    <w:p w14:paraId="7CB223D3" w14:textId="77777777" w:rsidR="009743E2" w:rsidRDefault="00000000">
      <w:pPr>
        <w:pStyle w:val="ListParagraph"/>
        <w:keepNext/>
        <w:numPr>
          <w:ilvl w:val="0"/>
          <w:numId w:val="4"/>
        </w:numPr>
      </w:pPr>
      <w:r>
        <w:t xml:space="preserve">Topical application (e.g., lotions, creams, massage oil) </w:t>
      </w:r>
    </w:p>
    <w:p w14:paraId="59154C56" w14:textId="77777777" w:rsidR="009743E2" w:rsidRDefault="00000000">
      <w:pPr>
        <w:pStyle w:val="ListParagraph"/>
        <w:keepNext/>
        <w:numPr>
          <w:ilvl w:val="0"/>
          <w:numId w:val="4"/>
        </w:numPr>
      </w:pPr>
      <w:r>
        <w:t xml:space="preserve">Tinctures/oils (for example, infused oil or alcohol placed under the tongue) </w:t>
      </w:r>
    </w:p>
    <w:p w14:paraId="211E74A8" w14:textId="77777777" w:rsidR="009743E2" w:rsidRDefault="00000000">
      <w:pPr>
        <w:pStyle w:val="ListParagraph"/>
        <w:keepNext/>
        <w:numPr>
          <w:ilvl w:val="0"/>
          <w:numId w:val="4"/>
        </w:numPr>
      </w:pPr>
      <w:r>
        <w:t>Other: please describe __________________________________________________</w:t>
      </w:r>
    </w:p>
    <w:p w14:paraId="286E1CB6" w14:textId="77777777" w:rsidR="009743E2" w:rsidRDefault="009743E2"/>
    <w:p w14:paraId="23503721"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0C4813A3" w14:textId="77777777">
        <w:tc>
          <w:tcPr>
            <w:tcW w:w="50" w:type="dxa"/>
          </w:tcPr>
          <w:p w14:paraId="575FABA1" w14:textId="77777777" w:rsidR="009743E2" w:rsidRDefault="00000000">
            <w:pPr>
              <w:keepNext/>
            </w:pPr>
            <w:r>
              <w:rPr>
                <w:noProof/>
              </w:rPr>
              <w:drawing>
                <wp:inline distT="0" distB="0" distL="0" distR="0" wp14:anchorId="7146D315" wp14:editId="451CBBF9">
                  <wp:extent cx="228600" cy="228600"/>
                  <wp:effectExtent l="0" t="0" r="0" b="0"/>
                  <wp:docPr id="5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44260704" w14:textId="77777777" w:rsidR="009743E2" w:rsidRDefault="009743E2"/>
    <w:p w14:paraId="01E80424" w14:textId="77777777" w:rsidR="009743E2" w:rsidRDefault="00000000">
      <w:pPr>
        <w:keepNext/>
      </w:pPr>
      <w:r>
        <w:t xml:space="preserve">Q7.40 Which of the following other methods to ingest cannabis do you use regularly (at least 25% of the time use </w:t>
      </w:r>
      <w:proofErr w:type="gramStart"/>
      <w:r>
        <w:t>you</w:t>
      </w:r>
      <w:proofErr w:type="gramEnd"/>
      <w:r>
        <w:t xml:space="preserve"> cannabis)? [Mark all that apply]</w:t>
      </w:r>
    </w:p>
    <w:p w14:paraId="3CF38AD5" w14:textId="77777777" w:rsidR="009743E2" w:rsidRDefault="00000000">
      <w:pPr>
        <w:pStyle w:val="ListParagraph"/>
        <w:keepNext/>
        <w:numPr>
          <w:ilvl w:val="0"/>
          <w:numId w:val="2"/>
        </w:numPr>
      </w:pPr>
      <w:r>
        <w:t xml:space="preserve">Smoking cannabis flower (e.g., joints, blunts, pipes) </w:t>
      </w:r>
    </w:p>
    <w:p w14:paraId="6621D83C" w14:textId="77777777" w:rsidR="009743E2" w:rsidRDefault="00000000">
      <w:pPr>
        <w:pStyle w:val="ListParagraph"/>
        <w:keepNext/>
        <w:numPr>
          <w:ilvl w:val="0"/>
          <w:numId w:val="2"/>
        </w:numPr>
      </w:pPr>
      <w:r>
        <w:t xml:space="preserve">Vaporizing cannabis flower (e.g., vape pen, Volcano) </w:t>
      </w:r>
    </w:p>
    <w:p w14:paraId="3B7151E2" w14:textId="77777777" w:rsidR="009743E2" w:rsidRDefault="00000000">
      <w:pPr>
        <w:pStyle w:val="ListParagraph"/>
        <w:keepNext/>
        <w:numPr>
          <w:ilvl w:val="0"/>
          <w:numId w:val="2"/>
        </w:numPr>
      </w:pPr>
      <w:r>
        <w:t xml:space="preserve">Vaporizing concentrates (for example, dabbing, waxes, shatter, distillates, oil, vaporizer pens) </w:t>
      </w:r>
    </w:p>
    <w:p w14:paraId="055F2E03" w14:textId="77777777" w:rsidR="009743E2" w:rsidRDefault="00000000">
      <w:pPr>
        <w:pStyle w:val="ListParagraph"/>
        <w:keepNext/>
        <w:numPr>
          <w:ilvl w:val="0"/>
          <w:numId w:val="2"/>
        </w:numPr>
      </w:pPr>
      <w:r>
        <w:t xml:space="preserve">Edibles (for example, gummies, cookies, candies) </w:t>
      </w:r>
    </w:p>
    <w:p w14:paraId="2F74D393" w14:textId="77777777" w:rsidR="009743E2" w:rsidRDefault="00000000">
      <w:pPr>
        <w:pStyle w:val="ListParagraph"/>
        <w:keepNext/>
        <w:numPr>
          <w:ilvl w:val="0"/>
          <w:numId w:val="2"/>
        </w:numPr>
      </w:pPr>
      <w:r>
        <w:t xml:space="preserve">Topical application (e.g., lotions, creams, massage oil) </w:t>
      </w:r>
    </w:p>
    <w:p w14:paraId="2FE587DE" w14:textId="77777777" w:rsidR="009743E2" w:rsidRDefault="00000000">
      <w:pPr>
        <w:pStyle w:val="ListParagraph"/>
        <w:keepNext/>
        <w:numPr>
          <w:ilvl w:val="0"/>
          <w:numId w:val="2"/>
        </w:numPr>
      </w:pPr>
      <w:r>
        <w:t xml:space="preserve">Tinctures/oils (for example, infused oil or alcohol placed under the tongue) </w:t>
      </w:r>
    </w:p>
    <w:p w14:paraId="139A24D8" w14:textId="77777777" w:rsidR="009743E2" w:rsidRDefault="00000000">
      <w:pPr>
        <w:pStyle w:val="ListParagraph"/>
        <w:keepNext/>
        <w:numPr>
          <w:ilvl w:val="0"/>
          <w:numId w:val="2"/>
        </w:numPr>
      </w:pPr>
      <w:r>
        <w:t>Other: please describe __________________________________________________</w:t>
      </w:r>
    </w:p>
    <w:p w14:paraId="1B843A1A" w14:textId="77777777" w:rsidR="009743E2" w:rsidRDefault="009743E2"/>
    <w:p w14:paraId="47D27741" w14:textId="77777777" w:rsidR="009743E2" w:rsidRDefault="009743E2"/>
    <w:p w14:paraId="7035D047" w14:textId="77777777" w:rsidR="009743E2" w:rsidRDefault="00000000">
      <w:pPr>
        <w:keepNext/>
      </w:pPr>
      <w:r>
        <w:t xml:space="preserve">Q7.65 What classes of medications do you </w:t>
      </w:r>
      <w:r>
        <w:rPr>
          <w:b/>
        </w:rPr>
        <w:t>currently take</w:t>
      </w:r>
      <w:r>
        <w:t>? </w:t>
      </w:r>
    </w:p>
    <w:p w14:paraId="5B842190" w14:textId="77777777" w:rsidR="009743E2" w:rsidRDefault="00000000">
      <w:pPr>
        <w:pStyle w:val="ListParagraph"/>
        <w:keepNext/>
        <w:numPr>
          <w:ilvl w:val="0"/>
          <w:numId w:val="2"/>
        </w:numPr>
      </w:pPr>
      <w:r>
        <w:t xml:space="preserve">Opioids (such as Vicodin, oxycontin, </w:t>
      </w:r>
      <w:proofErr w:type="spellStart"/>
      <w:r>
        <w:t>dilaudid</w:t>
      </w:r>
      <w:proofErr w:type="spellEnd"/>
      <w:r>
        <w:t xml:space="preserve">, morphine) </w:t>
      </w:r>
    </w:p>
    <w:p w14:paraId="77086F32" w14:textId="77777777" w:rsidR="009743E2" w:rsidRDefault="00000000">
      <w:pPr>
        <w:pStyle w:val="ListParagraph"/>
        <w:keepNext/>
        <w:numPr>
          <w:ilvl w:val="0"/>
          <w:numId w:val="2"/>
        </w:numPr>
      </w:pPr>
      <w:r>
        <w:t xml:space="preserve">NSAIDs (such as aspirin, ibuprofen, naproxen) </w:t>
      </w:r>
    </w:p>
    <w:p w14:paraId="199EC1DC" w14:textId="77777777" w:rsidR="009743E2" w:rsidRDefault="00000000">
      <w:pPr>
        <w:pStyle w:val="ListParagraph"/>
        <w:keepNext/>
        <w:numPr>
          <w:ilvl w:val="0"/>
          <w:numId w:val="2"/>
        </w:numPr>
      </w:pPr>
      <w:r>
        <w:t xml:space="preserve">DMARDs: Disease-modifying anti-rheumatic drugs (such as biologics, methotrexate, sulfasalazine, </w:t>
      </w:r>
      <w:proofErr w:type="spellStart"/>
      <w:r>
        <w:t>leflunamide</w:t>
      </w:r>
      <w:proofErr w:type="spellEnd"/>
      <w:r>
        <w:t xml:space="preserve">, hydroxychloroquine) </w:t>
      </w:r>
    </w:p>
    <w:p w14:paraId="7A7FCF96" w14:textId="77777777" w:rsidR="009743E2" w:rsidRDefault="00000000">
      <w:pPr>
        <w:pStyle w:val="ListParagraph"/>
        <w:keepNext/>
        <w:numPr>
          <w:ilvl w:val="0"/>
          <w:numId w:val="2"/>
        </w:numPr>
      </w:pPr>
      <w:r>
        <w:t xml:space="preserve">SNRIs: Serotonin norepinephrine reuptake inhibitors (such as Pristiq or Cymbalta) </w:t>
      </w:r>
    </w:p>
    <w:p w14:paraId="144BB650" w14:textId="77777777" w:rsidR="009743E2" w:rsidRDefault="00000000">
      <w:pPr>
        <w:pStyle w:val="ListParagraph"/>
        <w:keepNext/>
        <w:numPr>
          <w:ilvl w:val="0"/>
          <w:numId w:val="2"/>
        </w:numPr>
      </w:pPr>
      <w:proofErr w:type="spellStart"/>
      <w:proofErr w:type="gramStart"/>
      <w:r>
        <w:t>SSRIs:Selective</w:t>
      </w:r>
      <w:proofErr w:type="spellEnd"/>
      <w:proofErr w:type="gramEnd"/>
      <w:r>
        <w:t xml:space="preserve"> serotonin reuptake inhibitors (such as Celexa or Prozac) </w:t>
      </w:r>
    </w:p>
    <w:p w14:paraId="379DE89D" w14:textId="77777777" w:rsidR="009743E2" w:rsidRDefault="00000000">
      <w:pPr>
        <w:pStyle w:val="ListParagraph"/>
        <w:keepNext/>
        <w:numPr>
          <w:ilvl w:val="0"/>
          <w:numId w:val="2"/>
        </w:numPr>
      </w:pPr>
      <w:proofErr w:type="spellStart"/>
      <w:r>
        <w:t>Gabapentanoids</w:t>
      </w:r>
      <w:proofErr w:type="spellEnd"/>
      <w:r>
        <w:t xml:space="preserve"> (such as Lyrica) </w:t>
      </w:r>
    </w:p>
    <w:p w14:paraId="3FF1A8CD" w14:textId="77777777" w:rsidR="009743E2" w:rsidRDefault="00000000">
      <w:pPr>
        <w:pStyle w:val="ListParagraph"/>
        <w:keepNext/>
        <w:numPr>
          <w:ilvl w:val="0"/>
          <w:numId w:val="2"/>
        </w:numPr>
      </w:pPr>
      <w:proofErr w:type="spellStart"/>
      <w:r>
        <w:t>Benzodiazapines</w:t>
      </w:r>
      <w:proofErr w:type="spellEnd"/>
      <w:r>
        <w:t xml:space="preserve"> (such as Xanax or Ativan)) </w:t>
      </w:r>
    </w:p>
    <w:p w14:paraId="34E58B2D" w14:textId="77777777" w:rsidR="009743E2" w:rsidRDefault="00000000">
      <w:pPr>
        <w:pStyle w:val="ListParagraph"/>
        <w:keepNext/>
        <w:numPr>
          <w:ilvl w:val="0"/>
          <w:numId w:val="2"/>
        </w:numPr>
      </w:pPr>
      <w:r>
        <w:t xml:space="preserve">Muscle relaxants (such as Skelaxin) </w:t>
      </w:r>
    </w:p>
    <w:p w14:paraId="65191ADB" w14:textId="77777777" w:rsidR="009743E2" w:rsidRDefault="00000000">
      <w:pPr>
        <w:pStyle w:val="ListParagraph"/>
        <w:keepNext/>
        <w:numPr>
          <w:ilvl w:val="0"/>
          <w:numId w:val="2"/>
        </w:numPr>
      </w:pPr>
      <w:r>
        <w:t xml:space="preserve">Sleeping pills (such as </w:t>
      </w:r>
      <w:proofErr w:type="spellStart"/>
      <w:r>
        <w:t>Imovane</w:t>
      </w:r>
      <w:proofErr w:type="spellEnd"/>
      <w:r>
        <w:t xml:space="preserve"> or Ambien) </w:t>
      </w:r>
    </w:p>
    <w:p w14:paraId="0F2837C7" w14:textId="77777777" w:rsidR="009743E2" w:rsidRDefault="00000000">
      <w:pPr>
        <w:pStyle w:val="ListParagraph"/>
        <w:keepNext/>
        <w:numPr>
          <w:ilvl w:val="0"/>
          <w:numId w:val="2"/>
        </w:numPr>
      </w:pPr>
      <w:r>
        <w:t>Other (please describe) __________________________________________________</w:t>
      </w:r>
    </w:p>
    <w:p w14:paraId="14F07635" w14:textId="77777777" w:rsidR="009743E2" w:rsidRDefault="00000000">
      <w:pPr>
        <w:pStyle w:val="ListParagraph"/>
        <w:keepNext/>
        <w:numPr>
          <w:ilvl w:val="0"/>
          <w:numId w:val="2"/>
        </w:numPr>
      </w:pPr>
      <w:r>
        <w:rPr>
          <w:color w:val="2054AF"/>
          <w:sz w:val="40"/>
          <w:szCs w:val="40"/>
        </w:rPr>
        <w:t>⊗</w:t>
      </w:r>
      <w:r>
        <w:t xml:space="preserve">None </w:t>
      </w:r>
    </w:p>
    <w:p w14:paraId="67F38979" w14:textId="77777777" w:rsidR="009743E2" w:rsidRDefault="009743E2"/>
    <w:p w14:paraId="04EDC5F8" w14:textId="77777777" w:rsidR="009743E2" w:rsidRDefault="009743E2">
      <w:pPr>
        <w:pStyle w:val="QuestionSeparator"/>
      </w:pPr>
    </w:p>
    <w:tbl>
      <w:tblPr>
        <w:tblW w:w="0" w:type="auto"/>
        <w:tblInd w:w="10" w:type="dxa"/>
        <w:tblCellMar>
          <w:left w:w="10" w:type="dxa"/>
          <w:right w:w="10" w:type="dxa"/>
        </w:tblCellMar>
        <w:tblLook w:val="0000" w:firstRow="0" w:lastRow="0" w:firstColumn="0" w:lastColumn="0" w:noHBand="0" w:noVBand="0"/>
      </w:tblPr>
      <w:tblGrid>
        <w:gridCol w:w="1348"/>
        <w:gridCol w:w="8002"/>
      </w:tblGrid>
      <w:tr w:rsidR="009743E2" w14:paraId="0926FD94" w14:textId="77777777">
        <w:tblPrEx>
          <w:tblCellMar>
            <w:top w:w="0" w:type="dxa"/>
            <w:bottom w:w="0" w:type="dxa"/>
          </w:tblCellMar>
        </w:tblPrEx>
        <w:trPr>
          <w:trHeight w:val="300"/>
        </w:trPr>
        <w:tc>
          <w:tcPr>
            <w:tcW w:w="1368" w:type="dxa"/>
            <w:tcBorders>
              <w:top w:val="nil"/>
              <w:left w:val="nil"/>
              <w:bottom w:val="nil"/>
              <w:right w:val="nil"/>
            </w:tcBorders>
          </w:tcPr>
          <w:p w14:paraId="30D07ADC" w14:textId="77777777" w:rsidR="009743E2" w:rsidRDefault="00000000">
            <w:pPr>
              <w:rPr>
                <w:color w:val="CCCCCC"/>
              </w:rPr>
            </w:pPr>
            <w:r>
              <w:rPr>
                <w:color w:val="CCCCCC"/>
              </w:rPr>
              <w:t>Page Break</w:t>
            </w:r>
          </w:p>
        </w:tc>
        <w:tc>
          <w:tcPr>
            <w:tcW w:w="8208" w:type="dxa"/>
            <w:tcBorders>
              <w:top w:val="nil"/>
              <w:left w:val="nil"/>
              <w:bottom w:val="nil"/>
              <w:right w:val="nil"/>
            </w:tcBorders>
          </w:tcPr>
          <w:p w14:paraId="49061380" w14:textId="77777777" w:rsidR="009743E2" w:rsidRDefault="009743E2">
            <w:pPr>
              <w:pBdr>
                <w:top w:val="single" w:sz="8" w:space="0" w:color="CCCCCC"/>
              </w:pBdr>
              <w:spacing w:before="120" w:after="120" w:line="120" w:lineRule="auto"/>
              <w:jc w:val="center"/>
              <w:rPr>
                <w:color w:val="CCCCCC"/>
              </w:rPr>
            </w:pPr>
          </w:p>
        </w:tc>
      </w:tr>
    </w:tbl>
    <w:p w14:paraId="37DAD5B5" w14:textId="77777777" w:rsidR="009743E2" w:rsidRDefault="00000000">
      <w:r>
        <w:br w:type="page"/>
      </w:r>
    </w:p>
    <w:tbl>
      <w:tblPr>
        <w:tblStyle w:val="QQuestionIconTable"/>
        <w:tblW w:w="50" w:type="auto"/>
        <w:tblLook w:val="07E0" w:firstRow="1" w:lastRow="1" w:firstColumn="1" w:lastColumn="1" w:noHBand="1" w:noVBand="1"/>
      </w:tblPr>
      <w:tblGrid>
        <w:gridCol w:w="380"/>
      </w:tblGrid>
      <w:tr w:rsidR="009743E2" w14:paraId="3A4466D3" w14:textId="77777777">
        <w:tc>
          <w:tcPr>
            <w:tcW w:w="50" w:type="dxa"/>
          </w:tcPr>
          <w:p w14:paraId="61454A68" w14:textId="77777777" w:rsidR="009743E2" w:rsidRDefault="00000000">
            <w:pPr>
              <w:keepNext/>
            </w:pPr>
            <w:r>
              <w:rPr>
                <w:noProof/>
              </w:rPr>
              <w:lastRenderedPageBreak/>
              <w:drawing>
                <wp:inline distT="0" distB="0" distL="0" distR="0" wp14:anchorId="19AAB8FE" wp14:editId="4587B407">
                  <wp:extent cx="228600" cy="228600"/>
                  <wp:effectExtent l="0" t="0" r="0" b="0"/>
                  <wp:docPr id="6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6D298DD5" w14:textId="77777777" w:rsidR="009743E2" w:rsidRDefault="009743E2"/>
    <w:p w14:paraId="6E3314C5" w14:textId="77777777" w:rsidR="009743E2" w:rsidRDefault="00000000">
      <w:pPr>
        <w:keepNext/>
      </w:pPr>
      <w:r>
        <w:t xml:space="preserve">Q7.66 Have you used medical cannabis as an </w:t>
      </w:r>
      <w:r>
        <w:rPr>
          <w:b/>
        </w:rPr>
        <w:t>alternative or substitute</w:t>
      </w:r>
      <w:r>
        <w:t xml:space="preserve"> for any of the following drug classes? </w:t>
      </w:r>
    </w:p>
    <w:p w14:paraId="38B0B517" w14:textId="77777777" w:rsidR="009743E2" w:rsidRDefault="00000000">
      <w:pPr>
        <w:pStyle w:val="ListParagraph"/>
        <w:keepNext/>
        <w:numPr>
          <w:ilvl w:val="0"/>
          <w:numId w:val="2"/>
        </w:numPr>
      </w:pPr>
      <w:r>
        <w:t xml:space="preserve">Opioids (such as Vicodin, oxycontin, </w:t>
      </w:r>
      <w:proofErr w:type="spellStart"/>
      <w:r>
        <w:t>dilaudid</w:t>
      </w:r>
      <w:proofErr w:type="spellEnd"/>
      <w:r>
        <w:t xml:space="preserve">, morphine) </w:t>
      </w:r>
    </w:p>
    <w:p w14:paraId="6E200001" w14:textId="77777777" w:rsidR="009743E2" w:rsidRDefault="00000000">
      <w:pPr>
        <w:pStyle w:val="ListParagraph"/>
        <w:keepNext/>
        <w:numPr>
          <w:ilvl w:val="0"/>
          <w:numId w:val="2"/>
        </w:numPr>
      </w:pPr>
      <w:r>
        <w:t xml:space="preserve">NSAIDs (such as aspirin, ibuprofen, naproxen) </w:t>
      </w:r>
    </w:p>
    <w:p w14:paraId="5CAD1F99" w14:textId="77777777" w:rsidR="009743E2" w:rsidRDefault="00000000">
      <w:pPr>
        <w:pStyle w:val="ListParagraph"/>
        <w:keepNext/>
        <w:numPr>
          <w:ilvl w:val="0"/>
          <w:numId w:val="2"/>
        </w:numPr>
      </w:pPr>
      <w:r>
        <w:t xml:space="preserve">DMARDs: Disease-modifying anti-rheumatic drugs (such as biologics, methotrexate, sulfasalazine, </w:t>
      </w:r>
      <w:proofErr w:type="spellStart"/>
      <w:r>
        <w:t>leflunamide</w:t>
      </w:r>
      <w:proofErr w:type="spellEnd"/>
      <w:r>
        <w:t xml:space="preserve">, hydroxychloroquine) </w:t>
      </w:r>
    </w:p>
    <w:p w14:paraId="78A20686" w14:textId="77777777" w:rsidR="009743E2" w:rsidRDefault="00000000">
      <w:pPr>
        <w:pStyle w:val="ListParagraph"/>
        <w:keepNext/>
        <w:numPr>
          <w:ilvl w:val="0"/>
          <w:numId w:val="2"/>
        </w:numPr>
      </w:pPr>
      <w:r>
        <w:t xml:space="preserve">SNRIs: Serotonin norepinephrine reuptake inhibitors (such as Pristiq or Cymbalta) </w:t>
      </w:r>
    </w:p>
    <w:p w14:paraId="7AE129A1" w14:textId="77777777" w:rsidR="009743E2" w:rsidRDefault="00000000">
      <w:pPr>
        <w:pStyle w:val="ListParagraph"/>
        <w:keepNext/>
        <w:numPr>
          <w:ilvl w:val="0"/>
          <w:numId w:val="2"/>
        </w:numPr>
      </w:pPr>
      <w:proofErr w:type="spellStart"/>
      <w:proofErr w:type="gramStart"/>
      <w:r>
        <w:t>SSRIs:Selective</w:t>
      </w:r>
      <w:proofErr w:type="spellEnd"/>
      <w:proofErr w:type="gramEnd"/>
      <w:r>
        <w:t xml:space="preserve"> serotonin reuptake inhibitors (such as Celexa or Prozac) </w:t>
      </w:r>
    </w:p>
    <w:p w14:paraId="2B06F582" w14:textId="77777777" w:rsidR="009743E2" w:rsidRDefault="00000000">
      <w:pPr>
        <w:pStyle w:val="ListParagraph"/>
        <w:keepNext/>
        <w:numPr>
          <w:ilvl w:val="0"/>
          <w:numId w:val="2"/>
        </w:numPr>
      </w:pPr>
      <w:proofErr w:type="spellStart"/>
      <w:r>
        <w:t>Gabapentanoids</w:t>
      </w:r>
      <w:proofErr w:type="spellEnd"/>
      <w:r>
        <w:t xml:space="preserve"> (such as Lyrica) </w:t>
      </w:r>
    </w:p>
    <w:p w14:paraId="450544FB" w14:textId="77777777" w:rsidR="009743E2" w:rsidRDefault="00000000">
      <w:pPr>
        <w:pStyle w:val="ListParagraph"/>
        <w:keepNext/>
        <w:numPr>
          <w:ilvl w:val="0"/>
          <w:numId w:val="2"/>
        </w:numPr>
      </w:pPr>
      <w:proofErr w:type="spellStart"/>
      <w:r>
        <w:t>Benzodiazapines</w:t>
      </w:r>
      <w:proofErr w:type="spellEnd"/>
      <w:r>
        <w:t xml:space="preserve"> (such as Xanax or Ativan)) </w:t>
      </w:r>
    </w:p>
    <w:p w14:paraId="76343955" w14:textId="77777777" w:rsidR="009743E2" w:rsidRDefault="00000000">
      <w:pPr>
        <w:pStyle w:val="ListParagraph"/>
        <w:keepNext/>
        <w:numPr>
          <w:ilvl w:val="0"/>
          <w:numId w:val="2"/>
        </w:numPr>
      </w:pPr>
      <w:r>
        <w:t xml:space="preserve">Muscle relaxants (such as Skelaxin) </w:t>
      </w:r>
    </w:p>
    <w:p w14:paraId="4C885E26" w14:textId="77777777" w:rsidR="009743E2" w:rsidRDefault="00000000">
      <w:pPr>
        <w:pStyle w:val="ListParagraph"/>
        <w:keepNext/>
        <w:numPr>
          <w:ilvl w:val="0"/>
          <w:numId w:val="2"/>
        </w:numPr>
      </w:pPr>
      <w:r>
        <w:t xml:space="preserve">Sleeping pills (such as </w:t>
      </w:r>
      <w:proofErr w:type="spellStart"/>
      <w:r>
        <w:t>Imovane</w:t>
      </w:r>
      <w:proofErr w:type="spellEnd"/>
      <w:r>
        <w:t xml:space="preserve"> or Ambien) </w:t>
      </w:r>
    </w:p>
    <w:p w14:paraId="2690C3C7" w14:textId="77777777" w:rsidR="009743E2" w:rsidRDefault="00000000">
      <w:pPr>
        <w:pStyle w:val="ListParagraph"/>
        <w:keepNext/>
        <w:numPr>
          <w:ilvl w:val="0"/>
          <w:numId w:val="2"/>
        </w:numPr>
      </w:pPr>
      <w:r>
        <w:t>Other (please describe) __________________________________________________</w:t>
      </w:r>
    </w:p>
    <w:p w14:paraId="1AB37952" w14:textId="77777777" w:rsidR="009743E2" w:rsidRDefault="00000000">
      <w:pPr>
        <w:pStyle w:val="ListParagraph"/>
        <w:keepNext/>
        <w:numPr>
          <w:ilvl w:val="0"/>
          <w:numId w:val="2"/>
        </w:numPr>
      </w:pPr>
      <w:r>
        <w:rPr>
          <w:color w:val="2054AF"/>
          <w:sz w:val="40"/>
          <w:szCs w:val="40"/>
        </w:rPr>
        <w:t>⊗</w:t>
      </w:r>
      <w:r>
        <w:t xml:space="preserve">None </w:t>
      </w:r>
    </w:p>
    <w:p w14:paraId="7241F1F6" w14:textId="77777777" w:rsidR="009743E2" w:rsidRDefault="009743E2"/>
    <w:p w14:paraId="66EC6CE4"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679C95DB" w14:textId="77777777">
        <w:tc>
          <w:tcPr>
            <w:tcW w:w="50" w:type="dxa"/>
          </w:tcPr>
          <w:p w14:paraId="171A50DB" w14:textId="77777777" w:rsidR="009743E2" w:rsidRDefault="00000000">
            <w:pPr>
              <w:keepNext/>
            </w:pPr>
            <w:r>
              <w:rPr>
                <w:noProof/>
              </w:rPr>
              <w:drawing>
                <wp:inline distT="0" distB="0" distL="0" distR="0" wp14:anchorId="02123C86" wp14:editId="10A89B34">
                  <wp:extent cx="228600" cy="228600"/>
                  <wp:effectExtent l="0" t="0" r="0" b="0"/>
                  <wp:docPr id="6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7D2DEA84" w14:textId="77777777" w:rsidR="009743E2" w:rsidRDefault="009743E2"/>
    <w:p w14:paraId="658AC2BC" w14:textId="77777777" w:rsidR="009743E2" w:rsidRDefault="00000000">
      <w:pPr>
        <w:keepNext/>
      </w:pPr>
      <w:r>
        <w:lastRenderedPageBreak/>
        <w:t>Q7.67 How has your consumption of opioids (such as Oxycontin) changed since you started using medical cannabis?</w:t>
      </w:r>
    </w:p>
    <w:p w14:paraId="175D9F02" w14:textId="77777777" w:rsidR="009743E2" w:rsidRDefault="00000000">
      <w:pPr>
        <w:pStyle w:val="ListParagraph"/>
        <w:keepNext/>
        <w:numPr>
          <w:ilvl w:val="0"/>
          <w:numId w:val="4"/>
        </w:numPr>
      </w:pPr>
      <w:r>
        <w:t xml:space="preserve">Increased a lot </w:t>
      </w:r>
    </w:p>
    <w:p w14:paraId="7DA9DB1A" w14:textId="77777777" w:rsidR="009743E2" w:rsidRDefault="00000000">
      <w:pPr>
        <w:pStyle w:val="ListParagraph"/>
        <w:keepNext/>
        <w:numPr>
          <w:ilvl w:val="0"/>
          <w:numId w:val="4"/>
        </w:numPr>
      </w:pPr>
      <w:r>
        <w:t xml:space="preserve">Increased a little </w:t>
      </w:r>
    </w:p>
    <w:p w14:paraId="78476A4E" w14:textId="77777777" w:rsidR="009743E2" w:rsidRDefault="00000000">
      <w:pPr>
        <w:pStyle w:val="ListParagraph"/>
        <w:keepNext/>
        <w:numPr>
          <w:ilvl w:val="0"/>
          <w:numId w:val="4"/>
        </w:numPr>
      </w:pPr>
      <w:r>
        <w:t xml:space="preserve">No change </w:t>
      </w:r>
    </w:p>
    <w:p w14:paraId="66C627E5" w14:textId="77777777" w:rsidR="009743E2" w:rsidRDefault="00000000">
      <w:pPr>
        <w:pStyle w:val="ListParagraph"/>
        <w:keepNext/>
        <w:numPr>
          <w:ilvl w:val="0"/>
          <w:numId w:val="4"/>
        </w:numPr>
      </w:pPr>
      <w:r>
        <w:t xml:space="preserve">Decreased a little </w:t>
      </w:r>
    </w:p>
    <w:p w14:paraId="5AF57C3E" w14:textId="77777777" w:rsidR="009743E2" w:rsidRDefault="00000000">
      <w:pPr>
        <w:pStyle w:val="ListParagraph"/>
        <w:keepNext/>
        <w:numPr>
          <w:ilvl w:val="0"/>
          <w:numId w:val="4"/>
        </w:numPr>
      </w:pPr>
      <w:r>
        <w:t xml:space="preserve">Decreased a lot </w:t>
      </w:r>
    </w:p>
    <w:p w14:paraId="16AC40A0" w14:textId="77777777" w:rsidR="009743E2" w:rsidRDefault="00000000">
      <w:pPr>
        <w:pStyle w:val="ListParagraph"/>
        <w:keepNext/>
        <w:numPr>
          <w:ilvl w:val="0"/>
          <w:numId w:val="4"/>
        </w:numPr>
      </w:pPr>
      <w:r>
        <w:t xml:space="preserve">Stopped using </w:t>
      </w:r>
    </w:p>
    <w:p w14:paraId="6937F564" w14:textId="77777777" w:rsidR="009743E2" w:rsidRDefault="009743E2"/>
    <w:p w14:paraId="22CDF12B"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7AD3C4B1" w14:textId="77777777">
        <w:tc>
          <w:tcPr>
            <w:tcW w:w="50" w:type="dxa"/>
          </w:tcPr>
          <w:p w14:paraId="51A9D16B" w14:textId="77777777" w:rsidR="009743E2" w:rsidRDefault="00000000">
            <w:pPr>
              <w:keepNext/>
            </w:pPr>
            <w:r>
              <w:rPr>
                <w:noProof/>
              </w:rPr>
              <w:drawing>
                <wp:inline distT="0" distB="0" distL="0" distR="0" wp14:anchorId="2F56C80D" wp14:editId="2F456102">
                  <wp:extent cx="228600" cy="228600"/>
                  <wp:effectExtent l="0" t="0" r="0" b="0"/>
                  <wp:docPr id="6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292DBDCD" w14:textId="77777777" w:rsidR="009743E2" w:rsidRDefault="009743E2"/>
    <w:p w14:paraId="5AD732EB" w14:textId="77777777" w:rsidR="009743E2" w:rsidRDefault="00000000">
      <w:pPr>
        <w:keepNext/>
      </w:pPr>
      <w:r>
        <w:t>Q7.68 How has your consumption of NSAIDs (such as ibuprofen) changed since you started using medical cannabis?</w:t>
      </w:r>
    </w:p>
    <w:p w14:paraId="0CC94C39" w14:textId="77777777" w:rsidR="009743E2" w:rsidRDefault="00000000">
      <w:pPr>
        <w:pStyle w:val="ListParagraph"/>
        <w:keepNext/>
        <w:numPr>
          <w:ilvl w:val="0"/>
          <w:numId w:val="4"/>
        </w:numPr>
      </w:pPr>
      <w:r>
        <w:t xml:space="preserve">Increased a lot </w:t>
      </w:r>
    </w:p>
    <w:p w14:paraId="217DDAEF" w14:textId="77777777" w:rsidR="009743E2" w:rsidRDefault="00000000">
      <w:pPr>
        <w:pStyle w:val="ListParagraph"/>
        <w:keepNext/>
        <w:numPr>
          <w:ilvl w:val="0"/>
          <w:numId w:val="4"/>
        </w:numPr>
      </w:pPr>
      <w:r>
        <w:t xml:space="preserve">Increased a little </w:t>
      </w:r>
    </w:p>
    <w:p w14:paraId="7444CD73" w14:textId="77777777" w:rsidR="009743E2" w:rsidRDefault="00000000">
      <w:pPr>
        <w:pStyle w:val="ListParagraph"/>
        <w:keepNext/>
        <w:numPr>
          <w:ilvl w:val="0"/>
          <w:numId w:val="4"/>
        </w:numPr>
      </w:pPr>
      <w:r>
        <w:t xml:space="preserve">No change </w:t>
      </w:r>
    </w:p>
    <w:p w14:paraId="0E8AB1B0" w14:textId="77777777" w:rsidR="009743E2" w:rsidRDefault="00000000">
      <w:pPr>
        <w:pStyle w:val="ListParagraph"/>
        <w:keepNext/>
        <w:numPr>
          <w:ilvl w:val="0"/>
          <w:numId w:val="4"/>
        </w:numPr>
      </w:pPr>
      <w:r>
        <w:t xml:space="preserve">Decreased a little </w:t>
      </w:r>
    </w:p>
    <w:p w14:paraId="79CF589E" w14:textId="77777777" w:rsidR="009743E2" w:rsidRDefault="00000000">
      <w:pPr>
        <w:pStyle w:val="ListParagraph"/>
        <w:keepNext/>
        <w:numPr>
          <w:ilvl w:val="0"/>
          <w:numId w:val="4"/>
        </w:numPr>
      </w:pPr>
      <w:r>
        <w:t xml:space="preserve">Decreased a lot </w:t>
      </w:r>
    </w:p>
    <w:p w14:paraId="2287A1A2" w14:textId="77777777" w:rsidR="009743E2" w:rsidRDefault="00000000">
      <w:pPr>
        <w:pStyle w:val="ListParagraph"/>
        <w:keepNext/>
        <w:numPr>
          <w:ilvl w:val="0"/>
          <w:numId w:val="4"/>
        </w:numPr>
      </w:pPr>
      <w:r>
        <w:t xml:space="preserve">Stopped using </w:t>
      </w:r>
    </w:p>
    <w:p w14:paraId="48507D9F" w14:textId="77777777" w:rsidR="009743E2" w:rsidRDefault="009743E2"/>
    <w:p w14:paraId="52F01853"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7C3F8145" w14:textId="77777777">
        <w:tc>
          <w:tcPr>
            <w:tcW w:w="50" w:type="dxa"/>
          </w:tcPr>
          <w:p w14:paraId="5FE200A4" w14:textId="77777777" w:rsidR="009743E2" w:rsidRDefault="00000000">
            <w:pPr>
              <w:keepNext/>
            </w:pPr>
            <w:r>
              <w:rPr>
                <w:noProof/>
              </w:rPr>
              <w:drawing>
                <wp:inline distT="0" distB="0" distL="0" distR="0" wp14:anchorId="13A74BBE" wp14:editId="14116C7A">
                  <wp:extent cx="228600" cy="228600"/>
                  <wp:effectExtent l="0" t="0" r="0" b="0"/>
                  <wp:docPr id="6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2B4F3146" w14:textId="77777777" w:rsidR="009743E2" w:rsidRDefault="009743E2"/>
    <w:p w14:paraId="182211FD" w14:textId="77777777" w:rsidR="009743E2" w:rsidRDefault="00000000">
      <w:pPr>
        <w:keepNext/>
      </w:pPr>
      <w:r>
        <w:lastRenderedPageBreak/>
        <w:t>Q7.69 How has your consumption of DMARDs (such as methotrexate) changed since you started using medical cannabis?</w:t>
      </w:r>
    </w:p>
    <w:p w14:paraId="6E18DC4B" w14:textId="77777777" w:rsidR="009743E2" w:rsidRDefault="00000000">
      <w:pPr>
        <w:pStyle w:val="ListParagraph"/>
        <w:keepNext/>
        <w:numPr>
          <w:ilvl w:val="0"/>
          <w:numId w:val="4"/>
        </w:numPr>
      </w:pPr>
      <w:r>
        <w:t xml:space="preserve">Increased a lot </w:t>
      </w:r>
    </w:p>
    <w:p w14:paraId="4AC80ABA" w14:textId="77777777" w:rsidR="009743E2" w:rsidRDefault="00000000">
      <w:pPr>
        <w:pStyle w:val="ListParagraph"/>
        <w:keepNext/>
        <w:numPr>
          <w:ilvl w:val="0"/>
          <w:numId w:val="4"/>
        </w:numPr>
      </w:pPr>
      <w:r>
        <w:t xml:space="preserve">Increased a little </w:t>
      </w:r>
    </w:p>
    <w:p w14:paraId="7750678B" w14:textId="77777777" w:rsidR="009743E2" w:rsidRDefault="00000000">
      <w:pPr>
        <w:pStyle w:val="ListParagraph"/>
        <w:keepNext/>
        <w:numPr>
          <w:ilvl w:val="0"/>
          <w:numId w:val="4"/>
        </w:numPr>
      </w:pPr>
      <w:r>
        <w:t xml:space="preserve">No change </w:t>
      </w:r>
    </w:p>
    <w:p w14:paraId="62A147DD" w14:textId="77777777" w:rsidR="009743E2" w:rsidRDefault="00000000">
      <w:pPr>
        <w:pStyle w:val="ListParagraph"/>
        <w:keepNext/>
        <w:numPr>
          <w:ilvl w:val="0"/>
          <w:numId w:val="4"/>
        </w:numPr>
      </w:pPr>
      <w:r>
        <w:t xml:space="preserve">Decreased a little </w:t>
      </w:r>
    </w:p>
    <w:p w14:paraId="604ED99A" w14:textId="77777777" w:rsidR="009743E2" w:rsidRDefault="00000000">
      <w:pPr>
        <w:pStyle w:val="ListParagraph"/>
        <w:keepNext/>
        <w:numPr>
          <w:ilvl w:val="0"/>
          <w:numId w:val="4"/>
        </w:numPr>
      </w:pPr>
      <w:r>
        <w:t xml:space="preserve">Decreased a lot </w:t>
      </w:r>
    </w:p>
    <w:p w14:paraId="4BFECD80" w14:textId="77777777" w:rsidR="009743E2" w:rsidRDefault="00000000">
      <w:pPr>
        <w:pStyle w:val="ListParagraph"/>
        <w:keepNext/>
        <w:numPr>
          <w:ilvl w:val="0"/>
          <w:numId w:val="4"/>
        </w:numPr>
      </w:pPr>
      <w:r>
        <w:t xml:space="preserve">Stopped using </w:t>
      </w:r>
    </w:p>
    <w:p w14:paraId="091E7834" w14:textId="77777777" w:rsidR="009743E2" w:rsidRDefault="009743E2"/>
    <w:p w14:paraId="70F6080D"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752881A2" w14:textId="77777777">
        <w:tc>
          <w:tcPr>
            <w:tcW w:w="50" w:type="dxa"/>
          </w:tcPr>
          <w:p w14:paraId="299FDE86" w14:textId="77777777" w:rsidR="009743E2" w:rsidRDefault="00000000">
            <w:pPr>
              <w:keepNext/>
            </w:pPr>
            <w:r>
              <w:rPr>
                <w:noProof/>
              </w:rPr>
              <w:drawing>
                <wp:inline distT="0" distB="0" distL="0" distR="0" wp14:anchorId="7B7B3D7D" wp14:editId="41F2D4F4">
                  <wp:extent cx="228600" cy="228600"/>
                  <wp:effectExtent l="0" t="0" r="0" b="0"/>
                  <wp:docPr id="6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2E022494" w14:textId="77777777" w:rsidR="009743E2" w:rsidRDefault="009743E2"/>
    <w:p w14:paraId="23421E01" w14:textId="77777777" w:rsidR="009743E2" w:rsidRDefault="00000000">
      <w:pPr>
        <w:keepNext/>
      </w:pPr>
      <w:r>
        <w:t>Q7.70 How has your consumption of SNRIs (such as Pristiq) changed since you started using medical cannabis?</w:t>
      </w:r>
    </w:p>
    <w:p w14:paraId="3A85D6D8" w14:textId="77777777" w:rsidR="009743E2" w:rsidRDefault="00000000">
      <w:pPr>
        <w:pStyle w:val="ListParagraph"/>
        <w:keepNext/>
        <w:numPr>
          <w:ilvl w:val="0"/>
          <w:numId w:val="4"/>
        </w:numPr>
      </w:pPr>
      <w:r>
        <w:t xml:space="preserve">Increased a lot </w:t>
      </w:r>
    </w:p>
    <w:p w14:paraId="3B8FE513" w14:textId="77777777" w:rsidR="009743E2" w:rsidRDefault="00000000">
      <w:pPr>
        <w:pStyle w:val="ListParagraph"/>
        <w:keepNext/>
        <w:numPr>
          <w:ilvl w:val="0"/>
          <w:numId w:val="4"/>
        </w:numPr>
      </w:pPr>
      <w:r>
        <w:t xml:space="preserve">Increased a little </w:t>
      </w:r>
    </w:p>
    <w:p w14:paraId="1A53E41E" w14:textId="77777777" w:rsidR="009743E2" w:rsidRDefault="00000000">
      <w:pPr>
        <w:pStyle w:val="ListParagraph"/>
        <w:keepNext/>
        <w:numPr>
          <w:ilvl w:val="0"/>
          <w:numId w:val="4"/>
        </w:numPr>
      </w:pPr>
      <w:r>
        <w:t xml:space="preserve">No change </w:t>
      </w:r>
    </w:p>
    <w:p w14:paraId="1F63210D" w14:textId="77777777" w:rsidR="009743E2" w:rsidRDefault="00000000">
      <w:pPr>
        <w:pStyle w:val="ListParagraph"/>
        <w:keepNext/>
        <w:numPr>
          <w:ilvl w:val="0"/>
          <w:numId w:val="4"/>
        </w:numPr>
      </w:pPr>
      <w:r>
        <w:t xml:space="preserve">Decreased a little </w:t>
      </w:r>
    </w:p>
    <w:p w14:paraId="38F7B482" w14:textId="77777777" w:rsidR="009743E2" w:rsidRDefault="00000000">
      <w:pPr>
        <w:pStyle w:val="ListParagraph"/>
        <w:keepNext/>
        <w:numPr>
          <w:ilvl w:val="0"/>
          <w:numId w:val="4"/>
        </w:numPr>
      </w:pPr>
      <w:r>
        <w:t xml:space="preserve">Decreased a lot </w:t>
      </w:r>
    </w:p>
    <w:p w14:paraId="11D4AF54" w14:textId="77777777" w:rsidR="009743E2" w:rsidRDefault="00000000">
      <w:pPr>
        <w:pStyle w:val="ListParagraph"/>
        <w:keepNext/>
        <w:numPr>
          <w:ilvl w:val="0"/>
          <w:numId w:val="4"/>
        </w:numPr>
      </w:pPr>
      <w:r>
        <w:t xml:space="preserve">Stopped using </w:t>
      </w:r>
    </w:p>
    <w:p w14:paraId="2756E3A9" w14:textId="77777777" w:rsidR="009743E2" w:rsidRDefault="009743E2"/>
    <w:p w14:paraId="4B68A26F"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2A67DE9C" w14:textId="77777777">
        <w:tc>
          <w:tcPr>
            <w:tcW w:w="50" w:type="dxa"/>
          </w:tcPr>
          <w:p w14:paraId="082C6694" w14:textId="77777777" w:rsidR="009743E2" w:rsidRDefault="00000000">
            <w:pPr>
              <w:keepNext/>
            </w:pPr>
            <w:r>
              <w:rPr>
                <w:noProof/>
              </w:rPr>
              <w:drawing>
                <wp:inline distT="0" distB="0" distL="0" distR="0" wp14:anchorId="1BE067E3" wp14:editId="0AFE41BD">
                  <wp:extent cx="228600" cy="228600"/>
                  <wp:effectExtent l="0" t="0" r="0" b="0"/>
                  <wp:docPr id="6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6DD3CBE7" w14:textId="77777777" w:rsidR="009743E2" w:rsidRDefault="009743E2"/>
    <w:p w14:paraId="714256D3" w14:textId="77777777" w:rsidR="009743E2" w:rsidRDefault="00000000">
      <w:pPr>
        <w:keepNext/>
      </w:pPr>
      <w:r>
        <w:lastRenderedPageBreak/>
        <w:t>Q7.71 How has your consumption of SSRIs (such as Prozac) changed since you started using medical cannabis? </w:t>
      </w:r>
    </w:p>
    <w:p w14:paraId="1909CAE0" w14:textId="77777777" w:rsidR="009743E2" w:rsidRDefault="00000000">
      <w:pPr>
        <w:pStyle w:val="ListParagraph"/>
        <w:keepNext/>
        <w:numPr>
          <w:ilvl w:val="0"/>
          <w:numId w:val="4"/>
        </w:numPr>
      </w:pPr>
      <w:r>
        <w:t xml:space="preserve">Increased a lot </w:t>
      </w:r>
    </w:p>
    <w:p w14:paraId="27B8AE58" w14:textId="77777777" w:rsidR="009743E2" w:rsidRDefault="00000000">
      <w:pPr>
        <w:pStyle w:val="ListParagraph"/>
        <w:keepNext/>
        <w:numPr>
          <w:ilvl w:val="0"/>
          <w:numId w:val="4"/>
        </w:numPr>
      </w:pPr>
      <w:r>
        <w:t xml:space="preserve">Increased a little </w:t>
      </w:r>
    </w:p>
    <w:p w14:paraId="73053DEF" w14:textId="77777777" w:rsidR="009743E2" w:rsidRDefault="00000000">
      <w:pPr>
        <w:pStyle w:val="ListParagraph"/>
        <w:keepNext/>
        <w:numPr>
          <w:ilvl w:val="0"/>
          <w:numId w:val="4"/>
        </w:numPr>
      </w:pPr>
      <w:r>
        <w:t xml:space="preserve">No change </w:t>
      </w:r>
    </w:p>
    <w:p w14:paraId="2B25DD1B" w14:textId="77777777" w:rsidR="009743E2" w:rsidRDefault="00000000">
      <w:pPr>
        <w:pStyle w:val="ListParagraph"/>
        <w:keepNext/>
        <w:numPr>
          <w:ilvl w:val="0"/>
          <w:numId w:val="4"/>
        </w:numPr>
      </w:pPr>
      <w:r>
        <w:t xml:space="preserve">Decreased a little </w:t>
      </w:r>
    </w:p>
    <w:p w14:paraId="66A02235" w14:textId="77777777" w:rsidR="009743E2" w:rsidRDefault="00000000">
      <w:pPr>
        <w:pStyle w:val="ListParagraph"/>
        <w:keepNext/>
        <w:numPr>
          <w:ilvl w:val="0"/>
          <w:numId w:val="4"/>
        </w:numPr>
      </w:pPr>
      <w:r>
        <w:t xml:space="preserve">Decreased a lot </w:t>
      </w:r>
    </w:p>
    <w:p w14:paraId="284D3D72" w14:textId="77777777" w:rsidR="009743E2" w:rsidRDefault="00000000">
      <w:pPr>
        <w:pStyle w:val="ListParagraph"/>
        <w:keepNext/>
        <w:numPr>
          <w:ilvl w:val="0"/>
          <w:numId w:val="4"/>
        </w:numPr>
      </w:pPr>
      <w:r>
        <w:t xml:space="preserve">Stopped using </w:t>
      </w:r>
    </w:p>
    <w:p w14:paraId="363B115C" w14:textId="77777777" w:rsidR="009743E2" w:rsidRDefault="009743E2"/>
    <w:p w14:paraId="1315D330"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6A6DAA37" w14:textId="77777777">
        <w:tc>
          <w:tcPr>
            <w:tcW w:w="50" w:type="dxa"/>
          </w:tcPr>
          <w:p w14:paraId="475386F8" w14:textId="77777777" w:rsidR="009743E2" w:rsidRDefault="00000000">
            <w:pPr>
              <w:keepNext/>
            </w:pPr>
            <w:r>
              <w:rPr>
                <w:noProof/>
              </w:rPr>
              <w:drawing>
                <wp:inline distT="0" distB="0" distL="0" distR="0" wp14:anchorId="572CB412" wp14:editId="6904EA28">
                  <wp:extent cx="228600" cy="228600"/>
                  <wp:effectExtent l="0" t="0" r="0" b="0"/>
                  <wp:docPr id="6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0C27DCD2" w14:textId="77777777" w:rsidR="009743E2" w:rsidRDefault="009743E2"/>
    <w:p w14:paraId="704F19C9" w14:textId="77777777" w:rsidR="009743E2" w:rsidRDefault="00000000">
      <w:pPr>
        <w:keepNext/>
      </w:pPr>
      <w:r>
        <w:t>Q7.72 How has your consumption of Gabapentinoids (such as Lyrica) changed since you started using medical cannabis?</w:t>
      </w:r>
    </w:p>
    <w:p w14:paraId="259D2863" w14:textId="77777777" w:rsidR="009743E2" w:rsidRDefault="00000000">
      <w:pPr>
        <w:pStyle w:val="ListParagraph"/>
        <w:keepNext/>
        <w:numPr>
          <w:ilvl w:val="0"/>
          <w:numId w:val="4"/>
        </w:numPr>
      </w:pPr>
      <w:r>
        <w:t xml:space="preserve">Increased a lot </w:t>
      </w:r>
    </w:p>
    <w:p w14:paraId="192314E4" w14:textId="77777777" w:rsidR="009743E2" w:rsidRDefault="00000000">
      <w:pPr>
        <w:pStyle w:val="ListParagraph"/>
        <w:keepNext/>
        <w:numPr>
          <w:ilvl w:val="0"/>
          <w:numId w:val="4"/>
        </w:numPr>
      </w:pPr>
      <w:r>
        <w:t xml:space="preserve">Increased a little </w:t>
      </w:r>
    </w:p>
    <w:p w14:paraId="71E527C5" w14:textId="77777777" w:rsidR="009743E2" w:rsidRDefault="00000000">
      <w:pPr>
        <w:pStyle w:val="ListParagraph"/>
        <w:keepNext/>
        <w:numPr>
          <w:ilvl w:val="0"/>
          <w:numId w:val="4"/>
        </w:numPr>
      </w:pPr>
      <w:r>
        <w:t xml:space="preserve">No change </w:t>
      </w:r>
    </w:p>
    <w:p w14:paraId="7F33B290" w14:textId="77777777" w:rsidR="009743E2" w:rsidRDefault="00000000">
      <w:pPr>
        <w:pStyle w:val="ListParagraph"/>
        <w:keepNext/>
        <w:numPr>
          <w:ilvl w:val="0"/>
          <w:numId w:val="4"/>
        </w:numPr>
      </w:pPr>
      <w:r>
        <w:t xml:space="preserve">Decreased a little </w:t>
      </w:r>
    </w:p>
    <w:p w14:paraId="7D564435" w14:textId="77777777" w:rsidR="009743E2" w:rsidRDefault="00000000">
      <w:pPr>
        <w:pStyle w:val="ListParagraph"/>
        <w:keepNext/>
        <w:numPr>
          <w:ilvl w:val="0"/>
          <w:numId w:val="4"/>
        </w:numPr>
      </w:pPr>
      <w:r>
        <w:t xml:space="preserve">Decreased a lot </w:t>
      </w:r>
    </w:p>
    <w:p w14:paraId="718395DE" w14:textId="77777777" w:rsidR="009743E2" w:rsidRDefault="00000000">
      <w:pPr>
        <w:pStyle w:val="ListParagraph"/>
        <w:keepNext/>
        <w:numPr>
          <w:ilvl w:val="0"/>
          <w:numId w:val="4"/>
        </w:numPr>
      </w:pPr>
      <w:r>
        <w:t xml:space="preserve">Stopped using </w:t>
      </w:r>
    </w:p>
    <w:p w14:paraId="60196626" w14:textId="77777777" w:rsidR="009743E2" w:rsidRDefault="009743E2"/>
    <w:p w14:paraId="4970AD6D"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34643390" w14:textId="77777777">
        <w:tc>
          <w:tcPr>
            <w:tcW w:w="50" w:type="dxa"/>
          </w:tcPr>
          <w:p w14:paraId="02B9FE7A" w14:textId="77777777" w:rsidR="009743E2" w:rsidRDefault="00000000">
            <w:pPr>
              <w:keepNext/>
            </w:pPr>
            <w:r>
              <w:rPr>
                <w:noProof/>
              </w:rPr>
              <w:drawing>
                <wp:inline distT="0" distB="0" distL="0" distR="0" wp14:anchorId="7C97F5A4" wp14:editId="6CB7911B">
                  <wp:extent cx="228600" cy="228600"/>
                  <wp:effectExtent l="0" t="0" r="0" b="0"/>
                  <wp:docPr id="6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031AD95C" w14:textId="77777777" w:rsidR="009743E2" w:rsidRDefault="009743E2"/>
    <w:p w14:paraId="381151D3" w14:textId="77777777" w:rsidR="009743E2" w:rsidRDefault="00000000">
      <w:pPr>
        <w:keepNext/>
      </w:pPr>
      <w:r>
        <w:lastRenderedPageBreak/>
        <w:t xml:space="preserve">Q7.73 How has your consumption of </w:t>
      </w:r>
      <w:proofErr w:type="spellStart"/>
      <w:r>
        <w:t>benzodiazapines</w:t>
      </w:r>
      <w:proofErr w:type="spellEnd"/>
      <w:r>
        <w:t xml:space="preserve"> (such as Xanax) changed since you started using medical cannabis?</w:t>
      </w:r>
    </w:p>
    <w:p w14:paraId="0B7CD65D" w14:textId="77777777" w:rsidR="009743E2" w:rsidRDefault="00000000">
      <w:pPr>
        <w:pStyle w:val="ListParagraph"/>
        <w:keepNext/>
        <w:numPr>
          <w:ilvl w:val="0"/>
          <w:numId w:val="4"/>
        </w:numPr>
      </w:pPr>
      <w:r>
        <w:t xml:space="preserve">Increased a lot </w:t>
      </w:r>
    </w:p>
    <w:p w14:paraId="4F385592" w14:textId="77777777" w:rsidR="009743E2" w:rsidRDefault="00000000">
      <w:pPr>
        <w:pStyle w:val="ListParagraph"/>
        <w:keepNext/>
        <w:numPr>
          <w:ilvl w:val="0"/>
          <w:numId w:val="4"/>
        </w:numPr>
      </w:pPr>
      <w:r>
        <w:t xml:space="preserve">Increased a little </w:t>
      </w:r>
    </w:p>
    <w:p w14:paraId="3F37AD30" w14:textId="77777777" w:rsidR="009743E2" w:rsidRDefault="00000000">
      <w:pPr>
        <w:pStyle w:val="ListParagraph"/>
        <w:keepNext/>
        <w:numPr>
          <w:ilvl w:val="0"/>
          <w:numId w:val="4"/>
        </w:numPr>
      </w:pPr>
      <w:r>
        <w:t xml:space="preserve">No change </w:t>
      </w:r>
    </w:p>
    <w:p w14:paraId="55FBDA89" w14:textId="77777777" w:rsidR="009743E2" w:rsidRDefault="00000000">
      <w:pPr>
        <w:pStyle w:val="ListParagraph"/>
        <w:keepNext/>
        <w:numPr>
          <w:ilvl w:val="0"/>
          <w:numId w:val="4"/>
        </w:numPr>
      </w:pPr>
      <w:r>
        <w:t xml:space="preserve">Decreased a little </w:t>
      </w:r>
    </w:p>
    <w:p w14:paraId="39FB9A47" w14:textId="77777777" w:rsidR="009743E2" w:rsidRDefault="00000000">
      <w:pPr>
        <w:pStyle w:val="ListParagraph"/>
        <w:keepNext/>
        <w:numPr>
          <w:ilvl w:val="0"/>
          <w:numId w:val="4"/>
        </w:numPr>
      </w:pPr>
      <w:r>
        <w:t xml:space="preserve">Decreased a lot </w:t>
      </w:r>
    </w:p>
    <w:p w14:paraId="045A6DD6" w14:textId="77777777" w:rsidR="009743E2" w:rsidRDefault="00000000">
      <w:pPr>
        <w:pStyle w:val="ListParagraph"/>
        <w:keepNext/>
        <w:numPr>
          <w:ilvl w:val="0"/>
          <w:numId w:val="4"/>
        </w:numPr>
      </w:pPr>
      <w:r>
        <w:t xml:space="preserve">Stopped using </w:t>
      </w:r>
    </w:p>
    <w:p w14:paraId="1C346EA1" w14:textId="77777777" w:rsidR="009743E2" w:rsidRDefault="009743E2"/>
    <w:p w14:paraId="2284DFB2"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673F6F19" w14:textId="77777777">
        <w:tc>
          <w:tcPr>
            <w:tcW w:w="50" w:type="dxa"/>
          </w:tcPr>
          <w:p w14:paraId="5E8674E5" w14:textId="77777777" w:rsidR="009743E2" w:rsidRDefault="00000000">
            <w:pPr>
              <w:keepNext/>
            </w:pPr>
            <w:r>
              <w:rPr>
                <w:noProof/>
              </w:rPr>
              <w:drawing>
                <wp:inline distT="0" distB="0" distL="0" distR="0" wp14:anchorId="5946B4D0" wp14:editId="08938115">
                  <wp:extent cx="228600" cy="228600"/>
                  <wp:effectExtent l="0" t="0" r="0" b="0"/>
                  <wp:docPr id="6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0796003B" w14:textId="77777777" w:rsidR="009743E2" w:rsidRDefault="009743E2"/>
    <w:p w14:paraId="20938B5C" w14:textId="77777777" w:rsidR="009743E2" w:rsidRDefault="00000000">
      <w:pPr>
        <w:keepNext/>
      </w:pPr>
      <w:r>
        <w:t>Q7.74 How has your consumption of muscle relaxants (such as Skelaxin) changed since you started using medical cannabis?</w:t>
      </w:r>
    </w:p>
    <w:p w14:paraId="57561D8A" w14:textId="77777777" w:rsidR="009743E2" w:rsidRDefault="00000000">
      <w:pPr>
        <w:pStyle w:val="ListParagraph"/>
        <w:keepNext/>
        <w:numPr>
          <w:ilvl w:val="0"/>
          <w:numId w:val="4"/>
        </w:numPr>
      </w:pPr>
      <w:r>
        <w:t xml:space="preserve">Increased a lot </w:t>
      </w:r>
    </w:p>
    <w:p w14:paraId="1DB81E29" w14:textId="77777777" w:rsidR="009743E2" w:rsidRDefault="00000000">
      <w:pPr>
        <w:pStyle w:val="ListParagraph"/>
        <w:keepNext/>
        <w:numPr>
          <w:ilvl w:val="0"/>
          <w:numId w:val="4"/>
        </w:numPr>
      </w:pPr>
      <w:r>
        <w:t xml:space="preserve">Increased a little </w:t>
      </w:r>
    </w:p>
    <w:p w14:paraId="3B69DB5E" w14:textId="77777777" w:rsidR="009743E2" w:rsidRDefault="00000000">
      <w:pPr>
        <w:pStyle w:val="ListParagraph"/>
        <w:keepNext/>
        <w:numPr>
          <w:ilvl w:val="0"/>
          <w:numId w:val="4"/>
        </w:numPr>
      </w:pPr>
      <w:r>
        <w:t xml:space="preserve">No change </w:t>
      </w:r>
    </w:p>
    <w:p w14:paraId="67118222" w14:textId="77777777" w:rsidR="009743E2" w:rsidRDefault="00000000">
      <w:pPr>
        <w:pStyle w:val="ListParagraph"/>
        <w:keepNext/>
        <w:numPr>
          <w:ilvl w:val="0"/>
          <w:numId w:val="4"/>
        </w:numPr>
      </w:pPr>
      <w:r>
        <w:t xml:space="preserve">Decreased a little </w:t>
      </w:r>
    </w:p>
    <w:p w14:paraId="25BA3C27" w14:textId="77777777" w:rsidR="009743E2" w:rsidRDefault="00000000">
      <w:pPr>
        <w:pStyle w:val="ListParagraph"/>
        <w:keepNext/>
        <w:numPr>
          <w:ilvl w:val="0"/>
          <w:numId w:val="4"/>
        </w:numPr>
      </w:pPr>
      <w:r>
        <w:t xml:space="preserve">Decreased a lot </w:t>
      </w:r>
    </w:p>
    <w:p w14:paraId="74A269EC" w14:textId="77777777" w:rsidR="009743E2" w:rsidRDefault="00000000">
      <w:pPr>
        <w:pStyle w:val="ListParagraph"/>
        <w:keepNext/>
        <w:numPr>
          <w:ilvl w:val="0"/>
          <w:numId w:val="4"/>
        </w:numPr>
      </w:pPr>
      <w:r>
        <w:t xml:space="preserve">Stopped using </w:t>
      </w:r>
    </w:p>
    <w:p w14:paraId="15C68710" w14:textId="77777777" w:rsidR="009743E2" w:rsidRDefault="009743E2"/>
    <w:p w14:paraId="7C381BE5"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171B5960" w14:textId="77777777">
        <w:tc>
          <w:tcPr>
            <w:tcW w:w="50" w:type="dxa"/>
          </w:tcPr>
          <w:p w14:paraId="0F930B0B" w14:textId="77777777" w:rsidR="009743E2" w:rsidRDefault="00000000">
            <w:pPr>
              <w:keepNext/>
            </w:pPr>
            <w:r>
              <w:rPr>
                <w:noProof/>
              </w:rPr>
              <w:drawing>
                <wp:inline distT="0" distB="0" distL="0" distR="0" wp14:anchorId="1DCBBD3A" wp14:editId="2C270F32">
                  <wp:extent cx="228600" cy="228600"/>
                  <wp:effectExtent l="0" t="0" r="0" b="0"/>
                  <wp:docPr id="7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0F406A15" w14:textId="77777777" w:rsidR="009743E2" w:rsidRDefault="009743E2"/>
    <w:p w14:paraId="35324F91" w14:textId="77777777" w:rsidR="009743E2" w:rsidRDefault="00000000">
      <w:pPr>
        <w:keepNext/>
      </w:pPr>
      <w:r>
        <w:lastRenderedPageBreak/>
        <w:t xml:space="preserve">Q7.75 How has your consumption of sleeping pills (such as </w:t>
      </w:r>
      <w:proofErr w:type="spellStart"/>
      <w:r>
        <w:t>Imovane</w:t>
      </w:r>
      <w:proofErr w:type="spellEnd"/>
      <w:r>
        <w:t xml:space="preserve"> or Ambien) changed since you started using medical cannabis?</w:t>
      </w:r>
    </w:p>
    <w:p w14:paraId="66234065" w14:textId="77777777" w:rsidR="009743E2" w:rsidRDefault="00000000">
      <w:pPr>
        <w:pStyle w:val="ListParagraph"/>
        <w:keepNext/>
        <w:numPr>
          <w:ilvl w:val="0"/>
          <w:numId w:val="4"/>
        </w:numPr>
      </w:pPr>
      <w:r>
        <w:t xml:space="preserve">Increased a lot </w:t>
      </w:r>
    </w:p>
    <w:p w14:paraId="716A50E9" w14:textId="77777777" w:rsidR="009743E2" w:rsidRDefault="00000000">
      <w:pPr>
        <w:pStyle w:val="ListParagraph"/>
        <w:keepNext/>
        <w:numPr>
          <w:ilvl w:val="0"/>
          <w:numId w:val="4"/>
        </w:numPr>
      </w:pPr>
      <w:r>
        <w:t xml:space="preserve">Increased a little </w:t>
      </w:r>
    </w:p>
    <w:p w14:paraId="16AEDBE8" w14:textId="77777777" w:rsidR="009743E2" w:rsidRDefault="00000000">
      <w:pPr>
        <w:pStyle w:val="ListParagraph"/>
        <w:keepNext/>
        <w:numPr>
          <w:ilvl w:val="0"/>
          <w:numId w:val="4"/>
        </w:numPr>
      </w:pPr>
      <w:r>
        <w:t xml:space="preserve">No change </w:t>
      </w:r>
    </w:p>
    <w:p w14:paraId="4D36FE11" w14:textId="77777777" w:rsidR="009743E2" w:rsidRDefault="00000000">
      <w:pPr>
        <w:pStyle w:val="ListParagraph"/>
        <w:keepNext/>
        <w:numPr>
          <w:ilvl w:val="0"/>
          <w:numId w:val="4"/>
        </w:numPr>
      </w:pPr>
      <w:r>
        <w:t xml:space="preserve">Decreased a little </w:t>
      </w:r>
    </w:p>
    <w:p w14:paraId="51BDA126" w14:textId="77777777" w:rsidR="009743E2" w:rsidRDefault="00000000">
      <w:pPr>
        <w:pStyle w:val="ListParagraph"/>
        <w:keepNext/>
        <w:numPr>
          <w:ilvl w:val="0"/>
          <w:numId w:val="4"/>
        </w:numPr>
      </w:pPr>
      <w:r>
        <w:t xml:space="preserve">Decreased a lot </w:t>
      </w:r>
    </w:p>
    <w:p w14:paraId="72DC19E0" w14:textId="77777777" w:rsidR="009743E2" w:rsidRDefault="00000000">
      <w:pPr>
        <w:pStyle w:val="ListParagraph"/>
        <w:keepNext/>
        <w:numPr>
          <w:ilvl w:val="0"/>
          <w:numId w:val="4"/>
        </w:numPr>
      </w:pPr>
      <w:r>
        <w:t xml:space="preserve">Stopped using </w:t>
      </w:r>
    </w:p>
    <w:p w14:paraId="00D995DF" w14:textId="77777777" w:rsidR="009743E2" w:rsidRDefault="009743E2"/>
    <w:p w14:paraId="36574A47"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41134ABD" w14:textId="77777777">
        <w:tc>
          <w:tcPr>
            <w:tcW w:w="50" w:type="dxa"/>
          </w:tcPr>
          <w:p w14:paraId="4DC95D76" w14:textId="77777777" w:rsidR="009743E2" w:rsidRDefault="00000000">
            <w:pPr>
              <w:keepNext/>
            </w:pPr>
            <w:r>
              <w:rPr>
                <w:noProof/>
              </w:rPr>
              <w:drawing>
                <wp:inline distT="0" distB="0" distL="0" distR="0" wp14:anchorId="717EC2AF" wp14:editId="26FFA564">
                  <wp:extent cx="228600" cy="228600"/>
                  <wp:effectExtent l="0" t="0" r="0" b="0"/>
                  <wp:docPr id="7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1C270A75" w14:textId="77777777" w:rsidR="009743E2" w:rsidRDefault="009743E2"/>
    <w:p w14:paraId="20C8DD28" w14:textId="77777777" w:rsidR="009743E2" w:rsidRDefault="00000000">
      <w:pPr>
        <w:keepNext/>
      </w:pPr>
      <w:r>
        <w:t>Q7.76 How has your consumption of </w:t>
      </w:r>
      <w:r>
        <w:rPr>
          <w:color w:val="426092"/>
        </w:rPr>
        <w:t>${Q7.66/</w:t>
      </w:r>
      <w:proofErr w:type="spellStart"/>
      <w:r>
        <w:rPr>
          <w:color w:val="426092"/>
        </w:rPr>
        <w:t>ChoiceTextEntryValue</w:t>
      </w:r>
      <w:proofErr w:type="spellEnd"/>
      <w:r>
        <w:rPr>
          <w:color w:val="426092"/>
        </w:rPr>
        <w:t>/8}</w:t>
      </w:r>
      <w:r>
        <w:t xml:space="preserve"> changed since you started using medical cannabis?</w:t>
      </w:r>
    </w:p>
    <w:p w14:paraId="54D91947" w14:textId="77777777" w:rsidR="009743E2" w:rsidRDefault="00000000">
      <w:pPr>
        <w:pStyle w:val="ListParagraph"/>
        <w:keepNext/>
        <w:numPr>
          <w:ilvl w:val="0"/>
          <w:numId w:val="4"/>
        </w:numPr>
      </w:pPr>
      <w:r>
        <w:t xml:space="preserve">Increased a lot </w:t>
      </w:r>
    </w:p>
    <w:p w14:paraId="27AB9927" w14:textId="77777777" w:rsidR="009743E2" w:rsidRDefault="00000000">
      <w:pPr>
        <w:pStyle w:val="ListParagraph"/>
        <w:keepNext/>
        <w:numPr>
          <w:ilvl w:val="0"/>
          <w:numId w:val="4"/>
        </w:numPr>
      </w:pPr>
      <w:r>
        <w:t xml:space="preserve">Increased a little </w:t>
      </w:r>
    </w:p>
    <w:p w14:paraId="7D1F3745" w14:textId="77777777" w:rsidR="009743E2" w:rsidRDefault="00000000">
      <w:pPr>
        <w:pStyle w:val="ListParagraph"/>
        <w:keepNext/>
        <w:numPr>
          <w:ilvl w:val="0"/>
          <w:numId w:val="4"/>
        </w:numPr>
      </w:pPr>
      <w:r>
        <w:t xml:space="preserve">No change </w:t>
      </w:r>
    </w:p>
    <w:p w14:paraId="3198448F" w14:textId="77777777" w:rsidR="009743E2" w:rsidRDefault="00000000">
      <w:pPr>
        <w:pStyle w:val="ListParagraph"/>
        <w:keepNext/>
        <w:numPr>
          <w:ilvl w:val="0"/>
          <w:numId w:val="4"/>
        </w:numPr>
      </w:pPr>
      <w:r>
        <w:t xml:space="preserve">Decreased a little </w:t>
      </w:r>
    </w:p>
    <w:p w14:paraId="398AEA68" w14:textId="77777777" w:rsidR="009743E2" w:rsidRDefault="00000000">
      <w:pPr>
        <w:pStyle w:val="ListParagraph"/>
        <w:keepNext/>
        <w:numPr>
          <w:ilvl w:val="0"/>
          <w:numId w:val="4"/>
        </w:numPr>
      </w:pPr>
      <w:r>
        <w:t xml:space="preserve">Decreased a lot </w:t>
      </w:r>
    </w:p>
    <w:p w14:paraId="214F640F" w14:textId="77777777" w:rsidR="009743E2" w:rsidRDefault="00000000">
      <w:pPr>
        <w:pStyle w:val="ListParagraph"/>
        <w:keepNext/>
        <w:numPr>
          <w:ilvl w:val="0"/>
          <w:numId w:val="4"/>
        </w:numPr>
      </w:pPr>
      <w:r>
        <w:t xml:space="preserve">Stopped using </w:t>
      </w:r>
    </w:p>
    <w:p w14:paraId="7DBE69D7" w14:textId="77777777" w:rsidR="009743E2" w:rsidRDefault="009743E2"/>
    <w:p w14:paraId="0CEF4782"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048EC4B9" w14:textId="77777777">
        <w:tc>
          <w:tcPr>
            <w:tcW w:w="50" w:type="dxa"/>
          </w:tcPr>
          <w:p w14:paraId="5296F701" w14:textId="77777777" w:rsidR="009743E2" w:rsidRDefault="00000000">
            <w:pPr>
              <w:keepNext/>
            </w:pPr>
            <w:r>
              <w:rPr>
                <w:noProof/>
              </w:rPr>
              <w:drawing>
                <wp:inline distT="0" distB="0" distL="0" distR="0" wp14:anchorId="3878C3DF" wp14:editId="0BFF13FD">
                  <wp:extent cx="228600" cy="228600"/>
                  <wp:effectExtent l="0" t="0" r="0" b="0"/>
                  <wp:docPr id="7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741D9B23" w14:textId="77777777" w:rsidR="009743E2" w:rsidRDefault="009743E2"/>
    <w:p w14:paraId="2ED574D1" w14:textId="77777777" w:rsidR="009743E2" w:rsidRDefault="00000000">
      <w:pPr>
        <w:keepNext/>
      </w:pPr>
      <w:r>
        <w:lastRenderedPageBreak/>
        <w:t>Q7.77 You indicated that you substituted medical cannabis for opioids. Why did you do so? Please select all that apply. </w:t>
      </w:r>
    </w:p>
    <w:p w14:paraId="4DEF4D5E" w14:textId="77777777" w:rsidR="009743E2" w:rsidRDefault="00000000">
      <w:pPr>
        <w:pStyle w:val="ListParagraph"/>
        <w:keepNext/>
        <w:numPr>
          <w:ilvl w:val="0"/>
          <w:numId w:val="2"/>
        </w:numPr>
      </w:pPr>
      <w:r>
        <w:t xml:space="preserve">Fewer adverse side effects from medical cannabis </w:t>
      </w:r>
    </w:p>
    <w:p w14:paraId="7077E803" w14:textId="77777777" w:rsidR="009743E2" w:rsidRDefault="00000000">
      <w:pPr>
        <w:pStyle w:val="ListParagraph"/>
        <w:keepNext/>
        <w:numPr>
          <w:ilvl w:val="0"/>
          <w:numId w:val="2"/>
        </w:numPr>
      </w:pPr>
      <w:r>
        <w:t xml:space="preserve">Fewer withdrawal effects from medical cannabis </w:t>
      </w:r>
    </w:p>
    <w:p w14:paraId="430CA543" w14:textId="77777777" w:rsidR="009743E2" w:rsidRDefault="00000000">
      <w:pPr>
        <w:pStyle w:val="ListParagraph"/>
        <w:keepNext/>
        <w:numPr>
          <w:ilvl w:val="0"/>
          <w:numId w:val="2"/>
        </w:numPr>
      </w:pPr>
      <w:r>
        <w:t xml:space="preserve">The ability to obtain medical cannabis versus opioids </w:t>
      </w:r>
    </w:p>
    <w:p w14:paraId="572CE403" w14:textId="77777777" w:rsidR="009743E2" w:rsidRDefault="00000000">
      <w:pPr>
        <w:pStyle w:val="ListParagraph"/>
        <w:keepNext/>
        <w:numPr>
          <w:ilvl w:val="0"/>
          <w:numId w:val="2"/>
        </w:numPr>
      </w:pPr>
      <w:r>
        <w:t xml:space="preserve">Social acceptance of medical cannabis is greater than other opioids </w:t>
      </w:r>
    </w:p>
    <w:p w14:paraId="70343DC6" w14:textId="77777777" w:rsidR="009743E2" w:rsidRDefault="00000000">
      <w:pPr>
        <w:pStyle w:val="ListParagraph"/>
        <w:keepNext/>
        <w:numPr>
          <w:ilvl w:val="0"/>
          <w:numId w:val="2"/>
        </w:numPr>
      </w:pPr>
      <w:r>
        <w:t xml:space="preserve">Better symptom management with medical cannabis than from opioids </w:t>
      </w:r>
    </w:p>
    <w:p w14:paraId="1F32CA58" w14:textId="77777777" w:rsidR="009743E2" w:rsidRDefault="00000000">
      <w:pPr>
        <w:pStyle w:val="ListParagraph"/>
        <w:keepNext/>
        <w:numPr>
          <w:ilvl w:val="0"/>
          <w:numId w:val="2"/>
        </w:numPr>
      </w:pPr>
      <w:r>
        <w:t>Other (please describe) __________________________________________________</w:t>
      </w:r>
    </w:p>
    <w:p w14:paraId="7A895DB8" w14:textId="77777777" w:rsidR="009743E2" w:rsidRDefault="009743E2"/>
    <w:p w14:paraId="02DD4E30"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3AADE844" w14:textId="77777777">
        <w:tc>
          <w:tcPr>
            <w:tcW w:w="50" w:type="dxa"/>
          </w:tcPr>
          <w:p w14:paraId="7F0D421A" w14:textId="77777777" w:rsidR="009743E2" w:rsidRDefault="00000000">
            <w:pPr>
              <w:keepNext/>
            </w:pPr>
            <w:r>
              <w:rPr>
                <w:noProof/>
              </w:rPr>
              <w:drawing>
                <wp:inline distT="0" distB="0" distL="0" distR="0" wp14:anchorId="53AE7972" wp14:editId="6775EE84">
                  <wp:extent cx="228600" cy="228600"/>
                  <wp:effectExtent l="0" t="0" r="0" b="0"/>
                  <wp:docPr id="7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3CB45D2F" w14:textId="77777777" w:rsidR="009743E2" w:rsidRDefault="009743E2"/>
    <w:p w14:paraId="6E679DCD" w14:textId="77777777" w:rsidR="009743E2" w:rsidRDefault="00000000">
      <w:pPr>
        <w:keepNext/>
      </w:pPr>
      <w:r>
        <w:t xml:space="preserve">Q7.78 You indicated that you substituted medical cannabis for NSAIDs. Why did you do so? Please select all that apply. </w:t>
      </w:r>
      <w:r>
        <w:br/>
      </w:r>
    </w:p>
    <w:p w14:paraId="181DB77D" w14:textId="77777777" w:rsidR="009743E2" w:rsidRDefault="00000000">
      <w:pPr>
        <w:pStyle w:val="ListParagraph"/>
        <w:keepNext/>
        <w:numPr>
          <w:ilvl w:val="0"/>
          <w:numId w:val="2"/>
        </w:numPr>
      </w:pPr>
      <w:r>
        <w:t xml:space="preserve">Fewer adverse side effects from medical cannabis </w:t>
      </w:r>
    </w:p>
    <w:p w14:paraId="4714ED2F" w14:textId="77777777" w:rsidR="009743E2" w:rsidRDefault="00000000">
      <w:pPr>
        <w:pStyle w:val="ListParagraph"/>
        <w:keepNext/>
        <w:numPr>
          <w:ilvl w:val="0"/>
          <w:numId w:val="2"/>
        </w:numPr>
      </w:pPr>
      <w:r>
        <w:t xml:space="preserve">Fewer withdrawal effects from medical cannabis </w:t>
      </w:r>
    </w:p>
    <w:p w14:paraId="08DBF573" w14:textId="77777777" w:rsidR="009743E2" w:rsidRDefault="00000000">
      <w:pPr>
        <w:pStyle w:val="ListParagraph"/>
        <w:keepNext/>
        <w:numPr>
          <w:ilvl w:val="0"/>
          <w:numId w:val="2"/>
        </w:numPr>
      </w:pPr>
      <w:r>
        <w:t xml:space="preserve">The ability to obtain medical cannabis versus NSAIDs </w:t>
      </w:r>
    </w:p>
    <w:p w14:paraId="7963FA4A" w14:textId="77777777" w:rsidR="009743E2" w:rsidRDefault="00000000">
      <w:pPr>
        <w:pStyle w:val="ListParagraph"/>
        <w:keepNext/>
        <w:numPr>
          <w:ilvl w:val="0"/>
          <w:numId w:val="2"/>
        </w:numPr>
      </w:pPr>
      <w:r>
        <w:t xml:space="preserve">Social acceptance of medical cannabis is greater than with NSAIDs </w:t>
      </w:r>
    </w:p>
    <w:p w14:paraId="0B85EDF5" w14:textId="77777777" w:rsidR="009743E2" w:rsidRDefault="00000000">
      <w:pPr>
        <w:pStyle w:val="ListParagraph"/>
        <w:keepNext/>
        <w:numPr>
          <w:ilvl w:val="0"/>
          <w:numId w:val="2"/>
        </w:numPr>
      </w:pPr>
      <w:r>
        <w:t xml:space="preserve">Better symptom management with medical cannabis than with NSAIDs </w:t>
      </w:r>
    </w:p>
    <w:p w14:paraId="2C069A42" w14:textId="77777777" w:rsidR="009743E2" w:rsidRDefault="00000000">
      <w:pPr>
        <w:pStyle w:val="ListParagraph"/>
        <w:keepNext/>
        <w:numPr>
          <w:ilvl w:val="0"/>
          <w:numId w:val="2"/>
        </w:numPr>
      </w:pPr>
      <w:r>
        <w:t>Other (please describe) __________________________________________________</w:t>
      </w:r>
    </w:p>
    <w:p w14:paraId="1458B00B" w14:textId="77777777" w:rsidR="009743E2" w:rsidRDefault="009743E2"/>
    <w:p w14:paraId="29665636"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446BE34A" w14:textId="77777777">
        <w:tc>
          <w:tcPr>
            <w:tcW w:w="50" w:type="dxa"/>
          </w:tcPr>
          <w:p w14:paraId="560622A4" w14:textId="77777777" w:rsidR="009743E2" w:rsidRDefault="00000000">
            <w:pPr>
              <w:keepNext/>
            </w:pPr>
            <w:r>
              <w:rPr>
                <w:noProof/>
              </w:rPr>
              <w:drawing>
                <wp:inline distT="0" distB="0" distL="0" distR="0" wp14:anchorId="324C3192" wp14:editId="30166BEE">
                  <wp:extent cx="228600" cy="228600"/>
                  <wp:effectExtent l="0" t="0" r="0" b="0"/>
                  <wp:docPr id="7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79FB756E" w14:textId="77777777" w:rsidR="009743E2" w:rsidRDefault="009743E2"/>
    <w:p w14:paraId="3ED4FE36" w14:textId="77777777" w:rsidR="009743E2" w:rsidRDefault="00000000">
      <w:pPr>
        <w:keepNext/>
      </w:pPr>
      <w:r>
        <w:t>Q7.79 You indicated that you substituted medical cannabis for DMARDs. Why did you do so? Please select all that apply. </w:t>
      </w:r>
      <w:r>
        <w:br/>
      </w:r>
    </w:p>
    <w:p w14:paraId="0C294433" w14:textId="77777777" w:rsidR="009743E2" w:rsidRDefault="00000000">
      <w:pPr>
        <w:pStyle w:val="ListParagraph"/>
        <w:keepNext/>
        <w:numPr>
          <w:ilvl w:val="0"/>
          <w:numId w:val="2"/>
        </w:numPr>
      </w:pPr>
      <w:r>
        <w:t xml:space="preserve">Fewer adverse side effects from medical cannabis </w:t>
      </w:r>
    </w:p>
    <w:p w14:paraId="2629FF31" w14:textId="77777777" w:rsidR="009743E2" w:rsidRDefault="00000000">
      <w:pPr>
        <w:pStyle w:val="ListParagraph"/>
        <w:keepNext/>
        <w:numPr>
          <w:ilvl w:val="0"/>
          <w:numId w:val="2"/>
        </w:numPr>
      </w:pPr>
      <w:r>
        <w:t xml:space="preserve">Fewer withdrawal effects from medical cannabis </w:t>
      </w:r>
    </w:p>
    <w:p w14:paraId="342FCA27" w14:textId="77777777" w:rsidR="009743E2" w:rsidRDefault="00000000">
      <w:pPr>
        <w:pStyle w:val="ListParagraph"/>
        <w:keepNext/>
        <w:numPr>
          <w:ilvl w:val="0"/>
          <w:numId w:val="2"/>
        </w:numPr>
      </w:pPr>
      <w:r>
        <w:t xml:space="preserve">The ability to obtain medical cannabis versus other DMARDs </w:t>
      </w:r>
    </w:p>
    <w:p w14:paraId="286AFB5B" w14:textId="77777777" w:rsidR="009743E2" w:rsidRDefault="00000000">
      <w:pPr>
        <w:pStyle w:val="ListParagraph"/>
        <w:keepNext/>
        <w:numPr>
          <w:ilvl w:val="0"/>
          <w:numId w:val="2"/>
        </w:numPr>
      </w:pPr>
      <w:r>
        <w:t xml:space="preserve">Social acceptance of medical cannabis is greater than with DMARDs </w:t>
      </w:r>
    </w:p>
    <w:p w14:paraId="2B39ACF3" w14:textId="77777777" w:rsidR="009743E2" w:rsidRDefault="00000000">
      <w:pPr>
        <w:pStyle w:val="ListParagraph"/>
        <w:keepNext/>
        <w:numPr>
          <w:ilvl w:val="0"/>
          <w:numId w:val="2"/>
        </w:numPr>
      </w:pPr>
      <w:r>
        <w:t xml:space="preserve">Better symptom management with medical cannabis than with DMARDs </w:t>
      </w:r>
    </w:p>
    <w:p w14:paraId="5EACA66A" w14:textId="77777777" w:rsidR="009743E2" w:rsidRDefault="00000000">
      <w:pPr>
        <w:pStyle w:val="ListParagraph"/>
        <w:keepNext/>
        <w:numPr>
          <w:ilvl w:val="0"/>
          <w:numId w:val="2"/>
        </w:numPr>
      </w:pPr>
      <w:r>
        <w:t>Other (please describe) __________________________________________________</w:t>
      </w:r>
    </w:p>
    <w:p w14:paraId="20791CEE" w14:textId="77777777" w:rsidR="009743E2" w:rsidRDefault="009743E2"/>
    <w:p w14:paraId="6157A9EE"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6DE8A99F" w14:textId="77777777">
        <w:tc>
          <w:tcPr>
            <w:tcW w:w="50" w:type="dxa"/>
          </w:tcPr>
          <w:p w14:paraId="7B1EF6A2" w14:textId="77777777" w:rsidR="009743E2" w:rsidRDefault="00000000">
            <w:pPr>
              <w:keepNext/>
            </w:pPr>
            <w:r>
              <w:rPr>
                <w:noProof/>
              </w:rPr>
              <w:drawing>
                <wp:inline distT="0" distB="0" distL="0" distR="0" wp14:anchorId="673764A6" wp14:editId="531D1051">
                  <wp:extent cx="228600" cy="228600"/>
                  <wp:effectExtent l="0" t="0" r="0" b="0"/>
                  <wp:docPr id="7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11C033DF" w14:textId="77777777" w:rsidR="009743E2" w:rsidRDefault="009743E2"/>
    <w:p w14:paraId="1592B646" w14:textId="77777777" w:rsidR="009743E2" w:rsidRDefault="00000000">
      <w:pPr>
        <w:keepNext/>
      </w:pPr>
      <w:r>
        <w:lastRenderedPageBreak/>
        <w:t xml:space="preserve">Q7.80 You indicated that you substituted medical cannabis for SNRIs. Why did you do so? Please select all that apply. </w:t>
      </w:r>
      <w:r>
        <w:br/>
      </w:r>
    </w:p>
    <w:p w14:paraId="3867611D" w14:textId="77777777" w:rsidR="009743E2" w:rsidRDefault="00000000">
      <w:pPr>
        <w:pStyle w:val="ListParagraph"/>
        <w:keepNext/>
        <w:numPr>
          <w:ilvl w:val="0"/>
          <w:numId w:val="2"/>
        </w:numPr>
      </w:pPr>
      <w:r>
        <w:t xml:space="preserve">Fewer adverse side effects from medical cannabis </w:t>
      </w:r>
    </w:p>
    <w:p w14:paraId="71056C86" w14:textId="77777777" w:rsidR="009743E2" w:rsidRDefault="00000000">
      <w:pPr>
        <w:pStyle w:val="ListParagraph"/>
        <w:keepNext/>
        <w:numPr>
          <w:ilvl w:val="0"/>
          <w:numId w:val="2"/>
        </w:numPr>
      </w:pPr>
      <w:r>
        <w:t xml:space="preserve">Fewer withdrawal effects from medical cannabis </w:t>
      </w:r>
    </w:p>
    <w:p w14:paraId="78214C75" w14:textId="77777777" w:rsidR="009743E2" w:rsidRDefault="00000000">
      <w:pPr>
        <w:pStyle w:val="ListParagraph"/>
        <w:keepNext/>
        <w:numPr>
          <w:ilvl w:val="0"/>
          <w:numId w:val="2"/>
        </w:numPr>
      </w:pPr>
      <w:r>
        <w:t xml:space="preserve">The ability to obtain medical cannabis versus SNRIs </w:t>
      </w:r>
    </w:p>
    <w:p w14:paraId="307F2768" w14:textId="77777777" w:rsidR="009743E2" w:rsidRDefault="00000000">
      <w:pPr>
        <w:pStyle w:val="ListParagraph"/>
        <w:keepNext/>
        <w:numPr>
          <w:ilvl w:val="0"/>
          <w:numId w:val="2"/>
        </w:numPr>
      </w:pPr>
      <w:r>
        <w:t xml:space="preserve">Social acceptance of medical cannabis is greater than with SNRIs </w:t>
      </w:r>
    </w:p>
    <w:p w14:paraId="191780D9" w14:textId="77777777" w:rsidR="009743E2" w:rsidRDefault="00000000">
      <w:pPr>
        <w:pStyle w:val="ListParagraph"/>
        <w:keepNext/>
        <w:numPr>
          <w:ilvl w:val="0"/>
          <w:numId w:val="2"/>
        </w:numPr>
      </w:pPr>
      <w:r>
        <w:t xml:space="preserve">Better symptom management with medical cannabis than with SNRIs </w:t>
      </w:r>
    </w:p>
    <w:p w14:paraId="35B6C3EC" w14:textId="77777777" w:rsidR="009743E2" w:rsidRDefault="00000000">
      <w:pPr>
        <w:pStyle w:val="ListParagraph"/>
        <w:keepNext/>
        <w:numPr>
          <w:ilvl w:val="0"/>
          <w:numId w:val="2"/>
        </w:numPr>
      </w:pPr>
      <w:r>
        <w:t>Other (please describe) __________________________________________________</w:t>
      </w:r>
    </w:p>
    <w:p w14:paraId="3F870C53" w14:textId="77777777" w:rsidR="009743E2" w:rsidRDefault="009743E2"/>
    <w:p w14:paraId="3AF0B2F4"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1B6AF664" w14:textId="77777777">
        <w:tc>
          <w:tcPr>
            <w:tcW w:w="50" w:type="dxa"/>
          </w:tcPr>
          <w:p w14:paraId="3F0E1C93" w14:textId="77777777" w:rsidR="009743E2" w:rsidRDefault="00000000">
            <w:pPr>
              <w:keepNext/>
            </w:pPr>
            <w:r>
              <w:rPr>
                <w:noProof/>
              </w:rPr>
              <w:drawing>
                <wp:inline distT="0" distB="0" distL="0" distR="0" wp14:anchorId="1D07CF5E" wp14:editId="4FAAF7C1">
                  <wp:extent cx="228600" cy="228600"/>
                  <wp:effectExtent l="0" t="0" r="0" b="0"/>
                  <wp:docPr id="7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717B1CA3" w14:textId="77777777" w:rsidR="009743E2" w:rsidRDefault="009743E2"/>
    <w:p w14:paraId="1B068FE7" w14:textId="77777777" w:rsidR="009743E2" w:rsidRDefault="00000000">
      <w:pPr>
        <w:keepNext/>
      </w:pPr>
      <w:r>
        <w:lastRenderedPageBreak/>
        <w:t xml:space="preserve">Q7.81 You indicated that you substituted medical cannabis for SSRIs. Why did you do so? Please select all that apply. </w:t>
      </w:r>
      <w:r>
        <w:br/>
      </w:r>
    </w:p>
    <w:p w14:paraId="65CB5FF7" w14:textId="77777777" w:rsidR="009743E2" w:rsidRDefault="00000000">
      <w:pPr>
        <w:pStyle w:val="ListParagraph"/>
        <w:keepNext/>
        <w:numPr>
          <w:ilvl w:val="0"/>
          <w:numId w:val="2"/>
        </w:numPr>
      </w:pPr>
      <w:r>
        <w:t xml:space="preserve">Fewer adverse side effects from medical cannabis </w:t>
      </w:r>
    </w:p>
    <w:p w14:paraId="462D78C5" w14:textId="77777777" w:rsidR="009743E2" w:rsidRDefault="00000000">
      <w:pPr>
        <w:pStyle w:val="ListParagraph"/>
        <w:keepNext/>
        <w:numPr>
          <w:ilvl w:val="0"/>
          <w:numId w:val="2"/>
        </w:numPr>
      </w:pPr>
      <w:r>
        <w:t xml:space="preserve">Fewer withdrawal effects from medical cannabis </w:t>
      </w:r>
    </w:p>
    <w:p w14:paraId="597F08F0" w14:textId="77777777" w:rsidR="009743E2" w:rsidRDefault="00000000">
      <w:pPr>
        <w:pStyle w:val="ListParagraph"/>
        <w:keepNext/>
        <w:numPr>
          <w:ilvl w:val="0"/>
          <w:numId w:val="2"/>
        </w:numPr>
      </w:pPr>
      <w:r>
        <w:t xml:space="preserve">The ability to obtain medical cannabis versus SSRIs </w:t>
      </w:r>
    </w:p>
    <w:p w14:paraId="7986C430" w14:textId="77777777" w:rsidR="009743E2" w:rsidRDefault="00000000">
      <w:pPr>
        <w:pStyle w:val="ListParagraph"/>
        <w:keepNext/>
        <w:numPr>
          <w:ilvl w:val="0"/>
          <w:numId w:val="2"/>
        </w:numPr>
      </w:pPr>
      <w:r>
        <w:t xml:space="preserve">Social acceptance of medical cannabis is greater than with SSRIs </w:t>
      </w:r>
    </w:p>
    <w:p w14:paraId="42215FF2" w14:textId="77777777" w:rsidR="009743E2" w:rsidRDefault="00000000">
      <w:pPr>
        <w:pStyle w:val="ListParagraph"/>
        <w:keepNext/>
        <w:numPr>
          <w:ilvl w:val="0"/>
          <w:numId w:val="2"/>
        </w:numPr>
      </w:pPr>
      <w:r>
        <w:t xml:space="preserve">Better symptom management with medical cannabis than with SSRIs </w:t>
      </w:r>
    </w:p>
    <w:p w14:paraId="156AA028" w14:textId="77777777" w:rsidR="009743E2" w:rsidRDefault="00000000">
      <w:pPr>
        <w:pStyle w:val="ListParagraph"/>
        <w:keepNext/>
        <w:numPr>
          <w:ilvl w:val="0"/>
          <w:numId w:val="2"/>
        </w:numPr>
      </w:pPr>
      <w:r>
        <w:t>Other (please describe) __________________________________________________</w:t>
      </w:r>
    </w:p>
    <w:p w14:paraId="368EDED2" w14:textId="77777777" w:rsidR="009743E2" w:rsidRDefault="009743E2"/>
    <w:p w14:paraId="2206F249"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5EA87850" w14:textId="77777777">
        <w:tc>
          <w:tcPr>
            <w:tcW w:w="50" w:type="dxa"/>
          </w:tcPr>
          <w:p w14:paraId="7F89A5BE" w14:textId="77777777" w:rsidR="009743E2" w:rsidRDefault="00000000">
            <w:pPr>
              <w:keepNext/>
            </w:pPr>
            <w:r>
              <w:rPr>
                <w:noProof/>
              </w:rPr>
              <w:drawing>
                <wp:inline distT="0" distB="0" distL="0" distR="0" wp14:anchorId="6CEF8033" wp14:editId="3B16239B">
                  <wp:extent cx="228600" cy="228600"/>
                  <wp:effectExtent l="0" t="0" r="0" b="0"/>
                  <wp:docPr id="7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001C6C82" w14:textId="77777777" w:rsidR="009743E2" w:rsidRDefault="009743E2"/>
    <w:p w14:paraId="5D7B69BA" w14:textId="77777777" w:rsidR="009743E2" w:rsidRDefault="00000000">
      <w:pPr>
        <w:keepNext/>
      </w:pPr>
      <w:r>
        <w:lastRenderedPageBreak/>
        <w:t xml:space="preserve">Q7.82 You indicated that you substituted medical cannabis for </w:t>
      </w:r>
      <w:proofErr w:type="spellStart"/>
      <w:r>
        <w:t>gabapentanoids</w:t>
      </w:r>
      <w:proofErr w:type="spellEnd"/>
      <w:r>
        <w:t xml:space="preserve"> (such as Lyrica). Why did you do so? Please select all that apply. </w:t>
      </w:r>
      <w:r>
        <w:br/>
      </w:r>
    </w:p>
    <w:p w14:paraId="6293EEBE" w14:textId="77777777" w:rsidR="009743E2" w:rsidRDefault="00000000">
      <w:pPr>
        <w:pStyle w:val="ListParagraph"/>
        <w:keepNext/>
        <w:numPr>
          <w:ilvl w:val="0"/>
          <w:numId w:val="2"/>
        </w:numPr>
      </w:pPr>
      <w:r>
        <w:t xml:space="preserve">Fewer adverse side effects from medical cannabis </w:t>
      </w:r>
    </w:p>
    <w:p w14:paraId="603AE602" w14:textId="77777777" w:rsidR="009743E2" w:rsidRDefault="00000000">
      <w:pPr>
        <w:pStyle w:val="ListParagraph"/>
        <w:keepNext/>
        <w:numPr>
          <w:ilvl w:val="0"/>
          <w:numId w:val="2"/>
        </w:numPr>
      </w:pPr>
      <w:r>
        <w:t xml:space="preserve">Fewer withdrawal effects from medical cannabis </w:t>
      </w:r>
    </w:p>
    <w:p w14:paraId="4E96C5A6" w14:textId="77777777" w:rsidR="009743E2" w:rsidRDefault="00000000">
      <w:pPr>
        <w:pStyle w:val="ListParagraph"/>
        <w:keepNext/>
        <w:numPr>
          <w:ilvl w:val="0"/>
          <w:numId w:val="2"/>
        </w:numPr>
      </w:pPr>
      <w:r>
        <w:t xml:space="preserve">The ability to obtain medical cannabis versus </w:t>
      </w:r>
      <w:proofErr w:type="spellStart"/>
      <w:r>
        <w:t>gabapentanoids</w:t>
      </w:r>
      <w:proofErr w:type="spellEnd"/>
      <w:r>
        <w:t xml:space="preserve"> </w:t>
      </w:r>
    </w:p>
    <w:p w14:paraId="092952DD" w14:textId="77777777" w:rsidR="009743E2" w:rsidRDefault="00000000">
      <w:pPr>
        <w:pStyle w:val="ListParagraph"/>
        <w:keepNext/>
        <w:numPr>
          <w:ilvl w:val="0"/>
          <w:numId w:val="2"/>
        </w:numPr>
      </w:pPr>
      <w:r>
        <w:t xml:space="preserve">Social acceptance of medical cannabis is greater than with </w:t>
      </w:r>
      <w:proofErr w:type="spellStart"/>
      <w:r>
        <w:t>gabapentanoids</w:t>
      </w:r>
      <w:proofErr w:type="spellEnd"/>
      <w:r>
        <w:t xml:space="preserve"> </w:t>
      </w:r>
    </w:p>
    <w:p w14:paraId="115CAECC" w14:textId="77777777" w:rsidR="009743E2" w:rsidRDefault="00000000">
      <w:pPr>
        <w:pStyle w:val="ListParagraph"/>
        <w:keepNext/>
        <w:numPr>
          <w:ilvl w:val="0"/>
          <w:numId w:val="2"/>
        </w:numPr>
      </w:pPr>
      <w:r>
        <w:t xml:space="preserve">Better symptom management with medical cannabis than with </w:t>
      </w:r>
      <w:proofErr w:type="spellStart"/>
      <w:r>
        <w:t>gabapentanoids</w:t>
      </w:r>
      <w:proofErr w:type="spellEnd"/>
      <w:r>
        <w:t xml:space="preserve"> </w:t>
      </w:r>
    </w:p>
    <w:p w14:paraId="2BAA78AA" w14:textId="77777777" w:rsidR="009743E2" w:rsidRDefault="00000000">
      <w:pPr>
        <w:pStyle w:val="ListParagraph"/>
        <w:keepNext/>
        <w:numPr>
          <w:ilvl w:val="0"/>
          <w:numId w:val="2"/>
        </w:numPr>
      </w:pPr>
      <w:r>
        <w:t>Other (please describe) __________________________________________________</w:t>
      </w:r>
    </w:p>
    <w:p w14:paraId="45E3E035" w14:textId="77777777" w:rsidR="009743E2" w:rsidRDefault="009743E2"/>
    <w:p w14:paraId="521D31E9"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297BBEC5" w14:textId="77777777">
        <w:tc>
          <w:tcPr>
            <w:tcW w:w="50" w:type="dxa"/>
          </w:tcPr>
          <w:p w14:paraId="45109D9F" w14:textId="77777777" w:rsidR="009743E2" w:rsidRDefault="00000000">
            <w:pPr>
              <w:keepNext/>
            </w:pPr>
            <w:r>
              <w:rPr>
                <w:noProof/>
              </w:rPr>
              <w:drawing>
                <wp:inline distT="0" distB="0" distL="0" distR="0" wp14:anchorId="5B60CD8B" wp14:editId="2BBA3E57">
                  <wp:extent cx="228600" cy="228600"/>
                  <wp:effectExtent l="0" t="0" r="0" b="0"/>
                  <wp:docPr id="7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0B525586" w14:textId="77777777" w:rsidR="009743E2" w:rsidRDefault="009743E2"/>
    <w:p w14:paraId="70A7B3DE" w14:textId="77777777" w:rsidR="009743E2" w:rsidRDefault="00000000">
      <w:pPr>
        <w:keepNext/>
      </w:pPr>
      <w:r>
        <w:lastRenderedPageBreak/>
        <w:t xml:space="preserve">Q7.83 You indicated that you substituted medical cannabis for benzodiazepines (such as Xanax). Why did you do so? Please select all that apply. </w:t>
      </w:r>
      <w:r>
        <w:br/>
      </w:r>
    </w:p>
    <w:p w14:paraId="6CAC42B5" w14:textId="77777777" w:rsidR="009743E2" w:rsidRDefault="00000000">
      <w:pPr>
        <w:pStyle w:val="ListParagraph"/>
        <w:keepNext/>
        <w:numPr>
          <w:ilvl w:val="0"/>
          <w:numId w:val="2"/>
        </w:numPr>
      </w:pPr>
      <w:r>
        <w:t xml:space="preserve">Fewer adverse side effects from medical cannabis </w:t>
      </w:r>
    </w:p>
    <w:p w14:paraId="27880BB9" w14:textId="77777777" w:rsidR="009743E2" w:rsidRDefault="00000000">
      <w:pPr>
        <w:pStyle w:val="ListParagraph"/>
        <w:keepNext/>
        <w:numPr>
          <w:ilvl w:val="0"/>
          <w:numId w:val="2"/>
        </w:numPr>
      </w:pPr>
      <w:r>
        <w:t xml:space="preserve">Fewer withdrawal effects from medical cannabis </w:t>
      </w:r>
    </w:p>
    <w:p w14:paraId="29367653" w14:textId="77777777" w:rsidR="009743E2" w:rsidRDefault="00000000">
      <w:pPr>
        <w:pStyle w:val="ListParagraph"/>
        <w:keepNext/>
        <w:numPr>
          <w:ilvl w:val="0"/>
          <w:numId w:val="2"/>
        </w:numPr>
      </w:pPr>
      <w:r>
        <w:t xml:space="preserve">The ability to obtain medical cannabis versus benzodiazepines </w:t>
      </w:r>
    </w:p>
    <w:p w14:paraId="296617E2" w14:textId="77777777" w:rsidR="009743E2" w:rsidRDefault="00000000">
      <w:pPr>
        <w:pStyle w:val="ListParagraph"/>
        <w:keepNext/>
        <w:numPr>
          <w:ilvl w:val="0"/>
          <w:numId w:val="2"/>
        </w:numPr>
      </w:pPr>
      <w:r>
        <w:t xml:space="preserve">Social acceptance of medical cannabis is greater than with benzodiazepines </w:t>
      </w:r>
    </w:p>
    <w:p w14:paraId="4CAF08C0" w14:textId="77777777" w:rsidR="009743E2" w:rsidRDefault="00000000">
      <w:pPr>
        <w:pStyle w:val="ListParagraph"/>
        <w:keepNext/>
        <w:numPr>
          <w:ilvl w:val="0"/>
          <w:numId w:val="2"/>
        </w:numPr>
      </w:pPr>
      <w:r>
        <w:t xml:space="preserve">Better symptom management with medical cannabis than with benzodiazepines </w:t>
      </w:r>
    </w:p>
    <w:p w14:paraId="71EF8ACF" w14:textId="77777777" w:rsidR="009743E2" w:rsidRDefault="00000000">
      <w:pPr>
        <w:pStyle w:val="ListParagraph"/>
        <w:keepNext/>
        <w:numPr>
          <w:ilvl w:val="0"/>
          <w:numId w:val="2"/>
        </w:numPr>
      </w:pPr>
      <w:r>
        <w:t>Other (please describe) __________________________________________________</w:t>
      </w:r>
    </w:p>
    <w:p w14:paraId="0DAD17F8" w14:textId="77777777" w:rsidR="009743E2" w:rsidRDefault="009743E2"/>
    <w:p w14:paraId="447D46CE"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761A58BB" w14:textId="77777777">
        <w:tc>
          <w:tcPr>
            <w:tcW w:w="50" w:type="dxa"/>
          </w:tcPr>
          <w:p w14:paraId="15123224" w14:textId="77777777" w:rsidR="009743E2" w:rsidRDefault="00000000">
            <w:pPr>
              <w:keepNext/>
            </w:pPr>
            <w:r>
              <w:rPr>
                <w:noProof/>
              </w:rPr>
              <w:drawing>
                <wp:inline distT="0" distB="0" distL="0" distR="0" wp14:anchorId="22F65837" wp14:editId="5FA2E9D4">
                  <wp:extent cx="228600" cy="228600"/>
                  <wp:effectExtent l="0" t="0" r="0" b="0"/>
                  <wp:docPr id="7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6BCAECFA" w14:textId="77777777" w:rsidR="009743E2" w:rsidRDefault="009743E2"/>
    <w:p w14:paraId="62F21426" w14:textId="77777777" w:rsidR="009743E2" w:rsidRDefault="00000000">
      <w:pPr>
        <w:keepNext/>
      </w:pPr>
      <w:r>
        <w:lastRenderedPageBreak/>
        <w:t xml:space="preserve">Q7.84 You indicated that you substituted medical cannabis for muscle relaxants (such as Skelaxin). Why did you do so? Please select all that apply. </w:t>
      </w:r>
      <w:r>
        <w:br/>
      </w:r>
    </w:p>
    <w:p w14:paraId="7BFBF435" w14:textId="77777777" w:rsidR="009743E2" w:rsidRDefault="00000000">
      <w:pPr>
        <w:pStyle w:val="ListParagraph"/>
        <w:keepNext/>
        <w:numPr>
          <w:ilvl w:val="0"/>
          <w:numId w:val="2"/>
        </w:numPr>
      </w:pPr>
      <w:r>
        <w:t xml:space="preserve">Fewer adverse side effects from medical cannabis </w:t>
      </w:r>
    </w:p>
    <w:p w14:paraId="0BD47F81" w14:textId="77777777" w:rsidR="009743E2" w:rsidRDefault="00000000">
      <w:pPr>
        <w:pStyle w:val="ListParagraph"/>
        <w:keepNext/>
        <w:numPr>
          <w:ilvl w:val="0"/>
          <w:numId w:val="2"/>
        </w:numPr>
      </w:pPr>
      <w:r>
        <w:t xml:space="preserve">Fewer withdrawal effects from medical cannabis </w:t>
      </w:r>
    </w:p>
    <w:p w14:paraId="722C4137" w14:textId="77777777" w:rsidR="009743E2" w:rsidRDefault="00000000">
      <w:pPr>
        <w:pStyle w:val="ListParagraph"/>
        <w:keepNext/>
        <w:numPr>
          <w:ilvl w:val="0"/>
          <w:numId w:val="2"/>
        </w:numPr>
      </w:pPr>
      <w:r>
        <w:t xml:space="preserve">The ability to obtain medical cannabis versus muscle relaxants </w:t>
      </w:r>
    </w:p>
    <w:p w14:paraId="26CED484" w14:textId="77777777" w:rsidR="009743E2" w:rsidRDefault="00000000">
      <w:pPr>
        <w:pStyle w:val="ListParagraph"/>
        <w:keepNext/>
        <w:numPr>
          <w:ilvl w:val="0"/>
          <w:numId w:val="2"/>
        </w:numPr>
      </w:pPr>
      <w:r>
        <w:t xml:space="preserve">Social acceptance of medical cannabis is greater than with muscle relaxants </w:t>
      </w:r>
    </w:p>
    <w:p w14:paraId="67BB9767" w14:textId="77777777" w:rsidR="009743E2" w:rsidRDefault="00000000">
      <w:pPr>
        <w:pStyle w:val="ListParagraph"/>
        <w:keepNext/>
        <w:numPr>
          <w:ilvl w:val="0"/>
          <w:numId w:val="2"/>
        </w:numPr>
      </w:pPr>
      <w:r>
        <w:t xml:space="preserve">Better symptom management with medical cannabis than with muscle relaxants </w:t>
      </w:r>
    </w:p>
    <w:p w14:paraId="22AC4740" w14:textId="77777777" w:rsidR="009743E2" w:rsidRDefault="00000000">
      <w:pPr>
        <w:pStyle w:val="ListParagraph"/>
        <w:keepNext/>
        <w:numPr>
          <w:ilvl w:val="0"/>
          <w:numId w:val="2"/>
        </w:numPr>
      </w:pPr>
      <w:r>
        <w:t>Other (please describe) __________________________________________________</w:t>
      </w:r>
    </w:p>
    <w:p w14:paraId="46362D41" w14:textId="77777777" w:rsidR="009743E2" w:rsidRDefault="009743E2"/>
    <w:p w14:paraId="2772E9A3"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221D57E7" w14:textId="77777777">
        <w:tc>
          <w:tcPr>
            <w:tcW w:w="50" w:type="dxa"/>
          </w:tcPr>
          <w:p w14:paraId="7E79CF94" w14:textId="77777777" w:rsidR="009743E2" w:rsidRDefault="00000000">
            <w:pPr>
              <w:keepNext/>
            </w:pPr>
            <w:r>
              <w:rPr>
                <w:noProof/>
              </w:rPr>
              <w:drawing>
                <wp:inline distT="0" distB="0" distL="0" distR="0" wp14:anchorId="07F15E88" wp14:editId="51C44C31">
                  <wp:extent cx="228600" cy="228600"/>
                  <wp:effectExtent l="0" t="0" r="0" b="0"/>
                  <wp:docPr id="8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5AC20B90" w14:textId="77777777" w:rsidR="009743E2" w:rsidRDefault="009743E2"/>
    <w:p w14:paraId="61427A90" w14:textId="77777777" w:rsidR="009743E2" w:rsidRDefault="00000000">
      <w:pPr>
        <w:keepNext/>
      </w:pPr>
      <w:r>
        <w:lastRenderedPageBreak/>
        <w:t xml:space="preserve">Q7.85 You indicated that you substituted medical cannabis for sleeping pills (such as </w:t>
      </w:r>
      <w:proofErr w:type="spellStart"/>
      <w:r>
        <w:t>Imovane</w:t>
      </w:r>
      <w:proofErr w:type="spellEnd"/>
      <w:r>
        <w:t xml:space="preserve"> or Ambien). Why did you do so? Please select all that apply. </w:t>
      </w:r>
      <w:r>
        <w:br/>
      </w:r>
    </w:p>
    <w:p w14:paraId="4E64CBB1" w14:textId="77777777" w:rsidR="009743E2" w:rsidRDefault="00000000">
      <w:pPr>
        <w:pStyle w:val="ListParagraph"/>
        <w:keepNext/>
        <w:numPr>
          <w:ilvl w:val="0"/>
          <w:numId w:val="2"/>
        </w:numPr>
      </w:pPr>
      <w:r>
        <w:t xml:space="preserve">Fewer adverse side effects from medical cannabis </w:t>
      </w:r>
    </w:p>
    <w:p w14:paraId="0BE715ED" w14:textId="77777777" w:rsidR="009743E2" w:rsidRDefault="00000000">
      <w:pPr>
        <w:pStyle w:val="ListParagraph"/>
        <w:keepNext/>
        <w:numPr>
          <w:ilvl w:val="0"/>
          <w:numId w:val="2"/>
        </w:numPr>
      </w:pPr>
      <w:r>
        <w:t xml:space="preserve">Fewer withdrawal effects from medical cannabis </w:t>
      </w:r>
    </w:p>
    <w:p w14:paraId="3B40E9A8" w14:textId="77777777" w:rsidR="009743E2" w:rsidRDefault="00000000">
      <w:pPr>
        <w:pStyle w:val="ListParagraph"/>
        <w:keepNext/>
        <w:numPr>
          <w:ilvl w:val="0"/>
          <w:numId w:val="2"/>
        </w:numPr>
      </w:pPr>
      <w:r>
        <w:t xml:space="preserve">The ability to obtain medical cannabis versus sleeping pills </w:t>
      </w:r>
    </w:p>
    <w:p w14:paraId="4450B397" w14:textId="77777777" w:rsidR="009743E2" w:rsidRDefault="00000000">
      <w:pPr>
        <w:pStyle w:val="ListParagraph"/>
        <w:keepNext/>
        <w:numPr>
          <w:ilvl w:val="0"/>
          <w:numId w:val="2"/>
        </w:numPr>
      </w:pPr>
      <w:r>
        <w:t xml:space="preserve">Social acceptance of medical cannabis is greater than with sleeping pills </w:t>
      </w:r>
    </w:p>
    <w:p w14:paraId="67066E5C" w14:textId="77777777" w:rsidR="009743E2" w:rsidRDefault="00000000">
      <w:pPr>
        <w:pStyle w:val="ListParagraph"/>
        <w:keepNext/>
        <w:numPr>
          <w:ilvl w:val="0"/>
          <w:numId w:val="2"/>
        </w:numPr>
      </w:pPr>
      <w:r>
        <w:t xml:space="preserve">Better symptom management with medical cannabis than with sleeping pills </w:t>
      </w:r>
    </w:p>
    <w:p w14:paraId="7CC4BCB3" w14:textId="77777777" w:rsidR="009743E2" w:rsidRDefault="00000000">
      <w:pPr>
        <w:pStyle w:val="ListParagraph"/>
        <w:keepNext/>
        <w:numPr>
          <w:ilvl w:val="0"/>
          <w:numId w:val="2"/>
        </w:numPr>
      </w:pPr>
      <w:r>
        <w:t>Other (please describe) __________________________________________________</w:t>
      </w:r>
    </w:p>
    <w:p w14:paraId="228813D8" w14:textId="77777777" w:rsidR="009743E2" w:rsidRDefault="009743E2"/>
    <w:p w14:paraId="596DFFD6"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55D3BAD2" w14:textId="77777777">
        <w:tc>
          <w:tcPr>
            <w:tcW w:w="50" w:type="dxa"/>
          </w:tcPr>
          <w:p w14:paraId="6BFCA1B0" w14:textId="77777777" w:rsidR="009743E2" w:rsidRDefault="00000000">
            <w:pPr>
              <w:keepNext/>
            </w:pPr>
            <w:r>
              <w:rPr>
                <w:noProof/>
              </w:rPr>
              <w:drawing>
                <wp:inline distT="0" distB="0" distL="0" distR="0" wp14:anchorId="72ABC3E5" wp14:editId="42872F10">
                  <wp:extent cx="228600" cy="228600"/>
                  <wp:effectExtent l="0" t="0" r="0" b="0"/>
                  <wp:docPr id="8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36B2FB0F" w14:textId="77777777" w:rsidR="009743E2" w:rsidRDefault="009743E2"/>
    <w:p w14:paraId="0B563017" w14:textId="77777777" w:rsidR="009743E2" w:rsidRDefault="00000000">
      <w:pPr>
        <w:keepNext/>
      </w:pPr>
      <w:r>
        <w:lastRenderedPageBreak/>
        <w:t xml:space="preserve">Q7.86 You indicated that you substituted medical cannabis for </w:t>
      </w:r>
      <w:r>
        <w:rPr>
          <w:color w:val="426092"/>
        </w:rPr>
        <w:t>${Q7.66/</w:t>
      </w:r>
      <w:proofErr w:type="spellStart"/>
      <w:r>
        <w:rPr>
          <w:color w:val="426092"/>
        </w:rPr>
        <w:t>ChoiceTextEntryValue</w:t>
      </w:r>
      <w:proofErr w:type="spellEnd"/>
      <w:r>
        <w:rPr>
          <w:color w:val="426092"/>
        </w:rPr>
        <w:t>/8}</w:t>
      </w:r>
      <w:r>
        <w:t xml:space="preserve">. Why did you do so? Please select all that apply. </w:t>
      </w:r>
      <w:r>
        <w:br/>
      </w:r>
    </w:p>
    <w:p w14:paraId="047F9A55" w14:textId="77777777" w:rsidR="009743E2" w:rsidRDefault="00000000">
      <w:pPr>
        <w:pStyle w:val="ListParagraph"/>
        <w:keepNext/>
        <w:numPr>
          <w:ilvl w:val="0"/>
          <w:numId w:val="2"/>
        </w:numPr>
      </w:pPr>
      <w:r>
        <w:t xml:space="preserve">Fewer adverse side effects from medical cannabis </w:t>
      </w:r>
    </w:p>
    <w:p w14:paraId="2E50564B" w14:textId="77777777" w:rsidR="009743E2" w:rsidRDefault="00000000">
      <w:pPr>
        <w:pStyle w:val="ListParagraph"/>
        <w:keepNext/>
        <w:numPr>
          <w:ilvl w:val="0"/>
          <w:numId w:val="2"/>
        </w:numPr>
      </w:pPr>
      <w:r>
        <w:t xml:space="preserve">Fewer withdrawal effects from medical cannabis </w:t>
      </w:r>
    </w:p>
    <w:p w14:paraId="5B0B438D" w14:textId="77777777" w:rsidR="009743E2" w:rsidRDefault="00000000">
      <w:pPr>
        <w:pStyle w:val="ListParagraph"/>
        <w:keepNext/>
        <w:numPr>
          <w:ilvl w:val="0"/>
          <w:numId w:val="2"/>
        </w:numPr>
      </w:pPr>
      <w:r>
        <w:t xml:space="preserve">The ability to obtain medical </w:t>
      </w:r>
      <w:proofErr w:type="gramStart"/>
      <w:r>
        <w:t>cannabis  versus</w:t>
      </w:r>
      <w:proofErr w:type="gramEnd"/>
      <w:r>
        <w:t xml:space="preserve"> this other medication </w:t>
      </w:r>
    </w:p>
    <w:p w14:paraId="5A2B5CED" w14:textId="77777777" w:rsidR="009743E2" w:rsidRDefault="00000000">
      <w:pPr>
        <w:pStyle w:val="ListParagraph"/>
        <w:keepNext/>
        <w:numPr>
          <w:ilvl w:val="0"/>
          <w:numId w:val="2"/>
        </w:numPr>
      </w:pPr>
      <w:r>
        <w:t xml:space="preserve">Social acceptance of medical </w:t>
      </w:r>
      <w:proofErr w:type="gramStart"/>
      <w:r>
        <w:t>cannabis  is</w:t>
      </w:r>
      <w:proofErr w:type="gramEnd"/>
      <w:r>
        <w:t xml:space="preserve"> greater than with this other medication </w:t>
      </w:r>
    </w:p>
    <w:p w14:paraId="4C98CEBB" w14:textId="77777777" w:rsidR="009743E2" w:rsidRDefault="00000000">
      <w:pPr>
        <w:pStyle w:val="ListParagraph"/>
        <w:keepNext/>
        <w:numPr>
          <w:ilvl w:val="0"/>
          <w:numId w:val="2"/>
        </w:numPr>
      </w:pPr>
      <w:r>
        <w:t xml:space="preserve">Better symptom management with medical </w:t>
      </w:r>
      <w:proofErr w:type="gramStart"/>
      <w:r>
        <w:t>cannabis  than</w:t>
      </w:r>
      <w:proofErr w:type="gramEnd"/>
      <w:r>
        <w:t xml:space="preserve"> with this other medication </w:t>
      </w:r>
    </w:p>
    <w:p w14:paraId="1D3FC596" w14:textId="77777777" w:rsidR="009743E2" w:rsidRDefault="00000000">
      <w:pPr>
        <w:pStyle w:val="ListParagraph"/>
        <w:keepNext/>
        <w:numPr>
          <w:ilvl w:val="0"/>
          <w:numId w:val="2"/>
        </w:numPr>
      </w:pPr>
      <w:r>
        <w:t>Other (please describe) __________________________________________________</w:t>
      </w:r>
    </w:p>
    <w:p w14:paraId="328BC351" w14:textId="77777777" w:rsidR="009743E2" w:rsidRDefault="009743E2"/>
    <w:p w14:paraId="36D0BA44" w14:textId="77777777" w:rsidR="009743E2" w:rsidRDefault="00000000">
      <w:pPr>
        <w:pStyle w:val="BlockEndLabel"/>
      </w:pPr>
      <w:r>
        <w:t>End of Block: Medical cannabis and symptoms</w:t>
      </w:r>
    </w:p>
    <w:p w14:paraId="00869341" w14:textId="77777777" w:rsidR="009743E2" w:rsidRDefault="009743E2">
      <w:pPr>
        <w:pStyle w:val="BlockSeparator"/>
      </w:pPr>
    </w:p>
    <w:p w14:paraId="45CBE234" w14:textId="77777777" w:rsidR="009743E2" w:rsidRDefault="00000000">
      <w:pPr>
        <w:pStyle w:val="BlockStartLabel"/>
      </w:pPr>
      <w:r>
        <w:t>Start of Block: Demographics</w:t>
      </w:r>
    </w:p>
    <w:tbl>
      <w:tblPr>
        <w:tblStyle w:val="QQuestionIconTable"/>
        <w:tblW w:w="50" w:type="auto"/>
        <w:tblLook w:val="07E0" w:firstRow="1" w:lastRow="1" w:firstColumn="1" w:lastColumn="1" w:noHBand="1" w:noVBand="1"/>
      </w:tblPr>
      <w:tblGrid>
        <w:gridCol w:w="380"/>
      </w:tblGrid>
      <w:tr w:rsidR="009743E2" w14:paraId="74B514A2" w14:textId="77777777">
        <w:tc>
          <w:tcPr>
            <w:tcW w:w="50" w:type="dxa"/>
          </w:tcPr>
          <w:p w14:paraId="39B1CA92" w14:textId="77777777" w:rsidR="009743E2" w:rsidRDefault="00000000">
            <w:pPr>
              <w:keepNext/>
            </w:pPr>
            <w:r>
              <w:rPr>
                <w:noProof/>
              </w:rPr>
              <w:drawing>
                <wp:inline distT="0" distB="0" distL="0" distR="0" wp14:anchorId="572550DA" wp14:editId="4D9BA571">
                  <wp:extent cx="228600" cy="228600"/>
                  <wp:effectExtent l="0" t="0" r="0" b="0"/>
                  <wp:docPr id="8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61E583A2" w14:textId="77777777" w:rsidR="009743E2" w:rsidRDefault="009743E2"/>
    <w:p w14:paraId="07F41CC8" w14:textId="77777777" w:rsidR="009743E2" w:rsidRDefault="009743E2"/>
    <w:p w14:paraId="3B00CFD1" w14:textId="77777777" w:rsidR="009743E2" w:rsidRDefault="00000000">
      <w:pPr>
        <w:keepNext/>
      </w:pPr>
      <w:r>
        <w:t>Q8.1 What is the sex you were assigned at birth?</w:t>
      </w:r>
    </w:p>
    <w:p w14:paraId="29315061" w14:textId="77777777" w:rsidR="009743E2" w:rsidRDefault="00000000">
      <w:pPr>
        <w:pStyle w:val="ListParagraph"/>
        <w:keepNext/>
        <w:numPr>
          <w:ilvl w:val="0"/>
          <w:numId w:val="4"/>
        </w:numPr>
      </w:pPr>
      <w:r>
        <w:t xml:space="preserve">Male </w:t>
      </w:r>
    </w:p>
    <w:p w14:paraId="63E56FB4" w14:textId="77777777" w:rsidR="009743E2" w:rsidRDefault="00000000">
      <w:pPr>
        <w:pStyle w:val="ListParagraph"/>
        <w:keepNext/>
        <w:numPr>
          <w:ilvl w:val="0"/>
          <w:numId w:val="4"/>
        </w:numPr>
      </w:pPr>
      <w:r>
        <w:t xml:space="preserve">Female </w:t>
      </w:r>
    </w:p>
    <w:p w14:paraId="73FB3DC1" w14:textId="77777777" w:rsidR="009743E2" w:rsidRDefault="00000000">
      <w:pPr>
        <w:pStyle w:val="ListParagraph"/>
        <w:keepNext/>
        <w:numPr>
          <w:ilvl w:val="0"/>
          <w:numId w:val="4"/>
        </w:numPr>
      </w:pPr>
      <w:r>
        <w:t xml:space="preserve">Intersex </w:t>
      </w:r>
    </w:p>
    <w:p w14:paraId="087D0E80" w14:textId="77777777" w:rsidR="009743E2" w:rsidRDefault="00000000">
      <w:pPr>
        <w:pStyle w:val="ListParagraph"/>
        <w:keepNext/>
        <w:numPr>
          <w:ilvl w:val="0"/>
          <w:numId w:val="4"/>
        </w:numPr>
      </w:pPr>
      <w:r>
        <w:t>Other: please describe __________________________________________________</w:t>
      </w:r>
    </w:p>
    <w:p w14:paraId="40A201DE" w14:textId="77777777" w:rsidR="009743E2" w:rsidRDefault="00000000">
      <w:pPr>
        <w:pStyle w:val="ListParagraph"/>
        <w:keepNext/>
        <w:numPr>
          <w:ilvl w:val="0"/>
          <w:numId w:val="4"/>
        </w:numPr>
      </w:pPr>
      <w:r>
        <w:t xml:space="preserve">Prefer not to answer </w:t>
      </w:r>
    </w:p>
    <w:p w14:paraId="222E726C" w14:textId="77777777" w:rsidR="009743E2" w:rsidRDefault="009743E2"/>
    <w:p w14:paraId="6AE86BBA" w14:textId="77777777" w:rsidR="009743E2" w:rsidRDefault="009743E2">
      <w:pPr>
        <w:pStyle w:val="QuestionSeparator"/>
      </w:pPr>
    </w:p>
    <w:p w14:paraId="7179BE3F" w14:textId="77777777" w:rsidR="009743E2" w:rsidRDefault="009743E2"/>
    <w:p w14:paraId="66846481" w14:textId="77777777" w:rsidR="009743E2" w:rsidRDefault="00000000">
      <w:pPr>
        <w:keepNext/>
      </w:pPr>
      <w:r>
        <w:lastRenderedPageBreak/>
        <w:t>Q8.2 How do you identify your gender? </w:t>
      </w:r>
    </w:p>
    <w:p w14:paraId="00109F2E" w14:textId="77777777" w:rsidR="009743E2" w:rsidRDefault="00000000">
      <w:pPr>
        <w:pStyle w:val="ListParagraph"/>
        <w:keepNext/>
        <w:numPr>
          <w:ilvl w:val="0"/>
          <w:numId w:val="4"/>
        </w:numPr>
      </w:pPr>
      <w:r>
        <w:t xml:space="preserve">Man </w:t>
      </w:r>
    </w:p>
    <w:p w14:paraId="18B753EC" w14:textId="77777777" w:rsidR="009743E2" w:rsidRDefault="00000000">
      <w:pPr>
        <w:pStyle w:val="ListParagraph"/>
        <w:keepNext/>
        <w:numPr>
          <w:ilvl w:val="0"/>
          <w:numId w:val="4"/>
        </w:numPr>
      </w:pPr>
      <w:r>
        <w:t xml:space="preserve">Woman </w:t>
      </w:r>
    </w:p>
    <w:p w14:paraId="4C1B3EA8" w14:textId="77777777" w:rsidR="009743E2" w:rsidRDefault="00000000">
      <w:pPr>
        <w:pStyle w:val="ListParagraph"/>
        <w:keepNext/>
        <w:numPr>
          <w:ilvl w:val="0"/>
          <w:numId w:val="4"/>
        </w:numPr>
      </w:pPr>
      <w:r>
        <w:t xml:space="preserve">Non-binary </w:t>
      </w:r>
    </w:p>
    <w:p w14:paraId="4C3F83D2" w14:textId="77777777" w:rsidR="009743E2" w:rsidRDefault="00000000">
      <w:pPr>
        <w:pStyle w:val="ListParagraph"/>
        <w:keepNext/>
        <w:numPr>
          <w:ilvl w:val="0"/>
          <w:numId w:val="4"/>
        </w:numPr>
      </w:pPr>
      <w:r>
        <w:t>Prefer to self-describe (please enter text below) __________________________________________________</w:t>
      </w:r>
    </w:p>
    <w:p w14:paraId="3BB10048" w14:textId="77777777" w:rsidR="009743E2" w:rsidRDefault="00000000">
      <w:pPr>
        <w:pStyle w:val="ListParagraph"/>
        <w:keepNext/>
        <w:numPr>
          <w:ilvl w:val="0"/>
          <w:numId w:val="4"/>
        </w:numPr>
      </w:pPr>
      <w:r>
        <w:t xml:space="preserve">Prefer not to answer </w:t>
      </w:r>
    </w:p>
    <w:p w14:paraId="1064A0B4" w14:textId="77777777" w:rsidR="009743E2" w:rsidRDefault="009743E2"/>
    <w:p w14:paraId="7F75C4FF"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5652DEBC" w14:textId="77777777">
        <w:tc>
          <w:tcPr>
            <w:tcW w:w="50" w:type="dxa"/>
          </w:tcPr>
          <w:p w14:paraId="64135FE6" w14:textId="77777777" w:rsidR="009743E2" w:rsidRDefault="00000000">
            <w:pPr>
              <w:keepNext/>
            </w:pPr>
            <w:r>
              <w:rPr>
                <w:noProof/>
              </w:rPr>
              <w:drawing>
                <wp:inline distT="0" distB="0" distL="0" distR="0" wp14:anchorId="7B59C92E" wp14:editId="3E87D7DB">
                  <wp:extent cx="228600" cy="228600"/>
                  <wp:effectExtent l="0" t="0" r="0" b="0"/>
                  <wp:docPr id="8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4437A684" w14:textId="77777777" w:rsidR="009743E2" w:rsidRDefault="009743E2"/>
    <w:p w14:paraId="25FBF617" w14:textId="77777777" w:rsidR="009743E2" w:rsidRDefault="00000000">
      <w:pPr>
        <w:keepNext/>
      </w:pPr>
      <w:r>
        <w:t>Q8.3 What is your annual household income (in $)?</w:t>
      </w:r>
    </w:p>
    <w:p w14:paraId="4E1C858E" w14:textId="77777777" w:rsidR="009743E2" w:rsidRDefault="00000000">
      <w:pPr>
        <w:pStyle w:val="Dropdown"/>
        <w:keepNext/>
      </w:pPr>
      <w:r>
        <w:t>▼ Less than $10,000 ... Prefer not to answer</w:t>
      </w:r>
    </w:p>
    <w:p w14:paraId="373C7114" w14:textId="77777777" w:rsidR="009743E2" w:rsidRDefault="009743E2"/>
    <w:p w14:paraId="24CAD399"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5439FC14" w14:textId="77777777">
        <w:tc>
          <w:tcPr>
            <w:tcW w:w="50" w:type="dxa"/>
          </w:tcPr>
          <w:p w14:paraId="14246B6D" w14:textId="77777777" w:rsidR="009743E2" w:rsidRDefault="00000000">
            <w:pPr>
              <w:keepNext/>
            </w:pPr>
            <w:r>
              <w:rPr>
                <w:noProof/>
              </w:rPr>
              <w:drawing>
                <wp:inline distT="0" distB="0" distL="0" distR="0" wp14:anchorId="7C70C6FE" wp14:editId="0D8F07B2">
                  <wp:extent cx="228600" cy="228600"/>
                  <wp:effectExtent l="0" t="0" r="0" b="0"/>
                  <wp:docPr id="8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4F88700B" w14:textId="77777777" w:rsidR="009743E2" w:rsidRDefault="009743E2"/>
    <w:p w14:paraId="403F3B99" w14:textId="77777777" w:rsidR="009743E2" w:rsidRDefault="00000000">
      <w:pPr>
        <w:keepNext/>
      </w:pPr>
      <w:r>
        <w:lastRenderedPageBreak/>
        <w:t>Q8.4 What is your current employment status? </w:t>
      </w:r>
    </w:p>
    <w:p w14:paraId="54DE421C" w14:textId="77777777" w:rsidR="009743E2" w:rsidRDefault="00000000">
      <w:pPr>
        <w:pStyle w:val="ListParagraph"/>
        <w:keepNext/>
        <w:numPr>
          <w:ilvl w:val="0"/>
          <w:numId w:val="4"/>
        </w:numPr>
      </w:pPr>
      <w:r>
        <w:t xml:space="preserve">Unemployed (currently looking for work) </w:t>
      </w:r>
    </w:p>
    <w:p w14:paraId="6D9B0ABB" w14:textId="77777777" w:rsidR="009743E2" w:rsidRDefault="00000000">
      <w:pPr>
        <w:pStyle w:val="ListParagraph"/>
        <w:keepNext/>
        <w:numPr>
          <w:ilvl w:val="0"/>
          <w:numId w:val="4"/>
        </w:numPr>
      </w:pPr>
      <w:r>
        <w:t xml:space="preserve">Unemployed (not currently looking for work) </w:t>
      </w:r>
    </w:p>
    <w:p w14:paraId="6FF78A9D" w14:textId="77777777" w:rsidR="009743E2" w:rsidRDefault="00000000">
      <w:pPr>
        <w:pStyle w:val="ListParagraph"/>
        <w:keepNext/>
        <w:numPr>
          <w:ilvl w:val="0"/>
          <w:numId w:val="4"/>
        </w:numPr>
      </w:pPr>
      <w:r>
        <w:t xml:space="preserve">Student </w:t>
      </w:r>
    </w:p>
    <w:p w14:paraId="068D8B6B" w14:textId="77777777" w:rsidR="009743E2" w:rsidRDefault="00000000">
      <w:pPr>
        <w:pStyle w:val="ListParagraph"/>
        <w:keepNext/>
        <w:numPr>
          <w:ilvl w:val="0"/>
          <w:numId w:val="4"/>
        </w:numPr>
      </w:pPr>
      <w:proofErr w:type="gramStart"/>
      <w:r>
        <w:t>Employed  full</w:t>
      </w:r>
      <w:proofErr w:type="gramEnd"/>
      <w:r>
        <w:t xml:space="preserve"> time </w:t>
      </w:r>
    </w:p>
    <w:p w14:paraId="7F2A4E60" w14:textId="77777777" w:rsidR="009743E2" w:rsidRDefault="00000000">
      <w:pPr>
        <w:pStyle w:val="ListParagraph"/>
        <w:keepNext/>
        <w:numPr>
          <w:ilvl w:val="0"/>
          <w:numId w:val="4"/>
        </w:numPr>
      </w:pPr>
      <w:r>
        <w:t xml:space="preserve">Employed part time </w:t>
      </w:r>
    </w:p>
    <w:p w14:paraId="150DB628" w14:textId="77777777" w:rsidR="009743E2" w:rsidRDefault="00000000">
      <w:pPr>
        <w:pStyle w:val="ListParagraph"/>
        <w:keepNext/>
        <w:numPr>
          <w:ilvl w:val="0"/>
          <w:numId w:val="4"/>
        </w:numPr>
      </w:pPr>
      <w:r>
        <w:t xml:space="preserve">Retired </w:t>
      </w:r>
    </w:p>
    <w:p w14:paraId="4A11EAFB" w14:textId="77777777" w:rsidR="009743E2" w:rsidRDefault="00000000">
      <w:pPr>
        <w:pStyle w:val="ListParagraph"/>
        <w:keepNext/>
        <w:numPr>
          <w:ilvl w:val="0"/>
          <w:numId w:val="4"/>
        </w:numPr>
      </w:pPr>
      <w:r>
        <w:t>Self-employed: Please note if full or part time __________________________________________________</w:t>
      </w:r>
    </w:p>
    <w:p w14:paraId="2C707FD8" w14:textId="77777777" w:rsidR="009743E2" w:rsidRDefault="00000000">
      <w:pPr>
        <w:pStyle w:val="ListParagraph"/>
        <w:keepNext/>
        <w:numPr>
          <w:ilvl w:val="0"/>
          <w:numId w:val="4"/>
        </w:numPr>
      </w:pPr>
      <w:r>
        <w:t xml:space="preserve">Unable to work </w:t>
      </w:r>
    </w:p>
    <w:p w14:paraId="72E54115" w14:textId="77777777" w:rsidR="009743E2" w:rsidRDefault="00000000">
      <w:pPr>
        <w:pStyle w:val="ListParagraph"/>
        <w:keepNext/>
        <w:numPr>
          <w:ilvl w:val="0"/>
          <w:numId w:val="4"/>
        </w:numPr>
      </w:pPr>
      <w:r>
        <w:t xml:space="preserve">Prefer not to answer </w:t>
      </w:r>
    </w:p>
    <w:p w14:paraId="5FFEA4A2" w14:textId="77777777" w:rsidR="009743E2" w:rsidRDefault="009743E2"/>
    <w:p w14:paraId="46FECB2B"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1ECA300C" w14:textId="77777777">
        <w:tc>
          <w:tcPr>
            <w:tcW w:w="50" w:type="dxa"/>
          </w:tcPr>
          <w:p w14:paraId="37C5152D" w14:textId="77777777" w:rsidR="009743E2" w:rsidRDefault="00000000">
            <w:pPr>
              <w:keepNext/>
            </w:pPr>
            <w:r>
              <w:rPr>
                <w:noProof/>
              </w:rPr>
              <w:drawing>
                <wp:inline distT="0" distB="0" distL="0" distR="0" wp14:anchorId="4326F03C" wp14:editId="47DB0CF5">
                  <wp:extent cx="228600" cy="228600"/>
                  <wp:effectExtent l="0" t="0" r="0" b="0"/>
                  <wp:docPr id="8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4DA207E3" w14:textId="77777777" w:rsidR="009743E2" w:rsidRDefault="009743E2"/>
    <w:p w14:paraId="5C156CE6" w14:textId="77777777" w:rsidR="009743E2" w:rsidRDefault="00000000">
      <w:pPr>
        <w:keepNext/>
      </w:pPr>
      <w:r>
        <w:t>Q8.5 What is the highest grade or level of school you have completed or the highest degree you have received?</w:t>
      </w:r>
    </w:p>
    <w:p w14:paraId="3CFFA0CD" w14:textId="77777777" w:rsidR="009743E2" w:rsidRDefault="00000000">
      <w:pPr>
        <w:pStyle w:val="ListParagraph"/>
        <w:keepNext/>
        <w:numPr>
          <w:ilvl w:val="0"/>
          <w:numId w:val="4"/>
        </w:numPr>
      </w:pPr>
      <w:r>
        <w:t xml:space="preserve">Less than high school degree </w:t>
      </w:r>
    </w:p>
    <w:p w14:paraId="35C8ABDE" w14:textId="77777777" w:rsidR="009743E2" w:rsidRDefault="00000000">
      <w:pPr>
        <w:pStyle w:val="ListParagraph"/>
        <w:keepNext/>
        <w:numPr>
          <w:ilvl w:val="0"/>
          <w:numId w:val="4"/>
        </w:numPr>
      </w:pPr>
      <w:r>
        <w:t xml:space="preserve">High school graduate or equivalent </w:t>
      </w:r>
    </w:p>
    <w:p w14:paraId="6E7643DB" w14:textId="77777777" w:rsidR="009743E2" w:rsidRDefault="00000000">
      <w:pPr>
        <w:pStyle w:val="ListParagraph"/>
        <w:keepNext/>
        <w:numPr>
          <w:ilvl w:val="0"/>
          <w:numId w:val="4"/>
        </w:numPr>
      </w:pPr>
      <w:r>
        <w:t xml:space="preserve">Some college, no degree </w:t>
      </w:r>
    </w:p>
    <w:p w14:paraId="4A160B17" w14:textId="77777777" w:rsidR="009743E2" w:rsidRDefault="00000000">
      <w:pPr>
        <w:pStyle w:val="ListParagraph"/>
        <w:keepNext/>
        <w:numPr>
          <w:ilvl w:val="0"/>
          <w:numId w:val="4"/>
        </w:numPr>
      </w:pPr>
      <w:r>
        <w:t xml:space="preserve">Associate degree </w:t>
      </w:r>
    </w:p>
    <w:p w14:paraId="4AB445CD" w14:textId="77777777" w:rsidR="009743E2" w:rsidRDefault="00000000">
      <w:pPr>
        <w:pStyle w:val="ListParagraph"/>
        <w:keepNext/>
        <w:numPr>
          <w:ilvl w:val="0"/>
          <w:numId w:val="4"/>
        </w:numPr>
      </w:pPr>
      <w:r>
        <w:t xml:space="preserve">Bachelor's degree (Example: BA, BS, AB, BBA) </w:t>
      </w:r>
    </w:p>
    <w:p w14:paraId="00E69827" w14:textId="77777777" w:rsidR="009743E2" w:rsidRDefault="00000000">
      <w:pPr>
        <w:pStyle w:val="ListParagraph"/>
        <w:keepNext/>
        <w:numPr>
          <w:ilvl w:val="0"/>
          <w:numId w:val="4"/>
        </w:numPr>
      </w:pPr>
      <w:r>
        <w:t xml:space="preserve">Master's, professional, or doctoral degree </w:t>
      </w:r>
    </w:p>
    <w:p w14:paraId="2967B901" w14:textId="77777777" w:rsidR="009743E2" w:rsidRDefault="00000000">
      <w:pPr>
        <w:pStyle w:val="ListParagraph"/>
        <w:keepNext/>
        <w:numPr>
          <w:ilvl w:val="0"/>
          <w:numId w:val="4"/>
        </w:numPr>
      </w:pPr>
      <w:r>
        <w:t>Other (please describe) __________________________________________________</w:t>
      </w:r>
    </w:p>
    <w:p w14:paraId="0B3134FB" w14:textId="77777777" w:rsidR="009743E2" w:rsidRDefault="00000000">
      <w:pPr>
        <w:pStyle w:val="ListParagraph"/>
        <w:keepNext/>
        <w:numPr>
          <w:ilvl w:val="0"/>
          <w:numId w:val="4"/>
        </w:numPr>
      </w:pPr>
      <w:r>
        <w:t xml:space="preserve">Prefer not to answer </w:t>
      </w:r>
    </w:p>
    <w:p w14:paraId="79CA4973" w14:textId="77777777" w:rsidR="009743E2" w:rsidRDefault="009743E2"/>
    <w:p w14:paraId="6070B52D" w14:textId="77777777" w:rsidR="009743E2" w:rsidRDefault="009743E2">
      <w:pPr>
        <w:pStyle w:val="QuestionSeparator"/>
      </w:pPr>
    </w:p>
    <w:p w14:paraId="5EE37343" w14:textId="77777777" w:rsidR="009743E2" w:rsidRDefault="009743E2"/>
    <w:p w14:paraId="56C9AB1A" w14:textId="77777777" w:rsidR="009743E2" w:rsidRDefault="00000000">
      <w:pPr>
        <w:keepNext/>
      </w:pPr>
      <w:r>
        <w:t>Q8.6 What is the highest grade or level of school you have completed or the highest degree you have received?</w:t>
      </w:r>
    </w:p>
    <w:p w14:paraId="11B5F584" w14:textId="77777777" w:rsidR="009743E2" w:rsidRDefault="00000000">
      <w:pPr>
        <w:pStyle w:val="ListParagraph"/>
        <w:keepNext/>
        <w:numPr>
          <w:ilvl w:val="0"/>
          <w:numId w:val="4"/>
        </w:numPr>
      </w:pPr>
      <w:r>
        <w:t xml:space="preserve">Less than high school degree </w:t>
      </w:r>
    </w:p>
    <w:p w14:paraId="0C98801B" w14:textId="77777777" w:rsidR="009743E2" w:rsidRDefault="00000000">
      <w:pPr>
        <w:pStyle w:val="ListParagraph"/>
        <w:keepNext/>
        <w:numPr>
          <w:ilvl w:val="0"/>
          <w:numId w:val="4"/>
        </w:numPr>
      </w:pPr>
      <w:r>
        <w:t xml:space="preserve">High school graduate or equivalent </w:t>
      </w:r>
    </w:p>
    <w:p w14:paraId="5177334C" w14:textId="77777777" w:rsidR="009743E2" w:rsidRDefault="00000000">
      <w:pPr>
        <w:pStyle w:val="ListParagraph"/>
        <w:keepNext/>
        <w:numPr>
          <w:ilvl w:val="0"/>
          <w:numId w:val="4"/>
        </w:numPr>
      </w:pPr>
      <w:r>
        <w:t xml:space="preserve">Some college, no diploma </w:t>
      </w:r>
    </w:p>
    <w:p w14:paraId="64F7B9E2" w14:textId="77777777" w:rsidR="009743E2" w:rsidRDefault="00000000">
      <w:pPr>
        <w:pStyle w:val="ListParagraph"/>
        <w:keepNext/>
        <w:numPr>
          <w:ilvl w:val="0"/>
          <w:numId w:val="4"/>
        </w:numPr>
      </w:pPr>
      <w:r>
        <w:t xml:space="preserve">College with diploma </w:t>
      </w:r>
    </w:p>
    <w:p w14:paraId="0EA2F3B0" w14:textId="77777777" w:rsidR="009743E2" w:rsidRDefault="00000000">
      <w:pPr>
        <w:pStyle w:val="ListParagraph"/>
        <w:keepNext/>
        <w:numPr>
          <w:ilvl w:val="0"/>
          <w:numId w:val="4"/>
        </w:numPr>
      </w:pPr>
      <w:r>
        <w:t xml:space="preserve">University degree </w:t>
      </w:r>
    </w:p>
    <w:p w14:paraId="1C6B5F96" w14:textId="77777777" w:rsidR="009743E2" w:rsidRDefault="00000000">
      <w:pPr>
        <w:pStyle w:val="ListParagraph"/>
        <w:keepNext/>
        <w:numPr>
          <w:ilvl w:val="0"/>
          <w:numId w:val="4"/>
        </w:numPr>
      </w:pPr>
      <w:r>
        <w:t xml:space="preserve">Master's, professional, or doctoral degree </w:t>
      </w:r>
    </w:p>
    <w:p w14:paraId="5E3EBD41" w14:textId="77777777" w:rsidR="009743E2" w:rsidRDefault="00000000">
      <w:pPr>
        <w:pStyle w:val="ListParagraph"/>
        <w:keepNext/>
        <w:numPr>
          <w:ilvl w:val="0"/>
          <w:numId w:val="4"/>
        </w:numPr>
      </w:pPr>
      <w:r>
        <w:t>Other (please describe) __________________________________________________</w:t>
      </w:r>
    </w:p>
    <w:p w14:paraId="27EF568F" w14:textId="77777777" w:rsidR="009743E2" w:rsidRDefault="00000000">
      <w:pPr>
        <w:pStyle w:val="ListParagraph"/>
        <w:keepNext/>
        <w:numPr>
          <w:ilvl w:val="0"/>
          <w:numId w:val="4"/>
        </w:numPr>
      </w:pPr>
      <w:r>
        <w:t xml:space="preserve">Prefer not to answer </w:t>
      </w:r>
    </w:p>
    <w:p w14:paraId="23D86DAA" w14:textId="77777777" w:rsidR="009743E2" w:rsidRDefault="009743E2"/>
    <w:p w14:paraId="40F3D1B3"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496EC741" w14:textId="77777777">
        <w:tc>
          <w:tcPr>
            <w:tcW w:w="50" w:type="dxa"/>
          </w:tcPr>
          <w:p w14:paraId="64C089AE" w14:textId="77777777" w:rsidR="009743E2" w:rsidRDefault="00000000">
            <w:pPr>
              <w:keepNext/>
            </w:pPr>
            <w:r>
              <w:rPr>
                <w:noProof/>
              </w:rPr>
              <w:drawing>
                <wp:inline distT="0" distB="0" distL="0" distR="0" wp14:anchorId="398CE0B5" wp14:editId="6C954117">
                  <wp:extent cx="228600" cy="228600"/>
                  <wp:effectExtent l="0" t="0" r="0" b="0"/>
                  <wp:docPr id="8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39DEE9CC" w14:textId="77777777" w:rsidR="009743E2" w:rsidRDefault="009743E2"/>
    <w:p w14:paraId="37BC0124" w14:textId="77777777" w:rsidR="009743E2" w:rsidRDefault="00000000">
      <w:pPr>
        <w:keepNext/>
      </w:pPr>
      <w:r>
        <w:t>Q8.7 What is your relationship status?</w:t>
      </w:r>
    </w:p>
    <w:p w14:paraId="4284873D" w14:textId="77777777" w:rsidR="009743E2" w:rsidRDefault="00000000">
      <w:pPr>
        <w:pStyle w:val="ListParagraph"/>
        <w:keepNext/>
        <w:numPr>
          <w:ilvl w:val="0"/>
          <w:numId w:val="4"/>
        </w:numPr>
      </w:pPr>
      <w:r>
        <w:t xml:space="preserve">Single (never married) </w:t>
      </w:r>
    </w:p>
    <w:p w14:paraId="7144FBBC" w14:textId="77777777" w:rsidR="009743E2" w:rsidRDefault="00000000">
      <w:pPr>
        <w:pStyle w:val="ListParagraph"/>
        <w:keepNext/>
        <w:numPr>
          <w:ilvl w:val="0"/>
          <w:numId w:val="4"/>
        </w:numPr>
      </w:pPr>
      <w:r>
        <w:t xml:space="preserve">Married </w:t>
      </w:r>
    </w:p>
    <w:p w14:paraId="7E7A4D8F" w14:textId="77777777" w:rsidR="009743E2" w:rsidRDefault="00000000">
      <w:pPr>
        <w:pStyle w:val="ListParagraph"/>
        <w:keepNext/>
        <w:numPr>
          <w:ilvl w:val="0"/>
          <w:numId w:val="4"/>
        </w:numPr>
      </w:pPr>
      <w:r>
        <w:t xml:space="preserve">Living with a partner/common-law </w:t>
      </w:r>
    </w:p>
    <w:p w14:paraId="34FE674D" w14:textId="77777777" w:rsidR="009743E2" w:rsidRDefault="00000000">
      <w:pPr>
        <w:pStyle w:val="ListParagraph"/>
        <w:keepNext/>
        <w:numPr>
          <w:ilvl w:val="0"/>
          <w:numId w:val="4"/>
        </w:numPr>
      </w:pPr>
      <w:r>
        <w:t xml:space="preserve">Divorced </w:t>
      </w:r>
    </w:p>
    <w:p w14:paraId="1ECDD4A9" w14:textId="77777777" w:rsidR="009743E2" w:rsidRDefault="00000000">
      <w:pPr>
        <w:pStyle w:val="ListParagraph"/>
        <w:keepNext/>
        <w:numPr>
          <w:ilvl w:val="0"/>
          <w:numId w:val="4"/>
        </w:numPr>
      </w:pPr>
      <w:r>
        <w:t xml:space="preserve">Widowed </w:t>
      </w:r>
    </w:p>
    <w:p w14:paraId="59640925" w14:textId="77777777" w:rsidR="009743E2" w:rsidRDefault="00000000">
      <w:pPr>
        <w:pStyle w:val="ListParagraph"/>
        <w:keepNext/>
        <w:numPr>
          <w:ilvl w:val="0"/>
          <w:numId w:val="4"/>
        </w:numPr>
      </w:pPr>
      <w:r>
        <w:t xml:space="preserve">Prefer not to answer </w:t>
      </w:r>
    </w:p>
    <w:p w14:paraId="6DBFC1A8" w14:textId="77777777" w:rsidR="009743E2" w:rsidRDefault="009743E2"/>
    <w:p w14:paraId="7075357A" w14:textId="77777777" w:rsidR="009743E2" w:rsidRDefault="009743E2">
      <w:pPr>
        <w:pStyle w:val="QuestionSeparator"/>
      </w:pPr>
    </w:p>
    <w:tbl>
      <w:tblPr>
        <w:tblStyle w:val="QQuestionIconTable"/>
        <w:tblW w:w="50" w:type="auto"/>
        <w:tblLook w:val="07E0" w:firstRow="1" w:lastRow="1" w:firstColumn="1" w:lastColumn="1" w:noHBand="1" w:noVBand="1"/>
      </w:tblPr>
      <w:tblGrid>
        <w:gridCol w:w="380"/>
      </w:tblGrid>
      <w:tr w:rsidR="009743E2" w14:paraId="76534E15" w14:textId="77777777">
        <w:tc>
          <w:tcPr>
            <w:tcW w:w="50" w:type="dxa"/>
          </w:tcPr>
          <w:p w14:paraId="5B917571" w14:textId="77777777" w:rsidR="009743E2" w:rsidRDefault="00000000">
            <w:pPr>
              <w:keepNext/>
            </w:pPr>
            <w:r>
              <w:rPr>
                <w:noProof/>
              </w:rPr>
              <w:drawing>
                <wp:inline distT="0" distB="0" distL="0" distR="0" wp14:anchorId="34EEF82E" wp14:editId="4EB3DB0C">
                  <wp:extent cx="228600" cy="228600"/>
                  <wp:effectExtent l="0" t="0" r="0" b="0"/>
                  <wp:docPr id="8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74E77A41" w14:textId="77777777" w:rsidR="009743E2" w:rsidRDefault="009743E2"/>
    <w:p w14:paraId="6F4A0EEA" w14:textId="77777777" w:rsidR="009743E2" w:rsidRDefault="00000000">
      <w:pPr>
        <w:keepNext/>
      </w:pPr>
      <w:r>
        <w:lastRenderedPageBreak/>
        <w:t>Q8.8 Which category best describes your race or ethnic group? One or more categories may be marked. </w:t>
      </w:r>
    </w:p>
    <w:p w14:paraId="072B183A" w14:textId="77777777" w:rsidR="009743E2" w:rsidRDefault="00000000">
      <w:pPr>
        <w:pStyle w:val="ListParagraph"/>
        <w:keepNext/>
        <w:numPr>
          <w:ilvl w:val="0"/>
          <w:numId w:val="2"/>
        </w:numPr>
      </w:pPr>
      <w:r>
        <w:t xml:space="preserve">Black, African American, African Canadian, African, Afro-Caribbean </w:t>
      </w:r>
    </w:p>
    <w:p w14:paraId="1B4D2E3B" w14:textId="77777777" w:rsidR="009743E2" w:rsidRDefault="00000000">
      <w:pPr>
        <w:pStyle w:val="ListParagraph"/>
        <w:keepNext/>
        <w:numPr>
          <w:ilvl w:val="0"/>
          <w:numId w:val="2"/>
        </w:numPr>
      </w:pPr>
      <w:r>
        <w:t xml:space="preserve">East/Southeast Asian (i.e. Japanese, Korean, Chinese, Filipino, Vietnamese, Cambodian) </w:t>
      </w:r>
    </w:p>
    <w:p w14:paraId="7AF35A02" w14:textId="77777777" w:rsidR="009743E2" w:rsidRDefault="00000000">
      <w:pPr>
        <w:pStyle w:val="ListParagraph"/>
        <w:keepNext/>
        <w:numPr>
          <w:ilvl w:val="0"/>
          <w:numId w:val="2"/>
        </w:numPr>
      </w:pPr>
      <w:r>
        <w:t xml:space="preserve">First Nations/Alaska Native/Inuit/Métis </w:t>
      </w:r>
    </w:p>
    <w:p w14:paraId="64D0F0FE" w14:textId="77777777" w:rsidR="009743E2" w:rsidRDefault="00000000">
      <w:pPr>
        <w:pStyle w:val="ListParagraph"/>
        <w:keepNext/>
        <w:numPr>
          <w:ilvl w:val="0"/>
          <w:numId w:val="2"/>
        </w:numPr>
      </w:pPr>
      <w:r>
        <w:t xml:space="preserve">Hispanic or Latino/Latina/Latinx </w:t>
      </w:r>
    </w:p>
    <w:p w14:paraId="3EBA1A43" w14:textId="77777777" w:rsidR="009743E2" w:rsidRDefault="00000000">
      <w:pPr>
        <w:pStyle w:val="ListParagraph"/>
        <w:keepNext/>
        <w:numPr>
          <w:ilvl w:val="0"/>
          <w:numId w:val="2"/>
        </w:numPr>
      </w:pPr>
      <w:r>
        <w:t xml:space="preserve">Middle Eastern/West Asian (i.e. Iranian, Lebanese, Turkish, Afghani, Kurdish) </w:t>
      </w:r>
    </w:p>
    <w:p w14:paraId="048E5BF4" w14:textId="77777777" w:rsidR="009743E2" w:rsidRDefault="00000000">
      <w:pPr>
        <w:pStyle w:val="ListParagraph"/>
        <w:keepNext/>
        <w:numPr>
          <w:ilvl w:val="0"/>
          <w:numId w:val="2"/>
        </w:numPr>
      </w:pPr>
      <w:r>
        <w:t xml:space="preserve">Native Hawaiian/Other Pacific Islander </w:t>
      </w:r>
    </w:p>
    <w:p w14:paraId="646A4A6C" w14:textId="77777777" w:rsidR="009743E2" w:rsidRDefault="00000000">
      <w:pPr>
        <w:pStyle w:val="ListParagraph"/>
        <w:keepNext/>
        <w:numPr>
          <w:ilvl w:val="0"/>
          <w:numId w:val="2"/>
        </w:numPr>
      </w:pPr>
      <w:r>
        <w:t xml:space="preserve">White/Caucasian </w:t>
      </w:r>
    </w:p>
    <w:p w14:paraId="5CB60692" w14:textId="77777777" w:rsidR="009743E2" w:rsidRDefault="00000000">
      <w:pPr>
        <w:pStyle w:val="ListParagraph"/>
        <w:keepNext/>
        <w:numPr>
          <w:ilvl w:val="0"/>
          <w:numId w:val="2"/>
        </w:numPr>
      </w:pPr>
      <w:r>
        <w:t>Other: Please describe __________________________________________________</w:t>
      </w:r>
    </w:p>
    <w:p w14:paraId="4E26FA1C" w14:textId="77777777" w:rsidR="009743E2" w:rsidRDefault="00000000">
      <w:pPr>
        <w:pStyle w:val="ListParagraph"/>
        <w:keepNext/>
        <w:numPr>
          <w:ilvl w:val="0"/>
          <w:numId w:val="2"/>
        </w:numPr>
      </w:pPr>
      <w:r>
        <w:t xml:space="preserve">Prefer not to answer </w:t>
      </w:r>
    </w:p>
    <w:p w14:paraId="4855F3AA" w14:textId="77777777" w:rsidR="009743E2" w:rsidRDefault="009743E2"/>
    <w:p w14:paraId="2471A563" w14:textId="77777777" w:rsidR="009743E2" w:rsidRDefault="00000000">
      <w:pPr>
        <w:pStyle w:val="BlockEndLabel"/>
      </w:pPr>
      <w:r>
        <w:t>End of Block: Demographics</w:t>
      </w:r>
    </w:p>
    <w:p w14:paraId="36E29EA2" w14:textId="77777777" w:rsidR="009743E2" w:rsidRDefault="009743E2">
      <w:pPr>
        <w:pStyle w:val="BlockSeparator"/>
      </w:pPr>
    </w:p>
    <w:p w14:paraId="2EEC7442" w14:textId="77777777" w:rsidR="009743E2" w:rsidRDefault="00000000">
      <w:pPr>
        <w:pStyle w:val="BlockStartLabel"/>
      </w:pPr>
      <w:r>
        <w:t>Start of Block: Registry link</w:t>
      </w:r>
    </w:p>
    <w:p w14:paraId="4034E5C9" w14:textId="77777777" w:rsidR="009743E2" w:rsidRDefault="009743E2"/>
    <w:p w14:paraId="486039BE" w14:textId="77777777" w:rsidR="009743E2" w:rsidRDefault="00000000">
      <w:pPr>
        <w:keepNext/>
      </w:pPr>
      <w:r>
        <w:t xml:space="preserve">Q9.1 Thank you so much for your participation.  </w:t>
      </w:r>
      <w:r>
        <w:br/>
        <w:t xml:space="preserve">   </w:t>
      </w:r>
      <w:r>
        <w:br/>
        <w:t xml:space="preserve">Should you wish to participate in future research, please click the link below to enter your email address and contact information. Such research opportunities may include future surveys, observational studies, or clinical trials. Your survey data that you provided for this study will </w:t>
      </w:r>
      <w:r>
        <w:rPr>
          <w:b/>
        </w:rPr>
        <w:t>NOT</w:t>
      </w:r>
      <w:r>
        <w:t xml:space="preserve"> be linked to your contact information.   </w:t>
      </w:r>
      <w:r>
        <w:br/>
      </w:r>
      <w:r>
        <w:br/>
        <w:t xml:space="preserve"> </w:t>
      </w:r>
      <w:hyperlink>
        <w:r>
          <w:rPr>
            <w:color w:val="007AC0"/>
            <w:u w:val="single"/>
          </w:rPr>
          <w:t>https://umichumhs.qualtrics.com/jfe/form/SV_3lpf2xiC6nDjWfk</w:t>
        </w:r>
      </w:hyperlink>
      <w:r>
        <w:t xml:space="preserve"> </w:t>
      </w:r>
    </w:p>
    <w:p w14:paraId="2E94132E" w14:textId="77777777" w:rsidR="009743E2" w:rsidRDefault="009743E2"/>
    <w:p w14:paraId="01B0876F" w14:textId="77777777" w:rsidR="009743E2" w:rsidRDefault="00000000">
      <w:pPr>
        <w:pStyle w:val="BlockEndLabel"/>
      </w:pPr>
      <w:r>
        <w:t>End of Block: Registry link</w:t>
      </w:r>
    </w:p>
    <w:p w14:paraId="6C4857E2" w14:textId="77777777" w:rsidR="009743E2" w:rsidRDefault="009743E2">
      <w:pPr>
        <w:pStyle w:val="BlockSeparator"/>
      </w:pPr>
    </w:p>
    <w:sectPr w:rsidR="009743E2">
      <w:headerReference w:type="default" r:id="rId10"/>
      <w:footerReference w:type="even"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447DC" w14:textId="77777777" w:rsidR="008D16CB" w:rsidRDefault="008D16CB">
      <w:pPr>
        <w:spacing w:line="240" w:lineRule="auto"/>
      </w:pPr>
      <w:r>
        <w:separator/>
      </w:r>
    </w:p>
  </w:endnote>
  <w:endnote w:type="continuationSeparator" w:id="0">
    <w:p w14:paraId="622DD9B0" w14:textId="77777777" w:rsidR="008D16CB" w:rsidRDefault="008D16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2B8A5" w14:textId="77777777" w:rsidR="00000000" w:rsidRDefault="00000000"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27924EA3" w14:textId="77777777" w:rsidR="00000000" w:rsidRDefault="00000000"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6ED70" w14:textId="77777777" w:rsidR="00000000" w:rsidRDefault="00000000"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331FB7A2"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2963C" w14:textId="77777777" w:rsidR="008D16CB" w:rsidRDefault="008D16CB">
      <w:pPr>
        <w:spacing w:line="240" w:lineRule="auto"/>
      </w:pPr>
      <w:r>
        <w:separator/>
      </w:r>
    </w:p>
  </w:footnote>
  <w:footnote w:type="continuationSeparator" w:id="0">
    <w:p w14:paraId="32E0EF26" w14:textId="77777777" w:rsidR="008D16CB" w:rsidRDefault="008D16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EFE0A" w14:textId="77777777" w:rsidR="006F1AFD"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99835563">
    <w:abstractNumId w:val="2"/>
  </w:num>
  <w:num w:numId="2" w16cid:durableId="352726800">
    <w:abstractNumId w:val="1"/>
  </w:num>
  <w:num w:numId="3" w16cid:durableId="181213791">
    <w:abstractNumId w:val="3"/>
  </w:num>
  <w:num w:numId="4" w16cid:durableId="1864400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472159"/>
    <w:rsid w:val="006F1AFD"/>
    <w:rsid w:val="008D16CB"/>
    <w:rsid w:val="009743E2"/>
    <w:rsid w:val="00B70267"/>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3F9BA"/>
  <w15:docId w15:val="{8132D780-8D1C-B64F-98AB-4A6832FAD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1">
    <w:name w:val="QQuestionTable1"/>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1">
    <w:name w:val="QTextTable1"/>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1">
    <w:name w:val="QVerticalGraphicSliderTable1"/>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1">
    <w:name w:val="QStandardSliderTable1"/>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1">
    <w:name w:val="QBar1"/>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.~WRD0000</Template>
  <TotalTime>3</TotalTime>
  <Pages>50</Pages>
  <Words>4375</Words>
  <Characters>24939</Characters>
  <Application>Microsoft Office Word</Application>
  <DocSecurity>0</DocSecurity>
  <Lines>207</Lines>
  <Paragraphs>58</Paragraphs>
  <ScaleCrop>false</ScaleCrop>
  <Company>Qualtrics</Company>
  <LinksUpToDate>false</LinksUpToDate>
  <CharactersWithSpaces>29256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Arthritis Foundation/Society medical cannabis survey</dc:title>
  <dc:subject/>
  <dc:creator>Qualtrics</dc:creator>
  <cp:keywords/>
  <dc:description/>
  <cp:lastModifiedBy>Boehnke, Kevin</cp:lastModifiedBy>
  <cp:revision>1</cp:revision>
  <dcterms:created xsi:type="dcterms:W3CDTF">2024-06-17T12:50:00Z</dcterms:created>
  <dcterms:modified xsi:type="dcterms:W3CDTF">2024-06-17T12:53:00Z</dcterms:modified>
</cp:coreProperties>
</file>