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69185" w14:textId="7ED02ECF" w:rsidR="00DE3007" w:rsidRPr="006D6955" w:rsidRDefault="00DE3007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6D6955">
        <w:rPr>
          <w:rFonts w:ascii="Times New Roman" w:hAnsi="Times New Roman"/>
          <w:b/>
          <w:sz w:val="24"/>
          <w:szCs w:val="24"/>
        </w:rPr>
        <w:t xml:space="preserve">Table </w:t>
      </w:r>
      <w:r w:rsidR="00F9513F" w:rsidRPr="006D6955">
        <w:rPr>
          <w:rFonts w:ascii="Times New Roman" w:hAnsi="Times New Roman"/>
          <w:b/>
          <w:sz w:val="24"/>
          <w:szCs w:val="24"/>
        </w:rPr>
        <w:t>S6</w:t>
      </w:r>
      <w:r w:rsidRPr="006D6955">
        <w:rPr>
          <w:rFonts w:ascii="Times New Roman" w:hAnsi="Times New Roman"/>
          <w:b/>
          <w:sz w:val="24"/>
          <w:szCs w:val="24"/>
        </w:rPr>
        <w:t>.</w:t>
      </w:r>
      <w:r w:rsidRPr="006D6955">
        <w:rPr>
          <w:rFonts w:ascii="Times New Roman" w:hAnsi="Times New Roman"/>
          <w:bCs/>
          <w:sz w:val="24"/>
          <w:szCs w:val="24"/>
        </w:rPr>
        <w:t xml:space="preserve"> </w:t>
      </w:r>
      <w:r w:rsidR="00BF17C5" w:rsidRPr="006D6955">
        <w:rPr>
          <w:rFonts w:ascii="Times New Roman" w:hAnsi="Times New Roman"/>
          <w:bCs/>
          <w:sz w:val="24"/>
          <w:szCs w:val="24"/>
        </w:rPr>
        <w:t>Relative ratios of the lipid sub pathway metabolites between DS mouse brain vs. wild-type mouse brain and AOAA-treated DS mouse brain vs. DS mouse brain</w:t>
      </w:r>
      <w:r w:rsidR="00BF17C5" w:rsidRPr="006D6955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BF17C5" w:rsidRPr="006D6955">
        <w:rPr>
          <w:rFonts w:ascii="Times New Roman" w:hAnsi="Times New Roman"/>
          <w:bCs/>
          <w:vertAlign w:val="superscript"/>
        </w:rPr>
        <w:t xml:space="preserve">  </w:t>
      </w:r>
    </w:p>
    <w:p w14:paraId="4A735D2A" w14:textId="77777777" w:rsidR="00DE3007" w:rsidRPr="006D6955" w:rsidRDefault="00DE3007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DE3007" w:rsidRPr="006D6955" w14:paraId="6952B920" w14:textId="77777777" w:rsidTr="00DE3007">
        <w:trPr>
          <w:trHeight w:val="442"/>
        </w:trPr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0E78C4" w14:textId="77777777" w:rsidR="00DE3007" w:rsidRPr="006D6955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6D6955">
              <w:rPr>
                <w:rFonts w:ascii="Times New Roman" w:hAnsi="Times New Roman"/>
                <w:b/>
                <w:snapToGrid/>
                <w:sz w:val="18"/>
                <w:szCs w:val="18"/>
              </w:rPr>
              <w:t>Subpathway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BF4A2" w14:textId="77777777" w:rsidR="00DE3007" w:rsidRPr="006D6955" w:rsidRDefault="00DE3007" w:rsidP="00B962FF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D69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Analyte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4C73D" w14:textId="77777777" w:rsidR="00DE3007" w:rsidRPr="006D6955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6D69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DS/WT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FC4794" w14:textId="77777777" w:rsidR="00DE3007" w:rsidRPr="006D6955" w:rsidRDefault="00DE3007" w:rsidP="00B962F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D69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DS+AOAA/DS  </w:t>
            </w:r>
          </w:p>
        </w:tc>
      </w:tr>
      <w:tr w:rsidR="00DE3007" w:rsidRPr="006D6955" w14:paraId="3DBCBB47" w14:textId="77777777" w:rsidTr="00DE3007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41434F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Long Chain Monosaturated</w:t>
            </w:r>
          </w:p>
          <w:p w14:paraId="3305DC0E" w14:textId="015DA9A1" w:rsidR="00DE3007" w:rsidRPr="006D6955" w:rsidRDefault="00BF17C5" w:rsidP="00BF17C5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Fatty Acid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7D557" w14:textId="2E282375" w:rsidR="00DE3007" w:rsidRPr="006D6955" w:rsidRDefault="00BF17C5" w:rsidP="00B962FF">
            <w:pPr>
              <w:pStyle w:val="MDPI42tablebody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palmitoleate (16:1n7)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00C53" w14:textId="5D2152F6" w:rsidR="00DE3007" w:rsidRPr="006D6955" w:rsidRDefault="00BF17C5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59BF4" w14:textId="031D99B6" w:rsidR="00DE3007" w:rsidRPr="006D6955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  <w:r w:rsidR="00BF17C5"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39^</w:t>
            </w:r>
          </w:p>
        </w:tc>
      </w:tr>
      <w:tr w:rsidR="00BF17C5" w:rsidRPr="006D6955" w14:paraId="337A45B5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0C697241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0EAD3" w14:textId="6077920D" w:rsidR="00BF17C5" w:rsidRPr="006D6955" w:rsidRDefault="00BF17C5" w:rsidP="00BF17C5">
            <w:pPr>
              <w:pStyle w:val="MDPI42tablebody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eastAsia="SimSun" w:hAnsi="Times New Roman"/>
                <w:snapToGrid/>
                <w:color w:val="000000" w:themeColor="text1"/>
                <w:sz w:val="16"/>
                <w:szCs w:val="16"/>
                <w:lang w:eastAsia="zh-CN" w:bidi="ar-SA"/>
              </w:rPr>
              <w:t>10-heptadecenoate (17:1n7)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D77DE" w14:textId="4C769462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C69FA" w14:textId="6B999203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1.53*</w:t>
            </w:r>
          </w:p>
        </w:tc>
      </w:tr>
      <w:tr w:rsidR="00BF17C5" w:rsidRPr="006D6955" w14:paraId="44A0243B" w14:textId="77777777" w:rsidTr="00DE3007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74D0F8D5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6F98B" w14:textId="0994C6A6" w:rsidR="00BF17C5" w:rsidRPr="006D6955" w:rsidRDefault="00BF17C5" w:rsidP="00BF17C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oleate/vaccenate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00E35" w14:textId="6C446D5A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DD062" w14:textId="780EBB85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1.46^</w:t>
            </w:r>
          </w:p>
        </w:tc>
      </w:tr>
      <w:tr w:rsidR="00BF17C5" w:rsidRPr="006D6955" w14:paraId="73826A85" w14:textId="77777777" w:rsidTr="00DE3007">
        <w:trPr>
          <w:trHeight w:hRule="exact" w:val="338"/>
        </w:trPr>
        <w:tc>
          <w:tcPr>
            <w:tcW w:w="1787" w:type="dxa"/>
            <w:vMerge/>
            <w:shd w:val="clear" w:color="auto" w:fill="auto"/>
            <w:vAlign w:val="center"/>
          </w:tcPr>
          <w:p w14:paraId="4E9AC319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E2001" w14:textId="7AA59E9E" w:rsidR="00BF17C5" w:rsidRPr="006D6955" w:rsidRDefault="00BF17C5" w:rsidP="00BF17C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10-nonadecenoate (19:1n9)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EB016" w14:textId="3DED6A8B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62126" w14:textId="5E96985B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1.51</w:t>
            </w:r>
          </w:p>
        </w:tc>
      </w:tr>
      <w:tr w:rsidR="00BF17C5" w:rsidRPr="006D6955" w14:paraId="2C64FB43" w14:textId="77777777" w:rsidTr="00DE3007">
        <w:trPr>
          <w:trHeight w:hRule="exact" w:val="282"/>
        </w:trPr>
        <w:tc>
          <w:tcPr>
            <w:tcW w:w="1787" w:type="dxa"/>
            <w:vMerge/>
            <w:shd w:val="clear" w:color="auto" w:fill="auto"/>
            <w:vAlign w:val="center"/>
          </w:tcPr>
          <w:p w14:paraId="6D3D679A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C5F60" w14:textId="00446189" w:rsidR="00BF17C5" w:rsidRPr="006D6955" w:rsidRDefault="00BF17C5" w:rsidP="00BF17C5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eicosenoate</w:t>
            </w: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(20:1)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3DD63" w14:textId="6878582A" w:rsidR="00BF17C5" w:rsidRPr="006D6955" w:rsidRDefault="00BF17C5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</w:t>
            </w:r>
            <w:r w:rsidR="00E075DA"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0EDF0" w14:textId="29875A08" w:rsidR="00BF17C5" w:rsidRPr="006D6955" w:rsidRDefault="00E075DA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1.67*</w:t>
            </w:r>
          </w:p>
        </w:tc>
      </w:tr>
      <w:tr w:rsidR="00BF17C5" w:rsidRPr="006D6955" w14:paraId="7647F4F7" w14:textId="77777777" w:rsidTr="009E3DF3">
        <w:trPr>
          <w:trHeight w:hRule="exact" w:val="286"/>
        </w:trPr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080278" w14:textId="77777777" w:rsidR="00BF17C5" w:rsidRPr="006D6955" w:rsidRDefault="00BF17C5" w:rsidP="00BF17C5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39A3A" w14:textId="761D363B" w:rsidR="00BF17C5" w:rsidRPr="006D6955" w:rsidRDefault="00E075DA" w:rsidP="00BF17C5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erucate</w:t>
            </w: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(22:1n9)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505460" w14:textId="2D967293" w:rsidR="00BF17C5" w:rsidRPr="006D6955" w:rsidRDefault="00B55C2E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1AE48" w14:textId="5A6C5E49" w:rsidR="00BF17C5" w:rsidRPr="006D6955" w:rsidRDefault="00B55C2E" w:rsidP="00BF17C5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1.50^</w:t>
            </w:r>
          </w:p>
        </w:tc>
      </w:tr>
      <w:tr w:rsidR="009E3DF3" w:rsidRPr="006D6955" w14:paraId="43D20F15" w14:textId="77777777" w:rsidTr="009E3DF3">
        <w:trPr>
          <w:trHeight w:hRule="exact" w:val="286"/>
        </w:trPr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E7DFA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Long Chain Polyunsaturated </w:t>
            </w:r>
          </w:p>
          <w:p w14:paraId="76B3AD4B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Fatty Acid </w:t>
            </w:r>
          </w:p>
          <w:p w14:paraId="38CC02E9" w14:textId="660C0F6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(n3 and n6)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86503" w14:textId="474D4354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tetradecadienoate (14:2)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7D8B1" w14:textId="7A1CD5AA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0C569" w14:textId="3F3DC70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1.15</w:t>
            </w:r>
          </w:p>
        </w:tc>
      </w:tr>
      <w:tr w:rsidR="009E3DF3" w:rsidRPr="006D6955" w14:paraId="1BF290EE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6C996C79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3419C" w14:textId="0D8EC553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eicosapentaenoate (EPA; 20:5n3)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8EDFE" w14:textId="3934B42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0.63^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EE777" w14:textId="35F116F0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1.97*</w:t>
            </w:r>
          </w:p>
        </w:tc>
      </w:tr>
      <w:tr w:rsidR="009E3DF3" w:rsidRPr="006D6955" w14:paraId="2F99ED16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43AEC5FD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E5859" w14:textId="6F6AFB6B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docosapentaenoate (n3 DPA; 22:5n3)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01537" w14:textId="763C32C0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AB260" w14:textId="7E73EBC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1.53^</w:t>
            </w:r>
          </w:p>
        </w:tc>
      </w:tr>
      <w:tr w:rsidR="009E3DF3" w:rsidRPr="006D6955" w14:paraId="459B2778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3F292129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9F644" w14:textId="40283CA1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docosahexaenoate (DHA; 22:6n3)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995669" w14:textId="62AACD85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4CD76" w14:textId="4D9B49C6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1.51^</w:t>
            </w:r>
          </w:p>
        </w:tc>
      </w:tr>
      <w:tr w:rsidR="009E3DF3" w:rsidRPr="006D6955" w14:paraId="2DA4D992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6C460D51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9DDC0" w14:textId="57422247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nisinate (24:6n3)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CFC5F" w14:textId="1F29F262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0.58*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A9862" w14:textId="2744655B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1.85*</w:t>
            </w:r>
          </w:p>
        </w:tc>
      </w:tr>
      <w:tr w:rsidR="009E3DF3" w:rsidRPr="006D6955" w14:paraId="053263F1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1D4777A3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55DDD" w14:textId="05F1200A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hexadecadienoate (16:2n6)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EC33A" w14:textId="0E66DA2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436AD" w14:textId="1ACBDEB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1.36</w:t>
            </w:r>
          </w:p>
        </w:tc>
      </w:tr>
      <w:tr w:rsidR="009E3DF3" w:rsidRPr="006D6955" w14:paraId="4CD270C0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68DC38EB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06BD5" w14:textId="1A2ADB95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linoleate (18:2n6)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5A9C3" w14:textId="7936AE34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E8072" w14:textId="41C6013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1.30</w:t>
            </w:r>
          </w:p>
        </w:tc>
      </w:tr>
      <w:tr w:rsidR="009E3DF3" w:rsidRPr="006D6955" w14:paraId="21A43900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4D0BEA4F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28B8AE" w14:textId="642A8734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linolenate [alpha or gamma; (18:3n3 or 6)]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1DF32" w14:textId="4E91D45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C8843" w14:textId="4B8D0B5D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1.24</w:t>
            </w:r>
          </w:p>
        </w:tc>
      </w:tr>
      <w:tr w:rsidR="009E3DF3" w:rsidRPr="006D6955" w14:paraId="696EF3FD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3969728C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C2992" w14:textId="7CF9DA3B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dihomo-linoleate (20:2n6)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38F2B" w14:textId="1835F56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84940" w14:textId="691466E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1.56*</w:t>
            </w:r>
          </w:p>
        </w:tc>
      </w:tr>
      <w:tr w:rsidR="009E3DF3" w:rsidRPr="006D6955" w14:paraId="629CC898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25415AEB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9BC2A" w14:textId="4EBBA63F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dihomo-linolenate (20:3n3 or 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48C72" w14:textId="0FE596E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CCE8E" w14:textId="75DBEC5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1.24</w:t>
            </w:r>
          </w:p>
        </w:tc>
      </w:tr>
      <w:tr w:rsidR="009E3DF3" w:rsidRPr="006D6955" w14:paraId="77C8F7F7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05CDB865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7A16E" w14:textId="1106DB8A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arachidonate (20:4n6)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8CF47" w14:textId="4F21027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4BA3A" w14:textId="4067839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1.34</w:t>
            </w:r>
          </w:p>
        </w:tc>
      </w:tr>
      <w:tr w:rsidR="009E3DF3" w:rsidRPr="006D6955" w14:paraId="1A1D5105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47C8B5EE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8466C" w14:textId="5E2F1556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docosatrienoate (22:3n6)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28AB4" w14:textId="4F525EE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003C5" w14:textId="260FBBE1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1.71*</w:t>
            </w:r>
          </w:p>
        </w:tc>
      </w:tr>
      <w:tr w:rsidR="009E3DF3" w:rsidRPr="006D6955" w14:paraId="0A00D48A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4D7F5CC1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62BBC" w14:textId="44A77929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adrenate (22:4n6)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89A0C" w14:textId="67DFEC3D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A9488" w14:textId="1476D1E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1.40</w:t>
            </w:r>
          </w:p>
        </w:tc>
      </w:tr>
      <w:tr w:rsidR="009E3DF3" w:rsidRPr="006D6955" w14:paraId="3EB81774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23DB8DA9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D64D5C" w14:textId="2793FC3A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docosapentaenoate (n6 DPA; 22:5n6)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28868" w14:textId="733FFE2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7CA49" w14:textId="790724F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1.43</w:t>
            </w:r>
          </w:p>
        </w:tc>
      </w:tr>
      <w:tr w:rsidR="009E3DF3" w:rsidRPr="006D6955" w14:paraId="59602E7E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283B7415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10C65" w14:textId="22230EE6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docosadienoate (22:2n6)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52C19" w14:textId="35FF5350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997C6" w14:textId="1F2C0206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1.71*</w:t>
            </w:r>
          </w:p>
        </w:tc>
      </w:tr>
      <w:tr w:rsidR="009E3DF3" w:rsidRPr="006D6955" w14:paraId="6FE08050" w14:textId="77777777" w:rsidTr="00DE3007">
        <w:trPr>
          <w:trHeight w:hRule="exact" w:val="368"/>
        </w:trPr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293630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Fatty Acid </w:t>
            </w:r>
          </w:p>
          <w:p w14:paraId="1210C155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Metabolism </w:t>
            </w:r>
          </w:p>
          <w:p w14:paraId="27D590F4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(Acyl Carnitine, </w:t>
            </w:r>
          </w:p>
          <w:p w14:paraId="724DD1F7" w14:textId="4726A786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Long Chain Saturated)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CEA57" w14:textId="364F7624" w:rsidR="009E3DF3" w:rsidRPr="006D6955" w:rsidRDefault="009E3DF3" w:rsidP="009E3DF3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myristoylcarnitine (C14)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6DDF5" w14:textId="2174017F" w:rsidR="009E3DF3" w:rsidRPr="006D6955" w:rsidRDefault="009E3DF3" w:rsidP="009E3DF3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DA505" w14:textId="7A6A245F" w:rsidR="009E3DF3" w:rsidRPr="006D6955" w:rsidRDefault="009E3DF3" w:rsidP="009E3DF3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</w:tr>
      <w:tr w:rsidR="009E3DF3" w:rsidRPr="006D6955" w14:paraId="7A4A2FDF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5B76FA0A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32C98" w14:textId="55025C67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palmitoylcarnitine (C16)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B0B1" w14:textId="569FBA0D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13851" w14:textId="48B16E5F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</w:tr>
      <w:tr w:rsidR="009E3DF3" w:rsidRPr="006D6955" w14:paraId="1B85636A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35043300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5F43" w14:textId="59E410B2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margaroylcarnitine (C17)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C48C7F" w14:textId="1D6162DE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EA10E" w14:textId="3C1AAF32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1.19</w:t>
            </w:r>
          </w:p>
        </w:tc>
      </w:tr>
      <w:tr w:rsidR="009E3DF3" w:rsidRPr="006D6955" w14:paraId="4CB5CFF1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08E7ADCB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3052F" w14:textId="66BFF51E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stearoylcarnitine (C18)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ABE01" w14:textId="6D2B6593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0.60^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815B7" w14:textId="34E4A4E6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1.42</w:t>
            </w:r>
          </w:p>
        </w:tc>
      </w:tr>
      <w:tr w:rsidR="009E3DF3" w:rsidRPr="006D6955" w14:paraId="7CF8DBF9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22475292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77EF6" w14:textId="4296E5FE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arachidoylcarnitine (C20)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E67A0" w14:textId="32022454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0.60^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A512D" w14:textId="1738894D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1.68^</w:t>
            </w:r>
          </w:p>
        </w:tc>
      </w:tr>
      <w:tr w:rsidR="009E3DF3" w:rsidRPr="006D6955" w14:paraId="09D07840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27BAD512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CD660" w14:textId="6EF82031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behenoylcarnitine (C22)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8FB9D" w14:textId="3FF7F41B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98E9A" w14:textId="265C96D6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1.57</w:t>
            </w:r>
          </w:p>
        </w:tc>
      </w:tr>
      <w:tr w:rsidR="009E3DF3" w:rsidRPr="006D6955" w14:paraId="2DB52C6E" w14:textId="77777777" w:rsidTr="00A7391A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43C3B" w14:textId="7777777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7A271" w14:textId="49136037" w:rsidR="009E3DF3" w:rsidRPr="006D6955" w:rsidRDefault="009E3DF3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lignoceroylcarnitine (C24)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1F7807" w14:textId="075EFAF8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CA07A" w14:textId="61CEBF87" w:rsidR="009E3DF3" w:rsidRPr="006D6955" w:rsidRDefault="009E3DF3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</w:tbl>
    <w:p w14:paraId="18F4CEB8" w14:textId="77777777" w:rsidR="00245652" w:rsidRPr="006D6955" w:rsidRDefault="00245652" w:rsidP="009E3DF3">
      <w:pPr>
        <w:pStyle w:val="MDPI42tablebody"/>
        <w:rPr>
          <w:rFonts w:ascii="Times New Roman" w:hAnsi="Times New Roman"/>
          <w:b/>
          <w:bCs/>
          <w:color w:val="000000" w:themeColor="text1"/>
          <w:sz w:val="16"/>
          <w:szCs w:val="16"/>
        </w:rPr>
        <w:sectPr w:rsidR="00245652" w:rsidRPr="006D6955" w:rsidSect="0063628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418" w:right="720" w:bottom="1077" w:left="720" w:header="0" w:footer="567" w:gutter="0"/>
          <w:pgNumType w:start="1"/>
          <w:cols w:space="425"/>
          <w:bidi/>
          <w:docGrid w:type="lines" w:linePitch="326"/>
        </w:sect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A90502" w:rsidRPr="006D6955" w14:paraId="496FE926" w14:textId="77777777" w:rsidTr="00245652">
        <w:trPr>
          <w:cantSplit/>
        </w:trPr>
        <w:tc>
          <w:tcPr>
            <w:tcW w:w="178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22352" w14:textId="56F5623D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Fatty Acid, Monohydroxy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1DAC7" w14:textId="0D839A1B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2-hydroxyheptanoate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2E3E7" w14:textId="0CBBB243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DE612" w14:textId="17B26D83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2.32*</w:t>
            </w:r>
          </w:p>
        </w:tc>
      </w:tr>
      <w:tr w:rsidR="00A90502" w:rsidRPr="006D6955" w14:paraId="6DFFE745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5041E0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C1DDE" w14:textId="332004C5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2-hydroxyoctanoate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2B247" w14:textId="6E63CCA9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E2576" w14:textId="05AF5A19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</w:tr>
      <w:tr w:rsidR="00A90502" w:rsidRPr="006D6955" w14:paraId="056275DC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B5993D6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92B2C" w14:textId="3320175F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2-hydroxydecanoate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9F3D3" w14:textId="712D6A61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BD25F" w14:textId="76570764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0.96</w:t>
            </w:r>
          </w:p>
        </w:tc>
      </w:tr>
      <w:tr w:rsidR="00A90502" w:rsidRPr="006D6955" w14:paraId="258B4FF9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A052259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036741" w14:textId="03C386C9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2-hydroxyoleate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D07EC" w14:textId="7F167F71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5C460" w14:textId="1D241B9F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1.33</w:t>
            </w:r>
          </w:p>
        </w:tc>
      </w:tr>
      <w:tr w:rsidR="00A90502" w:rsidRPr="006D6955" w14:paraId="3B7C72A6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0B7C50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CB69E" w14:textId="0D44691F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2-hydroxystearate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6B605" w14:textId="1481933F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1E0DD" w14:textId="49FA883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1.42*</w:t>
            </w:r>
          </w:p>
        </w:tc>
      </w:tr>
      <w:tr w:rsidR="00A90502" w:rsidRPr="006D6955" w14:paraId="41225299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FA66E0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99D08" w14:textId="2B4885E4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2-hydroxybehenate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A06D6" w14:textId="1845427D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50BCC" w14:textId="341473E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1.55</w:t>
            </w:r>
          </w:p>
        </w:tc>
      </w:tr>
      <w:tr w:rsidR="00A90502" w:rsidRPr="006D6955" w14:paraId="05BFEB9F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1D5B3F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261AB" w14:textId="0FAF2B21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2-hydroxynervonate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A9B89B" w14:textId="4E164C08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0.44*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C0A32" w14:textId="486FADD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1.57</w:t>
            </w:r>
          </w:p>
        </w:tc>
      </w:tr>
      <w:tr w:rsidR="00A90502" w:rsidRPr="006D6955" w14:paraId="12D6445E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AAF5E6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A824D7" w14:textId="7F6CF043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3-hydroxyhexanoate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A0CFE" w14:textId="114A2E68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151A7" w14:textId="65E30D31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</w:tr>
      <w:tr w:rsidR="00A90502" w:rsidRPr="006D6955" w14:paraId="4A78C296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58463E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B7BE3" w14:textId="527E0098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3-hydroxyoctanoate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C7242" w14:textId="46E9A15B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809B3" w14:textId="0BE00D9B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A90502" w:rsidRPr="006D6955" w14:paraId="6FC7FD90" w14:textId="77777777" w:rsidTr="00A7391A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5CDD4EE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E592C" w14:textId="2D76BC37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3-hydroxydecanoate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FB4FD" w14:textId="3F1F59B4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F3D1B" w14:textId="30C1326C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A90502" w:rsidRPr="006D6955" w14:paraId="6AAC766B" w14:textId="77777777" w:rsidTr="00A7391A">
        <w:tc>
          <w:tcPr>
            <w:tcW w:w="1787" w:type="dxa"/>
            <w:vMerge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66576576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C4C4A" w14:textId="7EB81F83" w:rsidR="00A90502" w:rsidRPr="006D6955" w:rsidRDefault="00A90502" w:rsidP="009E3DF3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3-hydroxylaurate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7865B" w14:textId="789DF353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0.68^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A11E0" w14:textId="5E8CB86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1.37</w:t>
            </w:r>
          </w:p>
        </w:tc>
      </w:tr>
      <w:tr w:rsidR="00A90502" w:rsidRPr="006D6955" w14:paraId="1BB4390D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47E1FA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51E5E" w14:textId="578B2DFE" w:rsidR="00A90502" w:rsidRPr="006D6955" w:rsidRDefault="00A90502" w:rsidP="009E3DF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3-hydroxystearate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AE160" w14:textId="11705CAB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508ED" w14:textId="1E9FB51C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1.35*</w:t>
            </w:r>
          </w:p>
        </w:tc>
      </w:tr>
      <w:tr w:rsidR="00A90502" w:rsidRPr="006D6955" w14:paraId="29514A0C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FD701A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C2811D" w14:textId="6FF3B45B" w:rsidR="00A90502" w:rsidRPr="006D6955" w:rsidRDefault="00A90502" w:rsidP="009E3DF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3-hydroxyoleate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0367C" w14:textId="735B084F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7241E" w14:textId="065AA548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1.70*</w:t>
            </w:r>
          </w:p>
        </w:tc>
      </w:tr>
      <w:tr w:rsidR="00A90502" w:rsidRPr="006D6955" w14:paraId="0ED07CCF" w14:textId="77777777" w:rsidTr="00A90502">
        <w:tc>
          <w:tcPr>
            <w:tcW w:w="17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A114EA" w14:textId="77777777" w:rsidR="00A90502" w:rsidRPr="006D6955" w:rsidRDefault="00A90502" w:rsidP="009E3DF3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C51FC" w14:textId="1D8ED365" w:rsidR="00A90502" w:rsidRPr="006D6955" w:rsidRDefault="00A90502" w:rsidP="009E3DF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13-HODE + 9-HODE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22FD9" w14:textId="0B5085DD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2890D" w14:textId="2B2C1D4B" w:rsidR="00A90502" w:rsidRPr="006D6955" w:rsidRDefault="00A90502" w:rsidP="009E3DF3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1.37</w:t>
            </w:r>
          </w:p>
        </w:tc>
      </w:tr>
      <w:tr w:rsidR="00A90502" w:rsidRPr="006D6955" w14:paraId="3C562AAD" w14:textId="77777777" w:rsidTr="00A90502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FBA816" w14:textId="05507DA0" w:rsidR="00A90502" w:rsidRPr="006D6955" w:rsidRDefault="00A7391A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En</w:t>
            </w:r>
            <w:r w:rsidR="00A90502"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docannabinoid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C0B11" w14:textId="10440766" w:rsidR="00A90502" w:rsidRPr="006D6955" w:rsidRDefault="00A90502" w:rsidP="00A90502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oleoyl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1520F" w14:textId="1CDC81C3" w:rsidR="00A90502" w:rsidRPr="006D6955" w:rsidRDefault="00A90502" w:rsidP="00A90502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5DCD7" w14:textId="526AE809" w:rsidR="00A90502" w:rsidRPr="006D6955" w:rsidRDefault="00A90502" w:rsidP="00A90502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1.70*</w:t>
            </w:r>
          </w:p>
        </w:tc>
      </w:tr>
      <w:tr w:rsidR="00A90502" w:rsidRPr="006D6955" w14:paraId="28AF52CB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C58A18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F98FB" w14:textId="6A548512" w:rsidR="00A90502" w:rsidRPr="006D6955" w:rsidRDefault="00A90502" w:rsidP="00A90502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palmitoyl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ACB2FF" w14:textId="478201A5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0.69*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BA3FE" w14:textId="6185E551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1.75*</w:t>
            </w:r>
          </w:p>
        </w:tc>
      </w:tr>
      <w:tr w:rsidR="00A90502" w:rsidRPr="006D6955" w14:paraId="0E445B91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0BE6F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675A8" w14:textId="68BB2E1D" w:rsidR="00A90502" w:rsidRPr="006D6955" w:rsidRDefault="00A90502" w:rsidP="00A90502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stearoyl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C4C87" w14:textId="6FE4F8A2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0AE1C" w14:textId="3E23407C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1.23</w:t>
            </w:r>
          </w:p>
        </w:tc>
      </w:tr>
      <w:tr w:rsidR="00A90502" w:rsidRPr="006D6955" w14:paraId="37F2B678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56EE7F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84757" w14:textId="696DA298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docosahexaenoyl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5C033" w14:textId="2E03A159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B5E6F" w14:textId="5C519E09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A90502" w:rsidRPr="006D6955" w14:paraId="55BF9A2E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0BF972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6D824D" w14:textId="42289CC8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arachidonoyl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C8F6D" w14:textId="2B137282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71F11" w14:textId="241CB481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1.17</w:t>
            </w:r>
          </w:p>
        </w:tc>
      </w:tr>
      <w:tr w:rsidR="00A90502" w:rsidRPr="006D6955" w14:paraId="073A1580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A9E3B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E52B0F" w14:textId="7C457314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N-arachidonoyltaurine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187F6" w14:textId="0F5CCBA4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9B3F7" w14:textId="75FD125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1.55</w:t>
            </w:r>
          </w:p>
        </w:tc>
      </w:tr>
      <w:tr w:rsidR="00A90502" w:rsidRPr="006D6955" w14:paraId="7FF624E0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3B854C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5B543" w14:textId="08B5838D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N-oleoyltaurine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7A075" w14:textId="36847A16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38F87" w14:textId="134C6ADF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1.53</w:t>
            </w:r>
          </w:p>
        </w:tc>
      </w:tr>
      <w:tr w:rsidR="00A90502" w:rsidRPr="006D6955" w14:paraId="507A26EF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6AAE3A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AC075" w14:textId="75ACAE6C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N-stearoyltaurine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63D18" w14:textId="7CAC5506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28D78" w14:textId="7A46C7AE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1.29</w:t>
            </w:r>
          </w:p>
        </w:tc>
      </w:tr>
      <w:tr w:rsidR="00A90502" w:rsidRPr="006D6955" w14:paraId="1FBD2523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092C0A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EB7D7C" w14:textId="08674BD6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N-palmitoyltaurine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39CFA6" w14:textId="7DD4FA53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FBF5D" w14:textId="6E943B16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1.30</w:t>
            </w:r>
          </w:p>
        </w:tc>
      </w:tr>
      <w:tr w:rsidR="00A90502" w:rsidRPr="006D6955" w14:paraId="5A3E694D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A5FA93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8A9AAA" w14:textId="47AB9B6D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linoleoyl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C4D9D" w14:textId="1D7675BF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A626A" w14:textId="648FEF5C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1.32</w:t>
            </w:r>
          </w:p>
        </w:tc>
      </w:tr>
      <w:tr w:rsidR="00A90502" w:rsidRPr="006D6955" w14:paraId="7B9F6A69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0960BC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0AE05" w14:textId="00DE8780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arachidoyl ethanolamide (20:0)*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09F41" w14:textId="7400DC44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0.38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A4540" w14:textId="600F0155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1.77</w:t>
            </w:r>
          </w:p>
        </w:tc>
      </w:tr>
      <w:tr w:rsidR="00A90502" w:rsidRPr="006D6955" w14:paraId="278DA0B8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2BE72E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0A894" w14:textId="72224048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lignoceroyl ethanolamide (24:0)*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FF993" w14:textId="2708EFE9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66501" w14:textId="1CE88AE6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A90502" w:rsidRPr="006D6955" w14:paraId="30F8DCE8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6AFC90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80E4E" w14:textId="7FA56A14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nervonoyl ethanolamide (24:1)*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9B90D" w14:textId="07E38884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0.34*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D0516" w14:textId="3EF8DE2F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1.67</w:t>
            </w:r>
          </w:p>
        </w:tc>
      </w:tr>
      <w:tr w:rsidR="00A90502" w:rsidRPr="006D6955" w14:paraId="1B11F631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AC7692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D7D9A" w14:textId="6C708DAF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palmitoleoyl ethanolamide*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8707C" w14:textId="34F85FE5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02254" w14:textId="3783AEA1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A90502" w:rsidRPr="006D6955" w14:paraId="68C9B021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FAE364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23F62" w14:textId="51CF398B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N-oleoylserine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765416" w14:textId="15DF6849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4C6C2" w14:textId="36B06361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1.49</w:t>
            </w:r>
          </w:p>
        </w:tc>
      </w:tr>
      <w:tr w:rsidR="00A90502" w:rsidRPr="006D6955" w14:paraId="7D265691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769AA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D9333" w14:textId="27E1562F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N-stearoylserine*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E4C958" w14:textId="0AB409AA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D0930" w14:textId="37E38843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</w:tr>
      <w:tr w:rsidR="00A90502" w:rsidRPr="006D6955" w14:paraId="16EE7564" w14:textId="77777777" w:rsidTr="00DE3007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E751F2" w14:textId="7777777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8941" w14:textId="2EEF5373" w:rsidR="00A90502" w:rsidRPr="006D6955" w:rsidRDefault="00A90502" w:rsidP="00A9050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N-palmitoylserine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1625E" w14:textId="2E6125D7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0.70*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7B599" w14:textId="5FF57262" w:rsidR="00A90502" w:rsidRPr="006D6955" w:rsidRDefault="00A90502" w:rsidP="00A90502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1.40*</w:t>
            </w:r>
          </w:p>
        </w:tc>
      </w:tr>
    </w:tbl>
    <w:p w14:paraId="09E9F690" w14:textId="77777777" w:rsidR="00245652" w:rsidRPr="006D6955" w:rsidRDefault="00245652" w:rsidP="00A90502">
      <w:pPr>
        <w:pStyle w:val="MDPI42tablebody"/>
        <w:rPr>
          <w:rFonts w:ascii="Times New Roman" w:hAnsi="Times New Roman"/>
          <w:b/>
          <w:bCs/>
          <w:color w:val="000000" w:themeColor="text1"/>
          <w:sz w:val="16"/>
          <w:szCs w:val="16"/>
        </w:rPr>
        <w:sectPr w:rsidR="00245652" w:rsidRPr="006D6955" w:rsidSect="00636284">
          <w:pgSz w:w="11906" w:h="16838" w:code="9"/>
          <w:pgMar w:top="1418" w:right="720" w:bottom="1077" w:left="720" w:header="0" w:footer="567" w:gutter="0"/>
          <w:cols w:space="425"/>
          <w:bidi/>
          <w:docGrid w:type="lines" w:linePitch="326"/>
        </w:sect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4A7CE8" w:rsidRPr="006D6955" w14:paraId="3D3D1D6F" w14:textId="77777777" w:rsidTr="00DE3007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26FA15" w14:textId="4F9EC749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Lysophospholipid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4C39C" w14:textId="27BAB2F0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1-palmitoyl-GPC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0F231" w14:textId="406F612D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81651" w14:textId="0BEFD9D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4A7CE8" w:rsidRPr="006D6955" w14:paraId="1B0EE3B9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3CE35B72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7FBA1" w14:textId="0B849C18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2-palmitoyl-GPC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D39CF" w14:textId="796504C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FB0D0" w14:textId="3375521C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1.47</w:t>
            </w:r>
          </w:p>
        </w:tc>
      </w:tr>
      <w:tr w:rsidR="004A7CE8" w:rsidRPr="006D6955" w14:paraId="3F2DCFC6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1B291B71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E8ADB" w14:textId="36DBD3EA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1-palmitoleoyl-GPC (16:1)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1AE01" w14:textId="2A5D8662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D29E9" w14:textId="60F9374A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</w:tr>
      <w:tr w:rsidR="004A7CE8" w:rsidRPr="006D6955" w14:paraId="391FBD07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158079FF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4E447" w14:textId="53CAFBFB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1-stearoyl-GPC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68449" w14:textId="2D31ADD1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0.86*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DAE2D" w14:textId="65E5F86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4A7CE8" w:rsidRPr="006D6955" w14:paraId="14D0E986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2C5F3DDE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547A3" w14:textId="42775A37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1-oleoyl-GPC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A17D2" w14:textId="77CCBECD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0CACD" w14:textId="04C0C1FA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1.31</w:t>
            </w:r>
          </w:p>
        </w:tc>
      </w:tr>
      <w:tr w:rsidR="004A7CE8" w:rsidRPr="006D6955" w14:paraId="7990674D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365487F2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01B44" w14:textId="71DE3EE7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1-linoleoyl-GPC (18:2)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52F412" w14:textId="76200EC3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A0D63" w14:textId="46E34FF1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1.17</w:t>
            </w:r>
          </w:p>
        </w:tc>
      </w:tr>
      <w:tr w:rsidR="004A7CE8" w:rsidRPr="006D6955" w14:paraId="1AF5B76B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5DA969BB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A23CB" w14:textId="197EA932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1-arachidonoyl-GPC (20:4n6)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BFC11" w14:textId="2B2D9212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1B912" w14:textId="0E498B24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1.49</w:t>
            </w:r>
          </w:p>
        </w:tc>
      </w:tr>
      <w:tr w:rsidR="004A7CE8" w:rsidRPr="006D6955" w14:paraId="4A10B1BE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3392BB88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12274" w14:textId="366BAC4F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1-lignoceroyl-GPC (24:0)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39202" w14:textId="5BBE306F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0.35^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536B6" w14:textId="2A54F515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1.91</w:t>
            </w:r>
          </w:p>
        </w:tc>
      </w:tr>
      <w:tr w:rsidR="004A7CE8" w:rsidRPr="006D6955" w14:paraId="1891DC20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4F51F6DA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7EC67" w14:textId="184AE98B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1-palmitoyl-GPE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4F1C7" w14:textId="0CEE34D8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C2845" w14:textId="296DF08D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4A7CE8" w:rsidRPr="006D6955" w14:paraId="57319CC5" w14:textId="77777777" w:rsidTr="00245652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7D59E4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E3F5E" w14:textId="79B21FE5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1-stearoyl-GPE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1D430" w14:textId="417E89C1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60383" w14:textId="2E778ACE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</w:tr>
      <w:tr w:rsidR="004A7CE8" w:rsidRPr="006D6955" w14:paraId="3A7F2AF6" w14:textId="77777777" w:rsidTr="00245652">
        <w:tc>
          <w:tcPr>
            <w:tcW w:w="178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4E354D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F8D35" w14:textId="3B14C492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2-stearoyl-GPE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919FA" w14:textId="26C5F6AC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64704" w14:textId="1394F1F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1.10</w:t>
            </w:r>
          </w:p>
        </w:tc>
      </w:tr>
      <w:tr w:rsidR="004A7CE8" w:rsidRPr="006D6955" w14:paraId="33137AEC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61D25D94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CDE04" w14:textId="54133D29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1-oleoyl-GPE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E24D5" w14:textId="011E431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7D001" w14:textId="010059C5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1.45*</w:t>
            </w:r>
          </w:p>
        </w:tc>
      </w:tr>
      <w:tr w:rsidR="004A7CE8" w:rsidRPr="006D6955" w14:paraId="61AFC70C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6A446BB7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53175" w14:textId="05808595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1-linoleoyl-GPE (18:2)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A73783" w14:textId="2E9147C8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9668B" w14:textId="167B9A0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1.34^</w:t>
            </w:r>
          </w:p>
        </w:tc>
      </w:tr>
      <w:tr w:rsidR="004A7CE8" w:rsidRPr="006D6955" w14:paraId="29B57569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323186FC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4340C" w14:textId="4E7D65F7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1-arachidonoyl-GPE (20:4n6)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D7EEB" w14:textId="3BBD94A4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FBA9" w14:textId="72FC1E3C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1.24</w:t>
            </w:r>
          </w:p>
        </w:tc>
      </w:tr>
      <w:tr w:rsidR="004A7CE8" w:rsidRPr="006D6955" w14:paraId="43BC84B7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1CFE391F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20C63" w14:textId="4D20C8A6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1-palmitoyl-GPS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021FA8" w14:textId="7DBE750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56D3D" w14:textId="0E9C568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1.84</w:t>
            </w:r>
          </w:p>
        </w:tc>
      </w:tr>
      <w:tr w:rsidR="004A7CE8" w:rsidRPr="006D6955" w14:paraId="4A5D2BAD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325FFAD6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6A18F" w14:textId="1EB02986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1-stearoyl-GPS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0BF2C" w14:textId="6735C129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2B4C0" w14:textId="144026AD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0.93</w:t>
            </w:r>
          </w:p>
        </w:tc>
      </w:tr>
      <w:tr w:rsidR="004A7CE8" w:rsidRPr="006D6955" w14:paraId="5699CB51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79067D37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EAD1B" w14:textId="7C187A15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1-oleoyl-GPS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39DAE" w14:textId="52108385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4F0E2" w14:textId="5E9263F3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2.06*</w:t>
            </w:r>
          </w:p>
        </w:tc>
      </w:tr>
      <w:tr w:rsidR="004A7CE8" w:rsidRPr="006D6955" w14:paraId="55B65BAC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4E3BB82E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59F2A" w14:textId="31114AED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1-palmitoyl-GPG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80206" w14:textId="7F74444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26C01" w14:textId="2A6C645C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1.70*</w:t>
            </w:r>
          </w:p>
        </w:tc>
      </w:tr>
      <w:tr w:rsidR="004A7CE8" w:rsidRPr="006D6955" w14:paraId="4D7013CA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5FFD4882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3944C" w14:textId="1B52EDF9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1-stearoyl-GPG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CDEC1" w14:textId="5780270C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0.66*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A8653" w14:textId="6A66DD09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1.48*</w:t>
            </w:r>
          </w:p>
        </w:tc>
      </w:tr>
      <w:tr w:rsidR="004A7CE8" w:rsidRPr="006D6955" w14:paraId="5CB88EC5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6D6A4645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6A44D" w14:textId="073A8EC5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b/>
                <w:bCs/>
                <w:color w:val="000000" w:themeColor="text1"/>
                <w:sz w:val="16"/>
                <w:szCs w:val="16"/>
              </w:rPr>
              <w:t>1-oleoyl-GPG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9F2B7" w14:textId="6C83CFA4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0.58*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14108" w14:textId="17C1A9A3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1.72*</w:t>
            </w:r>
          </w:p>
        </w:tc>
      </w:tr>
      <w:tr w:rsidR="004A7CE8" w:rsidRPr="006D6955" w14:paraId="127EF6BC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03446123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F34BC" w14:textId="7B958AC8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1-linoleoyl-GPG (18:2)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6F2E9" w14:textId="32FA202E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17A55" w14:textId="40B15290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1.88</w:t>
            </w:r>
          </w:p>
        </w:tc>
      </w:tr>
      <w:tr w:rsidR="004A7CE8" w:rsidRPr="006D6955" w14:paraId="43B9936C" w14:textId="77777777" w:rsidTr="00072823">
        <w:tc>
          <w:tcPr>
            <w:tcW w:w="1787" w:type="dxa"/>
            <w:vMerge/>
            <w:shd w:val="clear" w:color="auto" w:fill="auto"/>
            <w:vAlign w:val="center"/>
          </w:tcPr>
          <w:p w14:paraId="778366DA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D9F1A" w14:textId="6DB92D96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1-palmitoyl-GPI (16:0)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D5D1F" w14:textId="7416B412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A3C57" w14:textId="26071BFD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1.51</w:t>
            </w:r>
          </w:p>
        </w:tc>
      </w:tr>
      <w:tr w:rsidR="004A7CE8" w:rsidRPr="006D6955" w14:paraId="1E3DF58A" w14:textId="77777777" w:rsidTr="00245652">
        <w:trPr>
          <w:cantSplit/>
        </w:trPr>
        <w:tc>
          <w:tcPr>
            <w:tcW w:w="1787" w:type="dxa"/>
            <w:vMerge/>
            <w:shd w:val="clear" w:color="auto" w:fill="auto"/>
            <w:vAlign w:val="center"/>
          </w:tcPr>
          <w:p w14:paraId="59315A89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B109C" w14:textId="79C97FB7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1-stearoyl-GPI (18:0)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91E85" w14:textId="42358245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492BB" w14:textId="19D37566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1.33</w:t>
            </w:r>
          </w:p>
        </w:tc>
      </w:tr>
      <w:tr w:rsidR="004A7CE8" w:rsidRPr="006D6955" w14:paraId="49021B47" w14:textId="77777777" w:rsidTr="004A7CE8">
        <w:tc>
          <w:tcPr>
            <w:tcW w:w="1787" w:type="dxa"/>
            <w:vMerge/>
            <w:shd w:val="clear" w:color="auto" w:fill="auto"/>
            <w:vAlign w:val="center"/>
          </w:tcPr>
          <w:p w14:paraId="3B13408A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9FCDD0" w14:textId="604B85D9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1-oleoyl-GPI (18:1)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A7A30B" w14:textId="4C5AADB9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6A7DA" w14:textId="4DC76E85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1.48^</w:t>
            </w:r>
          </w:p>
        </w:tc>
      </w:tr>
      <w:tr w:rsidR="004A7CE8" w:rsidRPr="006D6955" w14:paraId="169088F0" w14:textId="77777777" w:rsidTr="004A7CE8">
        <w:tc>
          <w:tcPr>
            <w:tcW w:w="1787" w:type="dxa"/>
            <w:shd w:val="clear" w:color="auto" w:fill="auto"/>
            <w:vAlign w:val="center"/>
          </w:tcPr>
          <w:p w14:paraId="34D2ACCE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C2E02" w14:textId="272E72F6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1-linoleoyl-GPI (18:2)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BDCE07" w14:textId="3BFD06AF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5D170" w14:textId="74F62DB4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1.71^</w:t>
            </w:r>
          </w:p>
        </w:tc>
      </w:tr>
      <w:tr w:rsidR="004A7CE8" w:rsidRPr="006D6955" w14:paraId="136B47C3" w14:textId="77777777" w:rsidTr="00245652"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2F938" w14:textId="77777777" w:rsidR="004A7CE8" w:rsidRPr="006D6955" w:rsidRDefault="004A7CE8" w:rsidP="004A7CE8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FAED7" w14:textId="23445332" w:rsidR="004A7CE8" w:rsidRPr="006D6955" w:rsidRDefault="004A7CE8" w:rsidP="004A7CE8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1-arachidonoyl-GPI (20:4)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332B3F" w14:textId="0F3861EF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EF21D" w14:textId="0111CD38" w:rsidR="004A7CE8" w:rsidRPr="006D6955" w:rsidRDefault="004A7CE8" w:rsidP="004A7CE8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D69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1.46</w:t>
            </w:r>
          </w:p>
        </w:tc>
      </w:tr>
    </w:tbl>
    <w:p w14:paraId="594C0E0C" w14:textId="7EE25697" w:rsidR="006467E6" w:rsidRPr="006D6955" w:rsidRDefault="00DE3007" w:rsidP="00245652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auto"/>
          <w:sz w:val="18"/>
          <w:szCs w:val="18"/>
        </w:rPr>
      </w:pPr>
      <w:r w:rsidRPr="006D6955">
        <w:rPr>
          <w:rFonts w:ascii="Times New Roman" w:hAnsi="Times New Roman"/>
          <w:b w:val="0"/>
          <w:bCs/>
          <w:vertAlign w:val="superscript"/>
        </w:rPr>
        <w:t>1</w:t>
      </w:r>
      <w:r w:rsidRPr="006D6955">
        <w:rPr>
          <w:rFonts w:ascii="Times New Roman" w:hAnsi="Times New Roman"/>
          <w:b w:val="0"/>
          <w:bCs/>
          <w:color w:val="auto"/>
          <w:sz w:val="18"/>
          <w:szCs w:val="18"/>
        </w:rPr>
        <w:t xml:space="preserve"> Data are expressed as mean of n=6 per group; *p&lt;0.05; ^p&lt;0.1</w:t>
      </w:r>
    </w:p>
    <w:p w14:paraId="59D7BE97" w14:textId="77777777" w:rsidR="00245652" w:rsidRPr="006D6955" w:rsidRDefault="00245652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000000" w:themeColor="text1"/>
          <w:sz w:val="18"/>
          <w:szCs w:val="18"/>
        </w:rPr>
      </w:pPr>
    </w:p>
    <w:p w14:paraId="503B2E0A" w14:textId="77777777" w:rsidR="00245652" w:rsidRPr="006D6955" w:rsidRDefault="00245652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000000" w:themeColor="text1"/>
          <w:sz w:val="18"/>
          <w:szCs w:val="18"/>
        </w:rPr>
      </w:pPr>
    </w:p>
    <w:p w14:paraId="149348A1" w14:textId="77777777" w:rsidR="00245652" w:rsidRPr="006D6955" w:rsidRDefault="00245652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000000" w:themeColor="text1"/>
          <w:sz w:val="18"/>
          <w:szCs w:val="18"/>
        </w:rPr>
      </w:pPr>
    </w:p>
    <w:p w14:paraId="0B11C002" w14:textId="77777777" w:rsidR="00245652" w:rsidRPr="006D6955" w:rsidRDefault="00245652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000000" w:themeColor="text1"/>
          <w:sz w:val="18"/>
          <w:szCs w:val="18"/>
        </w:rPr>
      </w:pPr>
    </w:p>
    <w:p w14:paraId="6A6BC651" w14:textId="77777777" w:rsidR="00245652" w:rsidRPr="006D6955" w:rsidRDefault="00245652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000000" w:themeColor="text1"/>
          <w:sz w:val="18"/>
          <w:szCs w:val="18"/>
        </w:rPr>
      </w:pPr>
    </w:p>
    <w:p w14:paraId="50B2BA0B" w14:textId="77777777" w:rsidR="00245652" w:rsidRPr="006D6955" w:rsidRDefault="00245652" w:rsidP="00245652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sectPr w:rsidR="00245652" w:rsidRPr="006D6955" w:rsidSect="00636284">
      <w:pgSz w:w="11906" w:h="16838" w:code="9"/>
      <w:pgMar w:top="1418" w:right="720" w:bottom="1077" w:left="720" w:header="0" w:footer="567" w:gutter="0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288B" w14:textId="77777777" w:rsidR="00636284" w:rsidRDefault="00636284">
      <w:pPr>
        <w:spacing w:line="240" w:lineRule="auto"/>
      </w:pPr>
      <w:r>
        <w:separator/>
      </w:r>
    </w:p>
  </w:endnote>
  <w:endnote w:type="continuationSeparator" w:id="0">
    <w:p w14:paraId="74EF1C27" w14:textId="77777777" w:rsidR="00636284" w:rsidRDefault="00636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4349347"/>
      <w:docPartObj>
        <w:docPartGallery w:val="Page Numbers (Bottom of Page)"/>
        <w:docPartUnique/>
      </w:docPartObj>
    </w:sdtPr>
    <w:sdtContent>
      <w:p w14:paraId="69581E90" w14:textId="3EB04F1E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46848E" w14:textId="77777777" w:rsidR="00D37BFC" w:rsidRDefault="00D3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2361672"/>
      <w:docPartObj>
        <w:docPartGallery w:val="Page Numbers (Bottom of Page)"/>
        <w:docPartUnique/>
      </w:docPartObj>
    </w:sdtPr>
    <w:sdtContent>
      <w:p w14:paraId="4281DA7A" w14:textId="223746C8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79CB88" w14:textId="77777777" w:rsidR="00D37BFC" w:rsidRDefault="00D37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5ACC" w14:textId="77777777" w:rsidR="004A2441" w:rsidRDefault="004A2441" w:rsidP="00995F1B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AC9F7F6" w14:textId="77777777" w:rsidR="00C045D0" w:rsidRPr="00372FCD" w:rsidRDefault="00C045D0" w:rsidP="00317D9C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5818B8">
      <w:rPr>
        <w:i/>
        <w:sz w:val="16"/>
        <w:szCs w:val="16"/>
      </w:rPr>
      <w:t>Antioxidants</w:t>
    </w:r>
    <w:r>
      <w:rPr>
        <w:i/>
        <w:sz w:val="16"/>
        <w:szCs w:val="16"/>
      </w:rPr>
      <w:t xml:space="preserve"> </w:t>
    </w:r>
    <w:r w:rsidR="00BC328A">
      <w:rPr>
        <w:b/>
        <w:bCs/>
        <w:iCs/>
        <w:sz w:val="16"/>
        <w:szCs w:val="16"/>
      </w:rPr>
      <w:t>2023</w:t>
    </w:r>
    <w:r w:rsidR="005A4B8A">
      <w:rPr>
        <w:bCs/>
        <w:iCs/>
        <w:sz w:val="16"/>
        <w:szCs w:val="16"/>
      </w:rPr>
      <w:t>,</w:t>
    </w:r>
    <w:r w:rsidR="00BC328A">
      <w:rPr>
        <w:bCs/>
        <w:i/>
        <w:iCs/>
        <w:sz w:val="16"/>
        <w:szCs w:val="16"/>
      </w:rPr>
      <w:t xml:space="preserve"> 12</w:t>
    </w:r>
    <w:r w:rsidR="00F0040E" w:rsidRPr="00F0040E">
      <w:rPr>
        <w:bCs/>
        <w:iCs/>
        <w:sz w:val="16"/>
        <w:szCs w:val="16"/>
      </w:rPr>
      <w:t xml:space="preserve">, </w:t>
    </w:r>
    <w:r w:rsidR="002351F5">
      <w:rPr>
        <w:bCs/>
        <w:iCs/>
        <w:sz w:val="16"/>
        <w:szCs w:val="16"/>
      </w:rPr>
      <w:t>x</w:t>
    </w:r>
    <w:r w:rsidR="004A2441">
      <w:rPr>
        <w:bCs/>
        <w:iCs/>
        <w:sz w:val="16"/>
        <w:szCs w:val="16"/>
      </w:rPr>
      <w:t>. https://doi.org/10.3390/xxxxx</w:t>
    </w:r>
    <w:r w:rsidR="00530988">
      <w:rPr>
        <w:sz w:val="16"/>
        <w:szCs w:val="16"/>
        <w:lang w:val="fr-CH"/>
      </w:rPr>
      <w:ptab w:relativeTo="margin" w:alignment="right" w:leader="none"/>
    </w:r>
    <w:r w:rsidRPr="00372FCD">
      <w:rPr>
        <w:sz w:val="16"/>
        <w:szCs w:val="16"/>
        <w:lang w:val="fr-CH"/>
      </w:rPr>
      <w:t>www.mdpi.com/journal/</w:t>
    </w:r>
    <w:r w:rsidRPr="005818B8">
      <w:rPr>
        <w:sz w:val="16"/>
        <w:szCs w:val="16"/>
      </w:rPr>
      <w:t>antioxidants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F4C6A" w14:textId="77777777" w:rsidR="00636284" w:rsidRDefault="00636284">
      <w:pPr>
        <w:spacing w:line="240" w:lineRule="auto"/>
      </w:pPr>
      <w:r>
        <w:separator/>
      </w:r>
    </w:p>
  </w:footnote>
  <w:footnote w:type="continuationSeparator" w:id="0">
    <w:p w14:paraId="6C82ABD8" w14:textId="77777777" w:rsidR="00636284" w:rsidRDefault="006362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F68D" w14:textId="77777777" w:rsidR="00C045D0" w:rsidRDefault="00C045D0" w:rsidP="00C045D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80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2273"/>
    </w:tblGrid>
    <w:tr w:rsidR="00EA4DC6" w:rsidRPr="00317D9C" w14:paraId="346B48EC" w14:textId="77777777" w:rsidTr="00EA4DC6">
      <w:trPr>
        <w:trHeight w:val="686"/>
      </w:trPr>
      <w:tc>
        <w:tcPr>
          <w:tcW w:w="4535" w:type="dxa"/>
          <w:shd w:val="clear" w:color="auto" w:fill="auto"/>
          <w:vAlign w:val="center"/>
        </w:tcPr>
        <w:p w14:paraId="5026B994" w14:textId="77777777" w:rsidR="00EA4DC6" w:rsidRPr="00AE06EA" w:rsidRDefault="00EA4DC6" w:rsidP="00EA4DC6">
          <w:pPr>
            <w:pStyle w:val="Header"/>
            <w:pBdr>
              <w:bottom w:val="none" w:sz="0" w:space="0" w:color="auto"/>
            </w:pBdr>
            <w:jc w:val="both"/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8AA32C9" w14:textId="24461E45" w:rsidR="00EA4DC6" w:rsidRPr="00AE06EA" w:rsidRDefault="00EA4DC6" w:rsidP="006A7303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12D961F9" w14:textId="77777777" w:rsidR="00C045D0" w:rsidRPr="004A2441" w:rsidRDefault="00C045D0" w:rsidP="00995F1B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105"/>
    <w:multiLevelType w:val="hybridMultilevel"/>
    <w:tmpl w:val="7A56A1CC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F88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7696E6F6"/>
    <w:lvl w:ilvl="0" w:tplc="7DB4C89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hint="eastAsia"/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8A1"/>
    <w:multiLevelType w:val="hybridMultilevel"/>
    <w:tmpl w:val="22C8A2B4"/>
    <w:lvl w:ilvl="0" w:tplc="EE668386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51E12"/>
    <w:multiLevelType w:val="hybridMultilevel"/>
    <w:tmpl w:val="13D095BC"/>
    <w:lvl w:ilvl="0" w:tplc="BE0C8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167E3EC4"/>
    <w:lvl w:ilvl="0" w:tplc="0CC41B8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CC7D75"/>
    <w:multiLevelType w:val="hybridMultilevel"/>
    <w:tmpl w:val="B7B0741C"/>
    <w:lvl w:ilvl="0" w:tplc="4EA6A1EE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88" w:hanging="360"/>
      </w:pPr>
    </w:lvl>
    <w:lvl w:ilvl="2" w:tplc="0809001B" w:tentative="1">
      <w:start w:val="1"/>
      <w:numFmt w:val="lowerRoman"/>
      <w:lvlText w:val="%3."/>
      <w:lvlJc w:val="right"/>
      <w:pPr>
        <w:ind w:left="4408" w:hanging="180"/>
      </w:pPr>
    </w:lvl>
    <w:lvl w:ilvl="3" w:tplc="0809000F" w:tentative="1">
      <w:start w:val="1"/>
      <w:numFmt w:val="decimal"/>
      <w:lvlText w:val="%4."/>
      <w:lvlJc w:val="left"/>
      <w:pPr>
        <w:ind w:left="5128" w:hanging="360"/>
      </w:pPr>
    </w:lvl>
    <w:lvl w:ilvl="4" w:tplc="08090019" w:tentative="1">
      <w:start w:val="1"/>
      <w:numFmt w:val="lowerLetter"/>
      <w:lvlText w:val="%5."/>
      <w:lvlJc w:val="left"/>
      <w:pPr>
        <w:ind w:left="5848" w:hanging="360"/>
      </w:pPr>
    </w:lvl>
    <w:lvl w:ilvl="5" w:tplc="0809001B" w:tentative="1">
      <w:start w:val="1"/>
      <w:numFmt w:val="lowerRoman"/>
      <w:lvlText w:val="%6."/>
      <w:lvlJc w:val="right"/>
      <w:pPr>
        <w:ind w:left="6568" w:hanging="180"/>
      </w:pPr>
    </w:lvl>
    <w:lvl w:ilvl="6" w:tplc="0809000F" w:tentative="1">
      <w:start w:val="1"/>
      <w:numFmt w:val="decimal"/>
      <w:lvlText w:val="%7."/>
      <w:lvlJc w:val="left"/>
      <w:pPr>
        <w:ind w:left="7288" w:hanging="360"/>
      </w:pPr>
    </w:lvl>
    <w:lvl w:ilvl="7" w:tplc="08090019" w:tentative="1">
      <w:start w:val="1"/>
      <w:numFmt w:val="lowerLetter"/>
      <w:lvlText w:val="%8."/>
      <w:lvlJc w:val="left"/>
      <w:pPr>
        <w:ind w:left="8008" w:hanging="360"/>
      </w:pPr>
    </w:lvl>
    <w:lvl w:ilvl="8" w:tplc="08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3CD"/>
    <w:multiLevelType w:val="hybridMultilevel"/>
    <w:tmpl w:val="CD3E3F94"/>
    <w:lvl w:ilvl="0" w:tplc="8884D55C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2674B7B"/>
    <w:multiLevelType w:val="hybridMultilevel"/>
    <w:tmpl w:val="FC341B86"/>
    <w:lvl w:ilvl="0" w:tplc="A7E461B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AE6"/>
    <w:multiLevelType w:val="hybridMultilevel"/>
    <w:tmpl w:val="4CFCDD02"/>
    <w:lvl w:ilvl="0" w:tplc="34FAD97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D7719"/>
    <w:multiLevelType w:val="multilevel"/>
    <w:tmpl w:val="B7B0741C"/>
    <w:styleLink w:val="CurrentList1"/>
    <w:lvl w:ilvl="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>
      <w:start w:val="1"/>
      <w:numFmt w:val="lowerRoman"/>
      <w:lvlText w:val="%3."/>
      <w:lvlJc w:val="right"/>
      <w:pPr>
        <w:ind w:left="4408" w:hanging="180"/>
      </w:pPr>
    </w:lvl>
    <w:lvl w:ilvl="3">
      <w:start w:val="1"/>
      <w:numFmt w:val="decimal"/>
      <w:lvlText w:val="%4."/>
      <w:lvlJc w:val="left"/>
      <w:pPr>
        <w:ind w:left="5128" w:hanging="360"/>
      </w:pPr>
    </w:lvl>
    <w:lvl w:ilvl="4">
      <w:start w:val="1"/>
      <w:numFmt w:val="lowerLetter"/>
      <w:lvlText w:val="%5."/>
      <w:lvlJc w:val="left"/>
      <w:pPr>
        <w:ind w:left="5848" w:hanging="360"/>
      </w:pPr>
    </w:lvl>
    <w:lvl w:ilvl="5">
      <w:start w:val="1"/>
      <w:numFmt w:val="lowerRoman"/>
      <w:lvlText w:val="%6."/>
      <w:lvlJc w:val="right"/>
      <w:pPr>
        <w:ind w:left="6568" w:hanging="180"/>
      </w:pPr>
    </w:lvl>
    <w:lvl w:ilvl="6">
      <w:start w:val="1"/>
      <w:numFmt w:val="decimal"/>
      <w:lvlText w:val="%7."/>
      <w:lvlJc w:val="left"/>
      <w:pPr>
        <w:ind w:left="7288" w:hanging="360"/>
      </w:pPr>
    </w:lvl>
    <w:lvl w:ilvl="7">
      <w:start w:val="1"/>
      <w:numFmt w:val="lowerLetter"/>
      <w:lvlText w:val="%8."/>
      <w:lvlJc w:val="left"/>
      <w:pPr>
        <w:ind w:left="8008" w:hanging="360"/>
      </w:pPr>
    </w:lvl>
    <w:lvl w:ilvl="8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44E4112A"/>
    <w:multiLevelType w:val="hybridMultilevel"/>
    <w:tmpl w:val="684E0448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75B53"/>
    <w:multiLevelType w:val="hybridMultilevel"/>
    <w:tmpl w:val="E0EC50B2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8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F04D7"/>
    <w:multiLevelType w:val="hybridMultilevel"/>
    <w:tmpl w:val="0A6AF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7C77"/>
    <w:multiLevelType w:val="hybridMultilevel"/>
    <w:tmpl w:val="4AFAADFA"/>
    <w:lvl w:ilvl="0" w:tplc="C87018A8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76943"/>
    <w:multiLevelType w:val="hybridMultilevel"/>
    <w:tmpl w:val="6FEAFEC0"/>
    <w:lvl w:ilvl="0" w:tplc="E2A6884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121E"/>
    <w:multiLevelType w:val="hybridMultilevel"/>
    <w:tmpl w:val="05166F06"/>
    <w:lvl w:ilvl="0" w:tplc="06C047A6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4" w15:restartNumberingAfterBreak="0">
    <w:nsid w:val="79934B56"/>
    <w:multiLevelType w:val="hybridMultilevel"/>
    <w:tmpl w:val="0A7A2820"/>
    <w:lvl w:ilvl="0" w:tplc="C6F2D5D6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846438791">
    <w:abstractNumId w:val="8"/>
  </w:num>
  <w:num w:numId="2" w16cid:durableId="1147939123">
    <w:abstractNumId w:val="13"/>
  </w:num>
  <w:num w:numId="3" w16cid:durableId="389227139">
    <w:abstractNumId w:val="7"/>
  </w:num>
  <w:num w:numId="4" w16cid:durableId="1449395947">
    <w:abstractNumId w:val="9"/>
  </w:num>
  <w:num w:numId="5" w16cid:durableId="1126312624">
    <w:abstractNumId w:val="17"/>
  </w:num>
  <w:num w:numId="6" w16cid:durableId="1991716587">
    <w:abstractNumId w:val="5"/>
  </w:num>
  <w:num w:numId="7" w16cid:durableId="390885800">
    <w:abstractNumId w:val="17"/>
  </w:num>
  <w:num w:numId="8" w16cid:durableId="1072898316">
    <w:abstractNumId w:val="5"/>
  </w:num>
  <w:num w:numId="9" w16cid:durableId="276372111">
    <w:abstractNumId w:val="17"/>
  </w:num>
  <w:num w:numId="10" w16cid:durableId="299657668">
    <w:abstractNumId w:val="5"/>
  </w:num>
  <w:num w:numId="11" w16cid:durableId="1992833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8433705">
    <w:abstractNumId w:val="1"/>
  </w:num>
  <w:num w:numId="13" w16cid:durableId="1381437670">
    <w:abstractNumId w:val="22"/>
  </w:num>
  <w:num w:numId="14" w16cid:durableId="139929287">
    <w:abstractNumId w:val="17"/>
  </w:num>
  <w:num w:numId="15" w16cid:durableId="1217620583">
    <w:abstractNumId w:val="5"/>
  </w:num>
  <w:num w:numId="16" w16cid:durableId="1569071150">
    <w:abstractNumId w:val="2"/>
  </w:num>
  <w:num w:numId="17" w16cid:durableId="1381518488">
    <w:abstractNumId w:val="16"/>
  </w:num>
  <w:num w:numId="18" w16cid:durableId="1606695929">
    <w:abstractNumId w:val="1"/>
  </w:num>
  <w:num w:numId="19" w16cid:durableId="1779639438">
    <w:abstractNumId w:val="17"/>
  </w:num>
  <w:num w:numId="20" w16cid:durableId="1723865020">
    <w:abstractNumId w:val="5"/>
  </w:num>
  <w:num w:numId="21" w16cid:durableId="1632399783">
    <w:abstractNumId w:val="2"/>
  </w:num>
  <w:num w:numId="22" w16cid:durableId="497042204">
    <w:abstractNumId w:val="10"/>
  </w:num>
  <w:num w:numId="23" w16cid:durableId="427770087">
    <w:abstractNumId w:val="21"/>
  </w:num>
  <w:num w:numId="24" w16cid:durableId="1415516373">
    <w:abstractNumId w:val="18"/>
  </w:num>
  <w:num w:numId="25" w16cid:durableId="1274509077">
    <w:abstractNumId w:val="24"/>
  </w:num>
  <w:num w:numId="26" w16cid:durableId="750469849">
    <w:abstractNumId w:val="3"/>
  </w:num>
  <w:num w:numId="27" w16cid:durableId="1132670274">
    <w:abstractNumId w:val="12"/>
  </w:num>
  <w:num w:numId="28" w16cid:durableId="1738359859">
    <w:abstractNumId w:val="23"/>
  </w:num>
  <w:num w:numId="29" w16cid:durableId="475536927">
    <w:abstractNumId w:val="20"/>
  </w:num>
  <w:num w:numId="30" w16cid:durableId="579171325">
    <w:abstractNumId w:val="4"/>
  </w:num>
  <w:num w:numId="31" w16cid:durableId="1046680999">
    <w:abstractNumId w:val="17"/>
  </w:num>
  <w:num w:numId="32" w16cid:durableId="981274422">
    <w:abstractNumId w:val="5"/>
  </w:num>
  <w:num w:numId="33" w16cid:durableId="545916695">
    <w:abstractNumId w:val="0"/>
  </w:num>
  <w:num w:numId="34" w16cid:durableId="116023667">
    <w:abstractNumId w:val="2"/>
  </w:num>
  <w:num w:numId="35" w16cid:durableId="1186749714">
    <w:abstractNumId w:val="11"/>
  </w:num>
  <w:num w:numId="36" w16cid:durableId="790632156">
    <w:abstractNumId w:val="15"/>
  </w:num>
  <w:num w:numId="37" w16cid:durableId="662778162">
    <w:abstractNumId w:val="19"/>
  </w:num>
  <w:num w:numId="38" w16cid:durableId="1344286686">
    <w:abstractNumId w:val="6"/>
  </w:num>
  <w:num w:numId="39" w16cid:durableId="1594121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90"/>
    <w:rsid w:val="00004597"/>
    <w:rsid w:val="0001177F"/>
    <w:rsid w:val="000135C8"/>
    <w:rsid w:val="0001524B"/>
    <w:rsid w:val="000256D2"/>
    <w:rsid w:val="00026E35"/>
    <w:rsid w:val="000319A6"/>
    <w:rsid w:val="00043480"/>
    <w:rsid w:val="00047D81"/>
    <w:rsid w:val="000557A4"/>
    <w:rsid w:val="00055F54"/>
    <w:rsid w:val="00056D81"/>
    <w:rsid w:val="000575FE"/>
    <w:rsid w:val="000577AD"/>
    <w:rsid w:val="00057C64"/>
    <w:rsid w:val="00062649"/>
    <w:rsid w:val="0007460A"/>
    <w:rsid w:val="00075D47"/>
    <w:rsid w:val="000767CB"/>
    <w:rsid w:val="00077630"/>
    <w:rsid w:val="00077F17"/>
    <w:rsid w:val="00087FA6"/>
    <w:rsid w:val="00090877"/>
    <w:rsid w:val="00091C9F"/>
    <w:rsid w:val="000A0BB0"/>
    <w:rsid w:val="000A1DF8"/>
    <w:rsid w:val="000A2E7F"/>
    <w:rsid w:val="000C1513"/>
    <w:rsid w:val="000D4D78"/>
    <w:rsid w:val="000D61C5"/>
    <w:rsid w:val="000D667F"/>
    <w:rsid w:val="000D7ECB"/>
    <w:rsid w:val="000E057E"/>
    <w:rsid w:val="000F48A4"/>
    <w:rsid w:val="001015F1"/>
    <w:rsid w:val="00102EF9"/>
    <w:rsid w:val="001066A0"/>
    <w:rsid w:val="001118C9"/>
    <w:rsid w:val="00111C7A"/>
    <w:rsid w:val="001123A6"/>
    <w:rsid w:val="001144D8"/>
    <w:rsid w:val="00122119"/>
    <w:rsid w:val="00125550"/>
    <w:rsid w:val="001273AF"/>
    <w:rsid w:val="00127411"/>
    <w:rsid w:val="00130FE8"/>
    <w:rsid w:val="001322ED"/>
    <w:rsid w:val="00132509"/>
    <w:rsid w:val="00134C0F"/>
    <w:rsid w:val="00141775"/>
    <w:rsid w:val="00143BF2"/>
    <w:rsid w:val="001479B7"/>
    <w:rsid w:val="00151EE6"/>
    <w:rsid w:val="001578E3"/>
    <w:rsid w:val="00161CF1"/>
    <w:rsid w:val="00162274"/>
    <w:rsid w:val="00162500"/>
    <w:rsid w:val="00170387"/>
    <w:rsid w:val="00170883"/>
    <w:rsid w:val="001739C8"/>
    <w:rsid w:val="00174301"/>
    <w:rsid w:val="0017438E"/>
    <w:rsid w:val="00174C84"/>
    <w:rsid w:val="00175D87"/>
    <w:rsid w:val="00184D0D"/>
    <w:rsid w:val="001932A9"/>
    <w:rsid w:val="001972FB"/>
    <w:rsid w:val="00197605"/>
    <w:rsid w:val="001A2FD9"/>
    <w:rsid w:val="001B5352"/>
    <w:rsid w:val="001B6A23"/>
    <w:rsid w:val="001C4F45"/>
    <w:rsid w:val="001D1448"/>
    <w:rsid w:val="001D1C59"/>
    <w:rsid w:val="001D407F"/>
    <w:rsid w:val="001D4C04"/>
    <w:rsid w:val="001E2AEB"/>
    <w:rsid w:val="001E53FA"/>
    <w:rsid w:val="001E65F6"/>
    <w:rsid w:val="001F0709"/>
    <w:rsid w:val="001F5CE8"/>
    <w:rsid w:val="00203B38"/>
    <w:rsid w:val="00211AF9"/>
    <w:rsid w:val="00214F41"/>
    <w:rsid w:val="0021702B"/>
    <w:rsid w:val="0021749E"/>
    <w:rsid w:val="00221F98"/>
    <w:rsid w:val="00222C95"/>
    <w:rsid w:val="00222E18"/>
    <w:rsid w:val="00223E50"/>
    <w:rsid w:val="0022792F"/>
    <w:rsid w:val="00232D2A"/>
    <w:rsid w:val="00233083"/>
    <w:rsid w:val="00233C74"/>
    <w:rsid w:val="00235030"/>
    <w:rsid w:val="002351F5"/>
    <w:rsid w:val="002368FF"/>
    <w:rsid w:val="00236A6C"/>
    <w:rsid w:val="00245652"/>
    <w:rsid w:val="00252A0D"/>
    <w:rsid w:val="00256A26"/>
    <w:rsid w:val="00260040"/>
    <w:rsid w:val="00261F87"/>
    <w:rsid w:val="00264EEA"/>
    <w:rsid w:val="00271212"/>
    <w:rsid w:val="00273014"/>
    <w:rsid w:val="00274E36"/>
    <w:rsid w:val="002810F1"/>
    <w:rsid w:val="002828B3"/>
    <w:rsid w:val="002832CF"/>
    <w:rsid w:val="0028365B"/>
    <w:rsid w:val="00283957"/>
    <w:rsid w:val="00284D06"/>
    <w:rsid w:val="00290CFE"/>
    <w:rsid w:val="00293B4C"/>
    <w:rsid w:val="002957FA"/>
    <w:rsid w:val="00296543"/>
    <w:rsid w:val="00296B54"/>
    <w:rsid w:val="00297D0B"/>
    <w:rsid w:val="002B0C85"/>
    <w:rsid w:val="002B1A68"/>
    <w:rsid w:val="002B4DB5"/>
    <w:rsid w:val="002C0066"/>
    <w:rsid w:val="002C0D0D"/>
    <w:rsid w:val="002C21EC"/>
    <w:rsid w:val="002C429A"/>
    <w:rsid w:val="002C6615"/>
    <w:rsid w:val="002D0DFB"/>
    <w:rsid w:val="002D4B0F"/>
    <w:rsid w:val="002D61B9"/>
    <w:rsid w:val="002F1109"/>
    <w:rsid w:val="0030079E"/>
    <w:rsid w:val="003037D0"/>
    <w:rsid w:val="003051A1"/>
    <w:rsid w:val="0031135D"/>
    <w:rsid w:val="003125A3"/>
    <w:rsid w:val="00314208"/>
    <w:rsid w:val="00316F6B"/>
    <w:rsid w:val="00317D9C"/>
    <w:rsid w:val="00321E83"/>
    <w:rsid w:val="0032424C"/>
    <w:rsid w:val="00326141"/>
    <w:rsid w:val="00331671"/>
    <w:rsid w:val="003317AE"/>
    <w:rsid w:val="003332A7"/>
    <w:rsid w:val="003414FF"/>
    <w:rsid w:val="00341E0A"/>
    <w:rsid w:val="00341EAC"/>
    <w:rsid w:val="00345AA5"/>
    <w:rsid w:val="0034642C"/>
    <w:rsid w:val="00346F5E"/>
    <w:rsid w:val="00352C59"/>
    <w:rsid w:val="00357C8E"/>
    <w:rsid w:val="00363310"/>
    <w:rsid w:val="003636D6"/>
    <w:rsid w:val="00370D25"/>
    <w:rsid w:val="00381591"/>
    <w:rsid w:val="00383AB3"/>
    <w:rsid w:val="00387B58"/>
    <w:rsid w:val="003942CF"/>
    <w:rsid w:val="00394BDB"/>
    <w:rsid w:val="00396696"/>
    <w:rsid w:val="003A27B5"/>
    <w:rsid w:val="003A3C12"/>
    <w:rsid w:val="003A5C59"/>
    <w:rsid w:val="003A6550"/>
    <w:rsid w:val="003B75E7"/>
    <w:rsid w:val="003B7704"/>
    <w:rsid w:val="003C34DA"/>
    <w:rsid w:val="003C5FF1"/>
    <w:rsid w:val="003D0A1A"/>
    <w:rsid w:val="003D1225"/>
    <w:rsid w:val="003D4EC0"/>
    <w:rsid w:val="003E15C8"/>
    <w:rsid w:val="003E3597"/>
    <w:rsid w:val="003E54A0"/>
    <w:rsid w:val="003F2F85"/>
    <w:rsid w:val="003F4F13"/>
    <w:rsid w:val="003F56A0"/>
    <w:rsid w:val="003F690E"/>
    <w:rsid w:val="003F6A8F"/>
    <w:rsid w:val="003F7DF2"/>
    <w:rsid w:val="00401D30"/>
    <w:rsid w:val="00404A04"/>
    <w:rsid w:val="00405BFD"/>
    <w:rsid w:val="004109AA"/>
    <w:rsid w:val="00410E27"/>
    <w:rsid w:val="0041202E"/>
    <w:rsid w:val="004124A7"/>
    <w:rsid w:val="00413EC6"/>
    <w:rsid w:val="00414785"/>
    <w:rsid w:val="004221C2"/>
    <w:rsid w:val="00424E10"/>
    <w:rsid w:val="004250FB"/>
    <w:rsid w:val="004251D7"/>
    <w:rsid w:val="00426493"/>
    <w:rsid w:val="0042732C"/>
    <w:rsid w:val="00430CA0"/>
    <w:rsid w:val="00462834"/>
    <w:rsid w:val="0046725C"/>
    <w:rsid w:val="00471DC3"/>
    <w:rsid w:val="004745E8"/>
    <w:rsid w:val="00475934"/>
    <w:rsid w:val="004767B3"/>
    <w:rsid w:val="00476E37"/>
    <w:rsid w:val="00476ED9"/>
    <w:rsid w:val="004770AC"/>
    <w:rsid w:val="00485EB1"/>
    <w:rsid w:val="0049381A"/>
    <w:rsid w:val="00493B0C"/>
    <w:rsid w:val="00493FE9"/>
    <w:rsid w:val="00494E1B"/>
    <w:rsid w:val="00494E67"/>
    <w:rsid w:val="004951BD"/>
    <w:rsid w:val="004A0194"/>
    <w:rsid w:val="004A2441"/>
    <w:rsid w:val="004A42ED"/>
    <w:rsid w:val="004A7CE8"/>
    <w:rsid w:val="004B443C"/>
    <w:rsid w:val="004B6505"/>
    <w:rsid w:val="004B6B16"/>
    <w:rsid w:val="004C3CFA"/>
    <w:rsid w:val="004D1575"/>
    <w:rsid w:val="004D2236"/>
    <w:rsid w:val="004D525F"/>
    <w:rsid w:val="004E2062"/>
    <w:rsid w:val="004E3615"/>
    <w:rsid w:val="004F1AE5"/>
    <w:rsid w:val="004F5E96"/>
    <w:rsid w:val="004F70CF"/>
    <w:rsid w:val="00504184"/>
    <w:rsid w:val="005070E1"/>
    <w:rsid w:val="00510829"/>
    <w:rsid w:val="00515CD2"/>
    <w:rsid w:val="005178CD"/>
    <w:rsid w:val="00530988"/>
    <w:rsid w:val="005327ED"/>
    <w:rsid w:val="005337B0"/>
    <w:rsid w:val="00534B0A"/>
    <w:rsid w:val="00540038"/>
    <w:rsid w:val="0054514E"/>
    <w:rsid w:val="00546098"/>
    <w:rsid w:val="00547FFD"/>
    <w:rsid w:val="0055028F"/>
    <w:rsid w:val="00551ACF"/>
    <w:rsid w:val="00560ADC"/>
    <w:rsid w:val="00563559"/>
    <w:rsid w:val="00563D85"/>
    <w:rsid w:val="00564881"/>
    <w:rsid w:val="00567D38"/>
    <w:rsid w:val="00571467"/>
    <w:rsid w:val="00571A65"/>
    <w:rsid w:val="005811CE"/>
    <w:rsid w:val="00581857"/>
    <w:rsid w:val="0058301B"/>
    <w:rsid w:val="00586F06"/>
    <w:rsid w:val="00593184"/>
    <w:rsid w:val="00594BFD"/>
    <w:rsid w:val="00595A7B"/>
    <w:rsid w:val="00596559"/>
    <w:rsid w:val="005A24EF"/>
    <w:rsid w:val="005A3010"/>
    <w:rsid w:val="005A4608"/>
    <w:rsid w:val="005A4B8A"/>
    <w:rsid w:val="005B1BCC"/>
    <w:rsid w:val="005B1C50"/>
    <w:rsid w:val="005B2CAA"/>
    <w:rsid w:val="005C7598"/>
    <w:rsid w:val="005D07B9"/>
    <w:rsid w:val="005D147D"/>
    <w:rsid w:val="005E03E9"/>
    <w:rsid w:val="005E1971"/>
    <w:rsid w:val="005E262D"/>
    <w:rsid w:val="005E4A48"/>
    <w:rsid w:val="005E72E6"/>
    <w:rsid w:val="005F21ED"/>
    <w:rsid w:val="005F5B6D"/>
    <w:rsid w:val="0060019F"/>
    <w:rsid w:val="00603D67"/>
    <w:rsid w:val="00605814"/>
    <w:rsid w:val="00606319"/>
    <w:rsid w:val="00616479"/>
    <w:rsid w:val="0062521C"/>
    <w:rsid w:val="00630862"/>
    <w:rsid w:val="006314CA"/>
    <w:rsid w:val="00636284"/>
    <w:rsid w:val="006409F7"/>
    <w:rsid w:val="00641F00"/>
    <w:rsid w:val="00644794"/>
    <w:rsid w:val="00646463"/>
    <w:rsid w:val="006467E6"/>
    <w:rsid w:val="00646B18"/>
    <w:rsid w:val="0065012F"/>
    <w:rsid w:val="00652325"/>
    <w:rsid w:val="00652FD7"/>
    <w:rsid w:val="00654EE8"/>
    <w:rsid w:val="00655D5D"/>
    <w:rsid w:val="00656C85"/>
    <w:rsid w:val="00660D58"/>
    <w:rsid w:val="006664A6"/>
    <w:rsid w:val="006703A6"/>
    <w:rsid w:val="006750D5"/>
    <w:rsid w:val="00683470"/>
    <w:rsid w:val="0068347F"/>
    <w:rsid w:val="00686DE1"/>
    <w:rsid w:val="00692393"/>
    <w:rsid w:val="006952EB"/>
    <w:rsid w:val="006A0644"/>
    <w:rsid w:val="006A2274"/>
    <w:rsid w:val="006A7303"/>
    <w:rsid w:val="006B2920"/>
    <w:rsid w:val="006B2CF5"/>
    <w:rsid w:val="006B4E7F"/>
    <w:rsid w:val="006C00BB"/>
    <w:rsid w:val="006C0330"/>
    <w:rsid w:val="006C4311"/>
    <w:rsid w:val="006C5FC5"/>
    <w:rsid w:val="006C6805"/>
    <w:rsid w:val="006D6955"/>
    <w:rsid w:val="006D6A15"/>
    <w:rsid w:val="006E076E"/>
    <w:rsid w:val="006E1AE3"/>
    <w:rsid w:val="006E2A39"/>
    <w:rsid w:val="006F3365"/>
    <w:rsid w:val="006F79D6"/>
    <w:rsid w:val="0070400E"/>
    <w:rsid w:val="007045EE"/>
    <w:rsid w:val="00704D6D"/>
    <w:rsid w:val="00705151"/>
    <w:rsid w:val="00713F3A"/>
    <w:rsid w:val="0071419D"/>
    <w:rsid w:val="00716033"/>
    <w:rsid w:val="00716088"/>
    <w:rsid w:val="007208C0"/>
    <w:rsid w:val="0072247F"/>
    <w:rsid w:val="007234DE"/>
    <w:rsid w:val="00725134"/>
    <w:rsid w:val="007272DE"/>
    <w:rsid w:val="007313FC"/>
    <w:rsid w:val="0073622B"/>
    <w:rsid w:val="00745801"/>
    <w:rsid w:val="00745AE2"/>
    <w:rsid w:val="00750C35"/>
    <w:rsid w:val="00752C36"/>
    <w:rsid w:val="00754CDA"/>
    <w:rsid w:val="0075596C"/>
    <w:rsid w:val="0076195B"/>
    <w:rsid w:val="007705CE"/>
    <w:rsid w:val="00772ACC"/>
    <w:rsid w:val="007756C9"/>
    <w:rsid w:val="00780A21"/>
    <w:rsid w:val="00783A7D"/>
    <w:rsid w:val="007849AA"/>
    <w:rsid w:val="00784F65"/>
    <w:rsid w:val="00786BA3"/>
    <w:rsid w:val="00791B42"/>
    <w:rsid w:val="007926EE"/>
    <w:rsid w:val="0079297E"/>
    <w:rsid w:val="00794760"/>
    <w:rsid w:val="00794D5B"/>
    <w:rsid w:val="00795349"/>
    <w:rsid w:val="00796B5E"/>
    <w:rsid w:val="007A035D"/>
    <w:rsid w:val="007A3264"/>
    <w:rsid w:val="007A38C6"/>
    <w:rsid w:val="007A4801"/>
    <w:rsid w:val="007A7A14"/>
    <w:rsid w:val="007B159F"/>
    <w:rsid w:val="007B31D2"/>
    <w:rsid w:val="007D1707"/>
    <w:rsid w:val="007D6F31"/>
    <w:rsid w:val="007E539D"/>
    <w:rsid w:val="007E6638"/>
    <w:rsid w:val="007E7A5B"/>
    <w:rsid w:val="007F3467"/>
    <w:rsid w:val="007F5453"/>
    <w:rsid w:val="00806BE2"/>
    <w:rsid w:val="008110E5"/>
    <w:rsid w:val="00813A8C"/>
    <w:rsid w:val="00813ACF"/>
    <w:rsid w:val="00813FAB"/>
    <w:rsid w:val="008144E2"/>
    <w:rsid w:val="008158C6"/>
    <w:rsid w:val="008205BD"/>
    <w:rsid w:val="00820941"/>
    <w:rsid w:val="008215B3"/>
    <w:rsid w:val="00821664"/>
    <w:rsid w:val="008225E1"/>
    <w:rsid w:val="0082566E"/>
    <w:rsid w:val="00825BA1"/>
    <w:rsid w:val="0084481F"/>
    <w:rsid w:val="00852805"/>
    <w:rsid w:val="00853949"/>
    <w:rsid w:val="00854871"/>
    <w:rsid w:val="0085656B"/>
    <w:rsid w:val="008604CA"/>
    <w:rsid w:val="00861BBF"/>
    <w:rsid w:val="00862EE9"/>
    <w:rsid w:val="008631B3"/>
    <w:rsid w:val="0086775A"/>
    <w:rsid w:val="00871406"/>
    <w:rsid w:val="00872010"/>
    <w:rsid w:val="00882AE8"/>
    <w:rsid w:val="00892CA7"/>
    <w:rsid w:val="00896578"/>
    <w:rsid w:val="008A1490"/>
    <w:rsid w:val="008A14E3"/>
    <w:rsid w:val="008A3082"/>
    <w:rsid w:val="008B00A4"/>
    <w:rsid w:val="008C4F6D"/>
    <w:rsid w:val="008D590A"/>
    <w:rsid w:val="008E4ADA"/>
    <w:rsid w:val="008F116F"/>
    <w:rsid w:val="008F3730"/>
    <w:rsid w:val="008F46BC"/>
    <w:rsid w:val="009017E6"/>
    <w:rsid w:val="00906609"/>
    <w:rsid w:val="00906706"/>
    <w:rsid w:val="00906B10"/>
    <w:rsid w:val="00912D7E"/>
    <w:rsid w:val="009140B5"/>
    <w:rsid w:val="00916C7C"/>
    <w:rsid w:val="00921747"/>
    <w:rsid w:val="00931E44"/>
    <w:rsid w:val="00940EF2"/>
    <w:rsid w:val="009515D8"/>
    <w:rsid w:val="009545B2"/>
    <w:rsid w:val="009614A0"/>
    <w:rsid w:val="009642D2"/>
    <w:rsid w:val="009723EE"/>
    <w:rsid w:val="00985278"/>
    <w:rsid w:val="009857EF"/>
    <w:rsid w:val="009860EB"/>
    <w:rsid w:val="00992B58"/>
    <w:rsid w:val="00995F1B"/>
    <w:rsid w:val="009A1106"/>
    <w:rsid w:val="009A2863"/>
    <w:rsid w:val="009A28AB"/>
    <w:rsid w:val="009A658A"/>
    <w:rsid w:val="009A66B2"/>
    <w:rsid w:val="009A7931"/>
    <w:rsid w:val="009B3209"/>
    <w:rsid w:val="009B64CE"/>
    <w:rsid w:val="009B67CE"/>
    <w:rsid w:val="009C7E0D"/>
    <w:rsid w:val="009D4068"/>
    <w:rsid w:val="009D411C"/>
    <w:rsid w:val="009D51DA"/>
    <w:rsid w:val="009D5B6D"/>
    <w:rsid w:val="009E1984"/>
    <w:rsid w:val="009E1D3F"/>
    <w:rsid w:val="009E2FBA"/>
    <w:rsid w:val="009E3DF3"/>
    <w:rsid w:val="009E49B0"/>
    <w:rsid w:val="009F011B"/>
    <w:rsid w:val="009F2EE6"/>
    <w:rsid w:val="009F70E6"/>
    <w:rsid w:val="009F711A"/>
    <w:rsid w:val="00A02C7C"/>
    <w:rsid w:val="00A045EA"/>
    <w:rsid w:val="00A04A65"/>
    <w:rsid w:val="00A1795D"/>
    <w:rsid w:val="00A17B78"/>
    <w:rsid w:val="00A21B42"/>
    <w:rsid w:val="00A22692"/>
    <w:rsid w:val="00A25C84"/>
    <w:rsid w:val="00A26AC5"/>
    <w:rsid w:val="00A33B8B"/>
    <w:rsid w:val="00A356D3"/>
    <w:rsid w:val="00A36DAA"/>
    <w:rsid w:val="00A415D1"/>
    <w:rsid w:val="00A4177D"/>
    <w:rsid w:val="00A4230D"/>
    <w:rsid w:val="00A43A23"/>
    <w:rsid w:val="00A47393"/>
    <w:rsid w:val="00A478AA"/>
    <w:rsid w:val="00A54B99"/>
    <w:rsid w:val="00A7391A"/>
    <w:rsid w:val="00A75581"/>
    <w:rsid w:val="00A75599"/>
    <w:rsid w:val="00A8611E"/>
    <w:rsid w:val="00A87512"/>
    <w:rsid w:val="00A90016"/>
    <w:rsid w:val="00A901E5"/>
    <w:rsid w:val="00A90502"/>
    <w:rsid w:val="00AA036C"/>
    <w:rsid w:val="00AA0E45"/>
    <w:rsid w:val="00AA49C5"/>
    <w:rsid w:val="00AA4F34"/>
    <w:rsid w:val="00AA67A0"/>
    <w:rsid w:val="00AA68DB"/>
    <w:rsid w:val="00AA6E26"/>
    <w:rsid w:val="00AB4E9C"/>
    <w:rsid w:val="00AB6D1C"/>
    <w:rsid w:val="00AB79AE"/>
    <w:rsid w:val="00AC780A"/>
    <w:rsid w:val="00AD00C4"/>
    <w:rsid w:val="00AD043D"/>
    <w:rsid w:val="00AD49BC"/>
    <w:rsid w:val="00AE06EA"/>
    <w:rsid w:val="00AE24AF"/>
    <w:rsid w:val="00AE5A2C"/>
    <w:rsid w:val="00AE6C47"/>
    <w:rsid w:val="00AF3F7B"/>
    <w:rsid w:val="00AF451B"/>
    <w:rsid w:val="00B046F3"/>
    <w:rsid w:val="00B0542D"/>
    <w:rsid w:val="00B05BA0"/>
    <w:rsid w:val="00B061F6"/>
    <w:rsid w:val="00B138BC"/>
    <w:rsid w:val="00B2257E"/>
    <w:rsid w:val="00B2769E"/>
    <w:rsid w:val="00B30EF5"/>
    <w:rsid w:val="00B32A36"/>
    <w:rsid w:val="00B34319"/>
    <w:rsid w:val="00B403E9"/>
    <w:rsid w:val="00B40E25"/>
    <w:rsid w:val="00B42A34"/>
    <w:rsid w:val="00B42AC9"/>
    <w:rsid w:val="00B44D70"/>
    <w:rsid w:val="00B46A3C"/>
    <w:rsid w:val="00B52F0B"/>
    <w:rsid w:val="00B55B25"/>
    <w:rsid w:val="00B55C2E"/>
    <w:rsid w:val="00B56021"/>
    <w:rsid w:val="00B57AA9"/>
    <w:rsid w:val="00B57D8E"/>
    <w:rsid w:val="00B6046E"/>
    <w:rsid w:val="00B628E5"/>
    <w:rsid w:val="00B67B0E"/>
    <w:rsid w:val="00B7723C"/>
    <w:rsid w:val="00B811BE"/>
    <w:rsid w:val="00B812B6"/>
    <w:rsid w:val="00B81DB1"/>
    <w:rsid w:val="00B85815"/>
    <w:rsid w:val="00B96C0A"/>
    <w:rsid w:val="00BA0117"/>
    <w:rsid w:val="00BA252C"/>
    <w:rsid w:val="00BA5173"/>
    <w:rsid w:val="00BA581B"/>
    <w:rsid w:val="00BA7146"/>
    <w:rsid w:val="00BA7623"/>
    <w:rsid w:val="00BB172A"/>
    <w:rsid w:val="00BC05F3"/>
    <w:rsid w:val="00BC328A"/>
    <w:rsid w:val="00BC4038"/>
    <w:rsid w:val="00BC43A7"/>
    <w:rsid w:val="00BD030F"/>
    <w:rsid w:val="00BD3BB1"/>
    <w:rsid w:val="00BD4DC9"/>
    <w:rsid w:val="00BE426C"/>
    <w:rsid w:val="00BF17C5"/>
    <w:rsid w:val="00BF1F4C"/>
    <w:rsid w:val="00BF3386"/>
    <w:rsid w:val="00BF3EBC"/>
    <w:rsid w:val="00BF7E13"/>
    <w:rsid w:val="00C01E16"/>
    <w:rsid w:val="00C03572"/>
    <w:rsid w:val="00C03A30"/>
    <w:rsid w:val="00C045D0"/>
    <w:rsid w:val="00C0476F"/>
    <w:rsid w:val="00C10FFB"/>
    <w:rsid w:val="00C12E60"/>
    <w:rsid w:val="00C16F35"/>
    <w:rsid w:val="00C232BD"/>
    <w:rsid w:val="00C23739"/>
    <w:rsid w:val="00C319DD"/>
    <w:rsid w:val="00C32596"/>
    <w:rsid w:val="00C34A31"/>
    <w:rsid w:val="00C431F8"/>
    <w:rsid w:val="00C45B9C"/>
    <w:rsid w:val="00C46E33"/>
    <w:rsid w:val="00C50879"/>
    <w:rsid w:val="00C515EA"/>
    <w:rsid w:val="00C57CBE"/>
    <w:rsid w:val="00C57DE4"/>
    <w:rsid w:val="00C6373B"/>
    <w:rsid w:val="00C63E70"/>
    <w:rsid w:val="00C65FEB"/>
    <w:rsid w:val="00C74112"/>
    <w:rsid w:val="00C74641"/>
    <w:rsid w:val="00C746F6"/>
    <w:rsid w:val="00C76BC2"/>
    <w:rsid w:val="00C86869"/>
    <w:rsid w:val="00C87697"/>
    <w:rsid w:val="00C90354"/>
    <w:rsid w:val="00C90F37"/>
    <w:rsid w:val="00C92C71"/>
    <w:rsid w:val="00C94FAE"/>
    <w:rsid w:val="00CA2E7B"/>
    <w:rsid w:val="00CB0228"/>
    <w:rsid w:val="00CB1904"/>
    <w:rsid w:val="00CC66A3"/>
    <w:rsid w:val="00CC763A"/>
    <w:rsid w:val="00CD2674"/>
    <w:rsid w:val="00CD35CB"/>
    <w:rsid w:val="00CD5BBC"/>
    <w:rsid w:val="00CD72B7"/>
    <w:rsid w:val="00CE2349"/>
    <w:rsid w:val="00CE769A"/>
    <w:rsid w:val="00CF0C8D"/>
    <w:rsid w:val="00CF3C37"/>
    <w:rsid w:val="00CF536A"/>
    <w:rsid w:val="00D1111C"/>
    <w:rsid w:val="00D12180"/>
    <w:rsid w:val="00D13A29"/>
    <w:rsid w:val="00D15C2F"/>
    <w:rsid w:val="00D204D3"/>
    <w:rsid w:val="00D25902"/>
    <w:rsid w:val="00D25C6D"/>
    <w:rsid w:val="00D2746F"/>
    <w:rsid w:val="00D318A1"/>
    <w:rsid w:val="00D358F5"/>
    <w:rsid w:val="00D373F6"/>
    <w:rsid w:val="00D37BFC"/>
    <w:rsid w:val="00D406BC"/>
    <w:rsid w:val="00D40AC6"/>
    <w:rsid w:val="00D410E6"/>
    <w:rsid w:val="00D452CD"/>
    <w:rsid w:val="00D4743F"/>
    <w:rsid w:val="00D4784D"/>
    <w:rsid w:val="00D509E8"/>
    <w:rsid w:val="00D51B03"/>
    <w:rsid w:val="00D55DE1"/>
    <w:rsid w:val="00D61B00"/>
    <w:rsid w:val="00D67605"/>
    <w:rsid w:val="00D75391"/>
    <w:rsid w:val="00D7642E"/>
    <w:rsid w:val="00DA224E"/>
    <w:rsid w:val="00DA359E"/>
    <w:rsid w:val="00DA5012"/>
    <w:rsid w:val="00DB1621"/>
    <w:rsid w:val="00DB3522"/>
    <w:rsid w:val="00DB6E00"/>
    <w:rsid w:val="00DC314D"/>
    <w:rsid w:val="00DC7086"/>
    <w:rsid w:val="00DC710D"/>
    <w:rsid w:val="00DD01D7"/>
    <w:rsid w:val="00DD1418"/>
    <w:rsid w:val="00DD1869"/>
    <w:rsid w:val="00DD28B1"/>
    <w:rsid w:val="00DD70E3"/>
    <w:rsid w:val="00DE3007"/>
    <w:rsid w:val="00DE56FD"/>
    <w:rsid w:val="00DF083F"/>
    <w:rsid w:val="00DF2A33"/>
    <w:rsid w:val="00DF58DF"/>
    <w:rsid w:val="00E03874"/>
    <w:rsid w:val="00E075DA"/>
    <w:rsid w:val="00E150BD"/>
    <w:rsid w:val="00E151CF"/>
    <w:rsid w:val="00E315C4"/>
    <w:rsid w:val="00E35EA7"/>
    <w:rsid w:val="00E3645D"/>
    <w:rsid w:val="00E42C57"/>
    <w:rsid w:val="00E446F2"/>
    <w:rsid w:val="00E5126D"/>
    <w:rsid w:val="00E61844"/>
    <w:rsid w:val="00E619D7"/>
    <w:rsid w:val="00E65C0A"/>
    <w:rsid w:val="00E821C3"/>
    <w:rsid w:val="00E82FA9"/>
    <w:rsid w:val="00E86756"/>
    <w:rsid w:val="00E943F4"/>
    <w:rsid w:val="00EA26B7"/>
    <w:rsid w:val="00EA4DC6"/>
    <w:rsid w:val="00EA679A"/>
    <w:rsid w:val="00EA6EE8"/>
    <w:rsid w:val="00EB492B"/>
    <w:rsid w:val="00EC513A"/>
    <w:rsid w:val="00EC526A"/>
    <w:rsid w:val="00EC7450"/>
    <w:rsid w:val="00ED2603"/>
    <w:rsid w:val="00ED42DE"/>
    <w:rsid w:val="00ED647A"/>
    <w:rsid w:val="00EE42FC"/>
    <w:rsid w:val="00EF0042"/>
    <w:rsid w:val="00EF23F3"/>
    <w:rsid w:val="00EF487D"/>
    <w:rsid w:val="00F00379"/>
    <w:rsid w:val="00F0040E"/>
    <w:rsid w:val="00F0304D"/>
    <w:rsid w:val="00F109AD"/>
    <w:rsid w:val="00F16DB0"/>
    <w:rsid w:val="00F20C80"/>
    <w:rsid w:val="00F2316F"/>
    <w:rsid w:val="00F248FD"/>
    <w:rsid w:val="00F24ACA"/>
    <w:rsid w:val="00F26F7C"/>
    <w:rsid w:val="00F31614"/>
    <w:rsid w:val="00F3332E"/>
    <w:rsid w:val="00F3499A"/>
    <w:rsid w:val="00F34E34"/>
    <w:rsid w:val="00F40490"/>
    <w:rsid w:val="00F433D7"/>
    <w:rsid w:val="00F439D7"/>
    <w:rsid w:val="00F467A7"/>
    <w:rsid w:val="00F470C6"/>
    <w:rsid w:val="00F50BF4"/>
    <w:rsid w:val="00F54CF2"/>
    <w:rsid w:val="00F62BE6"/>
    <w:rsid w:val="00F62EEC"/>
    <w:rsid w:val="00F70A4F"/>
    <w:rsid w:val="00F802C0"/>
    <w:rsid w:val="00F8130E"/>
    <w:rsid w:val="00F84031"/>
    <w:rsid w:val="00F86559"/>
    <w:rsid w:val="00F901EC"/>
    <w:rsid w:val="00F913E4"/>
    <w:rsid w:val="00F9513F"/>
    <w:rsid w:val="00F96B48"/>
    <w:rsid w:val="00F96B6D"/>
    <w:rsid w:val="00F96DA1"/>
    <w:rsid w:val="00FA6CED"/>
    <w:rsid w:val="00FB2478"/>
    <w:rsid w:val="00FB6C1E"/>
    <w:rsid w:val="00FC27A0"/>
    <w:rsid w:val="00FC2FB2"/>
    <w:rsid w:val="00FD1F43"/>
    <w:rsid w:val="00FD5076"/>
    <w:rsid w:val="00FD5D0B"/>
    <w:rsid w:val="00FD61FF"/>
    <w:rsid w:val="00FD67F7"/>
    <w:rsid w:val="00FD7431"/>
    <w:rsid w:val="00FD7B19"/>
    <w:rsid w:val="00FD7D5E"/>
    <w:rsid w:val="00FE0FC1"/>
    <w:rsid w:val="00FE1243"/>
    <w:rsid w:val="00FE5971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8C9D14"/>
  <w15:chartTrackingRefBased/>
  <w15:docId w15:val="{68DF7B83-4C2A-43A3-AE53-110E56E4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E25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3098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3098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3098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30988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309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30988"/>
    <w:pPr>
      <w:pBdr>
        <w:bottom w:val="single" w:sz="4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471DC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B40E25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B40E2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3098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30988"/>
    <w:pPr>
      <w:ind w:firstLine="0"/>
    </w:pPr>
  </w:style>
  <w:style w:type="paragraph" w:customStyle="1" w:styleId="MDPI31text">
    <w:name w:val="MDPI_3.1_tex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3098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3098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0988"/>
    <w:pPr>
      <w:numPr>
        <w:numId w:val="3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0988"/>
    <w:pPr>
      <w:numPr>
        <w:numId w:val="3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3098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3098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3098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530988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30988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3098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3098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53098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3098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3098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30988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B40E25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B40E25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530988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530988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B40E2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109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40E2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B40E25"/>
    <w:rPr>
      <w:rFonts w:ascii="Palatino Linotype" w:hAnsi="Palatino Linotype"/>
      <w:noProof/>
      <w:color w:val="000000"/>
      <w:szCs w:val="18"/>
    </w:rPr>
  </w:style>
  <w:style w:type="table" w:styleId="PlainTable4">
    <w:name w:val="Plain Table 4"/>
    <w:basedOn w:val="TableNormal"/>
    <w:uiPriority w:val="44"/>
    <w:rsid w:val="00F004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53098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53098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3098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3098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30988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3098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30988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3098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3098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3098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53098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3098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3098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530988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3098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40E25"/>
  </w:style>
  <w:style w:type="paragraph" w:styleId="Bibliography">
    <w:name w:val="Bibliography"/>
    <w:basedOn w:val="Normal"/>
    <w:next w:val="Normal"/>
    <w:uiPriority w:val="37"/>
    <w:semiHidden/>
    <w:unhideWhenUsed/>
    <w:rsid w:val="00B40E25"/>
  </w:style>
  <w:style w:type="paragraph" w:styleId="BodyText">
    <w:name w:val="Body Text"/>
    <w:link w:val="BodyTextChar"/>
    <w:rsid w:val="00B40E2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B40E25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B40E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B40E25"/>
  </w:style>
  <w:style w:type="character" w:customStyle="1" w:styleId="CommentTextChar">
    <w:name w:val="Comment Text Char"/>
    <w:link w:val="CommentText"/>
    <w:rsid w:val="00B40E25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B40E25"/>
    <w:rPr>
      <w:b/>
      <w:bCs/>
    </w:rPr>
  </w:style>
  <w:style w:type="character" w:customStyle="1" w:styleId="CommentSubjectChar">
    <w:name w:val="Comment Subject Char"/>
    <w:link w:val="CommentSubject"/>
    <w:rsid w:val="00B40E25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B40E2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40E25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B40E25"/>
    <w:rPr>
      <w:rFonts w:ascii="Palatino Linotype" w:hAnsi="Palatino Linotype"/>
      <w:noProof/>
      <w:color w:val="000000"/>
    </w:rPr>
  </w:style>
  <w:style w:type="character" w:styleId="FollowedHyperlink">
    <w:name w:val="FollowedHyperlink"/>
    <w:uiPriority w:val="99"/>
    <w:rsid w:val="00B40E25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40E25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B40E25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B40E25"/>
    <w:rPr>
      <w:szCs w:val="24"/>
    </w:rPr>
  </w:style>
  <w:style w:type="paragraph" w:customStyle="1" w:styleId="MsoFootnoteText0">
    <w:name w:val="MsoFootnoteText"/>
    <w:basedOn w:val="NormalWeb"/>
    <w:qFormat/>
    <w:rsid w:val="00B40E25"/>
    <w:rPr>
      <w:rFonts w:ascii="Times New Roman" w:hAnsi="Times New Roman"/>
    </w:rPr>
  </w:style>
  <w:style w:type="character" w:styleId="PageNumber">
    <w:name w:val="page number"/>
    <w:uiPriority w:val="99"/>
    <w:rsid w:val="00B40E25"/>
  </w:style>
  <w:style w:type="character" w:styleId="PlaceholderText">
    <w:name w:val="Placeholder Text"/>
    <w:uiPriority w:val="99"/>
    <w:semiHidden/>
    <w:rsid w:val="00B40E25"/>
    <w:rPr>
      <w:color w:val="808080"/>
    </w:rPr>
  </w:style>
  <w:style w:type="paragraph" w:customStyle="1" w:styleId="MDPI71FootNotes">
    <w:name w:val="MDPI_7.1_FootNotes"/>
    <w:qFormat/>
    <w:rsid w:val="00530988"/>
    <w:pPr>
      <w:numPr>
        <w:numId w:val="33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UnresolvedMention1">
    <w:name w:val="Unresolved Mention1"/>
    <w:uiPriority w:val="99"/>
    <w:semiHidden/>
    <w:unhideWhenUsed/>
    <w:rsid w:val="008A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9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fr-CH" w:eastAsia="en-US"/>
    </w:rPr>
  </w:style>
  <w:style w:type="paragraph" w:styleId="Revision">
    <w:name w:val="Revision"/>
    <w:hidden/>
    <w:uiPriority w:val="99"/>
    <w:semiHidden/>
    <w:rsid w:val="008A1490"/>
    <w:rPr>
      <w:rFonts w:ascii="Palatino Linotype" w:hAnsi="Palatino Linotype"/>
      <w:color w:val="000000"/>
    </w:rPr>
  </w:style>
  <w:style w:type="table" w:styleId="GridTable4">
    <w:name w:val="Grid Table 4"/>
    <w:basedOn w:val="TableNormal"/>
    <w:uiPriority w:val="49"/>
    <w:rsid w:val="00EB492B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4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906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FD7D5E"/>
    <w:pPr>
      <w:numPr>
        <w:numId w:val="39"/>
      </w:numPr>
    </w:pPr>
  </w:style>
  <w:style w:type="paragraph" w:styleId="BodyText2">
    <w:name w:val="Body Text 2"/>
    <w:basedOn w:val="Normal"/>
    <w:link w:val="BodyText2Char"/>
    <w:rsid w:val="00EA4DC6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EA4DC6"/>
    <w:rPr>
      <w:rFonts w:ascii="Times New Roman" w:eastAsia="Times New Roman" w:hAnsi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na%20Goja\Downloads\antioxida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C:\Users\Lorena Goja\Downloads\antioxidants-template.dot</Template>
  <TotalTime>97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Csaba Szabo</cp:lastModifiedBy>
  <cp:revision>8</cp:revision>
  <cp:lastPrinted>2023-03-03T13:05:00Z</cp:lastPrinted>
  <dcterms:created xsi:type="dcterms:W3CDTF">2024-02-13T10:07:00Z</dcterms:created>
  <dcterms:modified xsi:type="dcterms:W3CDTF">2024-02-13T15:44:00Z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10767f156e3c4910eb6651ac52b420fb0a940b8051ae311c069d23379aa8d751</vt:lpwstr>
  </property>
</Properties>
</file>