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DE6" w:rsidRDefault="00A25212">
      <w:pPr>
        <w:rPr>
          <w:noProof/>
        </w:rPr>
      </w:pPr>
      <w:r>
        <w:rPr>
          <w:noProof/>
        </w:rPr>
        <w:drawing>
          <wp:inline distT="0" distB="0" distL="0" distR="0" wp14:anchorId="04442A18" wp14:editId="7ABC5D42">
            <wp:extent cx="3293780" cy="162433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792" t="37655" r="29514" b="17901"/>
                    <a:stretch/>
                  </pic:blipFill>
                  <pic:spPr bwMode="auto">
                    <a:xfrm>
                      <a:off x="0" y="0"/>
                      <a:ext cx="3329796" cy="164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D6658">
        <w:rPr>
          <w:noProof/>
        </w:rPr>
        <w:t xml:space="preserve">  </w:t>
      </w:r>
      <w:r w:rsidR="00F45DE6">
        <w:rPr>
          <w:noProof/>
        </w:rPr>
        <w:drawing>
          <wp:inline distT="0" distB="0" distL="0" distR="0" wp14:anchorId="7866C3B4" wp14:editId="630AD734">
            <wp:extent cx="3305175" cy="16007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791" t="38580" r="30382" b="18518"/>
                    <a:stretch/>
                  </pic:blipFill>
                  <pic:spPr bwMode="auto">
                    <a:xfrm>
                      <a:off x="0" y="0"/>
                      <a:ext cx="3326580" cy="1611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DE6" w:rsidRDefault="00F45DE6">
      <w:pPr>
        <w:rPr>
          <w:noProof/>
        </w:rPr>
      </w:pPr>
    </w:p>
    <w:p w:rsidR="00F45DE6" w:rsidRDefault="00F45DE6">
      <w:pPr>
        <w:rPr>
          <w:noProof/>
        </w:rPr>
      </w:pPr>
    </w:p>
    <w:p w:rsidR="00F45DE6" w:rsidRDefault="00F45DE6">
      <w:pPr>
        <w:rPr>
          <w:noProof/>
        </w:rPr>
      </w:pPr>
      <w:r>
        <w:rPr>
          <w:noProof/>
        </w:rPr>
        <w:drawing>
          <wp:inline distT="0" distB="0" distL="0" distR="0" wp14:anchorId="3C6503B1" wp14:editId="010B3ECB">
            <wp:extent cx="3209925" cy="1576404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313" t="38889" r="30903" b="18519"/>
                    <a:stretch/>
                  </pic:blipFill>
                  <pic:spPr bwMode="auto">
                    <a:xfrm>
                      <a:off x="0" y="0"/>
                      <a:ext cx="3249453" cy="1595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D6658"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88F922D" wp14:editId="73FED496">
            <wp:extent cx="3171825" cy="152426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139" t="39197" r="30729" b="18827"/>
                    <a:stretch/>
                  </pic:blipFill>
                  <pic:spPr bwMode="auto">
                    <a:xfrm>
                      <a:off x="0" y="0"/>
                      <a:ext cx="3204072" cy="1539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DE6" w:rsidRDefault="00F45DE6">
      <w:pPr>
        <w:rPr>
          <w:noProof/>
        </w:rPr>
      </w:pPr>
    </w:p>
    <w:p w:rsidR="00F45DE6" w:rsidRDefault="00F45DE6">
      <w:pPr>
        <w:rPr>
          <w:noProof/>
        </w:rPr>
      </w:pPr>
    </w:p>
    <w:p w:rsidR="00F45DE6" w:rsidRDefault="00F45DE6">
      <w:r>
        <w:rPr>
          <w:noProof/>
        </w:rPr>
        <w:drawing>
          <wp:inline distT="0" distB="0" distL="0" distR="0" wp14:anchorId="28CB21BA" wp14:editId="29EFAFA2">
            <wp:extent cx="3210906" cy="154305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965" t="38580" r="30903" b="19444"/>
                    <a:stretch/>
                  </pic:blipFill>
                  <pic:spPr bwMode="auto">
                    <a:xfrm>
                      <a:off x="0" y="0"/>
                      <a:ext cx="3227505" cy="1551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D6658">
        <w:t xml:space="preserve">     </w:t>
      </w:r>
      <w:r w:rsidR="005D6658">
        <w:rPr>
          <w:noProof/>
        </w:rPr>
        <w:drawing>
          <wp:inline distT="0" distB="0" distL="0" distR="0" wp14:anchorId="0B4A9CDC" wp14:editId="10760C56">
            <wp:extent cx="3362325" cy="16002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139" t="39506" r="30833" b="19012"/>
                    <a:stretch/>
                  </pic:blipFill>
                  <pic:spPr bwMode="auto"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3C63" w:rsidRDefault="00EA3C63"/>
    <w:p w:rsidR="005D6658" w:rsidRDefault="005D6658">
      <w:r>
        <w:rPr>
          <w:noProof/>
        </w:rPr>
        <w:drawing>
          <wp:inline distT="0" distB="0" distL="0" distR="0" wp14:anchorId="56D6A363" wp14:editId="137CD270">
            <wp:extent cx="3352800" cy="1600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139" t="39506" r="30972" b="19012"/>
                    <a:stretch/>
                  </pic:blipFill>
                  <pic:spPr bwMode="auto">
                    <a:xfrm>
                      <a:off x="0" y="0"/>
                      <a:ext cx="33528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1DD405B" wp14:editId="4A7A49D9">
            <wp:extent cx="3352800" cy="15716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139" t="39753" r="30972" b="19506"/>
                    <a:stretch/>
                  </pic:blipFill>
                  <pic:spPr bwMode="auto">
                    <a:xfrm>
                      <a:off x="0" y="0"/>
                      <a:ext cx="3352800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>
      <w:pPr>
        <w:rPr>
          <w:noProof/>
        </w:rPr>
      </w:pPr>
    </w:p>
    <w:p w:rsidR="005D6658" w:rsidRDefault="005D665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AA2F9D1" wp14:editId="6DABB404">
            <wp:extent cx="3352800" cy="16192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000" t="39013" r="31111" b="19012"/>
                    <a:stretch/>
                  </pic:blipFill>
                  <pic:spPr bwMode="auto">
                    <a:xfrm>
                      <a:off x="0" y="0"/>
                      <a:ext cx="335280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665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346A2AA" wp14:editId="0222CCF0">
            <wp:extent cx="3362325" cy="16002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0139" t="39506" r="30833" b="19012"/>
                    <a:stretch/>
                  </pic:blipFill>
                  <pic:spPr bwMode="auto"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>
      <w:r>
        <w:rPr>
          <w:noProof/>
        </w:rPr>
        <w:drawing>
          <wp:inline distT="0" distB="0" distL="0" distR="0" wp14:anchorId="59E041F1" wp14:editId="152C7B20">
            <wp:extent cx="3343275" cy="15716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0139" t="39753" r="31111" b="19506"/>
                    <a:stretch/>
                  </pic:blipFill>
                  <pic:spPr bwMode="auto">
                    <a:xfrm>
                      <a:off x="0" y="0"/>
                      <a:ext cx="3343275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8BAAED8" wp14:editId="73D5200C">
            <wp:extent cx="3362325" cy="15621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0000" t="39753" r="30972" b="19753"/>
                    <a:stretch/>
                  </pic:blipFill>
                  <pic:spPr bwMode="auto">
                    <a:xfrm>
                      <a:off x="0" y="0"/>
                      <a:ext cx="336232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>
      <w:pPr>
        <w:rPr>
          <w:noProof/>
        </w:rPr>
      </w:pPr>
    </w:p>
    <w:p w:rsidR="005D6658" w:rsidRDefault="005D6658">
      <w:r>
        <w:rPr>
          <w:noProof/>
        </w:rPr>
        <w:drawing>
          <wp:inline distT="0" distB="0" distL="0" distR="0" wp14:anchorId="00B5E0E6" wp14:editId="411036E1">
            <wp:extent cx="3362325" cy="15621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0139" t="39753" r="30833" b="19753"/>
                    <a:stretch/>
                  </pic:blipFill>
                  <pic:spPr bwMode="auto">
                    <a:xfrm>
                      <a:off x="0" y="0"/>
                      <a:ext cx="336232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A40C56B" wp14:editId="4960E129">
            <wp:extent cx="3333750" cy="15906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0278" t="39754" r="31111" b="19012"/>
                    <a:stretch/>
                  </pic:blipFill>
                  <pic:spPr bwMode="auto">
                    <a:xfrm>
                      <a:off x="0" y="0"/>
                      <a:ext cx="333375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/>
    <w:p w:rsidR="005D6658" w:rsidRDefault="005D6658">
      <w:r>
        <w:rPr>
          <w:noProof/>
        </w:rPr>
        <w:drawing>
          <wp:inline distT="0" distB="0" distL="0" distR="0" wp14:anchorId="69C38D88" wp14:editId="40682F36">
            <wp:extent cx="3343275" cy="15716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0139" t="39753" r="31111" b="19506"/>
                    <a:stretch/>
                  </pic:blipFill>
                  <pic:spPr bwMode="auto">
                    <a:xfrm>
                      <a:off x="0" y="0"/>
                      <a:ext cx="3343275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B7BE8D0" wp14:editId="3A4D9881">
            <wp:extent cx="3371850" cy="16097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19999" t="39013" r="30834" b="19259"/>
                    <a:stretch/>
                  </pic:blipFill>
                  <pic:spPr bwMode="auto">
                    <a:xfrm>
                      <a:off x="0" y="0"/>
                      <a:ext cx="337185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/>
    <w:p w:rsidR="005D6658" w:rsidRDefault="005D6658">
      <w:pPr>
        <w:rPr>
          <w:noProof/>
        </w:rPr>
      </w:pPr>
    </w:p>
    <w:p w:rsidR="005D6658" w:rsidRDefault="005D6658">
      <w:r>
        <w:rPr>
          <w:noProof/>
        </w:rPr>
        <w:lastRenderedPageBreak/>
        <w:drawing>
          <wp:inline distT="0" distB="0" distL="0" distR="0" wp14:anchorId="750C38A2" wp14:editId="6A6AA096">
            <wp:extent cx="3333750" cy="16097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0139" t="39013" r="31250" b="19259"/>
                    <a:stretch/>
                  </pic:blipFill>
                  <pic:spPr bwMode="auto">
                    <a:xfrm>
                      <a:off x="0" y="0"/>
                      <a:ext cx="333375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1E6B358A" wp14:editId="591DA851">
            <wp:extent cx="3362325" cy="160972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0000" t="39013" r="30972" b="19259"/>
                    <a:stretch/>
                  </pic:blipFill>
                  <pic:spPr bwMode="auto">
                    <a:xfrm>
                      <a:off x="0" y="0"/>
                      <a:ext cx="3362325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>
      <w:pPr>
        <w:rPr>
          <w:noProof/>
        </w:rPr>
      </w:pPr>
    </w:p>
    <w:p w:rsidR="005D6658" w:rsidRDefault="005D6658">
      <w:pPr>
        <w:rPr>
          <w:noProof/>
        </w:rPr>
      </w:pPr>
    </w:p>
    <w:p w:rsidR="005D6658" w:rsidRDefault="005D6658">
      <w:r>
        <w:rPr>
          <w:noProof/>
        </w:rPr>
        <w:drawing>
          <wp:inline distT="0" distB="0" distL="0" distR="0" wp14:anchorId="3B130149" wp14:editId="33F96BAE">
            <wp:extent cx="3333750" cy="15906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0278" t="39259" r="31111" b="19506"/>
                    <a:stretch/>
                  </pic:blipFill>
                  <pic:spPr bwMode="auto">
                    <a:xfrm>
                      <a:off x="0" y="0"/>
                      <a:ext cx="333375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3642F1" wp14:editId="19118E72">
            <wp:extent cx="3362325" cy="15716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9861" t="39999" r="31112" b="19260"/>
                    <a:stretch/>
                  </pic:blipFill>
                  <pic:spPr bwMode="auto">
                    <a:xfrm>
                      <a:off x="0" y="0"/>
                      <a:ext cx="3362325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658" w:rsidRDefault="005D6658">
      <w:pPr>
        <w:rPr>
          <w:noProof/>
        </w:rPr>
      </w:pPr>
    </w:p>
    <w:p w:rsidR="005D6658" w:rsidRDefault="005D6658">
      <w:pPr>
        <w:rPr>
          <w:noProof/>
        </w:rPr>
      </w:pPr>
    </w:p>
    <w:p w:rsidR="00D21DCE" w:rsidRDefault="005D6658">
      <w:r>
        <w:rPr>
          <w:noProof/>
        </w:rPr>
        <w:drawing>
          <wp:inline distT="0" distB="0" distL="0" distR="0" wp14:anchorId="295F3D60" wp14:editId="64450044">
            <wp:extent cx="3371850" cy="15906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9861" t="39754" r="30972" b="19012"/>
                    <a:stretch/>
                  </pic:blipFill>
                  <pic:spPr bwMode="auto">
                    <a:xfrm>
                      <a:off x="0" y="0"/>
                      <a:ext cx="337185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7E3D">
        <w:t xml:space="preserve">   </w:t>
      </w:r>
      <w:r w:rsidR="00D21DCE">
        <w:rPr>
          <w:noProof/>
        </w:rPr>
        <w:drawing>
          <wp:inline distT="0" distB="0" distL="0" distR="0" wp14:anchorId="7C675208" wp14:editId="56DFF5AE">
            <wp:extent cx="3362325" cy="16002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0278" t="39013" r="30694" b="19506"/>
                    <a:stretch/>
                  </pic:blipFill>
                  <pic:spPr bwMode="auto"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E3D" w:rsidRDefault="00F97E3D"/>
    <w:p w:rsidR="00F97E3D" w:rsidRDefault="005D6658">
      <w:pPr>
        <w:rPr>
          <w:noProof/>
        </w:rPr>
      </w:pPr>
      <w:r>
        <w:t xml:space="preserve">   </w:t>
      </w:r>
      <w:r>
        <w:rPr>
          <w:noProof/>
        </w:rPr>
        <w:drawing>
          <wp:inline distT="0" distB="0" distL="0" distR="0" wp14:anchorId="1D684E02" wp14:editId="2EC606A8">
            <wp:extent cx="3362325" cy="15716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0139" t="39999" r="30833" b="19260"/>
                    <a:stretch/>
                  </pic:blipFill>
                  <pic:spPr bwMode="auto">
                    <a:xfrm>
                      <a:off x="0" y="0"/>
                      <a:ext cx="3362325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7E3D">
        <w:t xml:space="preserve"> </w:t>
      </w:r>
      <w:r w:rsidR="00F97E3D">
        <w:rPr>
          <w:noProof/>
        </w:rPr>
        <w:drawing>
          <wp:inline distT="0" distB="0" distL="0" distR="0" wp14:anchorId="332F8C71" wp14:editId="5FED7E19">
            <wp:extent cx="3333750" cy="158614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0139" t="39506" r="31111" b="19259"/>
                    <a:stretch/>
                  </pic:blipFill>
                  <pic:spPr bwMode="auto">
                    <a:xfrm>
                      <a:off x="0" y="0"/>
                      <a:ext cx="3348074" cy="1592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7E3D">
        <w:t xml:space="preserve">   </w:t>
      </w:r>
    </w:p>
    <w:p w:rsidR="00F97E3D" w:rsidRDefault="00F97E3D">
      <w:pPr>
        <w:rPr>
          <w:noProof/>
        </w:rPr>
      </w:pPr>
    </w:p>
    <w:p w:rsidR="00F97E3D" w:rsidRDefault="00F97E3D">
      <w:r>
        <w:rPr>
          <w:noProof/>
        </w:rPr>
        <w:lastRenderedPageBreak/>
        <w:drawing>
          <wp:inline distT="0" distB="0" distL="0" distR="0" wp14:anchorId="0D4705A4" wp14:editId="6AAA5DB7">
            <wp:extent cx="3390900" cy="160972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9861" t="39013" r="30694" b="19259"/>
                    <a:stretch/>
                  </pic:blipFill>
                  <pic:spPr bwMode="auto">
                    <a:xfrm>
                      <a:off x="0" y="0"/>
                      <a:ext cx="339090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6E18E8B" wp14:editId="09F6C487">
            <wp:extent cx="3362325" cy="1600200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9861" t="39259" r="31112" b="19260"/>
                    <a:stretch/>
                  </pic:blipFill>
                  <pic:spPr bwMode="auto"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2E3F" w:rsidRDefault="00BA2E3F"/>
    <w:p w:rsidR="00BA2E3F" w:rsidRDefault="00C045A4">
      <w:r>
        <w:t xml:space="preserve">Supplementary </w:t>
      </w:r>
      <w:r w:rsidR="00BA2E3F">
        <w:t>Figure</w:t>
      </w:r>
      <w:bookmarkStart w:id="0" w:name="_GoBack"/>
      <w:bookmarkEnd w:id="0"/>
      <w:r w:rsidR="00BA2E3F">
        <w:t xml:space="preserve"> 1a-z. Graphs presenting trends over time (2002-2010) in substance use,</w:t>
      </w:r>
      <w:r w:rsidR="00D12E06">
        <w:t xml:space="preserve"> face-to-face contact with peers in the evening, and electronic media communication, per country.</w:t>
      </w:r>
      <w:r w:rsidR="00BA2E3F">
        <w:t xml:space="preserve"> </w:t>
      </w:r>
    </w:p>
    <w:p w:rsidR="00046A26" w:rsidRDefault="00046A26"/>
    <w:p w:rsidR="00046A26" w:rsidRDefault="00337455">
      <w:r w:rsidRPr="00337455">
        <w:rPr>
          <w:i/>
        </w:rPr>
        <w:t>Note.</w:t>
      </w:r>
      <w:r>
        <w:t xml:space="preserve"> </w:t>
      </w:r>
      <w:r w:rsidR="00046A26">
        <w:t>Alcohol = weekly alcohol use</w:t>
      </w:r>
      <w:r>
        <w:t xml:space="preserve">; </w:t>
      </w:r>
      <w:r w:rsidR="00046A26">
        <w:t>Tobacco = weekly smoking</w:t>
      </w:r>
      <w:r>
        <w:t xml:space="preserve">; </w:t>
      </w:r>
      <w:r w:rsidR="00046A26">
        <w:t>Cannabis = lifetime cannabis use</w:t>
      </w:r>
      <w:r>
        <w:t xml:space="preserve">; </w:t>
      </w:r>
      <w:r w:rsidR="00046A26">
        <w:t>FTF = daily face-to-face contact with peers in the evening</w:t>
      </w:r>
      <w:r>
        <w:t xml:space="preserve">; </w:t>
      </w:r>
      <w:r w:rsidR="00046A26">
        <w:t>EMC = daily electronic media communication</w:t>
      </w:r>
      <w:r>
        <w:t>.</w:t>
      </w:r>
    </w:p>
    <w:p w:rsidR="00337455" w:rsidRDefault="00337455"/>
    <w:p w:rsidR="00337455" w:rsidRDefault="00337455">
      <w:r>
        <w:t xml:space="preserve">Swedish trend data on cannabis use were not available. </w:t>
      </w:r>
    </w:p>
    <w:sectPr w:rsidR="00337455" w:rsidSect="00F45DE6">
      <w:headerReference w:type="default" r:id="rId3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A26" w:rsidRDefault="00046A26" w:rsidP="00046A26">
      <w:r>
        <w:separator/>
      </w:r>
    </w:p>
  </w:endnote>
  <w:endnote w:type="continuationSeparator" w:id="0">
    <w:p w:rsidR="00046A26" w:rsidRDefault="00046A26" w:rsidP="00046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A26" w:rsidRDefault="00046A26" w:rsidP="00046A26">
      <w:r>
        <w:separator/>
      </w:r>
    </w:p>
  </w:footnote>
  <w:footnote w:type="continuationSeparator" w:id="0">
    <w:p w:rsidR="00046A26" w:rsidRDefault="00046A26" w:rsidP="00046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A26" w:rsidRPr="00046A26" w:rsidRDefault="00046A26" w:rsidP="00046A26">
    <w:pPr>
      <w:pStyle w:val="Header"/>
    </w:pPr>
    <w:r w:rsidRPr="00046A26">
      <w:t>De Looze M</w:t>
    </w:r>
    <w:r>
      <w:t xml:space="preserve"> et al. </w:t>
    </w:r>
    <w:r w:rsidRPr="00046A26">
      <w:t>The decline in adolescent substance use across Europe and North America in the early 21</w:t>
    </w:r>
    <w:r w:rsidRPr="00046A26">
      <w:rPr>
        <w:vertAlign w:val="superscript"/>
      </w:rPr>
      <w:t>st</w:t>
    </w:r>
    <w:r w:rsidRPr="00046A26">
      <w:t xml:space="preserve"> century: A result of the digital revolution?</w:t>
    </w:r>
    <w:r>
      <w:t xml:space="preserve"> </w:t>
    </w:r>
    <w:r w:rsidRPr="00046A26">
      <w:t>International Journal of Public Health</w:t>
    </w:r>
    <w:r>
      <w:t>.</w:t>
    </w:r>
  </w:p>
  <w:p w:rsidR="00046A26" w:rsidRDefault="00046A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E5"/>
    <w:rsid w:val="00001A5D"/>
    <w:rsid w:val="000058BB"/>
    <w:rsid w:val="00006918"/>
    <w:rsid w:val="000100B6"/>
    <w:rsid w:val="000157B6"/>
    <w:rsid w:val="0002409B"/>
    <w:rsid w:val="00040AD5"/>
    <w:rsid w:val="00041C96"/>
    <w:rsid w:val="00046A26"/>
    <w:rsid w:val="00050890"/>
    <w:rsid w:val="00056BCC"/>
    <w:rsid w:val="00066EFC"/>
    <w:rsid w:val="00072B3E"/>
    <w:rsid w:val="00072CD5"/>
    <w:rsid w:val="00073C1E"/>
    <w:rsid w:val="00077BA7"/>
    <w:rsid w:val="00097703"/>
    <w:rsid w:val="000A23DD"/>
    <w:rsid w:val="000A2CB1"/>
    <w:rsid w:val="000B4195"/>
    <w:rsid w:val="000D03C7"/>
    <w:rsid w:val="000D7C1F"/>
    <w:rsid w:val="000E736D"/>
    <w:rsid w:val="000F7453"/>
    <w:rsid w:val="00101F7E"/>
    <w:rsid w:val="0010439B"/>
    <w:rsid w:val="00104735"/>
    <w:rsid w:val="00110A03"/>
    <w:rsid w:val="00113557"/>
    <w:rsid w:val="00126366"/>
    <w:rsid w:val="001301AC"/>
    <w:rsid w:val="00136B55"/>
    <w:rsid w:val="00143927"/>
    <w:rsid w:val="001640AE"/>
    <w:rsid w:val="00167E9C"/>
    <w:rsid w:val="0017265E"/>
    <w:rsid w:val="001A13A9"/>
    <w:rsid w:val="001A24F1"/>
    <w:rsid w:val="001A7628"/>
    <w:rsid w:val="001B227A"/>
    <w:rsid w:val="001B4BA8"/>
    <w:rsid w:val="001B576A"/>
    <w:rsid w:val="001D2E1C"/>
    <w:rsid w:val="001D604D"/>
    <w:rsid w:val="001D75B0"/>
    <w:rsid w:val="001E6C80"/>
    <w:rsid w:val="001F1534"/>
    <w:rsid w:val="00200B54"/>
    <w:rsid w:val="00211FAF"/>
    <w:rsid w:val="00224CFA"/>
    <w:rsid w:val="00226A7B"/>
    <w:rsid w:val="00232497"/>
    <w:rsid w:val="00240799"/>
    <w:rsid w:val="00246235"/>
    <w:rsid w:val="00246285"/>
    <w:rsid w:val="002532DB"/>
    <w:rsid w:val="00263960"/>
    <w:rsid w:val="00270D4A"/>
    <w:rsid w:val="0027429E"/>
    <w:rsid w:val="00275F11"/>
    <w:rsid w:val="00280093"/>
    <w:rsid w:val="00283121"/>
    <w:rsid w:val="00291B4B"/>
    <w:rsid w:val="00295288"/>
    <w:rsid w:val="002A3C0A"/>
    <w:rsid w:val="002B5EAD"/>
    <w:rsid w:val="002B78C3"/>
    <w:rsid w:val="002C228E"/>
    <w:rsid w:val="002C2CA5"/>
    <w:rsid w:val="002C5138"/>
    <w:rsid w:val="002C6557"/>
    <w:rsid w:val="002D1DF2"/>
    <w:rsid w:val="002D6A28"/>
    <w:rsid w:val="002D7EB9"/>
    <w:rsid w:val="002E56E9"/>
    <w:rsid w:val="002F0B88"/>
    <w:rsid w:val="002F5080"/>
    <w:rsid w:val="00301E48"/>
    <w:rsid w:val="00304C58"/>
    <w:rsid w:val="003206F0"/>
    <w:rsid w:val="00321995"/>
    <w:rsid w:val="00327722"/>
    <w:rsid w:val="00334F0A"/>
    <w:rsid w:val="00335CC7"/>
    <w:rsid w:val="003364FC"/>
    <w:rsid w:val="00337455"/>
    <w:rsid w:val="00360DE2"/>
    <w:rsid w:val="003658B0"/>
    <w:rsid w:val="003664A3"/>
    <w:rsid w:val="003741C9"/>
    <w:rsid w:val="0038146E"/>
    <w:rsid w:val="00381965"/>
    <w:rsid w:val="0039513A"/>
    <w:rsid w:val="003B0BD6"/>
    <w:rsid w:val="003B2020"/>
    <w:rsid w:val="003C1D6A"/>
    <w:rsid w:val="003C48EA"/>
    <w:rsid w:val="003D0251"/>
    <w:rsid w:val="003D68E5"/>
    <w:rsid w:val="003D6917"/>
    <w:rsid w:val="00400C19"/>
    <w:rsid w:val="00402F45"/>
    <w:rsid w:val="004074DC"/>
    <w:rsid w:val="00411060"/>
    <w:rsid w:val="0041545D"/>
    <w:rsid w:val="00427D5D"/>
    <w:rsid w:val="004325B5"/>
    <w:rsid w:val="00441E2D"/>
    <w:rsid w:val="00443A2B"/>
    <w:rsid w:val="004551D4"/>
    <w:rsid w:val="00470762"/>
    <w:rsid w:val="004773D7"/>
    <w:rsid w:val="00480A8E"/>
    <w:rsid w:val="00482AAD"/>
    <w:rsid w:val="00497CD2"/>
    <w:rsid w:val="004A5D63"/>
    <w:rsid w:val="004A607C"/>
    <w:rsid w:val="004B0148"/>
    <w:rsid w:val="004B0F84"/>
    <w:rsid w:val="004B35A7"/>
    <w:rsid w:val="004B56F4"/>
    <w:rsid w:val="004B5E10"/>
    <w:rsid w:val="004C0F0A"/>
    <w:rsid w:val="004D7227"/>
    <w:rsid w:val="004E2524"/>
    <w:rsid w:val="004E704B"/>
    <w:rsid w:val="005024F0"/>
    <w:rsid w:val="005057BF"/>
    <w:rsid w:val="00515C9D"/>
    <w:rsid w:val="00516528"/>
    <w:rsid w:val="005229E1"/>
    <w:rsid w:val="005229EF"/>
    <w:rsid w:val="005256D3"/>
    <w:rsid w:val="0053391E"/>
    <w:rsid w:val="005446FE"/>
    <w:rsid w:val="00564DA6"/>
    <w:rsid w:val="00570A97"/>
    <w:rsid w:val="00571045"/>
    <w:rsid w:val="00575A01"/>
    <w:rsid w:val="005903E5"/>
    <w:rsid w:val="005955F6"/>
    <w:rsid w:val="00596DF3"/>
    <w:rsid w:val="005A5F18"/>
    <w:rsid w:val="005A7129"/>
    <w:rsid w:val="005A74EC"/>
    <w:rsid w:val="005B0E85"/>
    <w:rsid w:val="005B24B7"/>
    <w:rsid w:val="005B541C"/>
    <w:rsid w:val="005B6CDC"/>
    <w:rsid w:val="005B7DCE"/>
    <w:rsid w:val="005C23D5"/>
    <w:rsid w:val="005C6BB2"/>
    <w:rsid w:val="005D07AA"/>
    <w:rsid w:val="005D248C"/>
    <w:rsid w:val="005D42A0"/>
    <w:rsid w:val="005D566F"/>
    <w:rsid w:val="005D6658"/>
    <w:rsid w:val="005E2760"/>
    <w:rsid w:val="005E7CD7"/>
    <w:rsid w:val="005F3356"/>
    <w:rsid w:val="00611C2C"/>
    <w:rsid w:val="00611CED"/>
    <w:rsid w:val="00615E7F"/>
    <w:rsid w:val="00624ECB"/>
    <w:rsid w:val="006266CB"/>
    <w:rsid w:val="006275F0"/>
    <w:rsid w:val="0063668D"/>
    <w:rsid w:val="00643B26"/>
    <w:rsid w:val="006450EC"/>
    <w:rsid w:val="006514F4"/>
    <w:rsid w:val="0065722A"/>
    <w:rsid w:val="006574B7"/>
    <w:rsid w:val="00662B84"/>
    <w:rsid w:val="00665897"/>
    <w:rsid w:val="006707E5"/>
    <w:rsid w:val="0067515B"/>
    <w:rsid w:val="00676FF3"/>
    <w:rsid w:val="0067744B"/>
    <w:rsid w:val="006776FC"/>
    <w:rsid w:val="00680EC4"/>
    <w:rsid w:val="006859B9"/>
    <w:rsid w:val="006977E7"/>
    <w:rsid w:val="006A7782"/>
    <w:rsid w:val="006B2C72"/>
    <w:rsid w:val="006B42A8"/>
    <w:rsid w:val="006B584E"/>
    <w:rsid w:val="006C044B"/>
    <w:rsid w:val="006C4D1F"/>
    <w:rsid w:val="006D039A"/>
    <w:rsid w:val="006D6AA9"/>
    <w:rsid w:val="006E43A3"/>
    <w:rsid w:val="006F5034"/>
    <w:rsid w:val="007012C6"/>
    <w:rsid w:val="00712E7A"/>
    <w:rsid w:val="00714D58"/>
    <w:rsid w:val="00714E8B"/>
    <w:rsid w:val="00716BD0"/>
    <w:rsid w:val="00735B40"/>
    <w:rsid w:val="00736158"/>
    <w:rsid w:val="00737F94"/>
    <w:rsid w:val="00747508"/>
    <w:rsid w:val="00757647"/>
    <w:rsid w:val="00776C2F"/>
    <w:rsid w:val="0078264B"/>
    <w:rsid w:val="007828D9"/>
    <w:rsid w:val="00791E90"/>
    <w:rsid w:val="007938A0"/>
    <w:rsid w:val="007A144E"/>
    <w:rsid w:val="007A279F"/>
    <w:rsid w:val="007A7A53"/>
    <w:rsid w:val="007B2219"/>
    <w:rsid w:val="007C01BB"/>
    <w:rsid w:val="007C20A7"/>
    <w:rsid w:val="007D23BE"/>
    <w:rsid w:val="007D434A"/>
    <w:rsid w:val="007D5F25"/>
    <w:rsid w:val="007E380F"/>
    <w:rsid w:val="007E4C35"/>
    <w:rsid w:val="007E6952"/>
    <w:rsid w:val="00800022"/>
    <w:rsid w:val="00801A4C"/>
    <w:rsid w:val="008022BA"/>
    <w:rsid w:val="0081739D"/>
    <w:rsid w:val="0083589C"/>
    <w:rsid w:val="0084060B"/>
    <w:rsid w:val="0085330E"/>
    <w:rsid w:val="0085499A"/>
    <w:rsid w:val="00871100"/>
    <w:rsid w:val="00881A70"/>
    <w:rsid w:val="00881E65"/>
    <w:rsid w:val="008844C0"/>
    <w:rsid w:val="008861D9"/>
    <w:rsid w:val="008B37FB"/>
    <w:rsid w:val="008C6499"/>
    <w:rsid w:val="008C6E60"/>
    <w:rsid w:val="008D0010"/>
    <w:rsid w:val="008D1ACF"/>
    <w:rsid w:val="008D34FA"/>
    <w:rsid w:val="008F0F3B"/>
    <w:rsid w:val="008F4999"/>
    <w:rsid w:val="00905C18"/>
    <w:rsid w:val="00907FDB"/>
    <w:rsid w:val="00913964"/>
    <w:rsid w:val="00926EC7"/>
    <w:rsid w:val="00927D77"/>
    <w:rsid w:val="00931D9E"/>
    <w:rsid w:val="0093746A"/>
    <w:rsid w:val="00942BA0"/>
    <w:rsid w:val="0094456C"/>
    <w:rsid w:val="00945965"/>
    <w:rsid w:val="00954731"/>
    <w:rsid w:val="00954D20"/>
    <w:rsid w:val="00962A40"/>
    <w:rsid w:val="00971F7D"/>
    <w:rsid w:val="00984B78"/>
    <w:rsid w:val="00985515"/>
    <w:rsid w:val="00995968"/>
    <w:rsid w:val="00996220"/>
    <w:rsid w:val="00996688"/>
    <w:rsid w:val="009A53E3"/>
    <w:rsid w:val="009B25D6"/>
    <w:rsid w:val="009B2B9E"/>
    <w:rsid w:val="009B4469"/>
    <w:rsid w:val="009B4738"/>
    <w:rsid w:val="009C35F5"/>
    <w:rsid w:val="009D49D0"/>
    <w:rsid w:val="009E2310"/>
    <w:rsid w:val="009F5B96"/>
    <w:rsid w:val="00A00863"/>
    <w:rsid w:val="00A12229"/>
    <w:rsid w:val="00A14E72"/>
    <w:rsid w:val="00A22BC3"/>
    <w:rsid w:val="00A25212"/>
    <w:rsid w:val="00A31917"/>
    <w:rsid w:val="00A35BA9"/>
    <w:rsid w:val="00A37F14"/>
    <w:rsid w:val="00A413CC"/>
    <w:rsid w:val="00A42710"/>
    <w:rsid w:val="00A441CC"/>
    <w:rsid w:val="00A44249"/>
    <w:rsid w:val="00A64860"/>
    <w:rsid w:val="00A725D2"/>
    <w:rsid w:val="00A7363D"/>
    <w:rsid w:val="00A76828"/>
    <w:rsid w:val="00A801EB"/>
    <w:rsid w:val="00A84B63"/>
    <w:rsid w:val="00A87077"/>
    <w:rsid w:val="00A8796D"/>
    <w:rsid w:val="00A9646B"/>
    <w:rsid w:val="00AA0034"/>
    <w:rsid w:val="00AB11C0"/>
    <w:rsid w:val="00AB216C"/>
    <w:rsid w:val="00AB2B83"/>
    <w:rsid w:val="00AB542A"/>
    <w:rsid w:val="00AC4F1C"/>
    <w:rsid w:val="00AC5305"/>
    <w:rsid w:val="00AD1639"/>
    <w:rsid w:val="00AE565F"/>
    <w:rsid w:val="00AE64BF"/>
    <w:rsid w:val="00AF2ECE"/>
    <w:rsid w:val="00AF5927"/>
    <w:rsid w:val="00B015AE"/>
    <w:rsid w:val="00B04F39"/>
    <w:rsid w:val="00B06A28"/>
    <w:rsid w:val="00B175AF"/>
    <w:rsid w:val="00B23BDB"/>
    <w:rsid w:val="00B26222"/>
    <w:rsid w:val="00B2776C"/>
    <w:rsid w:val="00B32C45"/>
    <w:rsid w:val="00B40027"/>
    <w:rsid w:val="00B40FC3"/>
    <w:rsid w:val="00B518A8"/>
    <w:rsid w:val="00B526AB"/>
    <w:rsid w:val="00B568C3"/>
    <w:rsid w:val="00B639C0"/>
    <w:rsid w:val="00B7431D"/>
    <w:rsid w:val="00B83775"/>
    <w:rsid w:val="00BA2E3F"/>
    <w:rsid w:val="00BA4D5E"/>
    <w:rsid w:val="00BB2790"/>
    <w:rsid w:val="00BC79DE"/>
    <w:rsid w:val="00BD2CD8"/>
    <w:rsid w:val="00BD472C"/>
    <w:rsid w:val="00BE210A"/>
    <w:rsid w:val="00BE27EC"/>
    <w:rsid w:val="00BE7D9E"/>
    <w:rsid w:val="00BF0ACA"/>
    <w:rsid w:val="00BF1157"/>
    <w:rsid w:val="00BF199B"/>
    <w:rsid w:val="00BF27CB"/>
    <w:rsid w:val="00BF386E"/>
    <w:rsid w:val="00C03AAA"/>
    <w:rsid w:val="00C045A4"/>
    <w:rsid w:val="00C0475D"/>
    <w:rsid w:val="00C1487D"/>
    <w:rsid w:val="00C1505C"/>
    <w:rsid w:val="00C2358A"/>
    <w:rsid w:val="00C324A6"/>
    <w:rsid w:val="00C35C42"/>
    <w:rsid w:val="00C369CC"/>
    <w:rsid w:val="00C37E71"/>
    <w:rsid w:val="00C40A70"/>
    <w:rsid w:val="00C43539"/>
    <w:rsid w:val="00C52586"/>
    <w:rsid w:val="00C54501"/>
    <w:rsid w:val="00C55CBE"/>
    <w:rsid w:val="00C61DD2"/>
    <w:rsid w:val="00C637D3"/>
    <w:rsid w:val="00C6777A"/>
    <w:rsid w:val="00C67A6F"/>
    <w:rsid w:val="00C75764"/>
    <w:rsid w:val="00C956DE"/>
    <w:rsid w:val="00C96E48"/>
    <w:rsid w:val="00CA02F9"/>
    <w:rsid w:val="00CA0A2A"/>
    <w:rsid w:val="00CA36CB"/>
    <w:rsid w:val="00CA384F"/>
    <w:rsid w:val="00CA5D51"/>
    <w:rsid w:val="00CA6779"/>
    <w:rsid w:val="00CA78D6"/>
    <w:rsid w:val="00CA7A58"/>
    <w:rsid w:val="00CB3768"/>
    <w:rsid w:val="00CB7311"/>
    <w:rsid w:val="00CD291D"/>
    <w:rsid w:val="00CD2E83"/>
    <w:rsid w:val="00CE0B00"/>
    <w:rsid w:val="00CE278A"/>
    <w:rsid w:val="00CE5A9C"/>
    <w:rsid w:val="00CE5D12"/>
    <w:rsid w:val="00CE7533"/>
    <w:rsid w:val="00CE7826"/>
    <w:rsid w:val="00CF3F11"/>
    <w:rsid w:val="00D00CBD"/>
    <w:rsid w:val="00D04C48"/>
    <w:rsid w:val="00D070BB"/>
    <w:rsid w:val="00D12E06"/>
    <w:rsid w:val="00D20DA1"/>
    <w:rsid w:val="00D20DE6"/>
    <w:rsid w:val="00D21DCE"/>
    <w:rsid w:val="00D22238"/>
    <w:rsid w:val="00D27C19"/>
    <w:rsid w:val="00D34097"/>
    <w:rsid w:val="00D35371"/>
    <w:rsid w:val="00D4035A"/>
    <w:rsid w:val="00D42F33"/>
    <w:rsid w:val="00D43974"/>
    <w:rsid w:val="00D51397"/>
    <w:rsid w:val="00D519F4"/>
    <w:rsid w:val="00D52580"/>
    <w:rsid w:val="00D62751"/>
    <w:rsid w:val="00D75FBF"/>
    <w:rsid w:val="00D805D3"/>
    <w:rsid w:val="00D84E17"/>
    <w:rsid w:val="00D923D4"/>
    <w:rsid w:val="00DA0278"/>
    <w:rsid w:val="00DA5A54"/>
    <w:rsid w:val="00DA6D28"/>
    <w:rsid w:val="00DB1DCC"/>
    <w:rsid w:val="00DB1E38"/>
    <w:rsid w:val="00DC1E75"/>
    <w:rsid w:val="00DC2AB9"/>
    <w:rsid w:val="00DC528A"/>
    <w:rsid w:val="00DC5CBB"/>
    <w:rsid w:val="00DD4BCF"/>
    <w:rsid w:val="00DE13A3"/>
    <w:rsid w:val="00DF035B"/>
    <w:rsid w:val="00DF3909"/>
    <w:rsid w:val="00DF6889"/>
    <w:rsid w:val="00E00251"/>
    <w:rsid w:val="00E03608"/>
    <w:rsid w:val="00E048A6"/>
    <w:rsid w:val="00E06C28"/>
    <w:rsid w:val="00E12877"/>
    <w:rsid w:val="00E26D3F"/>
    <w:rsid w:val="00E61A29"/>
    <w:rsid w:val="00E65235"/>
    <w:rsid w:val="00E6528D"/>
    <w:rsid w:val="00E6772B"/>
    <w:rsid w:val="00E868D3"/>
    <w:rsid w:val="00E93F7A"/>
    <w:rsid w:val="00EA3C63"/>
    <w:rsid w:val="00EB05C7"/>
    <w:rsid w:val="00EC0C62"/>
    <w:rsid w:val="00EC12F5"/>
    <w:rsid w:val="00EC3E7E"/>
    <w:rsid w:val="00ED7E1F"/>
    <w:rsid w:val="00EE2C19"/>
    <w:rsid w:val="00EE4A46"/>
    <w:rsid w:val="00EF1FCC"/>
    <w:rsid w:val="00EF4AF0"/>
    <w:rsid w:val="00F06967"/>
    <w:rsid w:val="00F07C5C"/>
    <w:rsid w:val="00F11D90"/>
    <w:rsid w:val="00F13F97"/>
    <w:rsid w:val="00F1557C"/>
    <w:rsid w:val="00F166C5"/>
    <w:rsid w:val="00F26BBD"/>
    <w:rsid w:val="00F2768C"/>
    <w:rsid w:val="00F3462D"/>
    <w:rsid w:val="00F4061D"/>
    <w:rsid w:val="00F44E1B"/>
    <w:rsid w:val="00F45DE6"/>
    <w:rsid w:val="00F550E7"/>
    <w:rsid w:val="00F575E1"/>
    <w:rsid w:val="00F578AC"/>
    <w:rsid w:val="00F67848"/>
    <w:rsid w:val="00F67E3B"/>
    <w:rsid w:val="00F71128"/>
    <w:rsid w:val="00F72035"/>
    <w:rsid w:val="00F80E29"/>
    <w:rsid w:val="00F90FED"/>
    <w:rsid w:val="00F97E3D"/>
    <w:rsid w:val="00FA00D2"/>
    <w:rsid w:val="00FA066A"/>
    <w:rsid w:val="00FB0EDD"/>
    <w:rsid w:val="00FB2DB3"/>
    <w:rsid w:val="00FC02F0"/>
    <w:rsid w:val="00FC3AAE"/>
    <w:rsid w:val="00FC676A"/>
    <w:rsid w:val="00FD03E0"/>
    <w:rsid w:val="00FE1E23"/>
    <w:rsid w:val="00FE45EA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D17DE"/>
  <w15:chartTrackingRefBased/>
  <w15:docId w15:val="{3E33573D-EEBB-4342-AE2E-D27930E1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46A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6A2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046A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6A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58D097CC</Template>
  <TotalTime>0</TotalTime>
  <Pages>4</Pages>
  <Words>65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Looze, M.E. de (Margreet)</dc:creator>
  <cp:keywords/>
  <dc:description/>
  <cp:lastModifiedBy>Looze, M.E. de (Margreet)</cp:lastModifiedBy>
  <cp:revision>9</cp:revision>
  <dcterms:created xsi:type="dcterms:W3CDTF">2018-09-06T07:52:00Z</dcterms:created>
  <dcterms:modified xsi:type="dcterms:W3CDTF">2018-12-13T09:18:00Z</dcterms:modified>
</cp:coreProperties>
</file>