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54AB" w14:textId="77777777" w:rsidR="00654E8F" w:rsidRPr="001549D3" w:rsidRDefault="00654E8F" w:rsidP="0001436A">
      <w:pPr>
        <w:pStyle w:val="SupplementaryMaterial"/>
        <w:rPr>
          <w:b w:val="0"/>
        </w:rPr>
      </w:pPr>
      <w:r w:rsidRPr="001549D3">
        <w:t>Supplementary Material</w:t>
      </w:r>
    </w:p>
    <w:p w14:paraId="29026311" w14:textId="77777777" w:rsidR="00EA3D3C" w:rsidRPr="00994A3D" w:rsidRDefault="00654E8F" w:rsidP="0001436A">
      <w:pPr>
        <w:pStyle w:val="Heading1"/>
      </w:pPr>
      <w:r w:rsidRPr="00994A3D">
        <w:t>Supplementary Data</w:t>
      </w:r>
    </w:p>
    <w:p w14:paraId="2ACDBD25" w14:textId="77777777" w:rsidR="006610A6" w:rsidRDefault="006610A6" w:rsidP="006610A6">
      <w:pPr>
        <w:pStyle w:val="H2"/>
      </w:pPr>
      <w:r>
        <w:t>Cannabis and Cannabinoids' Effect on Neuropathic Pain and Pain Medication Use in People with SCI</w:t>
      </w:r>
    </w:p>
    <w:p w14:paraId="31DE0417" w14:textId="77777777" w:rsidR="006610A6" w:rsidRDefault="006610A6" w:rsidP="006610A6"/>
    <w:p w14:paraId="2D4FC36B" w14:textId="77777777" w:rsidR="006610A6" w:rsidRDefault="006610A6" w:rsidP="006610A6">
      <w:pPr>
        <w:pStyle w:val="BlockSeparator"/>
      </w:pPr>
    </w:p>
    <w:p w14:paraId="6808AA46" w14:textId="77777777" w:rsidR="006610A6" w:rsidRDefault="006610A6" w:rsidP="006610A6">
      <w:pPr>
        <w:pStyle w:val="BlockStartLabel"/>
      </w:pPr>
      <w:r>
        <w:t>Start of Block: Block 1</w:t>
      </w:r>
    </w:p>
    <w:p w14:paraId="2F79276E" w14:textId="77777777" w:rsidR="006610A6" w:rsidRDefault="006610A6" w:rsidP="006610A6"/>
    <w:p w14:paraId="55EA854B" w14:textId="77777777" w:rsidR="006610A6" w:rsidRDefault="006610A6" w:rsidP="006610A6">
      <w:pPr>
        <w:keepNext/>
      </w:pPr>
      <w:r>
        <w:t>Instructions PURPOSE OF THE STUDY:</w:t>
      </w:r>
      <w:r>
        <w:br/>
        <w:t>We are interested in learning about how cannabis/cannabinoids affect neuropathic pain and medication use among people living with spinal cord injury (SCI). You will be asked to complete an online survey about your perspectives and experiences with cannabis/cannabinoids. This survey will take approximately 5 – 15 minutes, depending on your responses. *Please note that all of your responses will be kept confidential.</w:t>
      </w:r>
      <w:r>
        <w:br/>
      </w:r>
      <w:r>
        <w:br/>
        <w:t>INFORMATION ABOUT NEUROPATHIC PAIN:</w:t>
      </w:r>
      <w:r>
        <w:br/>
        <w:t xml:space="preserve">Neuropathic pain is a type of chronic pain that is located in an area at or below the level of the spinal cord injury. Neuropathic pain can be described as any of the following: </w:t>
      </w:r>
      <w:r>
        <w:br/>
        <w:t xml:space="preserve">- Hot burning or painful cold </w:t>
      </w:r>
      <w:r>
        <w:br/>
        <w:t xml:space="preserve">- Electric shock-like </w:t>
      </w:r>
      <w:r>
        <w:br/>
        <w:t xml:space="preserve">- Pricking </w:t>
      </w:r>
      <w:r>
        <w:br/>
        <w:t xml:space="preserve">- Pins and needles </w:t>
      </w:r>
      <w:r>
        <w:br/>
        <w:t xml:space="preserve">- Sharp </w:t>
      </w:r>
      <w:r>
        <w:br/>
        <w:t xml:space="preserve">- Stabbing </w:t>
      </w:r>
      <w:r>
        <w:br/>
        <w:t xml:space="preserve">- Shooting </w:t>
      </w:r>
      <w:r>
        <w:br/>
        <w:t xml:space="preserve">- Lacerating </w:t>
      </w:r>
      <w:r>
        <w:br/>
        <w:t xml:space="preserve">- Squeezing </w:t>
      </w:r>
      <w:r>
        <w:br/>
        <w:t>- Aching</w:t>
      </w:r>
      <w:r>
        <w:br/>
      </w:r>
      <w:r>
        <w:br/>
        <w:t>INFORMATION ABOUT CANNABIS/CANNABINOIDS:</w:t>
      </w:r>
      <w:r>
        <w:br/>
        <w:t>The cannabis plant produces compounds called cannabinoids, the two most common being CBD (cannabidiol) and THC (delta-9-tetrahydrocannabinol). THC is the psychoactive compound that causes euphoria and feelings of “high”, whereas CBD does not create a similar high sensation.  Cannabis flowers contain both THC and CBD in different amounts based on the strain. Manufactured products can contain only CBD, since it can be completely free from THC. All products that contain THC, also contain some amount of CBD.</w:t>
      </w:r>
      <w:r>
        <w:br/>
      </w:r>
      <w:r>
        <w:lastRenderedPageBreak/>
        <w:br/>
        <w:t>INSTRUCTIONS FOR PARTICIPATING:</w:t>
      </w:r>
      <w:r>
        <w:br/>
        <w:t xml:space="preserve">Participation in this survey is voluntary, there are no negative consequences if you decide not to take the survey. If you decide to start the survey, you can stop at any time. Taking part in the survey has minimal to no risks, and there are no benefits or monetary compensation for participating. </w:t>
      </w:r>
      <w:r>
        <w:br/>
      </w:r>
      <w:r>
        <w:br/>
        <w:t>To participate in this survey, you must have SCI and have experienced SCI-related neuropathic pain for at least 3 months. You must be over the age of 18 years and be able to understand the English language.</w:t>
      </w:r>
      <w:r>
        <w:br/>
      </w:r>
      <w:r>
        <w:br/>
        <w:t xml:space="preserve">If you decide to participate in this survey, you will complete questions about some basic information, such as age and gender, details of your SCI and your day-to-day pain experiences as well as experiences with cannabis and/or cannabinoids. Your responses will not be identifiable. </w:t>
      </w:r>
      <w:r>
        <w:br/>
      </w:r>
      <w:r>
        <w:br/>
        <w:t>If you have any questions or concerns regarding the survey or research, please feel free to contact the Principal Investigator Dr. Eva Widerström-Noga, ewiderstrom-noga@med.miami.edu.</w:t>
      </w:r>
      <w:r>
        <w:br/>
      </w:r>
      <w:r>
        <w:br/>
        <w:t>If you have questions regarding your rights as a research participant, contact the University of Miami, Human Subject Research Office at hsro@miami.edu or (305)243-3195.</w:t>
      </w:r>
    </w:p>
    <w:p w14:paraId="21088263" w14:textId="77777777" w:rsidR="006610A6" w:rsidRDefault="006610A6" w:rsidP="006610A6"/>
    <w:p w14:paraId="5E7ED845" w14:textId="77777777" w:rsidR="006610A6" w:rsidRDefault="006610A6" w:rsidP="006610A6">
      <w:pPr>
        <w:pStyle w:val="BlockEndLabel"/>
      </w:pPr>
      <w:r>
        <w:t>End of Block: Block 1</w:t>
      </w:r>
    </w:p>
    <w:p w14:paraId="433BB3C5" w14:textId="77777777" w:rsidR="006610A6" w:rsidRDefault="006610A6" w:rsidP="006610A6">
      <w:pPr>
        <w:pStyle w:val="BlockSeparator"/>
      </w:pPr>
    </w:p>
    <w:p w14:paraId="646C6B33" w14:textId="77777777" w:rsidR="006610A6" w:rsidRDefault="006610A6" w:rsidP="006610A6">
      <w:pPr>
        <w:pStyle w:val="BlockStartLabel"/>
      </w:pPr>
      <w:r>
        <w:t>Start of Block: Questions</w:t>
      </w:r>
    </w:p>
    <w:p w14:paraId="2E596D2D" w14:textId="77777777" w:rsidR="006610A6" w:rsidRDefault="006610A6" w:rsidP="006610A6"/>
    <w:p w14:paraId="37BE3589" w14:textId="77777777" w:rsidR="006610A6" w:rsidRDefault="006610A6" w:rsidP="006610A6">
      <w:pPr>
        <w:keepNext/>
      </w:pPr>
      <w:r>
        <w:t>Consent By selecting “I agree” below, you consent to participate in this study.</w:t>
      </w:r>
    </w:p>
    <w:p w14:paraId="1718889C" w14:textId="77777777" w:rsidR="006610A6" w:rsidRDefault="006610A6" w:rsidP="006610A6">
      <w:pPr>
        <w:pStyle w:val="ListParagraph"/>
        <w:keepNext/>
        <w:numPr>
          <w:ilvl w:val="0"/>
          <w:numId w:val="4"/>
        </w:numPr>
      </w:pPr>
      <w:r>
        <w:t xml:space="preserve">I agree  (1) </w:t>
      </w:r>
    </w:p>
    <w:p w14:paraId="233D9939" w14:textId="77777777" w:rsidR="006610A6" w:rsidRDefault="006610A6" w:rsidP="006610A6">
      <w:pPr>
        <w:pStyle w:val="ListParagraph"/>
        <w:keepNext/>
        <w:numPr>
          <w:ilvl w:val="0"/>
          <w:numId w:val="4"/>
        </w:numPr>
      </w:pPr>
      <w:r>
        <w:t xml:space="preserve">I do not agree  (2) </w:t>
      </w:r>
    </w:p>
    <w:p w14:paraId="0D2BDD4D" w14:textId="77777777" w:rsidR="006610A6" w:rsidRDefault="006610A6" w:rsidP="006610A6"/>
    <w:p w14:paraId="66D59249" w14:textId="77777777" w:rsidR="006610A6" w:rsidRDefault="006610A6" w:rsidP="006610A6">
      <w:pPr>
        <w:pStyle w:val="QSkipLogic"/>
      </w:pPr>
      <w:r>
        <w:t>Skip To: End of Survey If By selecting “I agree” below, you consent to participate in this study. = I do not agree</w:t>
      </w:r>
    </w:p>
    <w:p w14:paraId="2A59E704" w14:textId="77777777" w:rsidR="006610A6" w:rsidRDefault="006610A6" w:rsidP="006610A6">
      <w:pPr>
        <w:pStyle w:val="QuestionSeparato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6610A6" w14:paraId="64E443E2" w14:textId="77777777" w:rsidTr="00D61BF8">
        <w:trPr>
          <w:trHeight w:val="300"/>
        </w:trPr>
        <w:tc>
          <w:tcPr>
            <w:tcW w:w="1368" w:type="dxa"/>
            <w:tcBorders>
              <w:top w:val="nil"/>
              <w:left w:val="nil"/>
              <w:bottom w:val="nil"/>
              <w:right w:val="nil"/>
            </w:tcBorders>
          </w:tcPr>
          <w:p w14:paraId="56005EE4" w14:textId="77777777" w:rsidR="006610A6" w:rsidRDefault="006610A6" w:rsidP="00D61BF8">
            <w:pPr>
              <w:rPr>
                <w:color w:val="CCCCCC"/>
              </w:rPr>
            </w:pPr>
            <w:r>
              <w:rPr>
                <w:color w:val="CCCCCC"/>
              </w:rPr>
              <w:t>Page Break</w:t>
            </w:r>
          </w:p>
        </w:tc>
        <w:tc>
          <w:tcPr>
            <w:tcW w:w="8208" w:type="dxa"/>
            <w:tcBorders>
              <w:top w:val="nil"/>
              <w:left w:val="nil"/>
              <w:bottom w:val="nil"/>
              <w:right w:val="nil"/>
            </w:tcBorders>
          </w:tcPr>
          <w:p w14:paraId="674533E2" w14:textId="77777777" w:rsidR="006610A6" w:rsidRDefault="006610A6" w:rsidP="00D61BF8">
            <w:pPr>
              <w:pBdr>
                <w:top w:val="single" w:sz="8" w:space="0" w:color="CCCCCC"/>
              </w:pBdr>
              <w:spacing w:after="120" w:line="120" w:lineRule="auto"/>
              <w:jc w:val="center"/>
              <w:rPr>
                <w:color w:val="CCCCCC"/>
              </w:rPr>
            </w:pPr>
          </w:p>
        </w:tc>
      </w:tr>
    </w:tbl>
    <w:p w14:paraId="240D2CB0" w14:textId="77777777" w:rsidR="006610A6" w:rsidRDefault="006610A6" w:rsidP="006610A6">
      <w:r>
        <w:br w:type="page"/>
      </w:r>
    </w:p>
    <w:p w14:paraId="287831E2" w14:textId="77777777" w:rsidR="006610A6" w:rsidRDefault="006610A6" w:rsidP="006610A6"/>
    <w:p w14:paraId="261E6BB1" w14:textId="77777777" w:rsidR="006610A6" w:rsidRDefault="006610A6" w:rsidP="006610A6">
      <w:pPr>
        <w:keepNext/>
      </w:pPr>
      <w:r>
        <w:t>Inclusion  Age Are you older than 18 years old?</w:t>
      </w:r>
    </w:p>
    <w:p w14:paraId="78162ECD" w14:textId="77777777" w:rsidR="006610A6" w:rsidRDefault="006610A6" w:rsidP="006610A6">
      <w:pPr>
        <w:pStyle w:val="ListParagraph"/>
        <w:keepNext/>
        <w:numPr>
          <w:ilvl w:val="0"/>
          <w:numId w:val="4"/>
        </w:numPr>
      </w:pPr>
      <w:r>
        <w:t xml:space="preserve">Yes  (1) </w:t>
      </w:r>
    </w:p>
    <w:p w14:paraId="060E75F2" w14:textId="77777777" w:rsidR="006610A6" w:rsidRDefault="006610A6" w:rsidP="006610A6">
      <w:pPr>
        <w:pStyle w:val="ListParagraph"/>
        <w:keepNext/>
        <w:numPr>
          <w:ilvl w:val="0"/>
          <w:numId w:val="4"/>
        </w:numPr>
      </w:pPr>
      <w:r>
        <w:t xml:space="preserve">No  (2) </w:t>
      </w:r>
    </w:p>
    <w:p w14:paraId="73CF87F9" w14:textId="77777777" w:rsidR="006610A6" w:rsidRDefault="006610A6" w:rsidP="006610A6"/>
    <w:p w14:paraId="7BA04B19" w14:textId="77777777" w:rsidR="006610A6" w:rsidRDefault="006610A6" w:rsidP="006610A6">
      <w:pPr>
        <w:pStyle w:val="QSkipLogic"/>
      </w:pPr>
      <w:r>
        <w:t>Skip To: End of Survey If Are you older than 18 years old? = No</w:t>
      </w:r>
    </w:p>
    <w:p w14:paraId="4F6DF0CC" w14:textId="77777777" w:rsidR="006610A6" w:rsidRDefault="006610A6" w:rsidP="006610A6">
      <w:pPr>
        <w:pStyle w:val="QuestionSeparator"/>
      </w:pPr>
    </w:p>
    <w:p w14:paraId="47BB9F8B" w14:textId="77777777" w:rsidR="006610A6" w:rsidRDefault="006610A6" w:rsidP="006610A6"/>
    <w:p w14:paraId="03E484BF" w14:textId="77777777" w:rsidR="006610A6" w:rsidRDefault="006610A6" w:rsidP="006610A6">
      <w:pPr>
        <w:keepNext/>
      </w:pPr>
      <w:r>
        <w:t>Inclusion SCI Do you have Spinal Cord Injury (SCI)?</w:t>
      </w:r>
    </w:p>
    <w:p w14:paraId="70C5406A" w14:textId="77777777" w:rsidR="006610A6" w:rsidRDefault="006610A6" w:rsidP="006610A6">
      <w:pPr>
        <w:pStyle w:val="ListParagraph"/>
        <w:keepNext/>
        <w:numPr>
          <w:ilvl w:val="0"/>
          <w:numId w:val="4"/>
        </w:numPr>
      </w:pPr>
      <w:r>
        <w:t xml:space="preserve">Yes  (1) </w:t>
      </w:r>
    </w:p>
    <w:p w14:paraId="5A452914" w14:textId="77777777" w:rsidR="006610A6" w:rsidRDefault="006610A6" w:rsidP="006610A6">
      <w:pPr>
        <w:pStyle w:val="ListParagraph"/>
        <w:keepNext/>
        <w:numPr>
          <w:ilvl w:val="0"/>
          <w:numId w:val="4"/>
        </w:numPr>
      </w:pPr>
      <w:r>
        <w:t xml:space="preserve">No  (2) </w:t>
      </w:r>
    </w:p>
    <w:p w14:paraId="2A45C6CC" w14:textId="77777777" w:rsidR="006610A6" w:rsidRDefault="006610A6" w:rsidP="006610A6"/>
    <w:p w14:paraId="51E8547A" w14:textId="77777777" w:rsidR="006610A6" w:rsidRDefault="006610A6" w:rsidP="006610A6">
      <w:pPr>
        <w:pStyle w:val="QSkipLogic"/>
      </w:pPr>
      <w:r>
        <w:t>Skip To: End of Survey If Do you have Spinal Cord Injury (SCI)? = No</w:t>
      </w:r>
    </w:p>
    <w:p w14:paraId="58FDBA64" w14:textId="77777777" w:rsidR="006610A6" w:rsidRDefault="006610A6" w:rsidP="006610A6">
      <w:pPr>
        <w:pStyle w:val="QuestionSeparator"/>
      </w:pPr>
    </w:p>
    <w:p w14:paraId="18E461A7" w14:textId="77777777" w:rsidR="006610A6" w:rsidRDefault="006610A6" w:rsidP="006610A6"/>
    <w:p w14:paraId="0C82F68C" w14:textId="77777777" w:rsidR="006610A6" w:rsidRDefault="006610A6" w:rsidP="006610A6">
      <w:pPr>
        <w:keepNext/>
      </w:pPr>
      <w:r>
        <w:t>Inclusion Pain Dur After your Spinal Cord Injury (SCI), have you experienced constant or intermittent pain for more than 3 months?</w:t>
      </w:r>
    </w:p>
    <w:p w14:paraId="17391927" w14:textId="77777777" w:rsidR="006610A6" w:rsidRDefault="006610A6" w:rsidP="006610A6">
      <w:pPr>
        <w:pStyle w:val="ListParagraph"/>
        <w:keepNext/>
        <w:numPr>
          <w:ilvl w:val="0"/>
          <w:numId w:val="4"/>
        </w:numPr>
      </w:pPr>
      <w:r>
        <w:t xml:space="preserve">Yes  (1) </w:t>
      </w:r>
    </w:p>
    <w:p w14:paraId="04869ACE" w14:textId="77777777" w:rsidR="006610A6" w:rsidRDefault="006610A6" w:rsidP="006610A6">
      <w:pPr>
        <w:pStyle w:val="ListParagraph"/>
        <w:keepNext/>
        <w:numPr>
          <w:ilvl w:val="0"/>
          <w:numId w:val="4"/>
        </w:numPr>
      </w:pPr>
      <w:r>
        <w:t xml:space="preserve">No  (2) </w:t>
      </w:r>
    </w:p>
    <w:p w14:paraId="3AED75B4" w14:textId="77777777" w:rsidR="006610A6" w:rsidRDefault="006610A6" w:rsidP="006610A6"/>
    <w:p w14:paraId="42C93BF4" w14:textId="77777777" w:rsidR="006610A6" w:rsidRDefault="006610A6" w:rsidP="006610A6">
      <w:pPr>
        <w:pStyle w:val="QSkipLogic"/>
      </w:pPr>
      <w:r>
        <w:t>Skip To: End of Survey If After your Spinal Cord Injury (SCI), have you experienced constant or intermittent pain for more... = No</w:t>
      </w:r>
    </w:p>
    <w:p w14:paraId="3D0DD702" w14:textId="77777777" w:rsidR="006610A6" w:rsidRDefault="006610A6" w:rsidP="006610A6">
      <w:pPr>
        <w:pStyle w:val="QuestionSeparator"/>
      </w:pPr>
    </w:p>
    <w:tbl>
      <w:tblPr>
        <w:tblStyle w:val="QQuestionIconTable"/>
        <w:tblW w:w="50" w:type="auto"/>
        <w:tblLook w:val="07E0" w:firstRow="1" w:lastRow="1" w:firstColumn="1" w:lastColumn="1" w:noHBand="1" w:noVBand="1"/>
      </w:tblPr>
      <w:tblGrid>
        <w:gridCol w:w="380"/>
      </w:tblGrid>
      <w:tr w:rsidR="006610A6" w14:paraId="71F5770E" w14:textId="77777777" w:rsidTr="00D61BF8">
        <w:tc>
          <w:tcPr>
            <w:tcW w:w="50" w:type="dxa"/>
          </w:tcPr>
          <w:p w14:paraId="56FE399F" w14:textId="77777777" w:rsidR="006610A6" w:rsidRDefault="006610A6" w:rsidP="00D61BF8">
            <w:pPr>
              <w:keepNext/>
            </w:pPr>
            <w:r>
              <w:rPr>
                <w:noProof/>
              </w:rPr>
              <w:drawing>
                <wp:inline distT="0" distB="0" distL="0" distR="0" wp14:anchorId="60E06675" wp14:editId="1BC76FE5">
                  <wp:extent cx="228600" cy="228600"/>
                  <wp:effectExtent l="0" t="0" r="0" b="0"/>
                  <wp:docPr id="262898183" name="Picture 262898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12"/>
                          <a:stretch>
                            <a:fillRect/>
                          </a:stretch>
                        </pic:blipFill>
                        <pic:spPr>
                          <a:xfrm>
                            <a:off x="0" y="0"/>
                            <a:ext cx="228600" cy="228600"/>
                          </a:xfrm>
                          <a:prstGeom prst="rect">
                            <a:avLst/>
                          </a:prstGeom>
                        </pic:spPr>
                      </pic:pic>
                    </a:graphicData>
                  </a:graphic>
                </wp:inline>
              </w:drawing>
            </w:r>
          </w:p>
        </w:tc>
      </w:tr>
    </w:tbl>
    <w:p w14:paraId="70E53C4F" w14:textId="77777777" w:rsidR="006610A6" w:rsidRDefault="006610A6" w:rsidP="006610A6"/>
    <w:p w14:paraId="25479604" w14:textId="77777777" w:rsidR="006610A6" w:rsidRDefault="006610A6" w:rsidP="006610A6">
      <w:pPr>
        <w:keepNext/>
      </w:pPr>
      <w:r>
        <w:t>Inclusion SCIPI Please read the following statements and select the response that applies to your pain:</w:t>
      </w:r>
      <w:r>
        <w:br/>
        <w:t>STATEMENT 1:  My pain feels like electrical or electric shock like</w:t>
      </w:r>
      <w:r>
        <w:br/>
        <w:t xml:space="preserve"> STATEMENT 2: My pain feels like pins and needles, or tingling</w:t>
      </w:r>
      <w:r>
        <w:br/>
        <w:t>STATEMENT 3:  The skin over the area of pain or inside my body where the pain is located feels hot or burning or cold or freezing</w:t>
      </w:r>
      <w:r>
        <w:br/>
        <w:t xml:space="preserve">STATEMENT 4:  My pain only occurs in an area of my body in which I have no feeling on the skin </w:t>
      </w:r>
      <w:r>
        <w:lastRenderedPageBreak/>
        <w:t>overlying that area</w:t>
      </w:r>
      <w:r>
        <w:br/>
      </w:r>
    </w:p>
    <w:p w14:paraId="4652DFE9" w14:textId="77777777" w:rsidR="006610A6" w:rsidRDefault="006610A6" w:rsidP="006610A6">
      <w:pPr>
        <w:pStyle w:val="ListParagraph"/>
        <w:keepNext/>
        <w:numPr>
          <w:ilvl w:val="0"/>
          <w:numId w:val="4"/>
        </w:numPr>
      </w:pPr>
      <w:r>
        <w:t xml:space="preserve">One or none of the statement(s) is(are) true  (1) </w:t>
      </w:r>
    </w:p>
    <w:p w14:paraId="7464B9EB" w14:textId="77777777" w:rsidR="006610A6" w:rsidRDefault="006610A6" w:rsidP="006610A6">
      <w:pPr>
        <w:pStyle w:val="ListParagraph"/>
        <w:keepNext/>
        <w:numPr>
          <w:ilvl w:val="0"/>
          <w:numId w:val="4"/>
        </w:numPr>
      </w:pPr>
      <w:r>
        <w:t xml:space="preserve">Two or more of the statements are true  (1) </w:t>
      </w:r>
    </w:p>
    <w:p w14:paraId="573D6920" w14:textId="77777777" w:rsidR="006610A6" w:rsidRDefault="006610A6" w:rsidP="006610A6"/>
    <w:p w14:paraId="69F6DB19" w14:textId="77777777" w:rsidR="006610A6" w:rsidRDefault="006610A6" w:rsidP="006610A6">
      <w:pPr>
        <w:pStyle w:val="QSkipLogic"/>
      </w:pPr>
      <w:r>
        <w:t>Skip To: End of Survey If Please read the following statements and select the response that applies to your pain: STATEMENT... = One or none of the statement(s) is(are) true</w:t>
      </w:r>
    </w:p>
    <w:p w14:paraId="3E402C31" w14:textId="77777777" w:rsidR="006610A6" w:rsidRDefault="006610A6" w:rsidP="006610A6">
      <w:pPr>
        <w:pStyle w:val="QuestionSeparator"/>
      </w:pPr>
    </w:p>
    <w:p w14:paraId="3EEC3309" w14:textId="77777777" w:rsidR="006610A6" w:rsidRDefault="006610A6" w:rsidP="006610A6">
      <w:pPr>
        <w:pStyle w:val="QDisplayLogic"/>
        <w:keepNext/>
      </w:pPr>
      <w:r>
        <w:t>Display This Question:</w:t>
      </w:r>
    </w:p>
    <w:p w14:paraId="066EB4F1" w14:textId="77777777" w:rsidR="006610A6" w:rsidRDefault="006610A6" w:rsidP="006610A6">
      <w:pPr>
        <w:pStyle w:val="QDisplayLogic"/>
        <w:keepNext/>
        <w:ind w:firstLine="400"/>
      </w:pPr>
      <w:r>
        <w:t>If By selecting “I agree” below, you consent to participate in this study. = I agree</w:t>
      </w:r>
    </w:p>
    <w:p w14:paraId="60203EC4" w14:textId="77777777" w:rsidR="006610A6" w:rsidRDefault="006610A6" w:rsidP="006610A6"/>
    <w:p w14:paraId="5014CE67" w14:textId="77777777" w:rsidR="006610A6" w:rsidRDefault="006610A6" w:rsidP="006610A6">
      <w:pPr>
        <w:keepNext/>
      </w:pPr>
      <w:r>
        <w:t>Gender To which gender identity do you most identify?</w:t>
      </w:r>
    </w:p>
    <w:p w14:paraId="493F2028" w14:textId="77777777" w:rsidR="006610A6" w:rsidRDefault="006610A6" w:rsidP="006610A6">
      <w:pPr>
        <w:pStyle w:val="ListParagraph"/>
        <w:keepNext/>
        <w:numPr>
          <w:ilvl w:val="0"/>
          <w:numId w:val="4"/>
        </w:numPr>
      </w:pPr>
      <w:r>
        <w:t xml:space="preserve">Male  (1) </w:t>
      </w:r>
    </w:p>
    <w:p w14:paraId="15C17719" w14:textId="77777777" w:rsidR="006610A6" w:rsidRDefault="006610A6" w:rsidP="006610A6">
      <w:pPr>
        <w:pStyle w:val="ListParagraph"/>
        <w:keepNext/>
        <w:numPr>
          <w:ilvl w:val="0"/>
          <w:numId w:val="4"/>
        </w:numPr>
      </w:pPr>
      <w:r>
        <w:t xml:space="preserve">Female  (2) </w:t>
      </w:r>
    </w:p>
    <w:p w14:paraId="3A02C862" w14:textId="77777777" w:rsidR="006610A6" w:rsidRDefault="006610A6" w:rsidP="006610A6">
      <w:pPr>
        <w:pStyle w:val="ListParagraph"/>
        <w:keepNext/>
        <w:numPr>
          <w:ilvl w:val="0"/>
          <w:numId w:val="4"/>
        </w:numPr>
      </w:pPr>
      <w:r>
        <w:t xml:space="preserve">Transgender Male  (3) </w:t>
      </w:r>
    </w:p>
    <w:p w14:paraId="17CE2A53" w14:textId="77777777" w:rsidR="006610A6" w:rsidRDefault="006610A6" w:rsidP="006610A6">
      <w:pPr>
        <w:pStyle w:val="ListParagraph"/>
        <w:keepNext/>
        <w:numPr>
          <w:ilvl w:val="0"/>
          <w:numId w:val="4"/>
        </w:numPr>
      </w:pPr>
      <w:r>
        <w:t xml:space="preserve">Transgender Female  (4) </w:t>
      </w:r>
    </w:p>
    <w:p w14:paraId="5B3A7A02" w14:textId="77777777" w:rsidR="006610A6" w:rsidRDefault="006610A6" w:rsidP="006610A6">
      <w:pPr>
        <w:pStyle w:val="ListParagraph"/>
        <w:keepNext/>
        <w:numPr>
          <w:ilvl w:val="0"/>
          <w:numId w:val="4"/>
        </w:numPr>
      </w:pPr>
      <w:r>
        <w:t xml:space="preserve">Gender Variant/Non-Conforming  (5) </w:t>
      </w:r>
    </w:p>
    <w:p w14:paraId="6D677FFB" w14:textId="77777777" w:rsidR="006610A6" w:rsidRDefault="006610A6" w:rsidP="006610A6">
      <w:pPr>
        <w:pStyle w:val="ListParagraph"/>
        <w:keepNext/>
        <w:numPr>
          <w:ilvl w:val="0"/>
          <w:numId w:val="4"/>
        </w:numPr>
      </w:pPr>
      <w:r>
        <w:t xml:space="preserve">Prefer not to answer  (6) </w:t>
      </w:r>
    </w:p>
    <w:p w14:paraId="36A5B78C" w14:textId="77777777" w:rsidR="006610A6" w:rsidRDefault="006610A6" w:rsidP="006610A6"/>
    <w:p w14:paraId="0E7F36FA" w14:textId="77777777" w:rsidR="006610A6" w:rsidRDefault="006610A6" w:rsidP="006610A6">
      <w:pPr>
        <w:pStyle w:val="QuestionSeparator"/>
      </w:pPr>
    </w:p>
    <w:p w14:paraId="416CC261" w14:textId="77777777" w:rsidR="006610A6" w:rsidRDefault="006610A6" w:rsidP="006610A6"/>
    <w:p w14:paraId="0469C780" w14:textId="77777777" w:rsidR="006610A6" w:rsidRDefault="006610A6" w:rsidP="006610A6">
      <w:pPr>
        <w:keepNext/>
      </w:pPr>
      <w:r>
        <w:t>Age What is your age?</w:t>
      </w:r>
    </w:p>
    <w:p w14:paraId="69173F2E" w14:textId="77777777" w:rsidR="006610A6" w:rsidRDefault="006610A6" w:rsidP="006610A6">
      <w:pPr>
        <w:pStyle w:val="ListParagraph"/>
        <w:keepNext/>
        <w:numPr>
          <w:ilvl w:val="0"/>
          <w:numId w:val="4"/>
        </w:numPr>
      </w:pPr>
      <w:r>
        <w:t xml:space="preserve">18-30  (1) </w:t>
      </w:r>
    </w:p>
    <w:p w14:paraId="3BDFC511" w14:textId="77777777" w:rsidR="006610A6" w:rsidRDefault="006610A6" w:rsidP="006610A6">
      <w:pPr>
        <w:pStyle w:val="ListParagraph"/>
        <w:keepNext/>
        <w:numPr>
          <w:ilvl w:val="0"/>
          <w:numId w:val="4"/>
        </w:numPr>
      </w:pPr>
      <w:r>
        <w:t xml:space="preserve">31-45  (2) </w:t>
      </w:r>
    </w:p>
    <w:p w14:paraId="1297F299" w14:textId="77777777" w:rsidR="006610A6" w:rsidRDefault="006610A6" w:rsidP="006610A6">
      <w:pPr>
        <w:pStyle w:val="ListParagraph"/>
        <w:keepNext/>
        <w:numPr>
          <w:ilvl w:val="0"/>
          <w:numId w:val="4"/>
        </w:numPr>
      </w:pPr>
      <w:r>
        <w:t xml:space="preserve">46-60  (3) </w:t>
      </w:r>
    </w:p>
    <w:p w14:paraId="6A428DC1" w14:textId="77777777" w:rsidR="006610A6" w:rsidRDefault="006610A6" w:rsidP="006610A6">
      <w:pPr>
        <w:pStyle w:val="ListParagraph"/>
        <w:keepNext/>
        <w:numPr>
          <w:ilvl w:val="0"/>
          <w:numId w:val="4"/>
        </w:numPr>
      </w:pPr>
      <w:r>
        <w:t xml:space="preserve">61 or older  (4) </w:t>
      </w:r>
    </w:p>
    <w:p w14:paraId="16450B78" w14:textId="77777777" w:rsidR="006610A6" w:rsidRDefault="006610A6" w:rsidP="006610A6"/>
    <w:p w14:paraId="71D5B2B6" w14:textId="77777777" w:rsidR="006610A6" w:rsidRDefault="006610A6" w:rsidP="006610A6">
      <w:pPr>
        <w:pStyle w:val="QuestionSeparator"/>
      </w:pPr>
    </w:p>
    <w:p w14:paraId="2E35F232" w14:textId="77777777" w:rsidR="006610A6" w:rsidRDefault="006610A6" w:rsidP="006610A6"/>
    <w:p w14:paraId="6699283A" w14:textId="77777777" w:rsidR="006610A6" w:rsidRDefault="006610A6" w:rsidP="006610A6">
      <w:pPr>
        <w:keepNext/>
      </w:pPr>
      <w:r>
        <w:t>State Which state do you live in?</w:t>
      </w:r>
    </w:p>
    <w:p w14:paraId="1CA91E87" w14:textId="77777777" w:rsidR="006610A6" w:rsidRDefault="006610A6" w:rsidP="006610A6">
      <w:pPr>
        <w:pStyle w:val="Dropdown"/>
        <w:keepNext/>
      </w:pPr>
      <w:r>
        <w:t>▼ Alabama (7) ... Wyoming (57)</w:t>
      </w:r>
    </w:p>
    <w:p w14:paraId="1F04D246" w14:textId="77777777" w:rsidR="006610A6" w:rsidRDefault="006610A6" w:rsidP="006610A6"/>
    <w:p w14:paraId="170387DF" w14:textId="77777777" w:rsidR="006610A6" w:rsidRDefault="006610A6" w:rsidP="006610A6">
      <w:pPr>
        <w:pStyle w:val="QuestionSeparator"/>
      </w:pPr>
    </w:p>
    <w:p w14:paraId="7D803194" w14:textId="77777777" w:rsidR="006610A6" w:rsidRDefault="006610A6" w:rsidP="006610A6"/>
    <w:p w14:paraId="39FAE41E" w14:textId="77777777" w:rsidR="006610A6" w:rsidRDefault="006610A6" w:rsidP="006610A6">
      <w:pPr>
        <w:keepNext/>
      </w:pPr>
      <w:r>
        <w:t>Ethnicity1 Are you of Hispanic, Latino, or Spanish origin?</w:t>
      </w:r>
    </w:p>
    <w:p w14:paraId="690E155C" w14:textId="77777777" w:rsidR="006610A6" w:rsidRDefault="006610A6" w:rsidP="006610A6">
      <w:pPr>
        <w:pStyle w:val="ListParagraph"/>
        <w:keepNext/>
        <w:numPr>
          <w:ilvl w:val="0"/>
          <w:numId w:val="4"/>
        </w:numPr>
      </w:pPr>
      <w:r>
        <w:t xml:space="preserve">Yes  (1) </w:t>
      </w:r>
    </w:p>
    <w:p w14:paraId="5C5648AE" w14:textId="77777777" w:rsidR="006610A6" w:rsidRDefault="006610A6" w:rsidP="006610A6">
      <w:pPr>
        <w:pStyle w:val="ListParagraph"/>
        <w:keepNext/>
        <w:numPr>
          <w:ilvl w:val="0"/>
          <w:numId w:val="4"/>
        </w:numPr>
      </w:pPr>
      <w:r>
        <w:t xml:space="preserve">No  (2) </w:t>
      </w:r>
    </w:p>
    <w:p w14:paraId="752F2861" w14:textId="77777777" w:rsidR="006610A6" w:rsidRDefault="006610A6" w:rsidP="006610A6">
      <w:pPr>
        <w:pStyle w:val="ListParagraph"/>
        <w:keepNext/>
        <w:numPr>
          <w:ilvl w:val="0"/>
          <w:numId w:val="4"/>
        </w:numPr>
      </w:pPr>
      <w:r>
        <w:t xml:space="preserve">Prefer not to answer  (3) </w:t>
      </w:r>
    </w:p>
    <w:p w14:paraId="2D2D0408" w14:textId="77777777" w:rsidR="006610A6" w:rsidRDefault="006610A6" w:rsidP="006610A6"/>
    <w:p w14:paraId="330064E0" w14:textId="77777777" w:rsidR="006610A6" w:rsidRDefault="006610A6" w:rsidP="006610A6">
      <w:pPr>
        <w:pStyle w:val="QuestionSeparator"/>
      </w:pPr>
    </w:p>
    <w:p w14:paraId="312AA12B" w14:textId="77777777" w:rsidR="006610A6" w:rsidRDefault="006610A6" w:rsidP="006610A6"/>
    <w:p w14:paraId="4B75C683" w14:textId="77777777" w:rsidR="006610A6" w:rsidRDefault="006610A6" w:rsidP="006610A6">
      <w:pPr>
        <w:keepNext/>
      </w:pPr>
      <w:r>
        <w:t>Ethnicity2 What racial group(s) do you identify as?</w:t>
      </w:r>
    </w:p>
    <w:p w14:paraId="004D6BE8" w14:textId="77777777" w:rsidR="006610A6" w:rsidRDefault="006610A6" w:rsidP="006610A6">
      <w:pPr>
        <w:pStyle w:val="ListParagraph"/>
        <w:keepNext/>
        <w:numPr>
          <w:ilvl w:val="0"/>
          <w:numId w:val="2"/>
        </w:numPr>
      </w:pPr>
      <w:r>
        <w:t xml:space="preserve">White  (1) </w:t>
      </w:r>
    </w:p>
    <w:p w14:paraId="35314E5E" w14:textId="77777777" w:rsidR="006610A6" w:rsidRDefault="006610A6" w:rsidP="006610A6">
      <w:pPr>
        <w:pStyle w:val="ListParagraph"/>
        <w:keepNext/>
        <w:numPr>
          <w:ilvl w:val="0"/>
          <w:numId w:val="2"/>
        </w:numPr>
      </w:pPr>
      <w:r>
        <w:t xml:space="preserve">Black or African American  (2) </w:t>
      </w:r>
    </w:p>
    <w:p w14:paraId="3F9830A2" w14:textId="77777777" w:rsidR="006610A6" w:rsidRDefault="006610A6" w:rsidP="006610A6">
      <w:pPr>
        <w:pStyle w:val="ListParagraph"/>
        <w:keepNext/>
        <w:numPr>
          <w:ilvl w:val="0"/>
          <w:numId w:val="2"/>
        </w:numPr>
      </w:pPr>
      <w:r>
        <w:t xml:space="preserve">American Indian or Alaska Native  (3) </w:t>
      </w:r>
    </w:p>
    <w:p w14:paraId="4C8E9FD3" w14:textId="77777777" w:rsidR="006610A6" w:rsidRDefault="006610A6" w:rsidP="006610A6">
      <w:pPr>
        <w:pStyle w:val="ListParagraph"/>
        <w:keepNext/>
        <w:numPr>
          <w:ilvl w:val="0"/>
          <w:numId w:val="2"/>
        </w:numPr>
      </w:pPr>
      <w:r>
        <w:t xml:space="preserve">Asian  (4) </w:t>
      </w:r>
    </w:p>
    <w:p w14:paraId="16964DDA" w14:textId="77777777" w:rsidR="006610A6" w:rsidRDefault="006610A6" w:rsidP="006610A6">
      <w:pPr>
        <w:pStyle w:val="ListParagraph"/>
        <w:keepNext/>
        <w:numPr>
          <w:ilvl w:val="0"/>
          <w:numId w:val="2"/>
        </w:numPr>
      </w:pPr>
      <w:r>
        <w:t xml:space="preserve">Native Hawaiian or Pacific Islander  (5) </w:t>
      </w:r>
    </w:p>
    <w:p w14:paraId="1F3562C3" w14:textId="77777777" w:rsidR="006610A6" w:rsidRDefault="006610A6" w:rsidP="006610A6">
      <w:pPr>
        <w:pStyle w:val="ListParagraph"/>
        <w:keepNext/>
        <w:numPr>
          <w:ilvl w:val="0"/>
          <w:numId w:val="2"/>
        </w:numPr>
      </w:pPr>
      <w:r>
        <w:t xml:space="preserve">Prefer not to answer  (6) </w:t>
      </w:r>
    </w:p>
    <w:p w14:paraId="5E1AA004" w14:textId="77777777" w:rsidR="006610A6" w:rsidRDefault="006610A6" w:rsidP="006610A6">
      <w:pPr>
        <w:pStyle w:val="ListParagraph"/>
        <w:keepNext/>
        <w:numPr>
          <w:ilvl w:val="0"/>
          <w:numId w:val="2"/>
        </w:numPr>
      </w:pPr>
      <w:r>
        <w:t>Other (Please specify):  (7) __________________________________________________</w:t>
      </w:r>
    </w:p>
    <w:p w14:paraId="3E7996BD" w14:textId="77777777" w:rsidR="006610A6" w:rsidRDefault="006610A6" w:rsidP="006610A6"/>
    <w:p w14:paraId="5998AFF8" w14:textId="77777777" w:rsidR="006610A6" w:rsidRDefault="006610A6" w:rsidP="006610A6">
      <w:pPr>
        <w:pStyle w:val="QuestionSeparator"/>
      </w:pPr>
    </w:p>
    <w:p w14:paraId="51A398BB" w14:textId="77777777" w:rsidR="006610A6" w:rsidRDefault="006610A6" w:rsidP="006610A6"/>
    <w:p w14:paraId="0C271D65" w14:textId="77777777" w:rsidR="006610A6" w:rsidRDefault="006610A6" w:rsidP="006610A6">
      <w:pPr>
        <w:keepNext/>
      </w:pPr>
      <w:r>
        <w:t>Housing Please select your housing arrangement </w:t>
      </w:r>
    </w:p>
    <w:p w14:paraId="539F6EE7" w14:textId="77777777" w:rsidR="006610A6" w:rsidRDefault="006610A6" w:rsidP="006610A6">
      <w:pPr>
        <w:pStyle w:val="ListParagraph"/>
        <w:keepNext/>
        <w:numPr>
          <w:ilvl w:val="0"/>
          <w:numId w:val="4"/>
        </w:numPr>
      </w:pPr>
      <w:r>
        <w:t xml:space="preserve">Living alone  (2) </w:t>
      </w:r>
    </w:p>
    <w:p w14:paraId="266E6B23" w14:textId="77777777" w:rsidR="006610A6" w:rsidRDefault="006610A6" w:rsidP="006610A6">
      <w:pPr>
        <w:pStyle w:val="ListParagraph"/>
        <w:keepNext/>
        <w:numPr>
          <w:ilvl w:val="0"/>
          <w:numId w:val="4"/>
        </w:numPr>
      </w:pPr>
      <w:r>
        <w:t xml:space="preserve">Living with someone  (1) </w:t>
      </w:r>
    </w:p>
    <w:p w14:paraId="7510E1AC" w14:textId="77777777" w:rsidR="006610A6" w:rsidRDefault="006610A6" w:rsidP="006610A6">
      <w:pPr>
        <w:pStyle w:val="ListParagraph"/>
        <w:keepNext/>
        <w:numPr>
          <w:ilvl w:val="0"/>
          <w:numId w:val="4"/>
        </w:numPr>
      </w:pPr>
      <w:r>
        <w:t xml:space="preserve">Nursing home/facility  (3) </w:t>
      </w:r>
    </w:p>
    <w:p w14:paraId="23AE7A06" w14:textId="77777777" w:rsidR="006610A6" w:rsidRDefault="006610A6" w:rsidP="006610A6">
      <w:pPr>
        <w:pStyle w:val="ListParagraph"/>
        <w:keepNext/>
        <w:numPr>
          <w:ilvl w:val="0"/>
          <w:numId w:val="4"/>
        </w:numPr>
      </w:pPr>
      <w:r>
        <w:t xml:space="preserve">Homeless  (4) </w:t>
      </w:r>
    </w:p>
    <w:p w14:paraId="778BF970" w14:textId="77777777" w:rsidR="006610A6" w:rsidRDefault="006610A6" w:rsidP="006610A6">
      <w:pPr>
        <w:pStyle w:val="ListParagraph"/>
        <w:keepNext/>
        <w:numPr>
          <w:ilvl w:val="0"/>
          <w:numId w:val="4"/>
        </w:numPr>
      </w:pPr>
      <w:r>
        <w:t>Other  (5) __________________________________________________</w:t>
      </w:r>
    </w:p>
    <w:p w14:paraId="4FED45E8" w14:textId="77777777" w:rsidR="006610A6" w:rsidRDefault="006610A6" w:rsidP="006610A6"/>
    <w:p w14:paraId="5C9FB7CF" w14:textId="77777777" w:rsidR="006610A6" w:rsidRDefault="006610A6" w:rsidP="006610A6">
      <w:pPr>
        <w:pStyle w:val="QuestionSeparator"/>
      </w:pPr>
    </w:p>
    <w:p w14:paraId="765B7AEE" w14:textId="77777777" w:rsidR="006610A6" w:rsidRDefault="006610A6" w:rsidP="006610A6"/>
    <w:p w14:paraId="2E87EA88" w14:textId="77777777" w:rsidR="006610A6" w:rsidRDefault="006610A6" w:rsidP="006610A6">
      <w:pPr>
        <w:keepNext/>
      </w:pPr>
      <w:r>
        <w:lastRenderedPageBreak/>
        <w:t>Education What is the highest degree or level of education you have completed?</w:t>
      </w:r>
    </w:p>
    <w:p w14:paraId="2F3D36CE" w14:textId="77777777" w:rsidR="006610A6" w:rsidRDefault="006610A6" w:rsidP="006610A6">
      <w:pPr>
        <w:pStyle w:val="ListParagraph"/>
        <w:keepNext/>
        <w:numPr>
          <w:ilvl w:val="0"/>
          <w:numId w:val="4"/>
        </w:numPr>
      </w:pPr>
      <w:r>
        <w:t xml:space="preserve">Less than a high school diploma  (1) </w:t>
      </w:r>
    </w:p>
    <w:p w14:paraId="5A6C36AE" w14:textId="77777777" w:rsidR="006610A6" w:rsidRDefault="006610A6" w:rsidP="006610A6">
      <w:pPr>
        <w:pStyle w:val="ListParagraph"/>
        <w:keepNext/>
        <w:numPr>
          <w:ilvl w:val="0"/>
          <w:numId w:val="4"/>
        </w:numPr>
      </w:pPr>
      <w:r>
        <w:t xml:space="preserve">High school degree or equivalent (e.g. GED)  (2) </w:t>
      </w:r>
    </w:p>
    <w:p w14:paraId="047A93BF" w14:textId="77777777" w:rsidR="006610A6" w:rsidRDefault="006610A6" w:rsidP="006610A6">
      <w:pPr>
        <w:pStyle w:val="ListParagraph"/>
        <w:keepNext/>
        <w:numPr>
          <w:ilvl w:val="0"/>
          <w:numId w:val="4"/>
        </w:numPr>
      </w:pPr>
      <w:r>
        <w:t xml:space="preserve">Some college, no degree  (3) </w:t>
      </w:r>
    </w:p>
    <w:p w14:paraId="6D82B464" w14:textId="77777777" w:rsidR="006610A6" w:rsidRDefault="006610A6" w:rsidP="006610A6">
      <w:pPr>
        <w:pStyle w:val="ListParagraph"/>
        <w:keepNext/>
        <w:numPr>
          <w:ilvl w:val="0"/>
          <w:numId w:val="4"/>
        </w:numPr>
      </w:pPr>
      <w:r>
        <w:t xml:space="preserve">Associate degree (e.g. AA, AS)  (4) </w:t>
      </w:r>
    </w:p>
    <w:p w14:paraId="4A4F4E66" w14:textId="77777777" w:rsidR="006610A6" w:rsidRDefault="006610A6" w:rsidP="006610A6">
      <w:pPr>
        <w:pStyle w:val="ListParagraph"/>
        <w:keepNext/>
        <w:numPr>
          <w:ilvl w:val="0"/>
          <w:numId w:val="4"/>
        </w:numPr>
      </w:pPr>
      <w:r>
        <w:t xml:space="preserve">Bachelor's degree (e.g. BA, BS)  (5) </w:t>
      </w:r>
    </w:p>
    <w:p w14:paraId="5F7F7273" w14:textId="77777777" w:rsidR="006610A6" w:rsidRDefault="006610A6" w:rsidP="006610A6">
      <w:pPr>
        <w:pStyle w:val="ListParagraph"/>
        <w:keepNext/>
        <w:numPr>
          <w:ilvl w:val="0"/>
          <w:numId w:val="4"/>
        </w:numPr>
      </w:pPr>
      <w:r>
        <w:t xml:space="preserve">Master's degree (e.g. MA, MS, MEd)  (6) </w:t>
      </w:r>
    </w:p>
    <w:p w14:paraId="375685FC" w14:textId="77777777" w:rsidR="006610A6" w:rsidRDefault="006610A6" w:rsidP="006610A6">
      <w:pPr>
        <w:pStyle w:val="ListParagraph"/>
        <w:keepNext/>
        <w:numPr>
          <w:ilvl w:val="0"/>
          <w:numId w:val="4"/>
        </w:numPr>
      </w:pPr>
      <w:r>
        <w:t xml:space="preserve">Doctorate or professional degree (e.g. MD, DDS, PhD)  (7) </w:t>
      </w:r>
    </w:p>
    <w:p w14:paraId="0D5EF715" w14:textId="77777777" w:rsidR="006610A6" w:rsidRDefault="006610A6" w:rsidP="006610A6"/>
    <w:p w14:paraId="0F398EA3" w14:textId="77777777" w:rsidR="006610A6" w:rsidRDefault="006610A6" w:rsidP="006610A6">
      <w:pPr>
        <w:pStyle w:val="QuestionSeparator"/>
      </w:pPr>
    </w:p>
    <w:p w14:paraId="2E21CAEC" w14:textId="77777777" w:rsidR="006610A6" w:rsidRDefault="006610A6" w:rsidP="006610A6"/>
    <w:p w14:paraId="6172930E" w14:textId="77777777" w:rsidR="006610A6" w:rsidRDefault="006610A6" w:rsidP="006610A6">
      <w:pPr>
        <w:keepNext/>
      </w:pPr>
      <w:r>
        <w:t>Marital Status What is your marital status?</w:t>
      </w:r>
    </w:p>
    <w:p w14:paraId="03805954" w14:textId="77777777" w:rsidR="006610A6" w:rsidRDefault="006610A6" w:rsidP="006610A6">
      <w:pPr>
        <w:pStyle w:val="ListParagraph"/>
        <w:keepNext/>
        <w:numPr>
          <w:ilvl w:val="0"/>
          <w:numId w:val="4"/>
        </w:numPr>
      </w:pPr>
      <w:r>
        <w:t xml:space="preserve">Single (never married)  (1) </w:t>
      </w:r>
    </w:p>
    <w:p w14:paraId="6DEFABCD" w14:textId="77777777" w:rsidR="006610A6" w:rsidRDefault="006610A6" w:rsidP="006610A6">
      <w:pPr>
        <w:pStyle w:val="ListParagraph"/>
        <w:keepNext/>
        <w:numPr>
          <w:ilvl w:val="0"/>
          <w:numId w:val="4"/>
        </w:numPr>
      </w:pPr>
      <w:r>
        <w:t xml:space="preserve">Married, or in a domestic partnership  (2) </w:t>
      </w:r>
    </w:p>
    <w:p w14:paraId="1E9ED1D5" w14:textId="77777777" w:rsidR="006610A6" w:rsidRDefault="006610A6" w:rsidP="006610A6">
      <w:pPr>
        <w:pStyle w:val="ListParagraph"/>
        <w:keepNext/>
        <w:numPr>
          <w:ilvl w:val="0"/>
          <w:numId w:val="4"/>
        </w:numPr>
      </w:pPr>
      <w:r>
        <w:t xml:space="preserve">Widowed  (3) </w:t>
      </w:r>
    </w:p>
    <w:p w14:paraId="4DE4A3AE" w14:textId="77777777" w:rsidR="006610A6" w:rsidRDefault="006610A6" w:rsidP="006610A6">
      <w:pPr>
        <w:pStyle w:val="ListParagraph"/>
        <w:keepNext/>
        <w:numPr>
          <w:ilvl w:val="0"/>
          <w:numId w:val="4"/>
        </w:numPr>
      </w:pPr>
      <w:r>
        <w:t xml:space="preserve">Divorced  (4) </w:t>
      </w:r>
    </w:p>
    <w:p w14:paraId="5768391B" w14:textId="77777777" w:rsidR="006610A6" w:rsidRDefault="006610A6" w:rsidP="006610A6">
      <w:pPr>
        <w:pStyle w:val="ListParagraph"/>
        <w:keepNext/>
        <w:numPr>
          <w:ilvl w:val="0"/>
          <w:numId w:val="4"/>
        </w:numPr>
      </w:pPr>
      <w:r>
        <w:t xml:space="preserve">Separated  (5) </w:t>
      </w:r>
    </w:p>
    <w:p w14:paraId="5463940E" w14:textId="77777777" w:rsidR="006610A6" w:rsidRDefault="006610A6" w:rsidP="006610A6"/>
    <w:p w14:paraId="0B33AF5C" w14:textId="77777777" w:rsidR="006610A6" w:rsidRDefault="006610A6" w:rsidP="006610A6">
      <w:pPr>
        <w:pStyle w:val="QuestionSeparator"/>
      </w:pPr>
    </w:p>
    <w:p w14:paraId="58DB20D5" w14:textId="77777777" w:rsidR="006610A6" w:rsidRDefault="006610A6" w:rsidP="006610A6"/>
    <w:p w14:paraId="69875EFF" w14:textId="77777777" w:rsidR="006610A6" w:rsidRDefault="006610A6" w:rsidP="006610A6">
      <w:pPr>
        <w:keepNext/>
      </w:pPr>
      <w:r>
        <w:t>Employment What is your current employment status?</w:t>
      </w:r>
    </w:p>
    <w:p w14:paraId="095451C1" w14:textId="77777777" w:rsidR="006610A6" w:rsidRDefault="006610A6" w:rsidP="006610A6">
      <w:pPr>
        <w:pStyle w:val="ListParagraph"/>
        <w:keepNext/>
        <w:numPr>
          <w:ilvl w:val="0"/>
          <w:numId w:val="2"/>
        </w:numPr>
      </w:pPr>
      <w:r>
        <w:t xml:space="preserve">Employed full time (40 or more hours per week)  (1) </w:t>
      </w:r>
    </w:p>
    <w:p w14:paraId="02D108EC" w14:textId="77777777" w:rsidR="006610A6" w:rsidRDefault="006610A6" w:rsidP="006610A6">
      <w:pPr>
        <w:pStyle w:val="ListParagraph"/>
        <w:keepNext/>
        <w:numPr>
          <w:ilvl w:val="0"/>
          <w:numId w:val="2"/>
        </w:numPr>
      </w:pPr>
      <w:r>
        <w:t xml:space="preserve">Employed part time (up to 39 hours per week)  (2) </w:t>
      </w:r>
    </w:p>
    <w:p w14:paraId="284FF4DE" w14:textId="77777777" w:rsidR="006610A6" w:rsidRDefault="006610A6" w:rsidP="006610A6">
      <w:pPr>
        <w:pStyle w:val="ListParagraph"/>
        <w:keepNext/>
        <w:numPr>
          <w:ilvl w:val="0"/>
          <w:numId w:val="2"/>
        </w:numPr>
      </w:pPr>
      <w:r>
        <w:t xml:space="preserve">Unemployed  (3) </w:t>
      </w:r>
    </w:p>
    <w:p w14:paraId="1E71A5CB" w14:textId="77777777" w:rsidR="006610A6" w:rsidRDefault="006610A6" w:rsidP="006610A6">
      <w:pPr>
        <w:pStyle w:val="ListParagraph"/>
        <w:keepNext/>
        <w:numPr>
          <w:ilvl w:val="0"/>
          <w:numId w:val="2"/>
        </w:numPr>
      </w:pPr>
      <w:r>
        <w:t xml:space="preserve">Student  (5) </w:t>
      </w:r>
    </w:p>
    <w:p w14:paraId="08F22F9F" w14:textId="77777777" w:rsidR="006610A6" w:rsidRDefault="006610A6" w:rsidP="006610A6">
      <w:pPr>
        <w:pStyle w:val="ListParagraph"/>
        <w:keepNext/>
        <w:numPr>
          <w:ilvl w:val="0"/>
          <w:numId w:val="2"/>
        </w:numPr>
      </w:pPr>
      <w:r>
        <w:t xml:space="preserve">Retired  (6) </w:t>
      </w:r>
    </w:p>
    <w:p w14:paraId="4E199631" w14:textId="77777777" w:rsidR="006610A6" w:rsidRDefault="006610A6" w:rsidP="006610A6">
      <w:pPr>
        <w:pStyle w:val="ListParagraph"/>
        <w:keepNext/>
        <w:numPr>
          <w:ilvl w:val="0"/>
          <w:numId w:val="2"/>
        </w:numPr>
      </w:pPr>
      <w:r>
        <w:t xml:space="preserve">Self-employed  (8) </w:t>
      </w:r>
    </w:p>
    <w:p w14:paraId="46A3AED1" w14:textId="77777777" w:rsidR="006610A6" w:rsidRDefault="006610A6" w:rsidP="006610A6">
      <w:pPr>
        <w:pStyle w:val="ListParagraph"/>
        <w:keepNext/>
        <w:numPr>
          <w:ilvl w:val="0"/>
          <w:numId w:val="2"/>
        </w:numPr>
      </w:pPr>
      <w:r>
        <w:t xml:space="preserve">Unable to work  (9) </w:t>
      </w:r>
    </w:p>
    <w:p w14:paraId="107659AD" w14:textId="77777777" w:rsidR="006610A6" w:rsidRDefault="006610A6" w:rsidP="006610A6"/>
    <w:p w14:paraId="275AFBD8" w14:textId="77777777" w:rsidR="006610A6" w:rsidRDefault="006610A6" w:rsidP="006610A6">
      <w:pPr>
        <w:pStyle w:val="QuestionSeparato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6610A6" w14:paraId="60F51FDC" w14:textId="77777777" w:rsidTr="00D61BF8">
        <w:trPr>
          <w:trHeight w:val="300"/>
        </w:trPr>
        <w:tc>
          <w:tcPr>
            <w:tcW w:w="1368" w:type="dxa"/>
            <w:tcBorders>
              <w:top w:val="nil"/>
              <w:left w:val="nil"/>
              <w:bottom w:val="nil"/>
              <w:right w:val="nil"/>
            </w:tcBorders>
          </w:tcPr>
          <w:p w14:paraId="687C5792" w14:textId="77777777" w:rsidR="006610A6" w:rsidRDefault="006610A6" w:rsidP="00D61BF8">
            <w:pPr>
              <w:rPr>
                <w:color w:val="CCCCCC"/>
              </w:rPr>
            </w:pPr>
            <w:r>
              <w:rPr>
                <w:color w:val="CCCCCC"/>
              </w:rPr>
              <w:t>Page Break</w:t>
            </w:r>
          </w:p>
        </w:tc>
        <w:tc>
          <w:tcPr>
            <w:tcW w:w="8208" w:type="dxa"/>
            <w:tcBorders>
              <w:top w:val="nil"/>
              <w:left w:val="nil"/>
              <w:bottom w:val="nil"/>
              <w:right w:val="nil"/>
            </w:tcBorders>
          </w:tcPr>
          <w:p w14:paraId="05386E89" w14:textId="77777777" w:rsidR="006610A6" w:rsidRDefault="006610A6" w:rsidP="00D61BF8">
            <w:pPr>
              <w:pBdr>
                <w:top w:val="single" w:sz="8" w:space="0" w:color="CCCCCC"/>
              </w:pBdr>
              <w:spacing w:after="120" w:line="120" w:lineRule="auto"/>
              <w:jc w:val="center"/>
              <w:rPr>
                <w:color w:val="CCCCCC"/>
              </w:rPr>
            </w:pPr>
          </w:p>
        </w:tc>
      </w:tr>
    </w:tbl>
    <w:p w14:paraId="36D42D90" w14:textId="77777777" w:rsidR="006610A6" w:rsidRDefault="006610A6" w:rsidP="006610A6">
      <w:r>
        <w:br w:type="page"/>
      </w:r>
    </w:p>
    <w:p w14:paraId="04E4C3B5" w14:textId="77777777" w:rsidR="006610A6" w:rsidRDefault="006610A6" w:rsidP="006610A6"/>
    <w:p w14:paraId="5734BACA" w14:textId="77777777" w:rsidR="006610A6" w:rsidRDefault="006610A6" w:rsidP="006610A6">
      <w:pPr>
        <w:keepNext/>
      </w:pPr>
      <w:r>
        <w:t>SCI Level The Level of your Spinal Cord Injury  </w:t>
      </w:r>
    </w:p>
    <w:p w14:paraId="1CEEAE87" w14:textId="77777777" w:rsidR="006610A6" w:rsidRDefault="006610A6" w:rsidP="006610A6">
      <w:pPr>
        <w:pStyle w:val="ListParagraph"/>
        <w:keepNext/>
        <w:numPr>
          <w:ilvl w:val="0"/>
          <w:numId w:val="2"/>
        </w:numPr>
      </w:pPr>
      <w:r>
        <w:t xml:space="preserve">Cervical  (1) </w:t>
      </w:r>
    </w:p>
    <w:p w14:paraId="0BAA2E0A" w14:textId="77777777" w:rsidR="006610A6" w:rsidRDefault="006610A6" w:rsidP="006610A6">
      <w:pPr>
        <w:pStyle w:val="ListParagraph"/>
        <w:keepNext/>
        <w:numPr>
          <w:ilvl w:val="0"/>
          <w:numId w:val="2"/>
        </w:numPr>
      </w:pPr>
      <w:r>
        <w:t xml:space="preserve">Thoracic  (2) </w:t>
      </w:r>
    </w:p>
    <w:p w14:paraId="1AB4E391" w14:textId="77777777" w:rsidR="006610A6" w:rsidRDefault="006610A6" w:rsidP="006610A6">
      <w:pPr>
        <w:pStyle w:val="ListParagraph"/>
        <w:keepNext/>
        <w:numPr>
          <w:ilvl w:val="0"/>
          <w:numId w:val="2"/>
        </w:numPr>
      </w:pPr>
      <w:r>
        <w:t xml:space="preserve">Lumbar  (3) </w:t>
      </w:r>
    </w:p>
    <w:p w14:paraId="288AF26A" w14:textId="77777777" w:rsidR="006610A6" w:rsidRDefault="006610A6" w:rsidP="006610A6">
      <w:pPr>
        <w:pStyle w:val="ListParagraph"/>
        <w:keepNext/>
        <w:numPr>
          <w:ilvl w:val="0"/>
          <w:numId w:val="2"/>
        </w:numPr>
      </w:pPr>
      <w:r>
        <w:t>Unsure (Please Indicate):  (4) __________________________________________________</w:t>
      </w:r>
    </w:p>
    <w:p w14:paraId="7582A3F2" w14:textId="77777777" w:rsidR="006610A6" w:rsidRDefault="006610A6" w:rsidP="006610A6"/>
    <w:p w14:paraId="2FD87A25" w14:textId="77777777" w:rsidR="006610A6" w:rsidRDefault="006610A6" w:rsidP="006610A6">
      <w:pPr>
        <w:pStyle w:val="QuestionSeparator"/>
      </w:pPr>
    </w:p>
    <w:p w14:paraId="1ED2A167" w14:textId="77777777" w:rsidR="006610A6" w:rsidRDefault="006610A6" w:rsidP="006610A6"/>
    <w:p w14:paraId="1186BC98" w14:textId="77777777" w:rsidR="006610A6" w:rsidRDefault="006610A6" w:rsidP="006610A6">
      <w:pPr>
        <w:keepNext/>
      </w:pPr>
      <w:r>
        <w:t>SCI Grade The Grade of your Spinal Cord Injury</w:t>
      </w:r>
    </w:p>
    <w:p w14:paraId="78FDD454" w14:textId="77777777" w:rsidR="006610A6" w:rsidRDefault="006610A6" w:rsidP="006610A6">
      <w:pPr>
        <w:pStyle w:val="ListParagraph"/>
        <w:keepNext/>
        <w:numPr>
          <w:ilvl w:val="0"/>
          <w:numId w:val="4"/>
        </w:numPr>
      </w:pPr>
      <w:r>
        <w:t xml:space="preserve">Complete (No feeling or voluntary movement below the level of injury)  (1) </w:t>
      </w:r>
    </w:p>
    <w:p w14:paraId="3CC794CD" w14:textId="77777777" w:rsidR="006610A6" w:rsidRDefault="006610A6" w:rsidP="006610A6">
      <w:pPr>
        <w:pStyle w:val="ListParagraph"/>
        <w:keepNext/>
        <w:numPr>
          <w:ilvl w:val="0"/>
          <w:numId w:val="4"/>
        </w:numPr>
      </w:pPr>
      <w:r>
        <w:t xml:space="preserve">Incomplete (Some feeling and/or voluntary movement below the level of injury)  (2) </w:t>
      </w:r>
    </w:p>
    <w:p w14:paraId="4FA440BB" w14:textId="77777777" w:rsidR="006610A6" w:rsidRDefault="006610A6" w:rsidP="006610A6">
      <w:pPr>
        <w:pStyle w:val="ListParagraph"/>
        <w:keepNext/>
        <w:numPr>
          <w:ilvl w:val="0"/>
          <w:numId w:val="4"/>
        </w:numPr>
      </w:pPr>
      <w:r>
        <w:t>Unsure (Please explain):  (3) __________________________________________________</w:t>
      </w:r>
    </w:p>
    <w:p w14:paraId="6B5431FA" w14:textId="77777777" w:rsidR="006610A6" w:rsidRDefault="006610A6" w:rsidP="006610A6"/>
    <w:p w14:paraId="180E412E" w14:textId="77777777" w:rsidR="006610A6" w:rsidRDefault="006610A6" w:rsidP="006610A6">
      <w:pPr>
        <w:pStyle w:val="QuestionSeparator"/>
      </w:pPr>
    </w:p>
    <w:p w14:paraId="75E730D6" w14:textId="77777777" w:rsidR="006610A6" w:rsidRDefault="006610A6" w:rsidP="006610A6"/>
    <w:p w14:paraId="41498B9C" w14:textId="77777777" w:rsidR="006610A6" w:rsidRDefault="006610A6" w:rsidP="006610A6">
      <w:pPr>
        <w:keepNext/>
      </w:pPr>
      <w:r>
        <w:t>How long after SCI How long has it been since your SCI?</w:t>
      </w:r>
    </w:p>
    <w:p w14:paraId="3D7DC1E7" w14:textId="77777777" w:rsidR="006610A6" w:rsidRDefault="006610A6" w:rsidP="006610A6">
      <w:pPr>
        <w:pStyle w:val="ListParagraph"/>
        <w:keepNext/>
        <w:numPr>
          <w:ilvl w:val="0"/>
          <w:numId w:val="4"/>
        </w:numPr>
      </w:pPr>
      <w:r>
        <w:t xml:space="preserve">6-12 months  (1) </w:t>
      </w:r>
    </w:p>
    <w:p w14:paraId="1C8499C8" w14:textId="77777777" w:rsidR="006610A6" w:rsidRDefault="006610A6" w:rsidP="006610A6">
      <w:pPr>
        <w:pStyle w:val="ListParagraph"/>
        <w:keepNext/>
        <w:numPr>
          <w:ilvl w:val="0"/>
          <w:numId w:val="4"/>
        </w:numPr>
      </w:pPr>
      <w:r>
        <w:t xml:space="preserve">1-3 years  (2) </w:t>
      </w:r>
    </w:p>
    <w:p w14:paraId="260C3F7C" w14:textId="77777777" w:rsidR="006610A6" w:rsidRDefault="006610A6" w:rsidP="006610A6">
      <w:pPr>
        <w:pStyle w:val="ListParagraph"/>
        <w:keepNext/>
        <w:numPr>
          <w:ilvl w:val="0"/>
          <w:numId w:val="4"/>
        </w:numPr>
      </w:pPr>
      <w:r>
        <w:t xml:space="preserve">4-6 years  (3) </w:t>
      </w:r>
    </w:p>
    <w:p w14:paraId="3EEC49DE" w14:textId="77777777" w:rsidR="006610A6" w:rsidRDefault="006610A6" w:rsidP="006610A6">
      <w:pPr>
        <w:pStyle w:val="ListParagraph"/>
        <w:keepNext/>
        <w:numPr>
          <w:ilvl w:val="0"/>
          <w:numId w:val="4"/>
        </w:numPr>
      </w:pPr>
      <w:r>
        <w:t xml:space="preserve">7-9 years  (4) </w:t>
      </w:r>
    </w:p>
    <w:p w14:paraId="09DAB0FA" w14:textId="77777777" w:rsidR="006610A6" w:rsidRDefault="006610A6" w:rsidP="006610A6">
      <w:pPr>
        <w:pStyle w:val="ListParagraph"/>
        <w:keepNext/>
        <w:numPr>
          <w:ilvl w:val="0"/>
          <w:numId w:val="4"/>
        </w:numPr>
      </w:pPr>
      <w:r>
        <w:t xml:space="preserve">10 or more years  (5) </w:t>
      </w:r>
    </w:p>
    <w:p w14:paraId="25C42CCE" w14:textId="77777777" w:rsidR="006610A6" w:rsidRDefault="006610A6" w:rsidP="006610A6"/>
    <w:p w14:paraId="71F7A756" w14:textId="77777777" w:rsidR="006610A6" w:rsidRDefault="006610A6" w:rsidP="006610A6">
      <w:pPr>
        <w:pStyle w:val="QuestionSeparator"/>
      </w:pPr>
    </w:p>
    <w:p w14:paraId="44DB798A" w14:textId="77777777" w:rsidR="006610A6" w:rsidRDefault="006610A6" w:rsidP="006610A6"/>
    <w:p w14:paraId="32D2812B" w14:textId="77777777" w:rsidR="006610A6" w:rsidRDefault="006610A6" w:rsidP="006610A6">
      <w:pPr>
        <w:keepNext/>
      </w:pPr>
      <w:r>
        <w:t>SCI Cause The cause(s) of your Spinal Cord Injury </w:t>
      </w:r>
    </w:p>
    <w:p w14:paraId="50B226E3" w14:textId="77777777" w:rsidR="006610A6" w:rsidRDefault="006610A6" w:rsidP="006610A6">
      <w:pPr>
        <w:pStyle w:val="ListParagraph"/>
        <w:keepNext/>
        <w:numPr>
          <w:ilvl w:val="0"/>
          <w:numId w:val="2"/>
        </w:numPr>
      </w:pPr>
      <w:r>
        <w:t xml:space="preserve">Motor Vehicle Accident (MVA) - Pedestrian  (1) </w:t>
      </w:r>
    </w:p>
    <w:p w14:paraId="5D8AAB41" w14:textId="77777777" w:rsidR="006610A6" w:rsidRDefault="006610A6" w:rsidP="006610A6">
      <w:pPr>
        <w:pStyle w:val="ListParagraph"/>
        <w:keepNext/>
        <w:numPr>
          <w:ilvl w:val="0"/>
          <w:numId w:val="2"/>
        </w:numPr>
      </w:pPr>
      <w:r>
        <w:t xml:space="preserve">Motor Vehicle Accident (MVA) - Non-Pedestrian  (2) </w:t>
      </w:r>
    </w:p>
    <w:p w14:paraId="2BD8BFD2" w14:textId="77777777" w:rsidR="006610A6" w:rsidRDefault="006610A6" w:rsidP="006610A6">
      <w:pPr>
        <w:pStyle w:val="ListParagraph"/>
        <w:keepNext/>
        <w:numPr>
          <w:ilvl w:val="0"/>
          <w:numId w:val="2"/>
        </w:numPr>
      </w:pPr>
      <w:r>
        <w:t xml:space="preserve">Violence  (3) </w:t>
      </w:r>
    </w:p>
    <w:p w14:paraId="3543A1A6" w14:textId="77777777" w:rsidR="006610A6" w:rsidRDefault="006610A6" w:rsidP="006610A6">
      <w:pPr>
        <w:pStyle w:val="ListParagraph"/>
        <w:keepNext/>
        <w:numPr>
          <w:ilvl w:val="0"/>
          <w:numId w:val="2"/>
        </w:numPr>
      </w:pPr>
      <w:r>
        <w:t xml:space="preserve">Fall  (4) </w:t>
      </w:r>
    </w:p>
    <w:p w14:paraId="7E9D2648" w14:textId="77777777" w:rsidR="006610A6" w:rsidRDefault="006610A6" w:rsidP="006610A6">
      <w:pPr>
        <w:pStyle w:val="ListParagraph"/>
        <w:keepNext/>
        <w:numPr>
          <w:ilvl w:val="0"/>
          <w:numId w:val="2"/>
        </w:numPr>
      </w:pPr>
      <w:r>
        <w:t xml:space="preserve">Sport-Related Injury  (5) </w:t>
      </w:r>
    </w:p>
    <w:p w14:paraId="6DD29536" w14:textId="77777777" w:rsidR="006610A6" w:rsidRDefault="006610A6" w:rsidP="006610A6">
      <w:pPr>
        <w:pStyle w:val="ListParagraph"/>
        <w:keepNext/>
        <w:numPr>
          <w:ilvl w:val="0"/>
          <w:numId w:val="2"/>
        </w:numPr>
      </w:pPr>
      <w:r>
        <w:t>Other (Please indicate):  (6) __________________________________________________</w:t>
      </w:r>
    </w:p>
    <w:p w14:paraId="42B3189A" w14:textId="77777777" w:rsidR="006610A6" w:rsidRDefault="006610A6" w:rsidP="006610A6"/>
    <w:p w14:paraId="6BC399A5" w14:textId="77777777" w:rsidR="006610A6" w:rsidRDefault="006610A6" w:rsidP="006610A6">
      <w:pPr>
        <w:pStyle w:val="QuestionSeparator"/>
      </w:pPr>
    </w:p>
    <w:p w14:paraId="12ECEFDB" w14:textId="77777777" w:rsidR="006610A6" w:rsidRDefault="006610A6" w:rsidP="006610A6">
      <w:pPr>
        <w:keepNext/>
      </w:pPr>
      <w:r>
        <w:lastRenderedPageBreak/>
        <w:t>Pain intensity On average, during the last week, how intense was your neuropathic pain on a scale from 0 to 10</w:t>
      </w:r>
      <w:r>
        <w:br/>
        <w:t> (0 no pain, 10 the most intense pain imaginable)?</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6398F402" w14:textId="77777777" w:rsidTr="00D61BF8">
        <w:tc>
          <w:tcPr>
            <w:tcW w:w="4788" w:type="dxa"/>
          </w:tcPr>
          <w:p w14:paraId="26BA605A" w14:textId="77777777" w:rsidR="006610A6" w:rsidRDefault="006610A6" w:rsidP="00D61BF8"/>
        </w:tc>
        <w:tc>
          <w:tcPr>
            <w:tcW w:w="435" w:type="dxa"/>
          </w:tcPr>
          <w:p w14:paraId="570F3496" w14:textId="77777777" w:rsidR="006610A6" w:rsidRDefault="006610A6" w:rsidP="00D61BF8">
            <w:r>
              <w:t>0</w:t>
            </w:r>
          </w:p>
        </w:tc>
        <w:tc>
          <w:tcPr>
            <w:tcW w:w="435" w:type="dxa"/>
          </w:tcPr>
          <w:p w14:paraId="7D613ACD" w14:textId="77777777" w:rsidR="006610A6" w:rsidRDefault="006610A6" w:rsidP="00D61BF8">
            <w:r>
              <w:t>1</w:t>
            </w:r>
          </w:p>
        </w:tc>
        <w:tc>
          <w:tcPr>
            <w:tcW w:w="435" w:type="dxa"/>
          </w:tcPr>
          <w:p w14:paraId="1619C249" w14:textId="77777777" w:rsidR="006610A6" w:rsidRDefault="006610A6" w:rsidP="00D61BF8">
            <w:r>
              <w:t>2</w:t>
            </w:r>
          </w:p>
        </w:tc>
        <w:tc>
          <w:tcPr>
            <w:tcW w:w="435" w:type="dxa"/>
          </w:tcPr>
          <w:p w14:paraId="753F2F13" w14:textId="77777777" w:rsidR="006610A6" w:rsidRDefault="006610A6" w:rsidP="00D61BF8">
            <w:r>
              <w:t>3</w:t>
            </w:r>
          </w:p>
        </w:tc>
        <w:tc>
          <w:tcPr>
            <w:tcW w:w="435" w:type="dxa"/>
          </w:tcPr>
          <w:p w14:paraId="13FDF3D3" w14:textId="77777777" w:rsidR="006610A6" w:rsidRDefault="006610A6" w:rsidP="00D61BF8">
            <w:r>
              <w:t>4</w:t>
            </w:r>
          </w:p>
        </w:tc>
        <w:tc>
          <w:tcPr>
            <w:tcW w:w="435" w:type="dxa"/>
          </w:tcPr>
          <w:p w14:paraId="107FAC50" w14:textId="77777777" w:rsidR="006610A6" w:rsidRDefault="006610A6" w:rsidP="00D61BF8">
            <w:r>
              <w:t>5</w:t>
            </w:r>
          </w:p>
        </w:tc>
        <w:tc>
          <w:tcPr>
            <w:tcW w:w="435" w:type="dxa"/>
          </w:tcPr>
          <w:p w14:paraId="0D02378E" w14:textId="77777777" w:rsidR="006610A6" w:rsidRDefault="006610A6" w:rsidP="00D61BF8">
            <w:r>
              <w:t>6</w:t>
            </w:r>
          </w:p>
        </w:tc>
        <w:tc>
          <w:tcPr>
            <w:tcW w:w="435" w:type="dxa"/>
          </w:tcPr>
          <w:p w14:paraId="291A08CC" w14:textId="77777777" w:rsidR="006610A6" w:rsidRDefault="006610A6" w:rsidP="00D61BF8">
            <w:r>
              <w:t>7</w:t>
            </w:r>
          </w:p>
        </w:tc>
        <w:tc>
          <w:tcPr>
            <w:tcW w:w="435" w:type="dxa"/>
          </w:tcPr>
          <w:p w14:paraId="66D03527" w14:textId="77777777" w:rsidR="006610A6" w:rsidRDefault="006610A6" w:rsidP="00D61BF8">
            <w:r>
              <w:t>8</w:t>
            </w:r>
          </w:p>
        </w:tc>
        <w:tc>
          <w:tcPr>
            <w:tcW w:w="435" w:type="dxa"/>
          </w:tcPr>
          <w:p w14:paraId="5C93F81A" w14:textId="77777777" w:rsidR="006610A6" w:rsidRDefault="006610A6" w:rsidP="00D61BF8">
            <w:r>
              <w:t>9</w:t>
            </w:r>
          </w:p>
        </w:tc>
        <w:tc>
          <w:tcPr>
            <w:tcW w:w="435" w:type="dxa"/>
          </w:tcPr>
          <w:p w14:paraId="33A1DC9B" w14:textId="77777777" w:rsidR="006610A6" w:rsidRDefault="006610A6" w:rsidP="00D61BF8">
            <w:r>
              <w:t>10</w:t>
            </w:r>
          </w:p>
        </w:tc>
      </w:tr>
    </w:tbl>
    <w:p w14:paraId="7DD5D86D"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75474DD0"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0FDCB66D" w14:textId="77777777" w:rsidR="006610A6" w:rsidRDefault="006610A6" w:rsidP="00D61BF8">
            <w:pPr>
              <w:keepNext/>
            </w:pPr>
            <w:r>
              <w:t>Intensity ()</w:t>
            </w:r>
          </w:p>
        </w:tc>
        <w:tc>
          <w:tcPr>
            <w:tcW w:w="4788" w:type="dxa"/>
          </w:tcPr>
          <w:p w14:paraId="214F2B92"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D1C726B" wp14:editId="575E3E9F">
                  <wp:extent cx="1905000" cy="304800"/>
                  <wp:effectExtent l="0" t="0" r="0" b="0"/>
                  <wp:docPr id="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4B81133B" w14:textId="77777777" w:rsidR="006610A6" w:rsidRDefault="006610A6" w:rsidP="006610A6"/>
    <w:p w14:paraId="31CBA337" w14:textId="77777777" w:rsidR="006610A6" w:rsidRDefault="006610A6" w:rsidP="006610A6"/>
    <w:p w14:paraId="6C413438" w14:textId="77777777" w:rsidR="006610A6" w:rsidRDefault="006610A6" w:rsidP="006610A6">
      <w:pPr>
        <w:pStyle w:val="QuestionSeparator"/>
      </w:pPr>
    </w:p>
    <w:p w14:paraId="1C7D2DE0" w14:textId="77777777" w:rsidR="006610A6" w:rsidRDefault="006610A6" w:rsidP="006610A6"/>
    <w:p w14:paraId="0955A2A6" w14:textId="77777777" w:rsidR="006610A6" w:rsidRDefault="006610A6" w:rsidP="006610A6">
      <w:pPr>
        <w:keepNext/>
      </w:pPr>
      <w:r>
        <w:t>Pain unpleasantness On average, during the last week, how unpleasant was your neuropathic pain on a scale from 0 to 10</w:t>
      </w:r>
      <w:r>
        <w:br/>
        <w:t> (0 no unpleasantness, 10 the most unpleasant pain imaginable)?</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5C701853" w14:textId="77777777" w:rsidTr="00D61BF8">
        <w:tc>
          <w:tcPr>
            <w:tcW w:w="4788" w:type="dxa"/>
          </w:tcPr>
          <w:p w14:paraId="354D7D97" w14:textId="77777777" w:rsidR="006610A6" w:rsidRDefault="006610A6" w:rsidP="00D61BF8"/>
        </w:tc>
        <w:tc>
          <w:tcPr>
            <w:tcW w:w="435" w:type="dxa"/>
          </w:tcPr>
          <w:p w14:paraId="78D7E80A" w14:textId="77777777" w:rsidR="006610A6" w:rsidRDefault="006610A6" w:rsidP="00D61BF8">
            <w:r>
              <w:t>0</w:t>
            </w:r>
          </w:p>
        </w:tc>
        <w:tc>
          <w:tcPr>
            <w:tcW w:w="435" w:type="dxa"/>
          </w:tcPr>
          <w:p w14:paraId="0DEDADD7" w14:textId="77777777" w:rsidR="006610A6" w:rsidRDefault="006610A6" w:rsidP="00D61BF8">
            <w:r>
              <w:t>1</w:t>
            </w:r>
          </w:p>
        </w:tc>
        <w:tc>
          <w:tcPr>
            <w:tcW w:w="435" w:type="dxa"/>
          </w:tcPr>
          <w:p w14:paraId="7232BB4A" w14:textId="77777777" w:rsidR="006610A6" w:rsidRDefault="006610A6" w:rsidP="00D61BF8">
            <w:r>
              <w:t>2</w:t>
            </w:r>
          </w:p>
        </w:tc>
        <w:tc>
          <w:tcPr>
            <w:tcW w:w="435" w:type="dxa"/>
          </w:tcPr>
          <w:p w14:paraId="1F47E9D7" w14:textId="77777777" w:rsidR="006610A6" w:rsidRDefault="006610A6" w:rsidP="00D61BF8">
            <w:r>
              <w:t>3</w:t>
            </w:r>
          </w:p>
        </w:tc>
        <w:tc>
          <w:tcPr>
            <w:tcW w:w="435" w:type="dxa"/>
          </w:tcPr>
          <w:p w14:paraId="24E29C92" w14:textId="77777777" w:rsidR="006610A6" w:rsidRDefault="006610A6" w:rsidP="00D61BF8">
            <w:r>
              <w:t>4</w:t>
            </w:r>
          </w:p>
        </w:tc>
        <w:tc>
          <w:tcPr>
            <w:tcW w:w="435" w:type="dxa"/>
          </w:tcPr>
          <w:p w14:paraId="249D611C" w14:textId="77777777" w:rsidR="006610A6" w:rsidRDefault="006610A6" w:rsidP="00D61BF8">
            <w:r>
              <w:t>5</w:t>
            </w:r>
          </w:p>
        </w:tc>
        <w:tc>
          <w:tcPr>
            <w:tcW w:w="435" w:type="dxa"/>
          </w:tcPr>
          <w:p w14:paraId="44A3415E" w14:textId="77777777" w:rsidR="006610A6" w:rsidRDefault="006610A6" w:rsidP="00D61BF8">
            <w:r>
              <w:t>6</w:t>
            </w:r>
          </w:p>
        </w:tc>
        <w:tc>
          <w:tcPr>
            <w:tcW w:w="435" w:type="dxa"/>
          </w:tcPr>
          <w:p w14:paraId="460F96F4" w14:textId="77777777" w:rsidR="006610A6" w:rsidRDefault="006610A6" w:rsidP="00D61BF8">
            <w:r>
              <w:t>7</w:t>
            </w:r>
          </w:p>
        </w:tc>
        <w:tc>
          <w:tcPr>
            <w:tcW w:w="435" w:type="dxa"/>
          </w:tcPr>
          <w:p w14:paraId="5F1EE661" w14:textId="77777777" w:rsidR="006610A6" w:rsidRDefault="006610A6" w:rsidP="00D61BF8">
            <w:r>
              <w:t>8</w:t>
            </w:r>
          </w:p>
        </w:tc>
        <w:tc>
          <w:tcPr>
            <w:tcW w:w="435" w:type="dxa"/>
          </w:tcPr>
          <w:p w14:paraId="3F790BFA" w14:textId="77777777" w:rsidR="006610A6" w:rsidRDefault="006610A6" w:rsidP="00D61BF8">
            <w:r>
              <w:t>9</w:t>
            </w:r>
          </w:p>
        </w:tc>
        <w:tc>
          <w:tcPr>
            <w:tcW w:w="435" w:type="dxa"/>
          </w:tcPr>
          <w:p w14:paraId="21CD4F83" w14:textId="77777777" w:rsidR="006610A6" w:rsidRDefault="006610A6" w:rsidP="00D61BF8">
            <w:r>
              <w:t>10</w:t>
            </w:r>
          </w:p>
        </w:tc>
      </w:tr>
    </w:tbl>
    <w:p w14:paraId="536209C8"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6C004AB9"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731E317E" w14:textId="77777777" w:rsidR="006610A6" w:rsidRDefault="006610A6" w:rsidP="00D61BF8">
            <w:pPr>
              <w:keepNext/>
            </w:pPr>
            <w:r>
              <w:t>Unpleasantness ()</w:t>
            </w:r>
          </w:p>
        </w:tc>
        <w:tc>
          <w:tcPr>
            <w:tcW w:w="4788" w:type="dxa"/>
          </w:tcPr>
          <w:p w14:paraId="685DA7EE"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5954C1A" wp14:editId="5B956254">
                  <wp:extent cx="1905000" cy="304800"/>
                  <wp:effectExtent l="0" t="0" r="0" b="0"/>
                  <wp:docPr id="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623F7F4F" w14:textId="77777777" w:rsidR="006610A6" w:rsidRDefault="006610A6" w:rsidP="006610A6"/>
    <w:p w14:paraId="3903ED50" w14:textId="77777777" w:rsidR="006610A6" w:rsidRDefault="006610A6" w:rsidP="006610A6"/>
    <w:p w14:paraId="66B3FA51" w14:textId="77777777" w:rsidR="006610A6" w:rsidRDefault="006610A6" w:rsidP="006610A6">
      <w:pPr>
        <w:pStyle w:val="QuestionSeparator"/>
      </w:pPr>
    </w:p>
    <w:p w14:paraId="2196D09E" w14:textId="77777777" w:rsidR="006610A6" w:rsidRDefault="006610A6" w:rsidP="006610A6"/>
    <w:p w14:paraId="31CDF30C" w14:textId="77777777" w:rsidR="006610A6" w:rsidRDefault="006610A6" w:rsidP="006610A6">
      <w:pPr>
        <w:keepNext/>
      </w:pPr>
      <w:r>
        <w:t>Interference A In general, how much has pain interfered with your day-to-day activities in the last week?</w:t>
      </w:r>
      <w:r>
        <w:br/>
        <w:t> (0 no interference, 10 extreme interference)?</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5688D375" w14:textId="77777777" w:rsidTr="00D61BF8">
        <w:tc>
          <w:tcPr>
            <w:tcW w:w="4788" w:type="dxa"/>
          </w:tcPr>
          <w:p w14:paraId="44F1EF4C" w14:textId="77777777" w:rsidR="006610A6" w:rsidRDefault="006610A6" w:rsidP="00D61BF8"/>
        </w:tc>
        <w:tc>
          <w:tcPr>
            <w:tcW w:w="435" w:type="dxa"/>
          </w:tcPr>
          <w:p w14:paraId="10760B95" w14:textId="77777777" w:rsidR="006610A6" w:rsidRDefault="006610A6" w:rsidP="00D61BF8">
            <w:r>
              <w:t>0</w:t>
            </w:r>
          </w:p>
        </w:tc>
        <w:tc>
          <w:tcPr>
            <w:tcW w:w="435" w:type="dxa"/>
          </w:tcPr>
          <w:p w14:paraId="1BA705DC" w14:textId="77777777" w:rsidR="006610A6" w:rsidRDefault="006610A6" w:rsidP="00D61BF8">
            <w:r>
              <w:t>1</w:t>
            </w:r>
          </w:p>
        </w:tc>
        <w:tc>
          <w:tcPr>
            <w:tcW w:w="435" w:type="dxa"/>
          </w:tcPr>
          <w:p w14:paraId="71987B45" w14:textId="77777777" w:rsidR="006610A6" w:rsidRDefault="006610A6" w:rsidP="00D61BF8">
            <w:r>
              <w:t>2</w:t>
            </w:r>
          </w:p>
        </w:tc>
        <w:tc>
          <w:tcPr>
            <w:tcW w:w="435" w:type="dxa"/>
          </w:tcPr>
          <w:p w14:paraId="01BE08AC" w14:textId="77777777" w:rsidR="006610A6" w:rsidRDefault="006610A6" w:rsidP="00D61BF8">
            <w:r>
              <w:t>3</w:t>
            </w:r>
          </w:p>
        </w:tc>
        <w:tc>
          <w:tcPr>
            <w:tcW w:w="435" w:type="dxa"/>
          </w:tcPr>
          <w:p w14:paraId="725F52AC" w14:textId="77777777" w:rsidR="006610A6" w:rsidRDefault="006610A6" w:rsidP="00D61BF8">
            <w:r>
              <w:t>4</w:t>
            </w:r>
          </w:p>
        </w:tc>
        <w:tc>
          <w:tcPr>
            <w:tcW w:w="435" w:type="dxa"/>
          </w:tcPr>
          <w:p w14:paraId="4DF3866C" w14:textId="77777777" w:rsidR="006610A6" w:rsidRDefault="006610A6" w:rsidP="00D61BF8">
            <w:r>
              <w:t>5</w:t>
            </w:r>
          </w:p>
        </w:tc>
        <w:tc>
          <w:tcPr>
            <w:tcW w:w="435" w:type="dxa"/>
          </w:tcPr>
          <w:p w14:paraId="1278CA68" w14:textId="77777777" w:rsidR="006610A6" w:rsidRDefault="006610A6" w:rsidP="00D61BF8">
            <w:r>
              <w:t>6</w:t>
            </w:r>
          </w:p>
        </w:tc>
        <w:tc>
          <w:tcPr>
            <w:tcW w:w="435" w:type="dxa"/>
          </w:tcPr>
          <w:p w14:paraId="3EF9C435" w14:textId="77777777" w:rsidR="006610A6" w:rsidRDefault="006610A6" w:rsidP="00D61BF8">
            <w:r>
              <w:t>7</w:t>
            </w:r>
          </w:p>
        </w:tc>
        <w:tc>
          <w:tcPr>
            <w:tcW w:w="435" w:type="dxa"/>
          </w:tcPr>
          <w:p w14:paraId="0EE90996" w14:textId="77777777" w:rsidR="006610A6" w:rsidRDefault="006610A6" w:rsidP="00D61BF8">
            <w:r>
              <w:t>8</w:t>
            </w:r>
          </w:p>
        </w:tc>
        <w:tc>
          <w:tcPr>
            <w:tcW w:w="435" w:type="dxa"/>
          </w:tcPr>
          <w:p w14:paraId="1D217B4A" w14:textId="77777777" w:rsidR="006610A6" w:rsidRDefault="006610A6" w:rsidP="00D61BF8">
            <w:r>
              <w:t>9</w:t>
            </w:r>
          </w:p>
        </w:tc>
        <w:tc>
          <w:tcPr>
            <w:tcW w:w="435" w:type="dxa"/>
          </w:tcPr>
          <w:p w14:paraId="2883776A" w14:textId="77777777" w:rsidR="006610A6" w:rsidRDefault="006610A6" w:rsidP="00D61BF8">
            <w:r>
              <w:t>10</w:t>
            </w:r>
          </w:p>
        </w:tc>
      </w:tr>
    </w:tbl>
    <w:p w14:paraId="5A2500F3"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6A58139B"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58A25520" w14:textId="77777777" w:rsidR="006610A6" w:rsidRDefault="006610A6" w:rsidP="00D61BF8">
            <w:pPr>
              <w:keepNext/>
            </w:pPr>
            <w:r>
              <w:lastRenderedPageBreak/>
              <w:t>Interference ()</w:t>
            </w:r>
          </w:p>
        </w:tc>
        <w:tc>
          <w:tcPr>
            <w:tcW w:w="4788" w:type="dxa"/>
          </w:tcPr>
          <w:p w14:paraId="66A88736"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CEA050A" wp14:editId="08CFFFEB">
                  <wp:extent cx="1905000" cy="304800"/>
                  <wp:effectExtent l="0" t="0" r="0" b="0"/>
                  <wp:docPr id="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4FF51E37" w14:textId="77777777" w:rsidR="006610A6" w:rsidRDefault="006610A6" w:rsidP="006610A6"/>
    <w:p w14:paraId="0994F5F5" w14:textId="77777777" w:rsidR="006610A6" w:rsidRDefault="006610A6" w:rsidP="006610A6"/>
    <w:p w14:paraId="32AC608B" w14:textId="77777777" w:rsidR="006610A6" w:rsidRDefault="006610A6" w:rsidP="006610A6">
      <w:pPr>
        <w:pStyle w:val="QuestionSeparator"/>
      </w:pPr>
    </w:p>
    <w:p w14:paraId="1A00723D" w14:textId="77777777" w:rsidR="006610A6" w:rsidRDefault="006610A6" w:rsidP="006610A6"/>
    <w:p w14:paraId="1E2B5B6A" w14:textId="77777777" w:rsidR="006610A6" w:rsidRDefault="006610A6" w:rsidP="006610A6">
      <w:pPr>
        <w:keepNext/>
      </w:pPr>
      <w:r>
        <w:t>Interference M In general, how much has pain interfered with your overall mood in the last week?</w:t>
      </w:r>
      <w:r>
        <w:br/>
        <w:t> (0 no interference, 10 extreme interference)?</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62530ABD" w14:textId="77777777" w:rsidTr="00D61BF8">
        <w:tc>
          <w:tcPr>
            <w:tcW w:w="4788" w:type="dxa"/>
          </w:tcPr>
          <w:p w14:paraId="005EAF67" w14:textId="77777777" w:rsidR="006610A6" w:rsidRDefault="006610A6" w:rsidP="00D61BF8"/>
        </w:tc>
        <w:tc>
          <w:tcPr>
            <w:tcW w:w="435" w:type="dxa"/>
          </w:tcPr>
          <w:p w14:paraId="4B7BB73E" w14:textId="77777777" w:rsidR="006610A6" w:rsidRDefault="006610A6" w:rsidP="00D61BF8">
            <w:r>
              <w:t>0</w:t>
            </w:r>
          </w:p>
        </w:tc>
        <w:tc>
          <w:tcPr>
            <w:tcW w:w="435" w:type="dxa"/>
          </w:tcPr>
          <w:p w14:paraId="6431A189" w14:textId="77777777" w:rsidR="006610A6" w:rsidRDefault="006610A6" w:rsidP="00D61BF8">
            <w:r>
              <w:t>1</w:t>
            </w:r>
          </w:p>
        </w:tc>
        <w:tc>
          <w:tcPr>
            <w:tcW w:w="435" w:type="dxa"/>
          </w:tcPr>
          <w:p w14:paraId="5F0EEF17" w14:textId="77777777" w:rsidR="006610A6" w:rsidRDefault="006610A6" w:rsidP="00D61BF8">
            <w:r>
              <w:t>2</w:t>
            </w:r>
          </w:p>
        </w:tc>
        <w:tc>
          <w:tcPr>
            <w:tcW w:w="435" w:type="dxa"/>
          </w:tcPr>
          <w:p w14:paraId="5AF73BE4" w14:textId="77777777" w:rsidR="006610A6" w:rsidRDefault="006610A6" w:rsidP="00D61BF8">
            <w:r>
              <w:t>3</w:t>
            </w:r>
          </w:p>
        </w:tc>
        <w:tc>
          <w:tcPr>
            <w:tcW w:w="435" w:type="dxa"/>
          </w:tcPr>
          <w:p w14:paraId="59C1814E" w14:textId="77777777" w:rsidR="006610A6" w:rsidRDefault="006610A6" w:rsidP="00D61BF8">
            <w:r>
              <w:t>4</w:t>
            </w:r>
          </w:p>
        </w:tc>
        <w:tc>
          <w:tcPr>
            <w:tcW w:w="435" w:type="dxa"/>
          </w:tcPr>
          <w:p w14:paraId="6F8A6141" w14:textId="77777777" w:rsidR="006610A6" w:rsidRDefault="006610A6" w:rsidP="00D61BF8">
            <w:r>
              <w:t>5</w:t>
            </w:r>
          </w:p>
        </w:tc>
        <w:tc>
          <w:tcPr>
            <w:tcW w:w="435" w:type="dxa"/>
          </w:tcPr>
          <w:p w14:paraId="2AC1E53D" w14:textId="77777777" w:rsidR="006610A6" w:rsidRDefault="006610A6" w:rsidP="00D61BF8">
            <w:r>
              <w:t>6</w:t>
            </w:r>
          </w:p>
        </w:tc>
        <w:tc>
          <w:tcPr>
            <w:tcW w:w="435" w:type="dxa"/>
          </w:tcPr>
          <w:p w14:paraId="6B841AEB" w14:textId="77777777" w:rsidR="006610A6" w:rsidRDefault="006610A6" w:rsidP="00D61BF8">
            <w:r>
              <w:t>7</w:t>
            </w:r>
          </w:p>
        </w:tc>
        <w:tc>
          <w:tcPr>
            <w:tcW w:w="435" w:type="dxa"/>
          </w:tcPr>
          <w:p w14:paraId="46098755" w14:textId="77777777" w:rsidR="006610A6" w:rsidRDefault="006610A6" w:rsidP="00D61BF8">
            <w:r>
              <w:t>8</w:t>
            </w:r>
          </w:p>
        </w:tc>
        <w:tc>
          <w:tcPr>
            <w:tcW w:w="435" w:type="dxa"/>
          </w:tcPr>
          <w:p w14:paraId="76999953" w14:textId="77777777" w:rsidR="006610A6" w:rsidRDefault="006610A6" w:rsidP="00D61BF8">
            <w:r>
              <w:t>9</w:t>
            </w:r>
          </w:p>
        </w:tc>
        <w:tc>
          <w:tcPr>
            <w:tcW w:w="435" w:type="dxa"/>
          </w:tcPr>
          <w:p w14:paraId="7D9BEFFF" w14:textId="77777777" w:rsidR="006610A6" w:rsidRDefault="006610A6" w:rsidP="00D61BF8">
            <w:r>
              <w:t>10</w:t>
            </w:r>
          </w:p>
        </w:tc>
      </w:tr>
    </w:tbl>
    <w:p w14:paraId="26CFCD4D"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704B40DA"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0D03D83F" w14:textId="77777777" w:rsidR="006610A6" w:rsidRDefault="006610A6" w:rsidP="00D61BF8">
            <w:pPr>
              <w:keepNext/>
            </w:pPr>
            <w:r>
              <w:t>Interference ()</w:t>
            </w:r>
          </w:p>
        </w:tc>
        <w:tc>
          <w:tcPr>
            <w:tcW w:w="4788" w:type="dxa"/>
          </w:tcPr>
          <w:p w14:paraId="678B911F"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E997F16" wp14:editId="51AD48FB">
                  <wp:extent cx="1905000" cy="304800"/>
                  <wp:effectExtent l="0" t="0" r="0" b="0"/>
                  <wp:docPr id="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1203EF4C" w14:textId="77777777" w:rsidR="006610A6" w:rsidRDefault="006610A6" w:rsidP="006610A6"/>
    <w:p w14:paraId="3BFFF314" w14:textId="77777777" w:rsidR="006610A6" w:rsidRDefault="006610A6" w:rsidP="006610A6"/>
    <w:p w14:paraId="651D1025" w14:textId="77777777" w:rsidR="006610A6" w:rsidRDefault="006610A6" w:rsidP="006610A6">
      <w:pPr>
        <w:pStyle w:val="QuestionSeparator"/>
      </w:pPr>
    </w:p>
    <w:p w14:paraId="27013907" w14:textId="77777777" w:rsidR="006610A6" w:rsidRDefault="006610A6" w:rsidP="006610A6"/>
    <w:p w14:paraId="74F5965C" w14:textId="77777777" w:rsidR="006610A6" w:rsidRDefault="006610A6" w:rsidP="006610A6">
      <w:pPr>
        <w:keepNext/>
      </w:pPr>
      <w:r>
        <w:t>Interference S In general, how much has pain interfered with your ability to get a good night's sleep in the last week?</w:t>
      </w:r>
      <w:r>
        <w:br/>
        <w:t> (0 no interference, 10 extreme interference)?</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5F86479E" w14:textId="77777777" w:rsidTr="00D61BF8">
        <w:tc>
          <w:tcPr>
            <w:tcW w:w="4788" w:type="dxa"/>
          </w:tcPr>
          <w:p w14:paraId="0C9638F1" w14:textId="77777777" w:rsidR="006610A6" w:rsidRDefault="006610A6" w:rsidP="00D61BF8"/>
        </w:tc>
        <w:tc>
          <w:tcPr>
            <w:tcW w:w="435" w:type="dxa"/>
          </w:tcPr>
          <w:p w14:paraId="7A133037" w14:textId="77777777" w:rsidR="006610A6" w:rsidRDefault="006610A6" w:rsidP="00D61BF8">
            <w:r>
              <w:t>0</w:t>
            </w:r>
          </w:p>
        </w:tc>
        <w:tc>
          <w:tcPr>
            <w:tcW w:w="435" w:type="dxa"/>
          </w:tcPr>
          <w:p w14:paraId="4D2DB6CD" w14:textId="77777777" w:rsidR="006610A6" w:rsidRDefault="006610A6" w:rsidP="00D61BF8">
            <w:r>
              <w:t>1</w:t>
            </w:r>
          </w:p>
        </w:tc>
        <w:tc>
          <w:tcPr>
            <w:tcW w:w="435" w:type="dxa"/>
          </w:tcPr>
          <w:p w14:paraId="6DCAA405" w14:textId="77777777" w:rsidR="006610A6" w:rsidRDefault="006610A6" w:rsidP="00D61BF8">
            <w:r>
              <w:t>2</w:t>
            </w:r>
          </w:p>
        </w:tc>
        <w:tc>
          <w:tcPr>
            <w:tcW w:w="435" w:type="dxa"/>
          </w:tcPr>
          <w:p w14:paraId="120353F2" w14:textId="77777777" w:rsidR="006610A6" w:rsidRDefault="006610A6" w:rsidP="00D61BF8">
            <w:r>
              <w:t>3</w:t>
            </w:r>
          </w:p>
        </w:tc>
        <w:tc>
          <w:tcPr>
            <w:tcW w:w="435" w:type="dxa"/>
          </w:tcPr>
          <w:p w14:paraId="24B835C5" w14:textId="77777777" w:rsidR="006610A6" w:rsidRDefault="006610A6" w:rsidP="00D61BF8">
            <w:r>
              <w:t>4</w:t>
            </w:r>
          </w:p>
        </w:tc>
        <w:tc>
          <w:tcPr>
            <w:tcW w:w="435" w:type="dxa"/>
          </w:tcPr>
          <w:p w14:paraId="49F38BA6" w14:textId="77777777" w:rsidR="006610A6" w:rsidRDefault="006610A6" w:rsidP="00D61BF8">
            <w:r>
              <w:t>5</w:t>
            </w:r>
          </w:p>
        </w:tc>
        <w:tc>
          <w:tcPr>
            <w:tcW w:w="435" w:type="dxa"/>
          </w:tcPr>
          <w:p w14:paraId="1F414B47" w14:textId="77777777" w:rsidR="006610A6" w:rsidRDefault="006610A6" w:rsidP="00D61BF8">
            <w:r>
              <w:t>6</w:t>
            </w:r>
          </w:p>
        </w:tc>
        <w:tc>
          <w:tcPr>
            <w:tcW w:w="435" w:type="dxa"/>
          </w:tcPr>
          <w:p w14:paraId="26F1B2D1" w14:textId="77777777" w:rsidR="006610A6" w:rsidRDefault="006610A6" w:rsidP="00D61BF8">
            <w:r>
              <w:t>7</w:t>
            </w:r>
          </w:p>
        </w:tc>
        <w:tc>
          <w:tcPr>
            <w:tcW w:w="435" w:type="dxa"/>
          </w:tcPr>
          <w:p w14:paraId="2165D578" w14:textId="77777777" w:rsidR="006610A6" w:rsidRDefault="006610A6" w:rsidP="00D61BF8">
            <w:r>
              <w:t>8</w:t>
            </w:r>
          </w:p>
        </w:tc>
        <w:tc>
          <w:tcPr>
            <w:tcW w:w="435" w:type="dxa"/>
          </w:tcPr>
          <w:p w14:paraId="5ABB1264" w14:textId="77777777" w:rsidR="006610A6" w:rsidRDefault="006610A6" w:rsidP="00D61BF8">
            <w:r>
              <w:t>9</w:t>
            </w:r>
          </w:p>
        </w:tc>
        <w:tc>
          <w:tcPr>
            <w:tcW w:w="435" w:type="dxa"/>
          </w:tcPr>
          <w:p w14:paraId="55BD7033" w14:textId="77777777" w:rsidR="006610A6" w:rsidRDefault="006610A6" w:rsidP="00D61BF8">
            <w:r>
              <w:t>10</w:t>
            </w:r>
          </w:p>
        </w:tc>
      </w:tr>
    </w:tbl>
    <w:p w14:paraId="3D76523D"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1E037EDE"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7F3DBFD4" w14:textId="77777777" w:rsidR="006610A6" w:rsidRDefault="006610A6" w:rsidP="00D61BF8">
            <w:pPr>
              <w:keepNext/>
            </w:pPr>
            <w:r>
              <w:t>Interference ()</w:t>
            </w:r>
          </w:p>
        </w:tc>
        <w:tc>
          <w:tcPr>
            <w:tcW w:w="4788" w:type="dxa"/>
          </w:tcPr>
          <w:p w14:paraId="7EF527C4"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FD5A4CA" wp14:editId="421FD0E5">
                  <wp:extent cx="1905000" cy="304800"/>
                  <wp:effectExtent l="0" t="0" r="0" b="0"/>
                  <wp:docPr id="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0726DD73" w14:textId="77777777" w:rsidR="006610A6" w:rsidRDefault="006610A6" w:rsidP="006610A6"/>
    <w:p w14:paraId="790A2D3C" w14:textId="77777777" w:rsidR="006610A6" w:rsidRDefault="006610A6" w:rsidP="006610A6"/>
    <w:p w14:paraId="16765A4D" w14:textId="77777777" w:rsidR="006610A6" w:rsidRDefault="006610A6" w:rsidP="006610A6">
      <w:pPr>
        <w:pStyle w:val="QuestionSeparator"/>
      </w:pPr>
    </w:p>
    <w:p w14:paraId="5572E70E" w14:textId="77777777" w:rsidR="006610A6" w:rsidRDefault="006610A6" w:rsidP="006610A6"/>
    <w:p w14:paraId="3416EEEF" w14:textId="77777777" w:rsidR="006610A6" w:rsidRDefault="006610A6" w:rsidP="006610A6">
      <w:pPr>
        <w:keepNext/>
      </w:pPr>
      <w:r>
        <w:lastRenderedPageBreak/>
        <w:t>Deal with pain In general, how hard is it for you to deal with your pain?</w:t>
      </w:r>
      <w:r>
        <w:br/>
        <w:t> (0 no hard at all, 10 extreme hard)?</w:t>
      </w:r>
    </w:p>
    <w:tbl>
      <w:tblPr>
        <w:tblStyle w:val="QSliderLabelsTable"/>
        <w:tblW w:w="9576" w:type="auto"/>
        <w:tblInd w:w="0" w:type="dxa"/>
        <w:tblLook w:val="07E0" w:firstRow="1" w:lastRow="1" w:firstColumn="1" w:lastColumn="1" w:noHBand="1" w:noVBand="1"/>
      </w:tblPr>
      <w:tblGrid>
        <w:gridCol w:w="4788"/>
        <w:gridCol w:w="435"/>
        <w:gridCol w:w="435"/>
        <w:gridCol w:w="435"/>
        <w:gridCol w:w="435"/>
        <w:gridCol w:w="435"/>
        <w:gridCol w:w="435"/>
        <w:gridCol w:w="435"/>
        <w:gridCol w:w="435"/>
        <w:gridCol w:w="435"/>
        <w:gridCol w:w="435"/>
        <w:gridCol w:w="435"/>
      </w:tblGrid>
      <w:tr w:rsidR="006610A6" w14:paraId="430CBD03" w14:textId="77777777" w:rsidTr="00D61BF8">
        <w:tc>
          <w:tcPr>
            <w:tcW w:w="4788" w:type="dxa"/>
          </w:tcPr>
          <w:p w14:paraId="6ED92169" w14:textId="77777777" w:rsidR="006610A6" w:rsidRDefault="006610A6" w:rsidP="00D61BF8"/>
        </w:tc>
        <w:tc>
          <w:tcPr>
            <w:tcW w:w="435" w:type="dxa"/>
          </w:tcPr>
          <w:p w14:paraId="1AE3AA24" w14:textId="77777777" w:rsidR="006610A6" w:rsidRDefault="006610A6" w:rsidP="00D61BF8">
            <w:r>
              <w:t>0</w:t>
            </w:r>
          </w:p>
        </w:tc>
        <w:tc>
          <w:tcPr>
            <w:tcW w:w="435" w:type="dxa"/>
          </w:tcPr>
          <w:p w14:paraId="2B02D742" w14:textId="77777777" w:rsidR="006610A6" w:rsidRDefault="006610A6" w:rsidP="00D61BF8">
            <w:r>
              <w:t>1</w:t>
            </w:r>
          </w:p>
        </w:tc>
        <w:tc>
          <w:tcPr>
            <w:tcW w:w="435" w:type="dxa"/>
          </w:tcPr>
          <w:p w14:paraId="2708D0F3" w14:textId="77777777" w:rsidR="006610A6" w:rsidRDefault="006610A6" w:rsidP="00D61BF8">
            <w:r>
              <w:t>2</w:t>
            </w:r>
          </w:p>
        </w:tc>
        <w:tc>
          <w:tcPr>
            <w:tcW w:w="435" w:type="dxa"/>
          </w:tcPr>
          <w:p w14:paraId="1844C92E" w14:textId="77777777" w:rsidR="006610A6" w:rsidRDefault="006610A6" w:rsidP="00D61BF8">
            <w:r>
              <w:t>3</w:t>
            </w:r>
          </w:p>
        </w:tc>
        <w:tc>
          <w:tcPr>
            <w:tcW w:w="435" w:type="dxa"/>
          </w:tcPr>
          <w:p w14:paraId="21E6A774" w14:textId="77777777" w:rsidR="006610A6" w:rsidRDefault="006610A6" w:rsidP="00D61BF8">
            <w:r>
              <w:t>4</w:t>
            </w:r>
          </w:p>
        </w:tc>
        <w:tc>
          <w:tcPr>
            <w:tcW w:w="435" w:type="dxa"/>
          </w:tcPr>
          <w:p w14:paraId="28B2DA65" w14:textId="77777777" w:rsidR="006610A6" w:rsidRDefault="006610A6" w:rsidP="00D61BF8">
            <w:r>
              <w:t>5</w:t>
            </w:r>
          </w:p>
        </w:tc>
        <w:tc>
          <w:tcPr>
            <w:tcW w:w="435" w:type="dxa"/>
          </w:tcPr>
          <w:p w14:paraId="70711294" w14:textId="77777777" w:rsidR="006610A6" w:rsidRDefault="006610A6" w:rsidP="00D61BF8">
            <w:r>
              <w:t>6</w:t>
            </w:r>
          </w:p>
        </w:tc>
        <w:tc>
          <w:tcPr>
            <w:tcW w:w="435" w:type="dxa"/>
          </w:tcPr>
          <w:p w14:paraId="3CE2B951" w14:textId="77777777" w:rsidR="006610A6" w:rsidRDefault="006610A6" w:rsidP="00D61BF8">
            <w:r>
              <w:t>7</w:t>
            </w:r>
          </w:p>
        </w:tc>
        <w:tc>
          <w:tcPr>
            <w:tcW w:w="435" w:type="dxa"/>
          </w:tcPr>
          <w:p w14:paraId="60EC3483" w14:textId="77777777" w:rsidR="006610A6" w:rsidRDefault="006610A6" w:rsidP="00D61BF8">
            <w:r>
              <w:t>8</w:t>
            </w:r>
          </w:p>
        </w:tc>
        <w:tc>
          <w:tcPr>
            <w:tcW w:w="435" w:type="dxa"/>
          </w:tcPr>
          <w:p w14:paraId="60A7687E" w14:textId="77777777" w:rsidR="006610A6" w:rsidRDefault="006610A6" w:rsidP="00D61BF8">
            <w:r>
              <w:t>9</w:t>
            </w:r>
          </w:p>
        </w:tc>
        <w:tc>
          <w:tcPr>
            <w:tcW w:w="435" w:type="dxa"/>
          </w:tcPr>
          <w:p w14:paraId="1160A0FD" w14:textId="77777777" w:rsidR="006610A6" w:rsidRDefault="006610A6" w:rsidP="00D61BF8">
            <w:r>
              <w:t>10</w:t>
            </w:r>
          </w:p>
        </w:tc>
      </w:tr>
    </w:tbl>
    <w:p w14:paraId="5ABBF148" w14:textId="77777777" w:rsidR="006610A6" w:rsidRDefault="006610A6" w:rsidP="006610A6"/>
    <w:tbl>
      <w:tblPr>
        <w:tblStyle w:val="QStandardSliderTable"/>
        <w:tblW w:w="9576" w:type="auto"/>
        <w:tblLook w:val="07E0" w:firstRow="1" w:lastRow="1" w:firstColumn="1" w:lastColumn="1" w:noHBand="1" w:noVBand="1"/>
      </w:tblPr>
      <w:tblGrid>
        <w:gridCol w:w="4788"/>
        <w:gridCol w:w="4788"/>
      </w:tblGrid>
      <w:tr w:rsidR="006610A6" w14:paraId="02A98CC2" w14:textId="77777777" w:rsidTr="00D61BF8">
        <w:tc>
          <w:tcPr>
            <w:cnfStyle w:val="001000000000" w:firstRow="0" w:lastRow="0" w:firstColumn="1" w:lastColumn="0" w:oddVBand="0" w:evenVBand="0" w:oddHBand="0" w:evenHBand="0" w:firstRowFirstColumn="0" w:firstRowLastColumn="0" w:lastRowFirstColumn="0" w:lastRowLastColumn="0"/>
            <w:tcW w:w="4788" w:type="dxa"/>
          </w:tcPr>
          <w:p w14:paraId="77244526" w14:textId="77777777" w:rsidR="006610A6" w:rsidRDefault="006610A6" w:rsidP="00D61BF8">
            <w:pPr>
              <w:keepNext/>
            </w:pPr>
            <w:r>
              <w:t>Hard to deal ()</w:t>
            </w:r>
          </w:p>
        </w:tc>
        <w:tc>
          <w:tcPr>
            <w:tcW w:w="4788" w:type="dxa"/>
          </w:tcPr>
          <w:p w14:paraId="457DB585" w14:textId="77777777" w:rsidR="006610A6" w:rsidRDefault="006610A6" w:rsidP="00D61BF8">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99DB03D" wp14:editId="117F0634">
                  <wp:extent cx="1905000" cy="304800"/>
                  <wp:effectExtent l="0" t="0" r="0" b="0"/>
                  <wp:docPr id="245335748" name="Picture 24533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SliderHorizontal.png"/>
                          <pic:cNvPicPr/>
                        </pic:nvPicPr>
                        <pic:blipFill>
                          <a:blip r:embed="rId13"/>
                          <a:stretch>
                            <a:fillRect/>
                          </a:stretch>
                        </pic:blipFill>
                        <pic:spPr>
                          <a:xfrm>
                            <a:off x="0" y="0"/>
                            <a:ext cx="1905000" cy="304800"/>
                          </a:xfrm>
                          <a:prstGeom prst="rect">
                            <a:avLst/>
                          </a:prstGeom>
                        </pic:spPr>
                      </pic:pic>
                    </a:graphicData>
                  </a:graphic>
                </wp:inline>
              </w:drawing>
            </w:r>
          </w:p>
        </w:tc>
      </w:tr>
    </w:tbl>
    <w:p w14:paraId="3D898EFF" w14:textId="77777777" w:rsidR="006610A6" w:rsidRDefault="006610A6" w:rsidP="006610A6"/>
    <w:p w14:paraId="613FA008" w14:textId="77777777" w:rsidR="006610A6" w:rsidRDefault="006610A6" w:rsidP="006610A6"/>
    <w:p w14:paraId="60EB4A1E" w14:textId="77777777" w:rsidR="006610A6" w:rsidRDefault="006610A6" w:rsidP="006610A6">
      <w:pPr>
        <w:pStyle w:val="QuestionSeparator"/>
      </w:pPr>
    </w:p>
    <w:p w14:paraId="3D873A5D" w14:textId="77777777" w:rsidR="006610A6" w:rsidRDefault="006610A6" w:rsidP="006610A6"/>
    <w:p w14:paraId="07D6D6FB" w14:textId="77777777" w:rsidR="006610A6" w:rsidRDefault="006610A6" w:rsidP="006610A6">
      <w:pPr>
        <w:keepNext/>
      </w:pPr>
      <w:r>
        <w:t>Medication Do you currently use any of the following medication?</w:t>
      </w:r>
    </w:p>
    <w:p w14:paraId="580222D0" w14:textId="77777777" w:rsidR="006610A6" w:rsidRDefault="006610A6" w:rsidP="006610A6">
      <w:pPr>
        <w:pStyle w:val="ListParagraph"/>
        <w:keepNext/>
        <w:numPr>
          <w:ilvl w:val="0"/>
          <w:numId w:val="2"/>
        </w:numPr>
      </w:pPr>
      <w:r>
        <w:t xml:space="preserve">Gabapentinoids (Gabapentin, Pregabalin) FusePaq Fanatrex, Gabarone, Gralise, Neurontin, Lyrica  (1) </w:t>
      </w:r>
    </w:p>
    <w:p w14:paraId="64FE7847" w14:textId="77777777" w:rsidR="006610A6" w:rsidRDefault="006610A6" w:rsidP="006610A6">
      <w:pPr>
        <w:pStyle w:val="ListParagraph"/>
        <w:keepNext/>
        <w:numPr>
          <w:ilvl w:val="0"/>
          <w:numId w:val="2"/>
        </w:numPr>
      </w:pPr>
      <w:r>
        <w:t xml:space="preserve">Serotonin and Norepinephrine reuptake inhibitors SSRIs (Duloxetine, Venlafaxine) Cymbalta, Yentreve,Vensir, Vencarm, Venlalix, Efexor, Venlablue  (2) </w:t>
      </w:r>
    </w:p>
    <w:p w14:paraId="11591928" w14:textId="77777777" w:rsidR="006610A6" w:rsidRDefault="006610A6" w:rsidP="006610A6">
      <w:pPr>
        <w:pStyle w:val="ListParagraph"/>
        <w:keepNext/>
        <w:numPr>
          <w:ilvl w:val="0"/>
          <w:numId w:val="2"/>
        </w:numPr>
      </w:pPr>
      <w:r>
        <w:t xml:space="preserve">Tricyclic Antidepressants (Nortriptyline, Amitriptyline ) Aventyl, Pamelor, Elavil, Vanatrip  (3) </w:t>
      </w:r>
    </w:p>
    <w:p w14:paraId="2226D372" w14:textId="77777777" w:rsidR="006610A6" w:rsidRDefault="006610A6" w:rsidP="006610A6">
      <w:pPr>
        <w:pStyle w:val="ListParagraph"/>
        <w:keepNext/>
        <w:numPr>
          <w:ilvl w:val="0"/>
          <w:numId w:val="2"/>
        </w:numPr>
      </w:pPr>
      <w:r>
        <w:t xml:space="preserve">Topicals (5% Lidocaine, 8% Capsaicin) Anestacon, Burnamycin, Burn-O-Jel, Lida Mantle, Lidoderm, LidoRx, LMX4, LMX5, Qutenza  (4) </w:t>
      </w:r>
    </w:p>
    <w:p w14:paraId="468A93EE" w14:textId="77777777" w:rsidR="006610A6" w:rsidRDefault="006610A6" w:rsidP="006610A6">
      <w:pPr>
        <w:pStyle w:val="ListParagraph"/>
        <w:keepNext/>
        <w:numPr>
          <w:ilvl w:val="0"/>
          <w:numId w:val="2"/>
        </w:numPr>
      </w:pPr>
      <w:r>
        <w:t xml:space="preserve">Opioids (Tramadol, Tapentadol, Morphine, Oxycodone) Tramadol, OxyContin, Vicodin, Norco, Lortab, Percocet, MSiR, MS-Contin, Roxanol, RMS, Kadian and oramorph SR  (5) </w:t>
      </w:r>
    </w:p>
    <w:p w14:paraId="4D59F14B" w14:textId="77777777" w:rsidR="006610A6" w:rsidRDefault="006610A6" w:rsidP="006610A6">
      <w:pPr>
        <w:pStyle w:val="ListParagraph"/>
        <w:keepNext/>
        <w:numPr>
          <w:ilvl w:val="0"/>
          <w:numId w:val="2"/>
        </w:numPr>
      </w:pPr>
      <w:r>
        <w:t xml:space="preserve">Neurotoxin (Botulinum toxin)  (6) </w:t>
      </w:r>
    </w:p>
    <w:p w14:paraId="0E8AB04D" w14:textId="77777777" w:rsidR="006610A6" w:rsidRDefault="006610A6" w:rsidP="006610A6">
      <w:pPr>
        <w:pStyle w:val="ListParagraph"/>
        <w:keepNext/>
        <w:numPr>
          <w:ilvl w:val="0"/>
          <w:numId w:val="2"/>
        </w:numPr>
      </w:pPr>
      <w:r>
        <w:t xml:space="preserve">Over-the-Counter Pain Medication (acetaminophen, aspirin, and nonsteroidal anti-inflammatory drugs (NSAIDs) such as ibuprofen, naproxen, and diclofenac)  (16) </w:t>
      </w:r>
    </w:p>
    <w:p w14:paraId="799A3C95" w14:textId="77777777" w:rsidR="006610A6" w:rsidRDefault="006610A6" w:rsidP="006610A6">
      <w:pPr>
        <w:pStyle w:val="ListParagraph"/>
        <w:keepNext/>
        <w:numPr>
          <w:ilvl w:val="0"/>
          <w:numId w:val="2"/>
        </w:numPr>
      </w:pPr>
      <w:r>
        <w:t xml:space="preserve">None  (7) </w:t>
      </w:r>
    </w:p>
    <w:p w14:paraId="2D130C54" w14:textId="77777777" w:rsidR="006610A6" w:rsidRDefault="006610A6" w:rsidP="006610A6">
      <w:pPr>
        <w:pStyle w:val="ListParagraph"/>
        <w:keepNext/>
        <w:numPr>
          <w:ilvl w:val="0"/>
          <w:numId w:val="2"/>
        </w:numPr>
      </w:pPr>
      <w:r>
        <w:t>Other (Please indicate):  (8) __________________________________________________</w:t>
      </w:r>
    </w:p>
    <w:p w14:paraId="4ECCB115" w14:textId="77777777" w:rsidR="006610A6" w:rsidRDefault="006610A6" w:rsidP="006610A6"/>
    <w:p w14:paraId="1DB23FCF" w14:textId="77777777" w:rsidR="006610A6" w:rsidRDefault="006610A6" w:rsidP="006610A6">
      <w:pPr>
        <w:pStyle w:val="QuestionSeparato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6610A6" w14:paraId="2FED87AD" w14:textId="77777777" w:rsidTr="00D61BF8">
        <w:trPr>
          <w:trHeight w:val="300"/>
        </w:trPr>
        <w:tc>
          <w:tcPr>
            <w:tcW w:w="1368" w:type="dxa"/>
            <w:tcBorders>
              <w:top w:val="nil"/>
              <w:left w:val="nil"/>
              <w:bottom w:val="nil"/>
              <w:right w:val="nil"/>
            </w:tcBorders>
          </w:tcPr>
          <w:p w14:paraId="5A469F1F" w14:textId="77777777" w:rsidR="006610A6" w:rsidRDefault="006610A6" w:rsidP="00D61BF8">
            <w:pPr>
              <w:rPr>
                <w:color w:val="CCCCCC"/>
              </w:rPr>
            </w:pPr>
            <w:r>
              <w:rPr>
                <w:color w:val="CCCCCC"/>
              </w:rPr>
              <w:t>Page Break</w:t>
            </w:r>
          </w:p>
        </w:tc>
        <w:tc>
          <w:tcPr>
            <w:tcW w:w="8208" w:type="dxa"/>
            <w:tcBorders>
              <w:top w:val="nil"/>
              <w:left w:val="nil"/>
              <w:bottom w:val="nil"/>
              <w:right w:val="nil"/>
            </w:tcBorders>
          </w:tcPr>
          <w:p w14:paraId="62534792" w14:textId="77777777" w:rsidR="006610A6" w:rsidRDefault="006610A6" w:rsidP="00D61BF8">
            <w:pPr>
              <w:pBdr>
                <w:top w:val="single" w:sz="8" w:space="0" w:color="CCCCCC"/>
              </w:pBdr>
              <w:spacing w:after="120" w:line="120" w:lineRule="auto"/>
              <w:jc w:val="center"/>
              <w:rPr>
                <w:color w:val="CCCCCC"/>
              </w:rPr>
            </w:pPr>
          </w:p>
        </w:tc>
      </w:tr>
    </w:tbl>
    <w:p w14:paraId="467AD74E" w14:textId="77777777" w:rsidR="006610A6" w:rsidRDefault="006610A6" w:rsidP="006610A6">
      <w:r>
        <w:br w:type="page"/>
      </w:r>
    </w:p>
    <w:p w14:paraId="71A2B4E8" w14:textId="77777777" w:rsidR="006610A6" w:rsidRDefault="006610A6" w:rsidP="006610A6"/>
    <w:p w14:paraId="0A0325DD" w14:textId="77777777" w:rsidR="006610A6" w:rsidRDefault="006610A6" w:rsidP="006610A6">
      <w:pPr>
        <w:keepNext/>
      </w:pPr>
      <w:r>
        <w:t>Cannabis Use ever Have you ever used Cannabis or Cannabinoids?</w:t>
      </w:r>
    </w:p>
    <w:p w14:paraId="35D0533F" w14:textId="77777777" w:rsidR="006610A6" w:rsidRDefault="006610A6" w:rsidP="006610A6">
      <w:pPr>
        <w:pStyle w:val="ListParagraph"/>
        <w:keepNext/>
        <w:numPr>
          <w:ilvl w:val="0"/>
          <w:numId w:val="4"/>
        </w:numPr>
      </w:pPr>
      <w:r>
        <w:t xml:space="preserve">Yes  (1) </w:t>
      </w:r>
    </w:p>
    <w:p w14:paraId="14166810" w14:textId="77777777" w:rsidR="006610A6" w:rsidRDefault="006610A6" w:rsidP="006610A6">
      <w:pPr>
        <w:pStyle w:val="ListParagraph"/>
        <w:keepNext/>
        <w:numPr>
          <w:ilvl w:val="0"/>
          <w:numId w:val="4"/>
        </w:numPr>
      </w:pPr>
      <w:r>
        <w:t xml:space="preserve">No  (2) </w:t>
      </w:r>
    </w:p>
    <w:p w14:paraId="3AA2EEED" w14:textId="77777777" w:rsidR="006610A6" w:rsidRDefault="006610A6" w:rsidP="006610A6"/>
    <w:p w14:paraId="17B4CE05" w14:textId="77777777" w:rsidR="006610A6" w:rsidRDefault="006610A6" w:rsidP="006610A6">
      <w:pPr>
        <w:pStyle w:val="QSkipLogic"/>
      </w:pPr>
      <w:r>
        <w:t>Skip To: End of Survey If Have you ever used Cannabis or Cannabinoids? = No</w:t>
      </w:r>
    </w:p>
    <w:p w14:paraId="0E505A14" w14:textId="77777777" w:rsidR="006610A6" w:rsidRDefault="006610A6" w:rsidP="006610A6">
      <w:pPr>
        <w:pStyle w:val="QuestionSeparator"/>
      </w:pPr>
    </w:p>
    <w:p w14:paraId="3B9C76F3" w14:textId="77777777" w:rsidR="006610A6" w:rsidRDefault="006610A6" w:rsidP="006610A6"/>
    <w:p w14:paraId="7C8C1F44" w14:textId="77777777" w:rsidR="006610A6" w:rsidRDefault="006610A6" w:rsidP="006610A6">
      <w:pPr>
        <w:keepNext/>
      </w:pPr>
      <w:r>
        <w:t>Cannabis use before Before the onset of your SCI, did you use cannabis/cannabinoids?</w:t>
      </w:r>
    </w:p>
    <w:p w14:paraId="26986F7D" w14:textId="77777777" w:rsidR="006610A6" w:rsidRDefault="006610A6" w:rsidP="006610A6">
      <w:pPr>
        <w:pStyle w:val="ListParagraph"/>
        <w:keepNext/>
        <w:numPr>
          <w:ilvl w:val="0"/>
          <w:numId w:val="4"/>
        </w:numPr>
      </w:pPr>
      <w:r>
        <w:t xml:space="preserve">Yes  (1) </w:t>
      </w:r>
    </w:p>
    <w:p w14:paraId="40F9C495" w14:textId="77777777" w:rsidR="006610A6" w:rsidRDefault="006610A6" w:rsidP="006610A6">
      <w:pPr>
        <w:pStyle w:val="ListParagraph"/>
        <w:keepNext/>
        <w:numPr>
          <w:ilvl w:val="0"/>
          <w:numId w:val="4"/>
        </w:numPr>
      </w:pPr>
      <w:r>
        <w:t xml:space="preserve">No  (2) </w:t>
      </w:r>
    </w:p>
    <w:p w14:paraId="48F76E7B" w14:textId="77777777" w:rsidR="006610A6" w:rsidRDefault="006610A6" w:rsidP="006610A6"/>
    <w:p w14:paraId="5756432B" w14:textId="77777777" w:rsidR="006610A6" w:rsidRDefault="006610A6" w:rsidP="006610A6">
      <w:pPr>
        <w:pStyle w:val="QuestionSeparator"/>
      </w:pPr>
    </w:p>
    <w:p w14:paraId="235BA456" w14:textId="77777777" w:rsidR="006610A6" w:rsidRDefault="006610A6" w:rsidP="006610A6"/>
    <w:p w14:paraId="0DBC374F" w14:textId="77777777" w:rsidR="006610A6" w:rsidRDefault="006610A6" w:rsidP="006610A6">
      <w:pPr>
        <w:keepNext/>
      </w:pPr>
      <w:r>
        <w:t>Cannabis Use after After the onset of your SCI, have you used cannabis/cannabinoids?</w:t>
      </w:r>
    </w:p>
    <w:p w14:paraId="08A290CB" w14:textId="77777777" w:rsidR="006610A6" w:rsidRDefault="006610A6" w:rsidP="006610A6">
      <w:pPr>
        <w:pStyle w:val="ListParagraph"/>
        <w:keepNext/>
        <w:numPr>
          <w:ilvl w:val="0"/>
          <w:numId w:val="4"/>
        </w:numPr>
      </w:pPr>
      <w:r>
        <w:t xml:space="preserve">Yes  (1) </w:t>
      </w:r>
    </w:p>
    <w:p w14:paraId="5F996CF9" w14:textId="77777777" w:rsidR="006610A6" w:rsidRDefault="006610A6" w:rsidP="006610A6">
      <w:pPr>
        <w:pStyle w:val="ListParagraph"/>
        <w:keepNext/>
        <w:numPr>
          <w:ilvl w:val="0"/>
          <w:numId w:val="4"/>
        </w:numPr>
      </w:pPr>
      <w:r>
        <w:t xml:space="preserve">No  (2) </w:t>
      </w:r>
    </w:p>
    <w:p w14:paraId="1BF67343" w14:textId="77777777" w:rsidR="006610A6" w:rsidRDefault="006610A6" w:rsidP="006610A6"/>
    <w:p w14:paraId="58B08CE8" w14:textId="77777777" w:rsidR="006610A6" w:rsidRDefault="006610A6" w:rsidP="006610A6">
      <w:pPr>
        <w:pStyle w:val="QuestionSeparator"/>
      </w:pPr>
    </w:p>
    <w:p w14:paraId="081A89A2" w14:textId="77777777" w:rsidR="006610A6" w:rsidRDefault="006610A6" w:rsidP="006610A6"/>
    <w:p w14:paraId="7D1ECE29" w14:textId="77777777" w:rsidR="006610A6" w:rsidRDefault="006610A6" w:rsidP="006610A6">
      <w:pPr>
        <w:keepNext/>
      </w:pPr>
      <w:r>
        <w:t>Cannabis Use current Do you currently use Cannabis/Cannabinoids?</w:t>
      </w:r>
    </w:p>
    <w:p w14:paraId="21D7F195" w14:textId="77777777" w:rsidR="006610A6" w:rsidRDefault="006610A6" w:rsidP="006610A6">
      <w:pPr>
        <w:pStyle w:val="ListParagraph"/>
        <w:keepNext/>
        <w:numPr>
          <w:ilvl w:val="0"/>
          <w:numId w:val="4"/>
        </w:numPr>
      </w:pPr>
      <w:r>
        <w:t xml:space="preserve">Yes  (1) </w:t>
      </w:r>
    </w:p>
    <w:p w14:paraId="745BB02D" w14:textId="77777777" w:rsidR="006610A6" w:rsidRDefault="006610A6" w:rsidP="006610A6">
      <w:pPr>
        <w:pStyle w:val="ListParagraph"/>
        <w:keepNext/>
        <w:numPr>
          <w:ilvl w:val="0"/>
          <w:numId w:val="4"/>
        </w:numPr>
      </w:pPr>
      <w:r>
        <w:t xml:space="preserve">No  (2) </w:t>
      </w:r>
    </w:p>
    <w:p w14:paraId="7C82A063" w14:textId="77777777" w:rsidR="006610A6" w:rsidRDefault="006610A6" w:rsidP="006610A6"/>
    <w:p w14:paraId="3A4FE17D" w14:textId="77777777" w:rsidR="006610A6" w:rsidRDefault="006610A6" w:rsidP="006610A6">
      <w:pPr>
        <w:pStyle w:val="QuestionSeparator"/>
      </w:pPr>
    </w:p>
    <w:p w14:paraId="258A4510" w14:textId="77777777" w:rsidR="006610A6" w:rsidRDefault="006610A6" w:rsidP="006610A6">
      <w:pPr>
        <w:pStyle w:val="QDisplayLogic"/>
        <w:keepNext/>
      </w:pPr>
      <w:r>
        <w:t>Display This Question:</w:t>
      </w:r>
    </w:p>
    <w:p w14:paraId="448849AF" w14:textId="77777777" w:rsidR="006610A6" w:rsidRDefault="006610A6" w:rsidP="006610A6">
      <w:pPr>
        <w:pStyle w:val="QDisplayLogic"/>
        <w:keepNext/>
        <w:ind w:firstLine="400"/>
      </w:pPr>
      <w:r>
        <w:t>If Have you ever used Cannabis or Cannabinoids? = No</w:t>
      </w:r>
    </w:p>
    <w:p w14:paraId="3B7F945E" w14:textId="77777777" w:rsidR="006610A6" w:rsidRDefault="006610A6" w:rsidP="006610A6"/>
    <w:p w14:paraId="286BB32A" w14:textId="77777777" w:rsidR="006610A6" w:rsidRDefault="006610A6" w:rsidP="006610A6">
      <w:pPr>
        <w:keepNext/>
      </w:pPr>
      <w:r>
        <w:lastRenderedPageBreak/>
        <w:t>Cannabis no use If no, what is the reason you prefer not to use cannabis/cannabinoids?</w:t>
      </w:r>
    </w:p>
    <w:p w14:paraId="46C52401" w14:textId="77777777" w:rsidR="006610A6" w:rsidRDefault="006610A6" w:rsidP="006610A6">
      <w:pPr>
        <w:pStyle w:val="ListParagraph"/>
        <w:keepNext/>
        <w:numPr>
          <w:ilvl w:val="0"/>
          <w:numId w:val="2"/>
        </w:numPr>
      </w:pPr>
      <w:r>
        <w:t xml:space="preserve">It is Illegal  (1) </w:t>
      </w:r>
    </w:p>
    <w:p w14:paraId="14031AB9" w14:textId="77777777" w:rsidR="006610A6" w:rsidRDefault="006610A6" w:rsidP="006610A6">
      <w:pPr>
        <w:pStyle w:val="ListParagraph"/>
        <w:keepNext/>
        <w:numPr>
          <w:ilvl w:val="0"/>
          <w:numId w:val="2"/>
        </w:numPr>
      </w:pPr>
      <w:r>
        <w:t xml:space="preserve">I do not have a medical card  (2) </w:t>
      </w:r>
    </w:p>
    <w:p w14:paraId="5624F54F" w14:textId="77777777" w:rsidR="006610A6" w:rsidRDefault="006610A6" w:rsidP="006610A6">
      <w:pPr>
        <w:pStyle w:val="ListParagraph"/>
        <w:keepNext/>
        <w:numPr>
          <w:ilvl w:val="0"/>
          <w:numId w:val="2"/>
        </w:numPr>
      </w:pPr>
      <w:r>
        <w:t xml:space="preserve">It interferes with medication I currently take  (3) </w:t>
      </w:r>
    </w:p>
    <w:p w14:paraId="62E3CA30" w14:textId="77777777" w:rsidR="006610A6" w:rsidRDefault="006610A6" w:rsidP="006610A6">
      <w:pPr>
        <w:pStyle w:val="ListParagraph"/>
        <w:keepNext/>
        <w:numPr>
          <w:ilvl w:val="0"/>
          <w:numId w:val="2"/>
        </w:numPr>
      </w:pPr>
      <w:r>
        <w:t xml:space="preserve">It is too expensive  (4) </w:t>
      </w:r>
    </w:p>
    <w:p w14:paraId="57D08241" w14:textId="77777777" w:rsidR="006610A6" w:rsidRDefault="006610A6" w:rsidP="006610A6">
      <w:pPr>
        <w:pStyle w:val="ListParagraph"/>
        <w:keepNext/>
        <w:numPr>
          <w:ilvl w:val="0"/>
          <w:numId w:val="2"/>
        </w:numPr>
      </w:pPr>
      <w:r>
        <w:t xml:space="preserve">I am scared/nervous to try it  (5) </w:t>
      </w:r>
    </w:p>
    <w:p w14:paraId="7521EA40" w14:textId="77777777" w:rsidR="006610A6" w:rsidRDefault="006610A6" w:rsidP="006610A6">
      <w:pPr>
        <w:pStyle w:val="ListParagraph"/>
        <w:keepNext/>
        <w:numPr>
          <w:ilvl w:val="0"/>
          <w:numId w:val="2"/>
        </w:numPr>
      </w:pPr>
      <w:r>
        <w:t xml:space="preserve">Stigma/Stereotypes against Cannabis users  (6) </w:t>
      </w:r>
    </w:p>
    <w:p w14:paraId="31249602" w14:textId="77777777" w:rsidR="006610A6" w:rsidRDefault="006610A6" w:rsidP="006610A6">
      <w:pPr>
        <w:pStyle w:val="ListParagraph"/>
        <w:keepNext/>
        <w:numPr>
          <w:ilvl w:val="0"/>
          <w:numId w:val="2"/>
        </w:numPr>
      </w:pPr>
      <w:r>
        <w:t xml:space="preserve">It does not help with my symptoms  (8) </w:t>
      </w:r>
    </w:p>
    <w:p w14:paraId="639B8ED6" w14:textId="77777777" w:rsidR="006610A6" w:rsidRDefault="006610A6" w:rsidP="006610A6">
      <w:pPr>
        <w:pStyle w:val="ListParagraph"/>
        <w:keepNext/>
        <w:numPr>
          <w:ilvl w:val="0"/>
          <w:numId w:val="2"/>
        </w:numPr>
      </w:pPr>
      <w:r>
        <w:t xml:space="preserve">It causes negative side effects  (9) </w:t>
      </w:r>
    </w:p>
    <w:p w14:paraId="61C385DA" w14:textId="77777777" w:rsidR="006610A6" w:rsidRDefault="006610A6" w:rsidP="006610A6">
      <w:pPr>
        <w:pStyle w:val="ListParagraph"/>
        <w:keepNext/>
        <w:numPr>
          <w:ilvl w:val="0"/>
          <w:numId w:val="2"/>
        </w:numPr>
      </w:pPr>
      <w:r>
        <w:t>Other (Please indicate):  (7) __________________________________________________</w:t>
      </w:r>
    </w:p>
    <w:p w14:paraId="24F2DB6E" w14:textId="77777777" w:rsidR="006610A6" w:rsidRDefault="006610A6" w:rsidP="006610A6"/>
    <w:p w14:paraId="13D8DFA2" w14:textId="77777777" w:rsidR="006610A6" w:rsidRDefault="006610A6" w:rsidP="006610A6">
      <w:pPr>
        <w:pStyle w:val="QuestionSeparato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6610A6" w14:paraId="798F3D9D" w14:textId="77777777" w:rsidTr="00D61BF8">
        <w:trPr>
          <w:trHeight w:val="300"/>
        </w:trPr>
        <w:tc>
          <w:tcPr>
            <w:tcW w:w="1368" w:type="dxa"/>
            <w:tcBorders>
              <w:top w:val="nil"/>
              <w:left w:val="nil"/>
              <w:bottom w:val="nil"/>
              <w:right w:val="nil"/>
            </w:tcBorders>
          </w:tcPr>
          <w:p w14:paraId="02080712" w14:textId="77777777" w:rsidR="006610A6" w:rsidRDefault="006610A6" w:rsidP="00D61BF8">
            <w:pPr>
              <w:rPr>
                <w:color w:val="CCCCCC"/>
              </w:rPr>
            </w:pPr>
            <w:r>
              <w:rPr>
                <w:color w:val="CCCCCC"/>
              </w:rPr>
              <w:t>Page Break</w:t>
            </w:r>
          </w:p>
        </w:tc>
        <w:tc>
          <w:tcPr>
            <w:tcW w:w="8208" w:type="dxa"/>
            <w:tcBorders>
              <w:top w:val="nil"/>
              <w:left w:val="nil"/>
              <w:bottom w:val="nil"/>
              <w:right w:val="nil"/>
            </w:tcBorders>
          </w:tcPr>
          <w:p w14:paraId="09040061" w14:textId="77777777" w:rsidR="006610A6" w:rsidRDefault="006610A6" w:rsidP="00D61BF8">
            <w:pPr>
              <w:pBdr>
                <w:top w:val="single" w:sz="8" w:space="0" w:color="CCCCCC"/>
              </w:pBdr>
              <w:spacing w:after="120" w:line="120" w:lineRule="auto"/>
              <w:jc w:val="center"/>
              <w:rPr>
                <w:color w:val="CCCCCC"/>
              </w:rPr>
            </w:pPr>
          </w:p>
        </w:tc>
      </w:tr>
    </w:tbl>
    <w:p w14:paraId="073B9F99" w14:textId="77777777" w:rsidR="006610A6" w:rsidRDefault="006610A6" w:rsidP="006610A6">
      <w:r>
        <w:br w:type="page"/>
      </w:r>
    </w:p>
    <w:p w14:paraId="1566669C" w14:textId="77777777" w:rsidR="006610A6" w:rsidRDefault="006610A6" w:rsidP="006610A6">
      <w:pPr>
        <w:pStyle w:val="QDisplayLogic"/>
        <w:keepNext/>
      </w:pPr>
      <w:r>
        <w:lastRenderedPageBreak/>
        <w:t>Display This Question:</w:t>
      </w:r>
    </w:p>
    <w:p w14:paraId="147B20BA" w14:textId="77777777" w:rsidR="006610A6" w:rsidRDefault="006610A6" w:rsidP="006610A6">
      <w:pPr>
        <w:pStyle w:val="QDisplayLogic"/>
        <w:keepNext/>
        <w:ind w:firstLine="400"/>
      </w:pPr>
      <w:r>
        <w:t>If Do you currently use Cannabis/Cannabinoids? = Yes</w:t>
      </w:r>
    </w:p>
    <w:p w14:paraId="52A33FEF" w14:textId="77777777" w:rsidR="006610A6" w:rsidRDefault="006610A6" w:rsidP="006610A6"/>
    <w:p w14:paraId="5BD88EC9" w14:textId="77777777" w:rsidR="006610A6" w:rsidRDefault="006610A6" w:rsidP="006610A6">
      <w:pPr>
        <w:keepNext/>
      </w:pPr>
      <w:r>
        <w:t>Frequency How often do you use it?</w:t>
      </w:r>
    </w:p>
    <w:p w14:paraId="1DEAA27E" w14:textId="77777777" w:rsidR="006610A6" w:rsidRDefault="006610A6" w:rsidP="006610A6">
      <w:pPr>
        <w:pStyle w:val="ListParagraph"/>
        <w:keepNext/>
        <w:numPr>
          <w:ilvl w:val="0"/>
          <w:numId w:val="4"/>
        </w:numPr>
      </w:pPr>
      <w:r>
        <w:t xml:space="preserve">Less than monthly  (1) </w:t>
      </w:r>
    </w:p>
    <w:p w14:paraId="4D687DB6" w14:textId="77777777" w:rsidR="006610A6" w:rsidRDefault="006610A6" w:rsidP="006610A6">
      <w:pPr>
        <w:pStyle w:val="ListParagraph"/>
        <w:keepNext/>
        <w:numPr>
          <w:ilvl w:val="0"/>
          <w:numId w:val="4"/>
        </w:numPr>
      </w:pPr>
      <w:r>
        <w:t xml:space="preserve">Monthly  (2) </w:t>
      </w:r>
    </w:p>
    <w:p w14:paraId="3CAB82F6" w14:textId="77777777" w:rsidR="006610A6" w:rsidRDefault="006610A6" w:rsidP="006610A6">
      <w:pPr>
        <w:pStyle w:val="ListParagraph"/>
        <w:keepNext/>
        <w:numPr>
          <w:ilvl w:val="0"/>
          <w:numId w:val="4"/>
        </w:numPr>
      </w:pPr>
      <w:r>
        <w:t xml:space="preserve">Weekly  (3) </w:t>
      </w:r>
    </w:p>
    <w:p w14:paraId="1ACBFB06" w14:textId="77777777" w:rsidR="006610A6" w:rsidRDefault="006610A6" w:rsidP="006610A6">
      <w:pPr>
        <w:pStyle w:val="ListParagraph"/>
        <w:keepNext/>
        <w:numPr>
          <w:ilvl w:val="0"/>
          <w:numId w:val="4"/>
        </w:numPr>
      </w:pPr>
      <w:r>
        <w:t xml:space="preserve">Daily or almost daily  (4) </w:t>
      </w:r>
    </w:p>
    <w:p w14:paraId="1E69DEFD" w14:textId="77777777" w:rsidR="006610A6" w:rsidRDefault="006610A6" w:rsidP="006610A6">
      <w:pPr>
        <w:pStyle w:val="ListParagraph"/>
        <w:keepNext/>
        <w:numPr>
          <w:ilvl w:val="0"/>
          <w:numId w:val="4"/>
        </w:numPr>
      </w:pPr>
      <w:r>
        <w:t xml:space="preserve">Multiple times a day  (5) </w:t>
      </w:r>
    </w:p>
    <w:p w14:paraId="5E9C402A" w14:textId="77777777" w:rsidR="006610A6" w:rsidRDefault="006610A6" w:rsidP="006610A6"/>
    <w:p w14:paraId="2B566433" w14:textId="77777777" w:rsidR="006610A6" w:rsidRDefault="006610A6" w:rsidP="006610A6">
      <w:pPr>
        <w:pStyle w:val="QuestionSeparator"/>
      </w:pPr>
    </w:p>
    <w:p w14:paraId="2C4EC34F" w14:textId="77777777" w:rsidR="006610A6" w:rsidRDefault="006610A6" w:rsidP="006610A6">
      <w:pPr>
        <w:pStyle w:val="QDisplayLogic"/>
        <w:keepNext/>
      </w:pPr>
      <w:r>
        <w:t>Display This Question:</w:t>
      </w:r>
    </w:p>
    <w:p w14:paraId="64A76BD0" w14:textId="77777777" w:rsidR="006610A6" w:rsidRDefault="006610A6" w:rsidP="006610A6">
      <w:pPr>
        <w:pStyle w:val="QDisplayLogic"/>
        <w:keepNext/>
        <w:ind w:firstLine="400"/>
      </w:pPr>
      <w:r>
        <w:t>If Do you currently use Cannabis/Cannabinoids? = Yes</w:t>
      </w:r>
    </w:p>
    <w:p w14:paraId="05DFFAA9" w14:textId="77777777" w:rsidR="006610A6" w:rsidRDefault="006610A6" w:rsidP="006610A6"/>
    <w:p w14:paraId="7C9FCEAD" w14:textId="77777777" w:rsidR="006610A6" w:rsidRDefault="006610A6" w:rsidP="006610A6">
      <w:pPr>
        <w:keepNext/>
      </w:pPr>
      <w:r>
        <w:t>Frequency 2 On a day of use, How many times a day do you use Cannabis/Cannabinoids?</w:t>
      </w:r>
    </w:p>
    <w:p w14:paraId="19C8C646" w14:textId="77777777" w:rsidR="006610A6" w:rsidRDefault="006610A6" w:rsidP="006610A6">
      <w:pPr>
        <w:pStyle w:val="ListParagraph"/>
        <w:keepNext/>
        <w:numPr>
          <w:ilvl w:val="0"/>
          <w:numId w:val="4"/>
        </w:numPr>
      </w:pPr>
      <w:r>
        <w:t xml:space="preserve">Once a day  (1) </w:t>
      </w:r>
    </w:p>
    <w:p w14:paraId="466B35FC" w14:textId="77777777" w:rsidR="006610A6" w:rsidRDefault="006610A6" w:rsidP="006610A6">
      <w:pPr>
        <w:pStyle w:val="ListParagraph"/>
        <w:keepNext/>
        <w:numPr>
          <w:ilvl w:val="0"/>
          <w:numId w:val="4"/>
        </w:numPr>
      </w:pPr>
      <w:r>
        <w:t xml:space="preserve">Twice a day  (2) </w:t>
      </w:r>
    </w:p>
    <w:p w14:paraId="1A02D420" w14:textId="77777777" w:rsidR="006610A6" w:rsidRDefault="006610A6" w:rsidP="006610A6">
      <w:pPr>
        <w:pStyle w:val="ListParagraph"/>
        <w:keepNext/>
        <w:numPr>
          <w:ilvl w:val="0"/>
          <w:numId w:val="4"/>
        </w:numPr>
      </w:pPr>
      <w:r>
        <w:t xml:space="preserve">Three times a day  (3) </w:t>
      </w:r>
    </w:p>
    <w:p w14:paraId="79907F5A" w14:textId="77777777" w:rsidR="006610A6" w:rsidRDefault="006610A6" w:rsidP="006610A6">
      <w:pPr>
        <w:pStyle w:val="ListParagraph"/>
        <w:keepNext/>
        <w:numPr>
          <w:ilvl w:val="0"/>
          <w:numId w:val="4"/>
        </w:numPr>
      </w:pPr>
      <w:r>
        <w:t xml:space="preserve">Four or more times a day  (4) </w:t>
      </w:r>
    </w:p>
    <w:p w14:paraId="37729496" w14:textId="77777777" w:rsidR="006610A6" w:rsidRDefault="006610A6" w:rsidP="006610A6"/>
    <w:p w14:paraId="41BAFFC1" w14:textId="77777777" w:rsidR="006610A6" w:rsidRDefault="006610A6" w:rsidP="006610A6">
      <w:pPr>
        <w:pStyle w:val="QuestionSeparator"/>
      </w:pPr>
    </w:p>
    <w:p w14:paraId="3DF270F8" w14:textId="77777777" w:rsidR="006610A6" w:rsidRDefault="006610A6" w:rsidP="006610A6">
      <w:pPr>
        <w:pStyle w:val="QDisplayLogic"/>
        <w:keepNext/>
      </w:pPr>
      <w:r>
        <w:t>Display This Question:</w:t>
      </w:r>
    </w:p>
    <w:p w14:paraId="18E4BC7A" w14:textId="77777777" w:rsidR="006610A6" w:rsidRDefault="006610A6" w:rsidP="006610A6">
      <w:pPr>
        <w:pStyle w:val="QDisplayLogic"/>
        <w:keepNext/>
        <w:ind w:firstLine="400"/>
      </w:pPr>
      <w:r>
        <w:t>If Do you currently use Cannabis/Cannabinoids? = Yes</w:t>
      </w:r>
    </w:p>
    <w:p w14:paraId="1A1F5AC1" w14:textId="77777777" w:rsidR="006610A6" w:rsidRDefault="006610A6" w:rsidP="006610A6"/>
    <w:p w14:paraId="3FE96E10" w14:textId="77777777" w:rsidR="006610A6" w:rsidRDefault="006610A6" w:rsidP="006610A6">
      <w:pPr>
        <w:keepNext/>
      </w:pPr>
      <w:r>
        <w:t>Time of the day What time of the day you prefer using Cannabis/Cannabinoids?</w:t>
      </w:r>
    </w:p>
    <w:p w14:paraId="79302E61" w14:textId="77777777" w:rsidR="006610A6" w:rsidRDefault="006610A6" w:rsidP="006610A6">
      <w:pPr>
        <w:pStyle w:val="ListParagraph"/>
        <w:keepNext/>
        <w:numPr>
          <w:ilvl w:val="0"/>
          <w:numId w:val="2"/>
        </w:numPr>
      </w:pPr>
      <w:r>
        <w:t xml:space="preserve">Morning  (1) </w:t>
      </w:r>
    </w:p>
    <w:p w14:paraId="487045E2" w14:textId="77777777" w:rsidR="006610A6" w:rsidRDefault="006610A6" w:rsidP="006610A6">
      <w:pPr>
        <w:pStyle w:val="ListParagraph"/>
        <w:keepNext/>
        <w:numPr>
          <w:ilvl w:val="0"/>
          <w:numId w:val="2"/>
        </w:numPr>
      </w:pPr>
      <w:r>
        <w:t xml:space="preserve">During the day  (2) </w:t>
      </w:r>
    </w:p>
    <w:p w14:paraId="1635D8AE" w14:textId="77777777" w:rsidR="006610A6" w:rsidRDefault="006610A6" w:rsidP="006610A6">
      <w:pPr>
        <w:pStyle w:val="ListParagraph"/>
        <w:keepNext/>
        <w:numPr>
          <w:ilvl w:val="0"/>
          <w:numId w:val="2"/>
        </w:numPr>
      </w:pPr>
      <w:r>
        <w:t xml:space="preserve">Evening  (3) </w:t>
      </w:r>
    </w:p>
    <w:p w14:paraId="2AC63C11" w14:textId="77777777" w:rsidR="006610A6" w:rsidRDefault="006610A6" w:rsidP="006610A6">
      <w:pPr>
        <w:pStyle w:val="ListParagraph"/>
        <w:keepNext/>
        <w:numPr>
          <w:ilvl w:val="0"/>
          <w:numId w:val="2"/>
        </w:numPr>
      </w:pPr>
      <w:r>
        <w:t xml:space="preserve">No preference  (5) </w:t>
      </w:r>
    </w:p>
    <w:p w14:paraId="11FB1C24" w14:textId="77777777" w:rsidR="006610A6" w:rsidRDefault="006610A6" w:rsidP="006610A6"/>
    <w:p w14:paraId="69733AE3" w14:textId="77777777" w:rsidR="006610A6" w:rsidRDefault="006610A6" w:rsidP="006610A6">
      <w:pPr>
        <w:pStyle w:val="QuestionSeparator"/>
      </w:pPr>
    </w:p>
    <w:p w14:paraId="04A6FDF2" w14:textId="77777777" w:rsidR="006610A6" w:rsidRDefault="006610A6" w:rsidP="006610A6">
      <w:pPr>
        <w:pStyle w:val="QDisplayLogic"/>
        <w:keepNext/>
      </w:pPr>
      <w:r>
        <w:t>Display This Question:</w:t>
      </w:r>
    </w:p>
    <w:p w14:paraId="1568DA79" w14:textId="77777777" w:rsidR="006610A6" w:rsidRDefault="006610A6" w:rsidP="006610A6">
      <w:pPr>
        <w:pStyle w:val="QDisplayLogic"/>
        <w:keepNext/>
        <w:ind w:firstLine="400"/>
      </w:pPr>
      <w:r>
        <w:t>If Do you currently use Cannabis/Cannabinoids? = Yes</w:t>
      </w:r>
    </w:p>
    <w:p w14:paraId="72921837" w14:textId="77777777" w:rsidR="006610A6" w:rsidRDefault="006610A6" w:rsidP="006610A6"/>
    <w:p w14:paraId="69B7E206" w14:textId="77777777" w:rsidR="006610A6" w:rsidRDefault="006610A6" w:rsidP="006610A6">
      <w:pPr>
        <w:keepNext/>
      </w:pPr>
      <w:r>
        <w:lastRenderedPageBreak/>
        <w:t>Modality When using cannabis, do you usually:</w:t>
      </w:r>
    </w:p>
    <w:p w14:paraId="4E66FDAF" w14:textId="77777777" w:rsidR="006610A6" w:rsidRDefault="006610A6" w:rsidP="006610A6">
      <w:pPr>
        <w:pStyle w:val="ListParagraph"/>
        <w:keepNext/>
        <w:numPr>
          <w:ilvl w:val="0"/>
          <w:numId w:val="2"/>
        </w:numPr>
      </w:pPr>
      <w:r>
        <w:t xml:space="preserve">Pipe  (1) </w:t>
      </w:r>
    </w:p>
    <w:p w14:paraId="601F05ED" w14:textId="77777777" w:rsidR="006610A6" w:rsidRDefault="006610A6" w:rsidP="006610A6">
      <w:pPr>
        <w:pStyle w:val="ListParagraph"/>
        <w:keepNext/>
        <w:numPr>
          <w:ilvl w:val="0"/>
          <w:numId w:val="2"/>
        </w:numPr>
      </w:pPr>
      <w:r>
        <w:t xml:space="preserve">Joint/Blunt  (2) </w:t>
      </w:r>
    </w:p>
    <w:p w14:paraId="21334FC2" w14:textId="77777777" w:rsidR="006610A6" w:rsidRDefault="006610A6" w:rsidP="006610A6">
      <w:pPr>
        <w:pStyle w:val="ListParagraph"/>
        <w:keepNext/>
        <w:numPr>
          <w:ilvl w:val="0"/>
          <w:numId w:val="2"/>
        </w:numPr>
      </w:pPr>
      <w:r>
        <w:t xml:space="preserve">Bong  (3) </w:t>
      </w:r>
    </w:p>
    <w:p w14:paraId="48878637" w14:textId="77777777" w:rsidR="006610A6" w:rsidRDefault="006610A6" w:rsidP="006610A6">
      <w:pPr>
        <w:pStyle w:val="ListParagraph"/>
        <w:keepNext/>
        <w:numPr>
          <w:ilvl w:val="0"/>
          <w:numId w:val="2"/>
        </w:numPr>
      </w:pPr>
      <w:r>
        <w:t xml:space="preserve">Vaporize  (4) </w:t>
      </w:r>
    </w:p>
    <w:p w14:paraId="1234C36D" w14:textId="77777777" w:rsidR="006610A6" w:rsidRDefault="006610A6" w:rsidP="006610A6">
      <w:pPr>
        <w:pStyle w:val="ListParagraph"/>
        <w:keepNext/>
        <w:numPr>
          <w:ilvl w:val="0"/>
          <w:numId w:val="2"/>
        </w:numPr>
      </w:pPr>
      <w:r>
        <w:t xml:space="preserve">Oil/Tincture  (5) </w:t>
      </w:r>
    </w:p>
    <w:p w14:paraId="0D39DF1A" w14:textId="77777777" w:rsidR="006610A6" w:rsidRDefault="006610A6" w:rsidP="006610A6">
      <w:pPr>
        <w:pStyle w:val="ListParagraph"/>
        <w:keepNext/>
        <w:numPr>
          <w:ilvl w:val="0"/>
          <w:numId w:val="2"/>
        </w:numPr>
      </w:pPr>
      <w:r>
        <w:t xml:space="preserve">Edible/Capsule/Food  (6) </w:t>
      </w:r>
    </w:p>
    <w:p w14:paraId="0030AC42" w14:textId="77777777" w:rsidR="006610A6" w:rsidRDefault="006610A6" w:rsidP="006610A6">
      <w:pPr>
        <w:pStyle w:val="ListParagraph"/>
        <w:keepNext/>
        <w:numPr>
          <w:ilvl w:val="0"/>
          <w:numId w:val="2"/>
        </w:numPr>
      </w:pPr>
      <w:r>
        <w:t xml:space="preserve">Topical (cream, lotion)  (7) </w:t>
      </w:r>
    </w:p>
    <w:p w14:paraId="664D2236" w14:textId="77777777" w:rsidR="006610A6" w:rsidRDefault="006610A6" w:rsidP="006610A6">
      <w:pPr>
        <w:pStyle w:val="ListParagraph"/>
        <w:keepNext/>
        <w:numPr>
          <w:ilvl w:val="0"/>
          <w:numId w:val="2"/>
        </w:numPr>
      </w:pPr>
      <w:r>
        <w:t xml:space="preserve">Fresh Juice  (8) </w:t>
      </w:r>
    </w:p>
    <w:p w14:paraId="38266156" w14:textId="77777777" w:rsidR="006610A6" w:rsidRDefault="006610A6" w:rsidP="006610A6">
      <w:pPr>
        <w:pStyle w:val="ListParagraph"/>
        <w:keepNext/>
        <w:numPr>
          <w:ilvl w:val="0"/>
          <w:numId w:val="2"/>
        </w:numPr>
      </w:pPr>
      <w:r>
        <w:t>Other (Please indicate):  (9) __________________________________________________</w:t>
      </w:r>
    </w:p>
    <w:p w14:paraId="337101CD" w14:textId="77777777" w:rsidR="006610A6" w:rsidRDefault="006610A6" w:rsidP="006610A6"/>
    <w:p w14:paraId="115EDBFC" w14:textId="77777777" w:rsidR="006610A6" w:rsidRDefault="006610A6" w:rsidP="006610A6">
      <w:pPr>
        <w:pStyle w:val="QuestionSeparator"/>
      </w:pPr>
    </w:p>
    <w:p w14:paraId="7F2A0319" w14:textId="77777777" w:rsidR="006610A6" w:rsidRDefault="006610A6" w:rsidP="006610A6">
      <w:pPr>
        <w:pStyle w:val="QDisplayLogic"/>
        <w:keepNext/>
      </w:pPr>
      <w:r>
        <w:t>Display This Question:</w:t>
      </w:r>
    </w:p>
    <w:p w14:paraId="09C5CAE6" w14:textId="77777777" w:rsidR="006610A6" w:rsidRDefault="006610A6" w:rsidP="006610A6">
      <w:pPr>
        <w:pStyle w:val="QDisplayLogic"/>
        <w:keepNext/>
        <w:ind w:firstLine="400"/>
      </w:pPr>
      <w:r>
        <w:t>If Do you currently use Cannabis/Cannabinoids? = Yes</w:t>
      </w:r>
    </w:p>
    <w:p w14:paraId="040593EE" w14:textId="77777777" w:rsidR="006610A6" w:rsidRDefault="006610A6" w:rsidP="006610A6"/>
    <w:p w14:paraId="6508B1AE" w14:textId="77777777" w:rsidR="006610A6" w:rsidRDefault="006610A6" w:rsidP="006610A6">
      <w:pPr>
        <w:keepNext/>
      </w:pPr>
      <w:r>
        <w:t>Composition Which of the following do you consume? Select all that apply.</w:t>
      </w:r>
    </w:p>
    <w:p w14:paraId="19953E19" w14:textId="77777777" w:rsidR="006610A6" w:rsidRDefault="006610A6" w:rsidP="006610A6">
      <w:pPr>
        <w:pStyle w:val="ListParagraph"/>
        <w:keepNext/>
        <w:numPr>
          <w:ilvl w:val="0"/>
          <w:numId w:val="2"/>
        </w:numPr>
      </w:pPr>
      <w:r>
        <w:t xml:space="preserve">Cannabidiol (CBD)  (1) </w:t>
      </w:r>
    </w:p>
    <w:p w14:paraId="0D7C0F6A" w14:textId="77777777" w:rsidR="006610A6" w:rsidRDefault="006610A6" w:rsidP="006610A6">
      <w:pPr>
        <w:pStyle w:val="ListParagraph"/>
        <w:keepNext/>
        <w:numPr>
          <w:ilvl w:val="0"/>
          <w:numId w:val="2"/>
        </w:numPr>
      </w:pPr>
      <w:r>
        <w:t xml:space="preserve">Delta-9-tetrahydrocannabinol (THC)  (2) </w:t>
      </w:r>
    </w:p>
    <w:p w14:paraId="6B68102D" w14:textId="77777777" w:rsidR="006610A6" w:rsidRDefault="006610A6" w:rsidP="006610A6">
      <w:pPr>
        <w:pStyle w:val="ListParagraph"/>
        <w:keepNext/>
        <w:numPr>
          <w:ilvl w:val="0"/>
          <w:numId w:val="2"/>
        </w:numPr>
      </w:pPr>
      <w:r>
        <w:t xml:space="preserve">I don't know  (3) </w:t>
      </w:r>
    </w:p>
    <w:p w14:paraId="124170CE" w14:textId="77777777" w:rsidR="006610A6" w:rsidRDefault="006610A6" w:rsidP="006610A6">
      <w:pPr>
        <w:pStyle w:val="ListParagraph"/>
        <w:keepNext/>
        <w:numPr>
          <w:ilvl w:val="0"/>
          <w:numId w:val="2"/>
        </w:numPr>
      </w:pPr>
      <w:r>
        <w:t>Other (Please indicate):  (4) __________________________________________________</w:t>
      </w:r>
    </w:p>
    <w:p w14:paraId="73915C62" w14:textId="77777777" w:rsidR="006610A6" w:rsidRDefault="006610A6" w:rsidP="006610A6"/>
    <w:p w14:paraId="2A921BBB" w14:textId="77777777" w:rsidR="006610A6" w:rsidRDefault="006610A6" w:rsidP="006610A6">
      <w:pPr>
        <w:pStyle w:val="QuestionSeparator"/>
      </w:pPr>
    </w:p>
    <w:p w14:paraId="423E9FCA" w14:textId="77777777" w:rsidR="006610A6" w:rsidRDefault="006610A6" w:rsidP="006610A6">
      <w:pPr>
        <w:pStyle w:val="QDisplayLogic"/>
        <w:keepNext/>
      </w:pPr>
      <w:r>
        <w:t>Display This Question:</w:t>
      </w:r>
    </w:p>
    <w:p w14:paraId="7784CD77" w14:textId="77777777" w:rsidR="006610A6" w:rsidRDefault="006610A6" w:rsidP="006610A6">
      <w:pPr>
        <w:pStyle w:val="QDisplayLogic"/>
        <w:keepNext/>
        <w:ind w:firstLine="400"/>
      </w:pPr>
      <w:r>
        <w:t>If Do you currently use Cannabis/Cannabinoids? = Yes</w:t>
      </w:r>
    </w:p>
    <w:p w14:paraId="3CCB3A34" w14:textId="77777777" w:rsidR="006610A6" w:rsidRDefault="006610A6" w:rsidP="006610A6"/>
    <w:p w14:paraId="5B84ACFD" w14:textId="77777777" w:rsidR="006610A6" w:rsidRDefault="006610A6" w:rsidP="006610A6">
      <w:pPr>
        <w:keepNext/>
      </w:pPr>
      <w:r>
        <w:t>Amount How much cannabis do you use per week? </w:t>
      </w:r>
      <w:r>
        <w:br/>
        <w:t>(Multiply daily amount by 7)</w:t>
      </w:r>
      <w:r>
        <w:br/>
      </w:r>
    </w:p>
    <w:p w14:paraId="0BED466C" w14:textId="77777777" w:rsidR="006610A6" w:rsidRDefault="006610A6" w:rsidP="006610A6">
      <w:pPr>
        <w:pStyle w:val="ListParagraph"/>
        <w:keepNext/>
        <w:numPr>
          <w:ilvl w:val="0"/>
          <w:numId w:val="4"/>
        </w:numPr>
      </w:pPr>
      <w:r>
        <w:t xml:space="preserve">1 gram or less  (1) </w:t>
      </w:r>
    </w:p>
    <w:p w14:paraId="28B34EEA" w14:textId="77777777" w:rsidR="006610A6" w:rsidRDefault="006610A6" w:rsidP="006610A6">
      <w:pPr>
        <w:pStyle w:val="ListParagraph"/>
        <w:keepNext/>
        <w:numPr>
          <w:ilvl w:val="0"/>
          <w:numId w:val="4"/>
        </w:numPr>
      </w:pPr>
      <w:r>
        <w:t xml:space="preserve">2-4 grams  (2) </w:t>
      </w:r>
    </w:p>
    <w:p w14:paraId="01E72AE6" w14:textId="77777777" w:rsidR="006610A6" w:rsidRDefault="006610A6" w:rsidP="006610A6">
      <w:pPr>
        <w:pStyle w:val="ListParagraph"/>
        <w:keepNext/>
        <w:numPr>
          <w:ilvl w:val="0"/>
          <w:numId w:val="4"/>
        </w:numPr>
      </w:pPr>
      <w:r>
        <w:t xml:space="preserve">5-7 grams  (3) </w:t>
      </w:r>
    </w:p>
    <w:p w14:paraId="1C655C66" w14:textId="77777777" w:rsidR="006610A6" w:rsidRDefault="006610A6" w:rsidP="006610A6">
      <w:pPr>
        <w:pStyle w:val="ListParagraph"/>
        <w:keepNext/>
        <w:numPr>
          <w:ilvl w:val="0"/>
          <w:numId w:val="4"/>
        </w:numPr>
      </w:pPr>
      <w:r>
        <w:t xml:space="preserve">8-10 grams  (4) </w:t>
      </w:r>
    </w:p>
    <w:p w14:paraId="77967A4A" w14:textId="77777777" w:rsidR="006610A6" w:rsidRDefault="006610A6" w:rsidP="006610A6">
      <w:pPr>
        <w:pStyle w:val="ListParagraph"/>
        <w:keepNext/>
        <w:numPr>
          <w:ilvl w:val="0"/>
          <w:numId w:val="4"/>
        </w:numPr>
      </w:pPr>
      <w:r>
        <w:t xml:space="preserve">More than 10 grams  (5) </w:t>
      </w:r>
    </w:p>
    <w:p w14:paraId="62DE536E" w14:textId="77777777" w:rsidR="006610A6" w:rsidRDefault="006610A6" w:rsidP="006610A6">
      <w:pPr>
        <w:pStyle w:val="ListParagraph"/>
        <w:keepNext/>
        <w:numPr>
          <w:ilvl w:val="0"/>
          <w:numId w:val="4"/>
        </w:numPr>
      </w:pPr>
      <w:r>
        <w:t xml:space="preserve">I don't know  (6) </w:t>
      </w:r>
    </w:p>
    <w:p w14:paraId="06338831" w14:textId="77777777" w:rsidR="006610A6" w:rsidRDefault="006610A6" w:rsidP="006610A6">
      <w:pPr>
        <w:pStyle w:val="ListParagraph"/>
        <w:keepNext/>
        <w:numPr>
          <w:ilvl w:val="0"/>
          <w:numId w:val="4"/>
        </w:numPr>
      </w:pPr>
      <w:r>
        <w:t>Other (Please indicate):  (7) __________________________________________________</w:t>
      </w:r>
    </w:p>
    <w:p w14:paraId="01FC827E" w14:textId="77777777" w:rsidR="006610A6" w:rsidRDefault="006610A6" w:rsidP="006610A6"/>
    <w:p w14:paraId="4F26C236" w14:textId="77777777" w:rsidR="006610A6" w:rsidRDefault="006610A6" w:rsidP="006610A6">
      <w:pPr>
        <w:pStyle w:val="QuestionSeparator"/>
      </w:pPr>
    </w:p>
    <w:p w14:paraId="1CF5726E" w14:textId="77777777" w:rsidR="006610A6" w:rsidRDefault="006610A6" w:rsidP="006610A6">
      <w:pPr>
        <w:pStyle w:val="QDisplayLogic"/>
        <w:keepNext/>
      </w:pPr>
      <w:r>
        <w:t>Display This Question:</w:t>
      </w:r>
    </w:p>
    <w:p w14:paraId="0F33A428" w14:textId="77777777" w:rsidR="006610A6" w:rsidRDefault="006610A6" w:rsidP="006610A6">
      <w:pPr>
        <w:pStyle w:val="QDisplayLogic"/>
        <w:keepNext/>
        <w:ind w:firstLine="400"/>
      </w:pPr>
      <w:r>
        <w:t>If Which of the following do you consume? Select all that apply. = Delta-9-tetrahydrocannabinol (THC)</w:t>
      </w:r>
    </w:p>
    <w:p w14:paraId="4B2D3CDE" w14:textId="77777777" w:rsidR="006610A6" w:rsidRDefault="006610A6" w:rsidP="006610A6"/>
    <w:p w14:paraId="2184DC2E" w14:textId="77777777" w:rsidR="006610A6" w:rsidRDefault="006610A6" w:rsidP="006610A6">
      <w:pPr>
        <w:keepNext/>
      </w:pPr>
      <w:r>
        <w:t>Strain If you consume THC, which strain do you consume? Select all that apply.</w:t>
      </w:r>
    </w:p>
    <w:p w14:paraId="00FF87CA" w14:textId="77777777" w:rsidR="006610A6" w:rsidRDefault="006610A6" w:rsidP="006610A6">
      <w:pPr>
        <w:pStyle w:val="ListParagraph"/>
        <w:keepNext/>
        <w:numPr>
          <w:ilvl w:val="0"/>
          <w:numId w:val="2"/>
        </w:numPr>
      </w:pPr>
      <w:r>
        <w:t xml:space="preserve">Indica (Sedating)  (1) </w:t>
      </w:r>
    </w:p>
    <w:p w14:paraId="6608F0E6" w14:textId="77777777" w:rsidR="006610A6" w:rsidRDefault="006610A6" w:rsidP="006610A6">
      <w:pPr>
        <w:pStyle w:val="ListParagraph"/>
        <w:keepNext/>
        <w:numPr>
          <w:ilvl w:val="0"/>
          <w:numId w:val="2"/>
        </w:numPr>
      </w:pPr>
      <w:r>
        <w:t xml:space="preserve">Sativa (Activating)  (2) </w:t>
      </w:r>
    </w:p>
    <w:p w14:paraId="000EA152" w14:textId="77777777" w:rsidR="006610A6" w:rsidRDefault="006610A6" w:rsidP="006610A6">
      <w:pPr>
        <w:pStyle w:val="ListParagraph"/>
        <w:keepNext/>
        <w:numPr>
          <w:ilvl w:val="0"/>
          <w:numId w:val="2"/>
        </w:numPr>
      </w:pPr>
      <w:r>
        <w:t xml:space="preserve">Hybrid  (3) </w:t>
      </w:r>
    </w:p>
    <w:p w14:paraId="4C4F65BC" w14:textId="77777777" w:rsidR="006610A6" w:rsidRDefault="006610A6" w:rsidP="006610A6">
      <w:pPr>
        <w:pStyle w:val="ListParagraph"/>
        <w:keepNext/>
        <w:numPr>
          <w:ilvl w:val="0"/>
          <w:numId w:val="2"/>
        </w:numPr>
      </w:pPr>
      <w:r>
        <w:t xml:space="preserve">Not sure  (4) </w:t>
      </w:r>
    </w:p>
    <w:p w14:paraId="1CFEB7D0" w14:textId="77777777" w:rsidR="006610A6" w:rsidRDefault="006610A6" w:rsidP="006610A6"/>
    <w:p w14:paraId="72DE77DB" w14:textId="77777777" w:rsidR="006610A6" w:rsidRDefault="006610A6" w:rsidP="006610A6">
      <w:pPr>
        <w:pStyle w:val="QuestionSeparato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6610A6" w14:paraId="19BF7E80" w14:textId="77777777" w:rsidTr="00D61BF8">
        <w:trPr>
          <w:trHeight w:val="300"/>
        </w:trPr>
        <w:tc>
          <w:tcPr>
            <w:tcW w:w="1368" w:type="dxa"/>
            <w:tcBorders>
              <w:top w:val="nil"/>
              <w:left w:val="nil"/>
              <w:bottom w:val="nil"/>
              <w:right w:val="nil"/>
            </w:tcBorders>
          </w:tcPr>
          <w:p w14:paraId="5BA90FD5" w14:textId="77777777" w:rsidR="006610A6" w:rsidRDefault="006610A6" w:rsidP="00D61BF8">
            <w:pPr>
              <w:rPr>
                <w:color w:val="CCCCCC"/>
              </w:rPr>
            </w:pPr>
            <w:r>
              <w:rPr>
                <w:color w:val="CCCCCC"/>
              </w:rPr>
              <w:t>Page Break</w:t>
            </w:r>
          </w:p>
        </w:tc>
        <w:tc>
          <w:tcPr>
            <w:tcW w:w="8208" w:type="dxa"/>
            <w:tcBorders>
              <w:top w:val="nil"/>
              <w:left w:val="nil"/>
              <w:bottom w:val="nil"/>
              <w:right w:val="nil"/>
            </w:tcBorders>
          </w:tcPr>
          <w:p w14:paraId="7FD14135" w14:textId="77777777" w:rsidR="006610A6" w:rsidRDefault="006610A6" w:rsidP="00D61BF8">
            <w:pPr>
              <w:pBdr>
                <w:top w:val="single" w:sz="8" w:space="0" w:color="CCCCCC"/>
              </w:pBdr>
              <w:spacing w:after="120" w:line="120" w:lineRule="auto"/>
              <w:jc w:val="center"/>
              <w:rPr>
                <w:color w:val="CCCCCC"/>
              </w:rPr>
            </w:pPr>
          </w:p>
        </w:tc>
      </w:tr>
    </w:tbl>
    <w:p w14:paraId="6264ABDF" w14:textId="77777777" w:rsidR="006610A6" w:rsidRDefault="006610A6" w:rsidP="006610A6">
      <w:r>
        <w:br w:type="page"/>
      </w:r>
    </w:p>
    <w:p w14:paraId="4B226CC4" w14:textId="77777777" w:rsidR="006610A6" w:rsidRDefault="006610A6" w:rsidP="006610A6"/>
    <w:p w14:paraId="02B3847B" w14:textId="77777777" w:rsidR="006610A6" w:rsidRDefault="006610A6" w:rsidP="006610A6">
      <w:pPr>
        <w:keepNext/>
      </w:pPr>
      <w:r>
        <w:t>Substitute for meds Do you, or have you ever used cannabis/cannabinoids as a substitute for pain medication?</w:t>
      </w:r>
    </w:p>
    <w:p w14:paraId="3BEE1E07" w14:textId="77777777" w:rsidR="006610A6" w:rsidRDefault="006610A6" w:rsidP="006610A6">
      <w:pPr>
        <w:pStyle w:val="ListParagraph"/>
        <w:keepNext/>
        <w:numPr>
          <w:ilvl w:val="0"/>
          <w:numId w:val="4"/>
        </w:numPr>
      </w:pPr>
      <w:r>
        <w:t xml:space="preserve">Yes  (1) </w:t>
      </w:r>
    </w:p>
    <w:p w14:paraId="3902C6FE" w14:textId="77777777" w:rsidR="006610A6" w:rsidRDefault="006610A6" w:rsidP="006610A6">
      <w:pPr>
        <w:pStyle w:val="ListParagraph"/>
        <w:keepNext/>
        <w:numPr>
          <w:ilvl w:val="0"/>
          <w:numId w:val="4"/>
        </w:numPr>
      </w:pPr>
      <w:r>
        <w:t xml:space="preserve">No  (2) </w:t>
      </w:r>
    </w:p>
    <w:p w14:paraId="3A98BD97" w14:textId="77777777" w:rsidR="006610A6" w:rsidRDefault="006610A6" w:rsidP="006610A6"/>
    <w:p w14:paraId="10AE0FFE" w14:textId="77777777" w:rsidR="006610A6" w:rsidRDefault="006610A6" w:rsidP="006610A6">
      <w:pPr>
        <w:pStyle w:val="QuestionSeparator"/>
      </w:pPr>
    </w:p>
    <w:p w14:paraId="00A8375A" w14:textId="77777777" w:rsidR="006610A6" w:rsidRDefault="006610A6" w:rsidP="006610A6">
      <w:pPr>
        <w:pStyle w:val="QDisplayLogic"/>
        <w:keepNext/>
      </w:pPr>
      <w:r>
        <w:t>Display This Question:</w:t>
      </w:r>
    </w:p>
    <w:p w14:paraId="50603463" w14:textId="77777777" w:rsidR="006610A6" w:rsidRDefault="006610A6" w:rsidP="006610A6">
      <w:pPr>
        <w:pStyle w:val="QDisplayLogic"/>
        <w:keepNext/>
        <w:ind w:firstLine="400"/>
      </w:pPr>
      <w:r>
        <w:t>If Do you, or have you ever used cannabis/cannabinoids as a substitute for pain medication? = Yes</w:t>
      </w:r>
    </w:p>
    <w:p w14:paraId="15C698C1" w14:textId="77777777" w:rsidR="006610A6" w:rsidRDefault="006610A6" w:rsidP="006610A6"/>
    <w:p w14:paraId="7EDEDA6F" w14:textId="77777777" w:rsidR="006610A6" w:rsidRDefault="006610A6" w:rsidP="006610A6">
      <w:pPr>
        <w:keepNext/>
      </w:pPr>
      <w:r>
        <w:t>Substitute for meds2 If yes, which medication(s) do you substitute cannabis for?</w:t>
      </w:r>
    </w:p>
    <w:p w14:paraId="466EC89D" w14:textId="77777777" w:rsidR="006610A6" w:rsidRDefault="006610A6" w:rsidP="006610A6">
      <w:pPr>
        <w:pStyle w:val="ListParagraph"/>
        <w:keepNext/>
        <w:numPr>
          <w:ilvl w:val="0"/>
          <w:numId w:val="2"/>
        </w:numPr>
      </w:pPr>
      <w:r>
        <w:t xml:space="preserve">Gabapentinoids (Gabapentin, Pregabalin) FusePaq Fanatrex, Gabarone, Gralise, Neurontin, Lyrica  (1) </w:t>
      </w:r>
    </w:p>
    <w:p w14:paraId="23130548" w14:textId="77777777" w:rsidR="006610A6" w:rsidRDefault="006610A6" w:rsidP="006610A6">
      <w:pPr>
        <w:pStyle w:val="ListParagraph"/>
        <w:keepNext/>
        <w:numPr>
          <w:ilvl w:val="0"/>
          <w:numId w:val="2"/>
        </w:numPr>
      </w:pPr>
      <w:r>
        <w:t xml:space="preserve">Serotonin and Norepinephrine reuptake inhibitors SSRIs (Duloxetine, Venlafaxine) Cymbalta, Yentreve,Vensir, Vencarm, Venlalix, Efexor, Venlablue  (2) </w:t>
      </w:r>
    </w:p>
    <w:p w14:paraId="2BBE5142" w14:textId="77777777" w:rsidR="006610A6" w:rsidRDefault="006610A6" w:rsidP="006610A6">
      <w:pPr>
        <w:pStyle w:val="ListParagraph"/>
        <w:keepNext/>
        <w:numPr>
          <w:ilvl w:val="0"/>
          <w:numId w:val="2"/>
        </w:numPr>
      </w:pPr>
      <w:r>
        <w:t xml:space="preserve">Tricyclic Antidepressants (Nortriptyline, Amitriptyline ) Aventyl, Pamelor, Elavil, Vanatrip  (3) </w:t>
      </w:r>
    </w:p>
    <w:p w14:paraId="3F4009FF" w14:textId="77777777" w:rsidR="006610A6" w:rsidRDefault="006610A6" w:rsidP="006610A6">
      <w:pPr>
        <w:pStyle w:val="ListParagraph"/>
        <w:keepNext/>
        <w:numPr>
          <w:ilvl w:val="0"/>
          <w:numId w:val="2"/>
        </w:numPr>
      </w:pPr>
      <w:r>
        <w:t xml:space="preserve">Topicals (5% Lidocaine, 8% Capsaicin) Anestacon, Burnamycin, Burn-O-Jel, Lida Mantle, Lidoderm, LidoRx, LMX4, LMX5, Qutenza  (4) </w:t>
      </w:r>
    </w:p>
    <w:p w14:paraId="16CC5E3F" w14:textId="77777777" w:rsidR="006610A6" w:rsidRDefault="006610A6" w:rsidP="006610A6">
      <w:pPr>
        <w:pStyle w:val="ListParagraph"/>
        <w:keepNext/>
        <w:numPr>
          <w:ilvl w:val="0"/>
          <w:numId w:val="2"/>
        </w:numPr>
      </w:pPr>
      <w:r>
        <w:t xml:space="preserve">Opioids (Tramadol, Tapentadol, Morphine, Oxycodone) Tramadol, OxyContin, Vicodin, Norco, Lortab, Percocet, MSiR, MS-Contin, Roxanol, RMS, Kadian and oramorph SR  (5) </w:t>
      </w:r>
    </w:p>
    <w:p w14:paraId="39484BDD" w14:textId="77777777" w:rsidR="006610A6" w:rsidRDefault="006610A6" w:rsidP="006610A6">
      <w:pPr>
        <w:pStyle w:val="ListParagraph"/>
        <w:keepNext/>
        <w:numPr>
          <w:ilvl w:val="0"/>
          <w:numId w:val="2"/>
        </w:numPr>
      </w:pPr>
      <w:r>
        <w:t xml:space="preserve">Neurotoxin (Botulinum toxin)  (6) </w:t>
      </w:r>
    </w:p>
    <w:p w14:paraId="259320DF" w14:textId="77777777" w:rsidR="006610A6" w:rsidRDefault="006610A6" w:rsidP="006610A6">
      <w:pPr>
        <w:pStyle w:val="ListParagraph"/>
        <w:keepNext/>
        <w:numPr>
          <w:ilvl w:val="0"/>
          <w:numId w:val="2"/>
        </w:numPr>
      </w:pPr>
      <w:r>
        <w:t xml:space="preserve">Over-the-Counter Pain Medication (acetaminophen, aspirin, and nonsteroidal anti-inflammatory drugs (NSAIDs) such as ibuprofen, naproxen, and diclofenac)  (8) </w:t>
      </w:r>
    </w:p>
    <w:p w14:paraId="1860DEB6" w14:textId="77777777" w:rsidR="006610A6" w:rsidRDefault="006610A6" w:rsidP="006610A6">
      <w:pPr>
        <w:pStyle w:val="ListParagraph"/>
        <w:keepNext/>
        <w:numPr>
          <w:ilvl w:val="0"/>
          <w:numId w:val="2"/>
        </w:numPr>
      </w:pPr>
      <w:r>
        <w:t>Other (Please indicate):  (7) __________________________________________________</w:t>
      </w:r>
    </w:p>
    <w:p w14:paraId="574C9B79" w14:textId="77777777" w:rsidR="006610A6" w:rsidRDefault="006610A6" w:rsidP="006610A6"/>
    <w:p w14:paraId="30F54301" w14:textId="77777777" w:rsidR="006610A6" w:rsidRDefault="006610A6" w:rsidP="006610A6">
      <w:pPr>
        <w:pStyle w:val="QuestionSeparator"/>
      </w:pPr>
    </w:p>
    <w:p w14:paraId="4C18533B" w14:textId="77777777" w:rsidR="006610A6" w:rsidRDefault="006610A6" w:rsidP="006610A6"/>
    <w:p w14:paraId="5C3DDE6A" w14:textId="77777777" w:rsidR="006610A6" w:rsidRDefault="006610A6" w:rsidP="006610A6">
      <w:pPr>
        <w:keepNext/>
      </w:pPr>
      <w:r>
        <w:t>Help with pain Do Cannabis/Cannabinoids help with (or decrease) any of the following neuropathic pain related outcomes?</w:t>
      </w:r>
    </w:p>
    <w:p w14:paraId="4C8A7C7F" w14:textId="77777777" w:rsidR="006610A6" w:rsidRDefault="006610A6" w:rsidP="006610A6">
      <w:pPr>
        <w:pStyle w:val="ListParagraph"/>
        <w:keepNext/>
        <w:numPr>
          <w:ilvl w:val="0"/>
          <w:numId w:val="2"/>
        </w:numPr>
      </w:pPr>
      <w:r>
        <w:t xml:space="preserve">Pain Intensity  (6) </w:t>
      </w:r>
    </w:p>
    <w:p w14:paraId="77D6F4DE" w14:textId="77777777" w:rsidR="006610A6" w:rsidRDefault="006610A6" w:rsidP="006610A6">
      <w:pPr>
        <w:pStyle w:val="ListParagraph"/>
        <w:keepNext/>
        <w:numPr>
          <w:ilvl w:val="0"/>
          <w:numId w:val="2"/>
        </w:numPr>
      </w:pPr>
      <w:r>
        <w:t xml:space="preserve">Pain Unpleasantness  (2) </w:t>
      </w:r>
    </w:p>
    <w:p w14:paraId="0C7CD599" w14:textId="77777777" w:rsidR="006610A6" w:rsidRDefault="006610A6" w:rsidP="006610A6">
      <w:pPr>
        <w:pStyle w:val="ListParagraph"/>
        <w:keepNext/>
        <w:numPr>
          <w:ilvl w:val="0"/>
          <w:numId w:val="2"/>
        </w:numPr>
      </w:pPr>
      <w:r>
        <w:t xml:space="preserve">Pain interference with day-to-day activities  (3) </w:t>
      </w:r>
    </w:p>
    <w:p w14:paraId="2C1B0641" w14:textId="77777777" w:rsidR="006610A6" w:rsidRDefault="006610A6" w:rsidP="006610A6">
      <w:pPr>
        <w:pStyle w:val="ListParagraph"/>
        <w:keepNext/>
        <w:numPr>
          <w:ilvl w:val="0"/>
          <w:numId w:val="2"/>
        </w:numPr>
      </w:pPr>
      <w:r>
        <w:t xml:space="preserve">Pain interference with your overall mood  (4) </w:t>
      </w:r>
    </w:p>
    <w:p w14:paraId="23CBC3E1" w14:textId="77777777" w:rsidR="006610A6" w:rsidRDefault="006610A6" w:rsidP="006610A6">
      <w:pPr>
        <w:pStyle w:val="ListParagraph"/>
        <w:keepNext/>
        <w:numPr>
          <w:ilvl w:val="0"/>
          <w:numId w:val="2"/>
        </w:numPr>
      </w:pPr>
      <w:r>
        <w:t xml:space="preserve">Pain interference with your ability to get a good night's sleep  (5) </w:t>
      </w:r>
    </w:p>
    <w:p w14:paraId="5B266787" w14:textId="77777777" w:rsidR="006610A6" w:rsidRDefault="006610A6" w:rsidP="006610A6"/>
    <w:p w14:paraId="6B5E893F" w14:textId="77777777" w:rsidR="006610A6" w:rsidRDefault="006610A6" w:rsidP="006610A6">
      <w:pPr>
        <w:pStyle w:val="QuestionSeparator"/>
      </w:pPr>
    </w:p>
    <w:p w14:paraId="24C4229C" w14:textId="77777777" w:rsidR="006610A6" w:rsidRDefault="006610A6" w:rsidP="006610A6">
      <w:pPr>
        <w:pStyle w:val="QDisplayLogic"/>
        <w:keepNext/>
      </w:pPr>
      <w:r>
        <w:t>Display This Question:</w:t>
      </w:r>
    </w:p>
    <w:p w14:paraId="137083BB" w14:textId="77777777" w:rsidR="006610A6" w:rsidRDefault="006610A6" w:rsidP="006610A6">
      <w:pPr>
        <w:pStyle w:val="QDisplayLogic"/>
        <w:keepNext/>
        <w:ind w:firstLine="400"/>
      </w:pPr>
      <w:r>
        <w:t>If Do Cannabis/Cannabinoids help with (or decrease) any of the following neuropathic pain related ou... = Pain Intensity</w:t>
      </w:r>
    </w:p>
    <w:p w14:paraId="5E7A543B" w14:textId="77777777" w:rsidR="006610A6" w:rsidRDefault="006610A6" w:rsidP="006610A6"/>
    <w:p w14:paraId="15FE3739" w14:textId="77777777" w:rsidR="006610A6" w:rsidRDefault="006610A6" w:rsidP="006610A6">
      <w:pPr>
        <w:keepNext/>
      </w:pPr>
      <w:r>
        <w:t>Pain intensity How much do cannabis/cannabinoids help with (or decrease) your neuropathic pain intensity?</w:t>
      </w:r>
    </w:p>
    <w:p w14:paraId="54994CBD" w14:textId="77777777" w:rsidR="006610A6" w:rsidRDefault="006610A6" w:rsidP="006610A6">
      <w:pPr>
        <w:pStyle w:val="ListParagraph"/>
        <w:keepNext/>
        <w:numPr>
          <w:ilvl w:val="0"/>
          <w:numId w:val="4"/>
        </w:numPr>
      </w:pPr>
      <w:r>
        <w:t xml:space="preserve">25% or less  (1) </w:t>
      </w:r>
    </w:p>
    <w:p w14:paraId="1821CFFF" w14:textId="77777777" w:rsidR="006610A6" w:rsidRDefault="006610A6" w:rsidP="006610A6">
      <w:pPr>
        <w:pStyle w:val="ListParagraph"/>
        <w:keepNext/>
        <w:numPr>
          <w:ilvl w:val="0"/>
          <w:numId w:val="4"/>
        </w:numPr>
      </w:pPr>
      <w:r>
        <w:t xml:space="preserve">30-50%  (9) </w:t>
      </w:r>
    </w:p>
    <w:p w14:paraId="64351B3D" w14:textId="77777777" w:rsidR="006610A6" w:rsidRDefault="006610A6" w:rsidP="006610A6">
      <w:pPr>
        <w:pStyle w:val="ListParagraph"/>
        <w:keepNext/>
        <w:numPr>
          <w:ilvl w:val="0"/>
          <w:numId w:val="4"/>
        </w:numPr>
      </w:pPr>
      <w:r>
        <w:t xml:space="preserve">51-75%  (10) </w:t>
      </w:r>
    </w:p>
    <w:p w14:paraId="6462D670" w14:textId="77777777" w:rsidR="006610A6" w:rsidRDefault="006610A6" w:rsidP="006610A6">
      <w:pPr>
        <w:pStyle w:val="ListParagraph"/>
        <w:keepNext/>
        <w:numPr>
          <w:ilvl w:val="0"/>
          <w:numId w:val="4"/>
        </w:numPr>
      </w:pPr>
      <w:r>
        <w:t xml:space="preserve">More than 75%  (11) </w:t>
      </w:r>
    </w:p>
    <w:p w14:paraId="3EC97A61" w14:textId="77777777" w:rsidR="006610A6" w:rsidRDefault="006610A6" w:rsidP="006610A6"/>
    <w:p w14:paraId="5268A019" w14:textId="77777777" w:rsidR="006610A6" w:rsidRDefault="006610A6" w:rsidP="006610A6">
      <w:pPr>
        <w:pStyle w:val="QuestionSeparator"/>
      </w:pPr>
    </w:p>
    <w:p w14:paraId="12D2B627" w14:textId="77777777" w:rsidR="006610A6" w:rsidRDefault="006610A6" w:rsidP="006610A6"/>
    <w:p w14:paraId="38A2AC31" w14:textId="77777777" w:rsidR="006610A6" w:rsidRDefault="006610A6" w:rsidP="006610A6">
      <w:pPr>
        <w:keepNext/>
      </w:pPr>
      <w:r>
        <w:t>Deal with pain How much do cannabis/cannabinoids help you to deal with your neuropathic pain?</w:t>
      </w:r>
    </w:p>
    <w:p w14:paraId="53B4AC37" w14:textId="77777777" w:rsidR="006610A6" w:rsidRDefault="006610A6" w:rsidP="006610A6">
      <w:pPr>
        <w:pStyle w:val="ListParagraph"/>
        <w:keepNext/>
        <w:numPr>
          <w:ilvl w:val="0"/>
          <w:numId w:val="4"/>
        </w:numPr>
      </w:pPr>
      <w:r>
        <w:t xml:space="preserve">Not at all  (1) </w:t>
      </w:r>
    </w:p>
    <w:p w14:paraId="553FA0B5" w14:textId="77777777" w:rsidR="006610A6" w:rsidRDefault="006610A6" w:rsidP="006610A6">
      <w:pPr>
        <w:pStyle w:val="ListParagraph"/>
        <w:keepNext/>
        <w:numPr>
          <w:ilvl w:val="0"/>
          <w:numId w:val="4"/>
        </w:numPr>
      </w:pPr>
      <w:r>
        <w:t xml:space="preserve">A little  (3) </w:t>
      </w:r>
    </w:p>
    <w:p w14:paraId="05051AB9" w14:textId="77777777" w:rsidR="006610A6" w:rsidRDefault="006610A6" w:rsidP="006610A6">
      <w:pPr>
        <w:pStyle w:val="ListParagraph"/>
        <w:keepNext/>
        <w:numPr>
          <w:ilvl w:val="0"/>
          <w:numId w:val="4"/>
        </w:numPr>
      </w:pPr>
      <w:r>
        <w:t xml:space="preserve">Some  (4) </w:t>
      </w:r>
    </w:p>
    <w:p w14:paraId="2FDECBF4" w14:textId="77777777" w:rsidR="006610A6" w:rsidRDefault="006610A6" w:rsidP="006610A6">
      <w:pPr>
        <w:pStyle w:val="ListParagraph"/>
        <w:keepNext/>
        <w:numPr>
          <w:ilvl w:val="0"/>
          <w:numId w:val="4"/>
        </w:numPr>
      </w:pPr>
      <w:r>
        <w:t xml:space="preserve">A lot  (5) </w:t>
      </w:r>
    </w:p>
    <w:p w14:paraId="11431195" w14:textId="77777777" w:rsidR="006610A6" w:rsidRDefault="006610A6" w:rsidP="006610A6"/>
    <w:p w14:paraId="55062E9C" w14:textId="77777777" w:rsidR="006610A6" w:rsidRDefault="006610A6" w:rsidP="006610A6">
      <w:pPr>
        <w:pStyle w:val="QuestionSeparator"/>
      </w:pPr>
    </w:p>
    <w:p w14:paraId="6936FA53" w14:textId="77777777" w:rsidR="006610A6" w:rsidRDefault="006610A6" w:rsidP="006610A6"/>
    <w:p w14:paraId="7D2E3251" w14:textId="77777777" w:rsidR="006610A6" w:rsidRDefault="006610A6" w:rsidP="006610A6">
      <w:pPr>
        <w:keepNext/>
      </w:pPr>
      <w:r>
        <w:lastRenderedPageBreak/>
        <w:t>Positive effects What other effects have you experienced from Cannabis/Cannabinoids?</w:t>
      </w:r>
      <w:r>
        <w:br/>
        <w:t>Select all that apply.</w:t>
      </w:r>
      <w:r>
        <w:br/>
      </w:r>
    </w:p>
    <w:tbl>
      <w:tblPr>
        <w:tblStyle w:val="QQuestionTable"/>
        <w:tblW w:w="9576" w:type="auto"/>
        <w:tblLook w:val="07E0" w:firstRow="1" w:lastRow="1" w:firstColumn="1" w:lastColumn="1" w:noHBand="1" w:noVBand="1"/>
      </w:tblPr>
      <w:tblGrid>
        <w:gridCol w:w="2394"/>
        <w:gridCol w:w="2394"/>
        <w:gridCol w:w="2394"/>
        <w:gridCol w:w="2394"/>
      </w:tblGrid>
      <w:tr w:rsidR="006610A6" w14:paraId="578EB329" w14:textId="77777777" w:rsidTr="00D61B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704D4A67" w14:textId="77777777" w:rsidR="006610A6" w:rsidRDefault="006610A6" w:rsidP="00D61BF8">
            <w:pPr>
              <w:keepNext/>
            </w:pPr>
          </w:p>
        </w:tc>
        <w:tc>
          <w:tcPr>
            <w:tcW w:w="2394" w:type="dxa"/>
          </w:tcPr>
          <w:p w14:paraId="602C50B8" w14:textId="77777777" w:rsidR="006610A6" w:rsidRDefault="006610A6" w:rsidP="00D61BF8">
            <w:pPr>
              <w:cnfStyle w:val="100000000000" w:firstRow="1" w:lastRow="0" w:firstColumn="0" w:lastColumn="0" w:oddVBand="0" w:evenVBand="0" w:oddHBand="0" w:evenHBand="0" w:firstRowFirstColumn="0" w:firstRowLastColumn="0" w:lastRowFirstColumn="0" w:lastRowLastColumn="0"/>
            </w:pPr>
            <w:r>
              <w:t>Increase (1)</w:t>
            </w:r>
          </w:p>
        </w:tc>
        <w:tc>
          <w:tcPr>
            <w:tcW w:w="2394" w:type="dxa"/>
          </w:tcPr>
          <w:p w14:paraId="1F219410" w14:textId="77777777" w:rsidR="006610A6" w:rsidRDefault="006610A6" w:rsidP="00D61BF8">
            <w:pPr>
              <w:cnfStyle w:val="100000000000" w:firstRow="1" w:lastRow="0" w:firstColumn="0" w:lastColumn="0" w:oddVBand="0" w:evenVBand="0" w:oddHBand="0" w:evenHBand="0" w:firstRowFirstColumn="0" w:firstRowLastColumn="0" w:lastRowFirstColumn="0" w:lastRowLastColumn="0"/>
            </w:pPr>
            <w:r>
              <w:t>No effect (2)</w:t>
            </w:r>
          </w:p>
        </w:tc>
        <w:tc>
          <w:tcPr>
            <w:tcW w:w="2394" w:type="dxa"/>
          </w:tcPr>
          <w:p w14:paraId="6639EEE5" w14:textId="77777777" w:rsidR="006610A6" w:rsidRDefault="006610A6" w:rsidP="00D61BF8">
            <w:pPr>
              <w:cnfStyle w:val="100000000000" w:firstRow="1" w:lastRow="0" w:firstColumn="0" w:lastColumn="0" w:oddVBand="0" w:evenVBand="0" w:oddHBand="0" w:evenHBand="0" w:firstRowFirstColumn="0" w:firstRowLastColumn="0" w:lastRowFirstColumn="0" w:lastRowLastColumn="0"/>
            </w:pPr>
            <w:r>
              <w:t>Decrease (3)</w:t>
            </w:r>
          </w:p>
        </w:tc>
      </w:tr>
      <w:tr w:rsidR="006610A6" w14:paraId="16C9E884"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187C2249" w14:textId="77777777" w:rsidR="006610A6" w:rsidRDefault="006610A6" w:rsidP="00D61BF8">
            <w:pPr>
              <w:keepNext/>
            </w:pPr>
            <w:r>
              <w:t xml:space="preserve">Stress (1) </w:t>
            </w:r>
          </w:p>
        </w:tc>
        <w:tc>
          <w:tcPr>
            <w:tcW w:w="2394" w:type="dxa"/>
          </w:tcPr>
          <w:p w14:paraId="6D3BFDB1"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318071D4"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79B95AD"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027192EB"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5AE9BB2F" w14:textId="77777777" w:rsidR="006610A6" w:rsidRDefault="006610A6" w:rsidP="00D61BF8">
            <w:pPr>
              <w:keepNext/>
            </w:pPr>
            <w:r>
              <w:t xml:space="preserve">Anxiety/Depression (2) </w:t>
            </w:r>
          </w:p>
        </w:tc>
        <w:tc>
          <w:tcPr>
            <w:tcW w:w="2394" w:type="dxa"/>
          </w:tcPr>
          <w:p w14:paraId="53BEF2DC"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5F77B444"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E4B8673"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2A853187"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5A1DEA21" w14:textId="77777777" w:rsidR="006610A6" w:rsidRDefault="006610A6" w:rsidP="00D61BF8">
            <w:pPr>
              <w:keepNext/>
            </w:pPr>
            <w:r>
              <w:t xml:space="preserve">Spasticity (4) </w:t>
            </w:r>
          </w:p>
        </w:tc>
        <w:tc>
          <w:tcPr>
            <w:tcW w:w="2394" w:type="dxa"/>
          </w:tcPr>
          <w:p w14:paraId="48ABED00"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6AFF0E5"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6B93724"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6D37E20A"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52C9CC87" w14:textId="77777777" w:rsidR="006610A6" w:rsidRDefault="006610A6" w:rsidP="00D61BF8">
            <w:pPr>
              <w:keepNext/>
            </w:pPr>
            <w:r>
              <w:t xml:space="preserve">Insomnia (5) </w:t>
            </w:r>
          </w:p>
        </w:tc>
        <w:tc>
          <w:tcPr>
            <w:tcW w:w="2394" w:type="dxa"/>
          </w:tcPr>
          <w:p w14:paraId="22B831A2"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F54DE7C"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45E7EB3A"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009F7CBE"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13E78EE6" w14:textId="77777777" w:rsidR="006610A6" w:rsidRDefault="006610A6" w:rsidP="00D61BF8">
            <w:pPr>
              <w:keepNext/>
            </w:pPr>
            <w:r>
              <w:t xml:space="preserve">Appetite (6) </w:t>
            </w:r>
          </w:p>
        </w:tc>
        <w:tc>
          <w:tcPr>
            <w:tcW w:w="2394" w:type="dxa"/>
          </w:tcPr>
          <w:p w14:paraId="3561CB5F"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3C3CFBC"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0A051912"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4D074069"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01813728" w14:textId="77777777" w:rsidR="006610A6" w:rsidRDefault="006610A6" w:rsidP="00D61BF8">
            <w:pPr>
              <w:keepNext/>
            </w:pPr>
            <w:r>
              <w:t xml:space="preserve">Nausea/vomiting (7) </w:t>
            </w:r>
          </w:p>
        </w:tc>
        <w:tc>
          <w:tcPr>
            <w:tcW w:w="2394" w:type="dxa"/>
          </w:tcPr>
          <w:p w14:paraId="552D9A80"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518D02D7"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9B2D7A3"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515CAAF9"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2A3EDED4" w14:textId="77777777" w:rsidR="006610A6" w:rsidRDefault="006610A6" w:rsidP="00D61BF8">
            <w:pPr>
              <w:keepNext/>
            </w:pPr>
            <w:r>
              <w:t xml:space="preserve">Focus/concentration (8) </w:t>
            </w:r>
          </w:p>
        </w:tc>
        <w:tc>
          <w:tcPr>
            <w:tcW w:w="2394" w:type="dxa"/>
          </w:tcPr>
          <w:p w14:paraId="48F726F5"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4C9E6AD5"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74754172"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769F8830"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6B17F656" w14:textId="77777777" w:rsidR="006610A6" w:rsidRDefault="006610A6" w:rsidP="00D61BF8">
            <w:pPr>
              <w:keepNext/>
            </w:pPr>
            <w:r>
              <w:t xml:space="preserve">Relaxation (9) </w:t>
            </w:r>
          </w:p>
        </w:tc>
        <w:tc>
          <w:tcPr>
            <w:tcW w:w="2394" w:type="dxa"/>
          </w:tcPr>
          <w:p w14:paraId="11521FF4"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16A09DE6"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AD63442"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6610A6" w14:paraId="3E6ADD7E" w14:textId="77777777" w:rsidTr="00D61BF8">
        <w:tc>
          <w:tcPr>
            <w:cnfStyle w:val="001000000000" w:firstRow="0" w:lastRow="0" w:firstColumn="1" w:lastColumn="0" w:oddVBand="0" w:evenVBand="0" w:oddHBand="0" w:evenHBand="0" w:firstRowFirstColumn="0" w:firstRowLastColumn="0" w:lastRowFirstColumn="0" w:lastRowLastColumn="0"/>
            <w:tcW w:w="2394" w:type="dxa"/>
          </w:tcPr>
          <w:p w14:paraId="61388CD3" w14:textId="77777777" w:rsidR="006610A6" w:rsidRDefault="006610A6" w:rsidP="00D61BF8">
            <w:pPr>
              <w:keepNext/>
            </w:pPr>
            <w:r>
              <w:t xml:space="preserve">Other (Please Indicate): (11) </w:t>
            </w:r>
          </w:p>
        </w:tc>
        <w:tc>
          <w:tcPr>
            <w:tcW w:w="2394" w:type="dxa"/>
          </w:tcPr>
          <w:p w14:paraId="517F705D"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21068757"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2394" w:type="dxa"/>
          </w:tcPr>
          <w:p w14:paraId="1282C922" w14:textId="77777777" w:rsidR="006610A6" w:rsidRDefault="006610A6" w:rsidP="00D61BF8">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24BFF0D5" w14:textId="77777777" w:rsidR="006610A6" w:rsidRDefault="006610A6" w:rsidP="006610A6"/>
    <w:p w14:paraId="7286EED9" w14:textId="77777777" w:rsidR="006610A6" w:rsidRDefault="006610A6" w:rsidP="006610A6"/>
    <w:p w14:paraId="3D85E202" w14:textId="77777777" w:rsidR="006610A6" w:rsidRDefault="006610A6" w:rsidP="006610A6">
      <w:pPr>
        <w:pStyle w:val="QuestionSeparator"/>
      </w:pPr>
    </w:p>
    <w:p w14:paraId="543C4536" w14:textId="77777777" w:rsidR="006610A6" w:rsidRDefault="006610A6" w:rsidP="006610A6"/>
    <w:p w14:paraId="27380455" w14:textId="77777777" w:rsidR="006610A6" w:rsidRDefault="006610A6" w:rsidP="006610A6">
      <w:pPr>
        <w:keepNext/>
      </w:pPr>
      <w:r>
        <w:lastRenderedPageBreak/>
        <w:t>Negative effects Have you experienced any of the following negative effects of Cannabis/cannabinoids? </w:t>
      </w:r>
      <w:r>
        <w:br/>
        <w:t>Select all that apply.</w:t>
      </w:r>
      <w:r>
        <w:br/>
      </w:r>
    </w:p>
    <w:p w14:paraId="2B0AF0F2" w14:textId="77777777" w:rsidR="006610A6" w:rsidRDefault="006610A6" w:rsidP="006610A6">
      <w:pPr>
        <w:pStyle w:val="ListParagraph"/>
        <w:keepNext/>
        <w:numPr>
          <w:ilvl w:val="0"/>
          <w:numId w:val="2"/>
        </w:numPr>
      </w:pPr>
      <w:r>
        <w:t xml:space="preserve">Dry mouth  (1) </w:t>
      </w:r>
    </w:p>
    <w:p w14:paraId="5DCA3301" w14:textId="77777777" w:rsidR="006610A6" w:rsidRDefault="006610A6" w:rsidP="006610A6">
      <w:pPr>
        <w:pStyle w:val="ListParagraph"/>
        <w:keepNext/>
        <w:numPr>
          <w:ilvl w:val="0"/>
          <w:numId w:val="2"/>
        </w:numPr>
      </w:pPr>
      <w:r>
        <w:t xml:space="preserve">Cough  (2) </w:t>
      </w:r>
    </w:p>
    <w:p w14:paraId="311384F5" w14:textId="77777777" w:rsidR="006610A6" w:rsidRDefault="006610A6" w:rsidP="006610A6">
      <w:pPr>
        <w:pStyle w:val="ListParagraph"/>
        <w:keepNext/>
        <w:numPr>
          <w:ilvl w:val="0"/>
          <w:numId w:val="2"/>
        </w:numPr>
      </w:pPr>
      <w:r>
        <w:t xml:space="preserve">Throat Irritation  (3) </w:t>
      </w:r>
    </w:p>
    <w:p w14:paraId="54E06B71" w14:textId="77777777" w:rsidR="006610A6" w:rsidRDefault="006610A6" w:rsidP="006610A6">
      <w:pPr>
        <w:pStyle w:val="ListParagraph"/>
        <w:keepNext/>
        <w:numPr>
          <w:ilvl w:val="0"/>
          <w:numId w:val="2"/>
        </w:numPr>
      </w:pPr>
      <w:r>
        <w:t xml:space="preserve">Dehydration  (4) </w:t>
      </w:r>
    </w:p>
    <w:p w14:paraId="4086AFFB" w14:textId="77777777" w:rsidR="006610A6" w:rsidRDefault="006610A6" w:rsidP="006610A6">
      <w:pPr>
        <w:pStyle w:val="ListParagraph"/>
        <w:keepNext/>
        <w:numPr>
          <w:ilvl w:val="0"/>
          <w:numId w:val="2"/>
        </w:numPr>
      </w:pPr>
      <w:r>
        <w:t xml:space="preserve">Withdrawal symptoms  (5) </w:t>
      </w:r>
    </w:p>
    <w:p w14:paraId="0A1A1989" w14:textId="77777777" w:rsidR="006610A6" w:rsidRDefault="006610A6" w:rsidP="006610A6">
      <w:pPr>
        <w:pStyle w:val="ListParagraph"/>
        <w:keepNext/>
        <w:numPr>
          <w:ilvl w:val="0"/>
          <w:numId w:val="2"/>
        </w:numPr>
      </w:pPr>
      <w:r>
        <w:t xml:space="preserve">Lightheadness/Dizziness  (7) </w:t>
      </w:r>
    </w:p>
    <w:p w14:paraId="26525F15" w14:textId="77777777" w:rsidR="006610A6" w:rsidRDefault="006610A6" w:rsidP="006610A6">
      <w:pPr>
        <w:pStyle w:val="ListParagraph"/>
        <w:keepNext/>
        <w:numPr>
          <w:ilvl w:val="0"/>
          <w:numId w:val="2"/>
        </w:numPr>
      </w:pPr>
      <w:r>
        <w:t xml:space="preserve">Drowsiness/Fatigue  (8) </w:t>
      </w:r>
    </w:p>
    <w:p w14:paraId="411678F4" w14:textId="77777777" w:rsidR="006610A6" w:rsidRDefault="006610A6" w:rsidP="006610A6">
      <w:pPr>
        <w:pStyle w:val="ListParagraph"/>
        <w:keepNext/>
        <w:numPr>
          <w:ilvl w:val="0"/>
          <w:numId w:val="2"/>
        </w:numPr>
      </w:pPr>
      <w:r>
        <w:t xml:space="preserve">Hallucinations/Delusions  (9) </w:t>
      </w:r>
    </w:p>
    <w:p w14:paraId="162AF7B1" w14:textId="77777777" w:rsidR="006610A6" w:rsidRDefault="006610A6" w:rsidP="006610A6">
      <w:pPr>
        <w:pStyle w:val="ListParagraph"/>
        <w:keepNext/>
        <w:numPr>
          <w:ilvl w:val="0"/>
          <w:numId w:val="2"/>
        </w:numPr>
      </w:pPr>
      <w:r>
        <w:t xml:space="preserve">None  (10) </w:t>
      </w:r>
    </w:p>
    <w:p w14:paraId="096D0CFB" w14:textId="77777777" w:rsidR="006610A6" w:rsidRDefault="006610A6" w:rsidP="006610A6">
      <w:pPr>
        <w:pStyle w:val="ListParagraph"/>
        <w:keepNext/>
        <w:numPr>
          <w:ilvl w:val="0"/>
          <w:numId w:val="2"/>
        </w:numPr>
      </w:pPr>
      <w:r>
        <w:t>Other (Please Indicate):  (11) __________________________________________________</w:t>
      </w:r>
    </w:p>
    <w:p w14:paraId="3797BE32" w14:textId="77777777" w:rsidR="006610A6" w:rsidRDefault="006610A6" w:rsidP="006610A6"/>
    <w:p w14:paraId="536842CE" w14:textId="77777777" w:rsidR="006610A6" w:rsidRDefault="006610A6" w:rsidP="006610A6">
      <w:pPr>
        <w:pStyle w:val="QuestionSeparator"/>
      </w:pPr>
    </w:p>
    <w:p w14:paraId="61D7ACFB" w14:textId="77777777" w:rsidR="006610A6" w:rsidRDefault="006610A6" w:rsidP="006610A6"/>
    <w:p w14:paraId="2A13F25A" w14:textId="77777777" w:rsidR="006610A6" w:rsidRDefault="006610A6" w:rsidP="006610A6">
      <w:pPr>
        <w:keepNext/>
      </w:pPr>
      <w:r>
        <w:t>Benefit How beneficial has cannabis/cannabinoids been to your overall global wellbeing?</w:t>
      </w:r>
    </w:p>
    <w:p w14:paraId="5A452004" w14:textId="77777777" w:rsidR="006610A6" w:rsidRDefault="006610A6" w:rsidP="006610A6">
      <w:pPr>
        <w:pStyle w:val="ListParagraph"/>
        <w:keepNext/>
        <w:numPr>
          <w:ilvl w:val="0"/>
          <w:numId w:val="4"/>
        </w:numPr>
      </w:pPr>
      <w:r>
        <w:t xml:space="preserve">Very much improved  (1) </w:t>
      </w:r>
    </w:p>
    <w:p w14:paraId="28EA1192" w14:textId="77777777" w:rsidR="006610A6" w:rsidRDefault="006610A6" w:rsidP="006610A6">
      <w:pPr>
        <w:pStyle w:val="ListParagraph"/>
        <w:keepNext/>
        <w:numPr>
          <w:ilvl w:val="0"/>
          <w:numId w:val="4"/>
        </w:numPr>
      </w:pPr>
      <w:r>
        <w:t xml:space="preserve">Much improved  (2) </w:t>
      </w:r>
    </w:p>
    <w:p w14:paraId="36B0D8E5" w14:textId="77777777" w:rsidR="006610A6" w:rsidRDefault="006610A6" w:rsidP="006610A6">
      <w:pPr>
        <w:pStyle w:val="ListParagraph"/>
        <w:keepNext/>
        <w:numPr>
          <w:ilvl w:val="0"/>
          <w:numId w:val="4"/>
        </w:numPr>
      </w:pPr>
      <w:r>
        <w:t xml:space="preserve">Minimally improved  (3) </w:t>
      </w:r>
    </w:p>
    <w:p w14:paraId="397D8E47" w14:textId="77777777" w:rsidR="006610A6" w:rsidRDefault="006610A6" w:rsidP="006610A6">
      <w:pPr>
        <w:pStyle w:val="ListParagraph"/>
        <w:keepNext/>
        <w:numPr>
          <w:ilvl w:val="0"/>
          <w:numId w:val="4"/>
        </w:numPr>
      </w:pPr>
      <w:r>
        <w:t xml:space="preserve">No change  (4) </w:t>
      </w:r>
    </w:p>
    <w:p w14:paraId="20C7FF67" w14:textId="77777777" w:rsidR="006610A6" w:rsidRDefault="006610A6" w:rsidP="006610A6">
      <w:pPr>
        <w:pStyle w:val="ListParagraph"/>
        <w:keepNext/>
        <w:numPr>
          <w:ilvl w:val="0"/>
          <w:numId w:val="4"/>
        </w:numPr>
      </w:pPr>
      <w:r>
        <w:t xml:space="preserve">Minimally worse  (5) </w:t>
      </w:r>
    </w:p>
    <w:p w14:paraId="339DE271" w14:textId="77777777" w:rsidR="006610A6" w:rsidRDefault="006610A6" w:rsidP="006610A6">
      <w:pPr>
        <w:pStyle w:val="ListParagraph"/>
        <w:keepNext/>
        <w:numPr>
          <w:ilvl w:val="0"/>
          <w:numId w:val="4"/>
        </w:numPr>
      </w:pPr>
      <w:r>
        <w:t xml:space="preserve">Much worse  (6) </w:t>
      </w:r>
    </w:p>
    <w:p w14:paraId="4B04E297" w14:textId="77777777" w:rsidR="006610A6" w:rsidRDefault="006610A6" w:rsidP="006610A6">
      <w:pPr>
        <w:pStyle w:val="ListParagraph"/>
        <w:keepNext/>
        <w:numPr>
          <w:ilvl w:val="0"/>
          <w:numId w:val="4"/>
        </w:numPr>
      </w:pPr>
      <w:r>
        <w:t xml:space="preserve">Very much worse  (7) </w:t>
      </w:r>
    </w:p>
    <w:p w14:paraId="15759705" w14:textId="77777777" w:rsidR="006610A6" w:rsidRDefault="006610A6" w:rsidP="006610A6"/>
    <w:p w14:paraId="5B2F5E53" w14:textId="77777777" w:rsidR="006610A6" w:rsidRDefault="006610A6" w:rsidP="006610A6">
      <w:pPr>
        <w:pStyle w:val="BlockEndLabel"/>
      </w:pPr>
      <w:r>
        <w:t>End of Block: Questions</w:t>
      </w:r>
    </w:p>
    <w:p w14:paraId="4342893E" w14:textId="77777777" w:rsidR="006610A6" w:rsidRDefault="006610A6" w:rsidP="006610A6">
      <w:pPr>
        <w:pStyle w:val="BlockSeparator"/>
      </w:pPr>
    </w:p>
    <w:p w14:paraId="6A97E95C" w14:textId="77777777" w:rsidR="006610A6" w:rsidRDefault="006610A6" w:rsidP="006610A6"/>
    <w:p w14:paraId="192CBD14"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53A7CE27"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7DD7E6D7"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7CDFE530"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204185EC"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0C519C2E" w14:textId="77777777" w:rsidR="006610A6" w:rsidRDefault="006610A6" w:rsidP="00994A3D">
      <w:pPr>
        <w:spacing w:before="100" w:beforeAutospacing="1" w:after="100" w:afterAutospacing="1"/>
        <w:jc w:val="both"/>
        <w:rPr>
          <w:rFonts w:eastAsia="Times New Roman" w:cs="Times New Roman"/>
          <w:szCs w:val="24"/>
          <w:lang w:val="en-GB" w:eastAsia="en-GB"/>
        </w:rPr>
      </w:pPr>
    </w:p>
    <w:p w14:paraId="2A7791CF" w14:textId="77777777" w:rsidR="006610A6" w:rsidRPr="00994A3D" w:rsidRDefault="006610A6" w:rsidP="00994A3D">
      <w:pPr>
        <w:spacing w:before="100" w:beforeAutospacing="1" w:after="100" w:afterAutospacing="1"/>
        <w:jc w:val="both"/>
        <w:rPr>
          <w:rFonts w:eastAsia="Times New Roman" w:cs="Times New Roman"/>
          <w:szCs w:val="24"/>
          <w:lang w:val="en-GB" w:eastAsia="en-GB"/>
        </w:rPr>
      </w:pPr>
    </w:p>
    <w:p w14:paraId="5E584EE8" w14:textId="48217C14" w:rsidR="00994A3D" w:rsidRPr="00994A3D" w:rsidRDefault="00654E8F" w:rsidP="0001436A">
      <w:pPr>
        <w:pStyle w:val="Heading1"/>
      </w:pPr>
      <w:r w:rsidRPr="00994A3D">
        <w:t xml:space="preserve">Supplementary Figures </w:t>
      </w:r>
    </w:p>
    <w:p w14:paraId="4916FCC9" w14:textId="481143B7" w:rsidR="00994A3D" w:rsidRPr="001549D3" w:rsidRDefault="006610A6" w:rsidP="006610A6">
      <w:pPr>
        <w:keepNext/>
        <w:jc w:val="center"/>
        <w:rPr>
          <w:rFonts w:cs="Times New Roman"/>
          <w:szCs w:val="24"/>
        </w:rPr>
      </w:pPr>
      <w:r>
        <w:rPr>
          <w:noProof/>
        </w:rPr>
        <w:drawing>
          <wp:inline distT="0" distB="0" distL="0" distR="0" wp14:anchorId="595F95C0" wp14:editId="73AB0DB8">
            <wp:extent cx="3775420" cy="2834640"/>
            <wp:effectExtent l="0" t="0" r="0" b="3810"/>
            <wp:docPr id="345161188" name="Picture 2" descr="A graph of a graph showing different sizes of blu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61188" name="Picture 2" descr="A graph of a graph showing different sizes of blue squares&#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75420" cy="2834640"/>
                    </a:xfrm>
                    <a:prstGeom prst="rect">
                      <a:avLst/>
                    </a:prstGeom>
                    <a:noFill/>
                    <a:ln>
                      <a:noFill/>
                    </a:ln>
                  </pic:spPr>
                </pic:pic>
              </a:graphicData>
            </a:graphic>
          </wp:inline>
        </w:drawing>
      </w:r>
    </w:p>
    <w:p w14:paraId="3B020E77" w14:textId="53D480FD" w:rsidR="00994A3D" w:rsidRPr="002B4A57" w:rsidRDefault="00994A3D" w:rsidP="006610A6">
      <w:pPr>
        <w:keepNext/>
        <w:rPr>
          <w:rFonts w:cs="Times New Roman"/>
          <w:b/>
          <w:szCs w:val="24"/>
        </w:rPr>
      </w:pPr>
      <w:r w:rsidRPr="0001436A">
        <w:rPr>
          <w:rFonts w:cs="Times New Roman"/>
          <w:b/>
          <w:szCs w:val="24"/>
        </w:rPr>
        <w:t xml:space="preserve">Supplementary Figure </w:t>
      </w:r>
      <w:r w:rsidRPr="0001436A">
        <w:rPr>
          <w:rFonts w:cs="Times New Roman"/>
          <w:b/>
          <w:szCs w:val="24"/>
        </w:rPr>
        <w:fldChar w:fldCharType="begin"/>
      </w:r>
      <w:r w:rsidRPr="0001436A">
        <w:rPr>
          <w:rFonts w:cs="Times New Roman"/>
          <w:b/>
          <w:szCs w:val="24"/>
        </w:rPr>
        <w:instrText xml:space="preserve"> SEQ Figure \* ARABIC </w:instrText>
      </w:r>
      <w:r w:rsidRPr="0001436A">
        <w:rPr>
          <w:rFonts w:cs="Times New Roman"/>
          <w:b/>
          <w:szCs w:val="24"/>
        </w:rPr>
        <w:fldChar w:fldCharType="separate"/>
      </w:r>
      <w:r w:rsidR="00803D24">
        <w:rPr>
          <w:rFonts w:cs="Times New Roman"/>
          <w:b/>
          <w:noProof/>
          <w:szCs w:val="24"/>
        </w:rPr>
        <w:t>1</w:t>
      </w:r>
      <w:r w:rsidRPr="0001436A">
        <w:rPr>
          <w:rFonts w:cs="Times New Roman"/>
          <w:b/>
          <w:szCs w:val="24"/>
        </w:rPr>
        <w:fldChar w:fldCharType="end"/>
      </w:r>
      <w:r w:rsidRPr="0001436A">
        <w:rPr>
          <w:rFonts w:cs="Times New Roman"/>
          <w:b/>
          <w:szCs w:val="24"/>
        </w:rPr>
        <w:t>.</w:t>
      </w:r>
      <w:r w:rsidRPr="001549D3">
        <w:rPr>
          <w:rFonts w:cs="Times New Roman"/>
          <w:szCs w:val="24"/>
        </w:rPr>
        <w:t xml:space="preserve"> </w:t>
      </w:r>
      <w:r w:rsidR="006610A6">
        <w:rPr>
          <w:rFonts w:cs="Times New Roman"/>
          <w:szCs w:val="24"/>
        </w:rPr>
        <w:t>Comparison of pain intensity in current vs. non-current users of cannabis/cannabinoids.</w:t>
      </w:r>
    </w:p>
    <w:p w14:paraId="4AD4E212" w14:textId="77777777" w:rsidR="006610A6" w:rsidRDefault="006610A6" w:rsidP="006610A6">
      <w:pPr>
        <w:spacing w:before="240"/>
        <w:jc w:val="center"/>
      </w:pPr>
    </w:p>
    <w:p w14:paraId="3AEB319E" w14:textId="77777777" w:rsidR="006610A6" w:rsidRDefault="006610A6" w:rsidP="006610A6">
      <w:pPr>
        <w:spacing w:before="240"/>
        <w:jc w:val="center"/>
        <w:rPr>
          <w:rFonts w:cs="Times New Roman"/>
          <w:b/>
          <w:szCs w:val="24"/>
        </w:rPr>
      </w:pPr>
      <w:r>
        <w:rPr>
          <w:noProof/>
        </w:rPr>
        <w:drawing>
          <wp:inline distT="0" distB="0" distL="0" distR="0" wp14:anchorId="321E1DCB" wp14:editId="46F6EBEB">
            <wp:extent cx="3775420" cy="2834640"/>
            <wp:effectExtent l="0" t="0" r="0" b="3810"/>
            <wp:docPr id="1118583805" name="Picture 6" descr="A graph of a graph showing different sizes of blu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83805" name="Picture 6" descr="A graph of a graph showing different sizes of blue squares&#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75420" cy="2834640"/>
                    </a:xfrm>
                    <a:prstGeom prst="rect">
                      <a:avLst/>
                    </a:prstGeom>
                    <a:noFill/>
                    <a:ln>
                      <a:noFill/>
                    </a:ln>
                  </pic:spPr>
                </pic:pic>
              </a:graphicData>
            </a:graphic>
          </wp:inline>
        </w:drawing>
      </w:r>
    </w:p>
    <w:p w14:paraId="2C824570" w14:textId="19DA7EC3" w:rsidR="006610A6" w:rsidRPr="002B4A57" w:rsidRDefault="006610A6" w:rsidP="006610A6">
      <w:pPr>
        <w:spacing w:before="240"/>
        <w:rPr>
          <w:rFonts w:cs="Times New Roman"/>
          <w:b/>
          <w:szCs w:val="24"/>
        </w:rPr>
      </w:pPr>
      <w:r w:rsidRPr="0001436A">
        <w:rPr>
          <w:rFonts w:cs="Times New Roman"/>
          <w:b/>
          <w:szCs w:val="24"/>
        </w:rPr>
        <w:t xml:space="preserve">Supplementary Figure </w:t>
      </w:r>
      <w:r>
        <w:rPr>
          <w:rFonts w:cs="Times New Roman"/>
          <w:b/>
          <w:szCs w:val="24"/>
        </w:rPr>
        <w:t>2</w:t>
      </w:r>
      <w:r w:rsidRPr="0001436A">
        <w:rPr>
          <w:rFonts w:cs="Times New Roman"/>
          <w:b/>
          <w:szCs w:val="24"/>
        </w:rPr>
        <w:t>.</w:t>
      </w:r>
      <w:r w:rsidRPr="001549D3">
        <w:rPr>
          <w:rFonts w:cs="Times New Roman"/>
          <w:szCs w:val="24"/>
        </w:rPr>
        <w:t xml:space="preserve"> </w:t>
      </w:r>
      <w:r>
        <w:rPr>
          <w:rFonts w:cs="Times New Roman"/>
          <w:szCs w:val="24"/>
        </w:rPr>
        <w:t>Comparison of pain unpleasantness on current vs. non-current users of cannabis/cannabinoids.</w:t>
      </w:r>
    </w:p>
    <w:p w14:paraId="67B28377" w14:textId="77777777" w:rsidR="006610A6" w:rsidRDefault="006610A6" w:rsidP="006610A6">
      <w:pPr>
        <w:spacing w:before="240"/>
        <w:jc w:val="center"/>
      </w:pPr>
      <w:r>
        <w:rPr>
          <w:noProof/>
        </w:rPr>
        <w:lastRenderedPageBreak/>
        <w:drawing>
          <wp:inline distT="0" distB="0" distL="0" distR="0" wp14:anchorId="6936778D" wp14:editId="1C7EE4D0">
            <wp:extent cx="3775417" cy="2834640"/>
            <wp:effectExtent l="0" t="0" r="0" b="3810"/>
            <wp:docPr id="955132370" name="Picture 1" descr="A graph of a graph showing different sizes of blu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2370" name="Picture 1" descr="A graph of a graph showing different sizes of blue squares&#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75417" cy="2834640"/>
                    </a:xfrm>
                    <a:prstGeom prst="rect">
                      <a:avLst/>
                    </a:prstGeom>
                    <a:noFill/>
                    <a:ln>
                      <a:noFill/>
                    </a:ln>
                  </pic:spPr>
                </pic:pic>
              </a:graphicData>
            </a:graphic>
          </wp:inline>
        </w:drawing>
      </w:r>
    </w:p>
    <w:p w14:paraId="45B044CB" w14:textId="785855A3" w:rsidR="006610A6" w:rsidRPr="002B4A57" w:rsidRDefault="006610A6" w:rsidP="006610A6">
      <w:pPr>
        <w:spacing w:before="240"/>
        <w:rPr>
          <w:rFonts w:cs="Times New Roman"/>
          <w:b/>
          <w:szCs w:val="24"/>
        </w:rPr>
      </w:pPr>
      <w:r w:rsidRPr="0001436A">
        <w:rPr>
          <w:rFonts w:cs="Times New Roman"/>
          <w:b/>
          <w:szCs w:val="24"/>
        </w:rPr>
        <w:t xml:space="preserve">Supplementary Figure </w:t>
      </w:r>
      <w:r>
        <w:rPr>
          <w:rFonts w:cs="Times New Roman"/>
          <w:b/>
          <w:szCs w:val="24"/>
        </w:rPr>
        <w:t>3</w:t>
      </w:r>
      <w:r w:rsidRPr="0001436A">
        <w:rPr>
          <w:rFonts w:cs="Times New Roman"/>
          <w:b/>
          <w:szCs w:val="24"/>
        </w:rPr>
        <w:t>.</w:t>
      </w:r>
      <w:r w:rsidRPr="001549D3">
        <w:rPr>
          <w:rFonts w:cs="Times New Roman"/>
          <w:szCs w:val="24"/>
        </w:rPr>
        <w:t xml:space="preserve"> </w:t>
      </w:r>
      <w:r>
        <w:rPr>
          <w:rFonts w:cs="Times New Roman"/>
          <w:szCs w:val="24"/>
        </w:rPr>
        <w:t>Comparison of hard-to-deal-with pain on current vs. non-current users of cannabis/cannabinoids.</w:t>
      </w:r>
    </w:p>
    <w:p w14:paraId="3F54D085" w14:textId="019C63EF" w:rsidR="006835EE" w:rsidRDefault="006610A6" w:rsidP="006610A6">
      <w:pPr>
        <w:spacing w:before="240"/>
        <w:jc w:val="center"/>
      </w:pPr>
      <w:r>
        <w:rPr>
          <w:noProof/>
        </w:rPr>
        <w:drawing>
          <wp:inline distT="0" distB="0" distL="0" distR="0" wp14:anchorId="18806E1D" wp14:editId="7F86F81F">
            <wp:extent cx="3775420" cy="2834640"/>
            <wp:effectExtent l="0" t="0" r="0" b="3810"/>
            <wp:docPr id="1860066151" name="Picture 3" descr="A graph of a graph showing different sizes of blu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66151" name="Picture 3" descr="A graph of a graph showing different sizes of blue squares&#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75420" cy="2834640"/>
                    </a:xfrm>
                    <a:prstGeom prst="rect">
                      <a:avLst/>
                    </a:prstGeom>
                    <a:noFill/>
                    <a:ln>
                      <a:noFill/>
                    </a:ln>
                  </pic:spPr>
                </pic:pic>
              </a:graphicData>
            </a:graphic>
          </wp:inline>
        </w:drawing>
      </w:r>
    </w:p>
    <w:p w14:paraId="62732B52" w14:textId="473221E9" w:rsidR="006610A6" w:rsidRPr="002B4A57" w:rsidRDefault="006610A6" w:rsidP="006610A6">
      <w:pPr>
        <w:spacing w:before="240"/>
        <w:rPr>
          <w:rFonts w:cs="Times New Roman"/>
          <w:b/>
          <w:szCs w:val="24"/>
        </w:rPr>
      </w:pPr>
      <w:r w:rsidRPr="0001436A">
        <w:rPr>
          <w:rFonts w:cs="Times New Roman"/>
          <w:b/>
          <w:szCs w:val="24"/>
        </w:rPr>
        <w:t xml:space="preserve">Supplementary Figure </w:t>
      </w:r>
      <w:r>
        <w:rPr>
          <w:rFonts w:cs="Times New Roman"/>
          <w:b/>
          <w:szCs w:val="24"/>
        </w:rPr>
        <w:t>4</w:t>
      </w:r>
      <w:r w:rsidRPr="0001436A">
        <w:rPr>
          <w:rFonts w:cs="Times New Roman"/>
          <w:b/>
          <w:szCs w:val="24"/>
        </w:rPr>
        <w:t>.</w:t>
      </w:r>
      <w:r w:rsidRPr="001549D3">
        <w:rPr>
          <w:rFonts w:cs="Times New Roman"/>
          <w:szCs w:val="24"/>
        </w:rPr>
        <w:t xml:space="preserve"> </w:t>
      </w:r>
      <w:r>
        <w:rPr>
          <w:rFonts w:cs="Times New Roman"/>
          <w:szCs w:val="24"/>
        </w:rPr>
        <w:t>Comparison of pain interference with activities on current vs. non-current users of cannabis/cannabinoids.</w:t>
      </w:r>
    </w:p>
    <w:p w14:paraId="1CAEAB88" w14:textId="77777777" w:rsidR="006610A6" w:rsidRDefault="006610A6" w:rsidP="006610A6">
      <w:pPr>
        <w:spacing w:before="240"/>
        <w:jc w:val="center"/>
      </w:pPr>
    </w:p>
    <w:p w14:paraId="6E5E49B9" w14:textId="334A2AB2" w:rsidR="006835EE" w:rsidRDefault="006835EE" w:rsidP="006610A6">
      <w:pPr>
        <w:spacing w:before="240"/>
        <w:jc w:val="center"/>
      </w:pPr>
      <w:r>
        <w:rPr>
          <w:noProof/>
        </w:rPr>
        <w:lastRenderedPageBreak/>
        <w:drawing>
          <wp:inline distT="0" distB="0" distL="0" distR="0" wp14:anchorId="73815D24" wp14:editId="380E5FA6">
            <wp:extent cx="3775420" cy="2834640"/>
            <wp:effectExtent l="0" t="0" r="0" b="3810"/>
            <wp:docPr id="1358561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75420" cy="2834640"/>
                    </a:xfrm>
                    <a:prstGeom prst="rect">
                      <a:avLst/>
                    </a:prstGeom>
                    <a:noFill/>
                    <a:ln>
                      <a:noFill/>
                    </a:ln>
                  </pic:spPr>
                </pic:pic>
              </a:graphicData>
            </a:graphic>
          </wp:inline>
        </w:drawing>
      </w:r>
    </w:p>
    <w:p w14:paraId="1930D065" w14:textId="0897028E" w:rsidR="006610A6" w:rsidRPr="002B4A57" w:rsidRDefault="006610A6" w:rsidP="006610A6">
      <w:pPr>
        <w:spacing w:before="240"/>
        <w:rPr>
          <w:rFonts w:cs="Times New Roman"/>
          <w:b/>
          <w:szCs w:val="24"/>
        </w:rPr>
      </w:pPr>
      <w:r w:rsidRPr="0001436A">
        <w:rPr>
          <w:rFonts w:cs="Times New Roman"/>
          <w:b/>
          <w:szCs w:val="24"/>
        </w:rPr>
        <w:t xml:space="preserve">Supplementary Figure </w:t>
      </w:r>
      <w:r>
        <w:rPr>
          <w:rFonts w:cs="Times New Roman"/>
          <w:b/>
          <w:szCs w:val="24"/>
        </w:rPr>
        <w:t>5</w:t>
      </w:r>
      <w:r w:rsidRPr="0001436A">
        <w:rPr>
          <w:rFonts w:cs="Times New Roman"/>
          <w:b/>
          <w:szCs w:val="24"/>
        </w:rPr>
        <w:t>.</w:t>
      </w:r>
      <w:r w:rsidRPr="001549D3">
        <w:rPr>
          <w:rFonts w:cs="Times New Roman"/>
          <w:szCs w:val="24"/>
        </w:rPr>
        <w:t xml:space="preserve"> </w:t>
      </w:r>
      <w:r>
        <w:rPr>
          <w:rFonts w:cs="Times New Roman"/>
          <w:szCs w:val="24"/>
        </w:rPr>
        <w:t xml:space="preserve">Comparison of pain interference with </w:t>
      </w:r>
      <w:r w:rsidR="00D61BF8">
        <w:rPr>
          <w:rFonts w:cs="Times New Roman"/>
          <w:szCs w:val="24"/>
        </w:rPr>
        <w:t>mood</w:t>
      </w:r>
      <w:r>
        <w:rPr>
          <w:rFonts w:cs="Times New Roman"/>
          <w:szCs w:val="24"/>
        </w:rPr>
        <w:t xml:space="preserve"> on current vs. non-current users of cannabis/cannabinoids.</w:t>
      </w:r>
    </w:p>
    <w:p w14:paraId="5B5E898A" w14:textId="36591967" w:rsidR="006835EE" w:rsidRDefault="006835EE" w:rsidP="006610A6">
      <w:pPr>
        <w:spacing w:before="240"/>
        <w:jc w:val="center"/>
      </w:pPr>
      <w:r>
        <w:rPr>
          <w:noProof/>
        </w:rPr>
        <w:drawing>
          <wp:inline distT="0" distB="0" distL="0" distR="0" wp14:anchorId="3B8C8E41" wp14:editId="729A0F1B">
            <wp:extent cx="3775420" cy="2834640"/>
            <wp:effectExtent l="0" t="0" r="0" b="3810"/>
            <wp:docPr id="739176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75420" cy="2834640"/>
                    </a:xfrm>
                    <a:prstGeom prst="rect">
                      <a:avLst/>
                    </a:prstGeom>
                    <a:noFill/>
                    <a:ln>
                      <a:noFill/>
                    </a:ln>
                  </pic:spPr>
                </pic:pic>
              </a:graphicData>
            </a:graphic>
          </wp:inline>
        </w:drawing>
      </w:r>
    </w:p>
    <w:p w14:paraId="41B79379" w14:textId="606C3DA5" w:rsidR="006610A6" w:rsidRPr="002B4A57" w:rsidRDefault="006610A6" w:rsidP="006610A6">
      <w:pPr>
        <w:spacing w:before="240"/>
        <w:rPr>
          <w:rFonts w:cs="Times New Roman"/>
          <w:b/>
          <w:szCs w:val="24"/>
        </w:rPr>
      </w:pPr>
      <w:r w:rsidRPr="0001436A">
        <w:rPr>
          <w:rFonts w:cs="Times New Roman"/>
          <w:b/>
          <w:szCs w:val="24"/>
        </w:rPr>
        <w:t xml:space="preserve">Supplementary Figure </w:t>
      </w:r>
      <w:r>
        <w:rPr>
          <w:rFonts w:cs="Times New Roman"/>
          <w:b/>
          <w:szCs w:val="24"/>
        </w:rPr>
        <w:t>6</w:t>
      </w:r>
      <w:r w:rsidRPr="0001436A">
        <w:rPr>
          <w:rFonts w:cs="Times New Roman"/>
          <w:b/>
          <w:szCs w:val="24"/>
        </w:rPr>
        <w:t>.</w:t>
      </w:r>
      <w:r w:rsidRPr="001549D3">
        <w:rPr>
          <w:rFonts w:cs="Times New Roman"/>
          <w:szCs w:val="24"/>
        </w:rPr>
        <w:t xml:space="preserve"> </w:t>
      </w:r>
      <w:r>
        <w:rPr>
          <w:rFonts w:cs="Times New Roman"/>
          <w:szCs w:val="24"/>
        </w:rPr>
        <w:t xml:space="preserve">Comparison of pain interference with </w:t>
      </w:r>
      <w:r w:rsidR="00747BB6">
        <w:rPr>
          <w:rFonts w:cs="Times New Roman"/>
          <w:szCs w:val="24"/>
        </w:rPr>
        <w:t>sleep</w:t>
      </w:r>
      <w:r>
        <w:rPr>
          <w:rFonts w:cs="Times New Roman"/>
          <w:szCs w:val="24"/>
        </w:rPr>
        <w:t xml:space="preserve"> on current vs. non-current users of cannabis/cannabinoids.</w:t>
      </w:r>
    </w:p>
    <w:p w14:paraId="13F0D6E9" w14:textId="77777777" w:rsidR="006610A6" w:rsidRDefault="006610A6" w:rsidP="00654E8F">
      <w:pPr>
        <w:spacing w:before="240"/>
      </w:pPr>
    </w:p>
    <w:p w14:paraId="70D1F17A" w14:textId="77777777" w:rsidR="006835EE" w:rsidRDefault="006835EE" w:rsidP="00654E8F">
      <w:pPr>
        <w:spacing w:before="240"/>
      </w:pPr>
    </w:p>
    <w:p w14:paraId="7C86EC48" w14:textId="316927B1" w:rsidR="006835EE" w:rsidRPr="001549D3" w:rsidRDefault="006835EE" w:rsidP="00654E8F">
      <w:pPr>
        <w:spacing w:before="240"/>
      </w:pPr>
    </w:p>
    <w:sectPr w:rsidR="006835EE" w:rsidRPr="001549D3" w:rsidSect="0093429D">
      <w:headerReference w:type="even" r:id="rId20"/>
      <w:footerReference w:type="even" r:id="rId21"/>
      <w:footerReference w:type="default" r:id="rId22"/>
      <w:headerReference w:type="first" r:id="rId23"/>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EF33" w14:textId="77777777" w:rsidR="001E0553" w:rsidRDefault="001E0553" w:rsidP="00117666">
      <w:pPr>
        <w:spacing w:after="0"/>
      </w:pPr>
      <w:r>
        <w:separator/>
      </w:r>
    </w:p>
  </w:endnote>
  <w:endnote w:type="continuationSeparator" w:id="0">
    <w:p w14:paraId="57C04DC4" w14:textId="77777777" w:rsidR="001E0553" w:rsidRDefault="001E0553"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5AA3C289" w:rsidR="00D61BF8" w:rsidRPr="00577C4C" w:rsidRDefault="00460BF6">
    <w:pPr>
      <w:rPr>
        <w:color w:val="C00000"/>
        <w:szCs w:val="24"/>
      </w:rPr>
    </w:pPr>
    <w:r>
      <w:rPr>
        <w:noProof/>
      </w:rPr>
      <w:pict w14:anchorId="5591BB63">
        <v:shapetype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D61BF8"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1E5DF7C2" w:rsidR="00D61BF8" w:rsidRPr="00577C4C" w:rsidRDefault="00460BF6">
    <w:pPr>
      <w:rPr>
        <w:b/>
        <w:sz w:val="20"/>
        <w:szCs w:val="24"/>
      </w:rPr>
    </w:pPr>
    <w:r>
      <w:rPr>
        <w:noProof/>
      </w:rPr>
      <w:pict w14:anchorId="61A8DD44">
        <v:shapetype id="_x0000_t202" coordsize="21600,21600" o:spt="202" path="m,l,21600r21600,l21600,xe">
          <v:stroke joinstyle="miter"/>
          <v:path gradientshapeok="t" o:connecttype="rect"/>
        </v:shapetype>
        <v:shape id="Text Box 56" o:spid="_x0000_s1025"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D61BF8"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AF9E4" w14:textId="77777777" w:rsidR="001E0553" w:rsidRDefault="001E0553" w:rsidP="00117666">
      <w:pPr>
        <w:spacing w:after="0"/>
      </w:pPr>
      <w:r>
        <w:separator/>
      </w:r>
    </w:p>
  </w:footnote>
  <w:footnote w:type="continuationSeparator" w:id="0">
    <w:p w14:paraId="3AB60261" w14:textId="77777777" w:rsidR="001E0553" w:rsidRDefault="001E0553"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D61BF8"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77777777" w:rsidR="00D61BF8"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AzNzQyNDYwtDQxsjRR0lEKTi0uzszPAykwrAUAxm2uHiwAAAA="/>
  </w:docVars>
  <w:rsids>
    <w:rsidRoot w:val="00803D24"/>
    <w:rsid w:val="0001436A"/>
    <w:rsid w:val="00034304"/>
    <w:rsid w:val="00035434"/>
    <w:rsid w:val="00052A14"/>
    <w:rsid w:val="00077D53"/>
    <w:rsid w:val="00105FD9"/>
    <w:rsid w:val="00117666"/>
    <w:rsid w:val="001549D3"/>
    <w:rsid w:val="00160065"/>
    <w:rsid w:val="00177D84"/>
    <w:rsid w:val="001E0553"/>
    <w:rsid w:val="00267D18"/>
    <w:rsid w:val="002868E2"/>
    <w:rsid w:val="002869C3"/>
    <w:rsid w:val="002936E4"/>
    <w:rsid w:val="002B4A57"/>
    <w:rsid w:val="002C74CA"/>
    <w:rsid w:val="003544FB"/>
    <w:rsid w:val="003D2D47"/>
    <w:rsid w:val="003D2F2D"/>
    <w:rsid w:val="00401590"/>
    <w:rsid w:val="00447801"/>
    <w:rsid w:val="00452E9C"/>
    <w:rsid w:val="00460BF6"/>
    <w:rsid w:val="004735C8"/>
    <w:rsid w:val="004961FF"/>
    <w:rsid w:val="00517A89"/>
    <w:rsid w:val="005250F2"/>
    <w:rsid w:val="00592AD8"/>
    <w:rsid w:val="00593EEA"/>
    <w:rsid w:val="005A5EEE"/>
    <w:rsid w:val="006375C7"/>
    <w:rsid w:val="00654E8F"/>
    <w:rsid w:val="00660D05"/>
    <w:rsid w:val="006610A6"/>
    <w:rsid w:val="006820B1"/>
    <w:rsid w:val="006835EE"/>
    <w:rsid w:val="006B7D14"/>
    <w:rsid w:val="00701727"/>
    <w:rsid w:val="0070566C"/>
    <w:rsid w:val="00714C50"/>
    <w:rsid w:val="00725A7D"/>
    <w:rsid w:val="00747BB6"/>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61BF8"/>
    <w:rsid w:val="00DB59C3"/>
    <w:rsid w:val="00DC259A"/>
    <w:rsid w:val="00DE23E8"/>
    <w:rsid w:val="00E52377"/>
    <w:rsid w:val="00E64E17"/>
    <w:rsid w:val="00E866C9"/>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38153467-904B-4847-A51D-202D6D4C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table" w:customStyle="1" w:styleId="QQuestionTable">
    <w:name w:val="QQuestionTable"/>
    <w:uiPriority w:val="99"/>
    <w:qFormat/>
    <w:rsid w:val="006610A6"/>
    <w:pPr>
      <w:spacing w:after="0" w:line="240" w:lineRule="auto"/>
      <w:jc w:val="center"/>
    </w:pPr>
    <w:rPr>
      <w:rFonts w:eastAsiaTheme="minorEastAsia"/>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StandardSliderTable">
    <w:name w:val="QStandardSliderTable"/>
    <w:uiPriority w:val="99"/>
    <w:qFormat/>
    <w:rsid w:val="006610A6"/>
    <w:pPr>
      <w:spacing w:after="0" w:line="240" w:lineRule="auto"/>
      <w:jc w:val="center"/>
    </w:pPr>
    <w:rPr>
      <w:rFonts w:eastAsiaTheme="minorEastAsia"/>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6610A6"/>
    <w:pPr>
      <w:spacing w:after="0" w:line="240" w:lineRule="auto"/>
      <w:jc w:val="center"/>
    </w:pPr>
    <w:rPr>
      <w:rFonts w:eastAsiaTheme="minorEastAsia"/>
    </w:rPr>
    <w:tblPr>
      <w:tblCellMar>
        <w:top w:w="0" w:type="dxa"/>
        <w:left w:w="0" w:type="dxa"/>
        <w:bottom w:w="0" w:type="dxa"/>
        <w:right w:w="0" w:type="dxa"/>
      </w:tblCellMar>
    </w:tblPr>
  </w:style>
  <w:style w:type="table" w:customStyle="1" w:styleId="QQuestionIconTable">
    <w:name w:val="QQuestionIconTable"/>
    <w:uiPriority w:val="99"/>
    <w:qFormat/>
    <w:rsid w:val="006610A6"/>
    <w:pPr>
      <w:spacing w:after="0" w:line="240" w:lineRule="auto"/>
      <w:jc w:val="center"/>
    </w:pPr>
    <w:rPr>
      <w:rFonts w:eastAsiaTheme="minorEastAsia"/>
    </w:rPr>
    <w:tblPr>
      <w:tblInd w:w="0" w:type="dxa"/>
      <w:tblCellMar>
        <w:top w:w="0" w:type="dxa"/>
        <w:left w:w="10" w:type="dxa"/>
        <w:bottom w:w="0" w:type="dxa"/>
        <w:right w:w="10" w:type="dxa"/>
      </w:tblCellMar>
    </w:tblPr>
    <w:tcPr>
      <w:shd w:val="clear" w:color="auto" w:fill="auto"/>
      <w:vAlign w:val="center"/>
    </w:tcPr>
  </w:style>
  <w:style w:type="paragraph" w:customStyle="1" w:styleId="QDisplayLogic">
    <w:name w:val="QDisplayLogic"/>
    <w:basedOn w:val="Normal"/>
    <w:qFormat/>
    <w:rsid w:val="006610A6"/>
    <w:pPr>
      <w:shd w:val="clear" w:color="auto" w:fill="6898BB"/>
      <w:spacing w:after="120"/>
    </w:pPr>
    <w:rPr>
      <w:rFonts w:asciiTheme="minorHAnsi" w:eastAsiaTheme="minorEastAsia" w:hAnsiTheme="minorHAnsi"/>
      <w:i/>
      <w:color w:val="FFFFFF"/>
      <w:sz w:val="20"/>
    </w:rPr>
  </w:style>
  <w:style w:type="paragraph" w:customStyle="1" w:styleId="QSkipLogic">
    <w:name w:val="QSkipLogic"/>
    <w:basedOn w:val="Normal"/>
    <w:qFormat/>
    <w:rsid w:val="006610A6"/>
    <w:pPr>
      <w:shd w:val="clear" w:color="auto" w:fill="8D8D8D"/>
      <w:spacing w:after="120"/>
    </w:pPr>
    <w:rPr>
      <w:rFonts w:asciiTheme="minorHAnsi" w:eastAsiaTheme="minorEastAsia" w:hAnsiTheme="minorHAnsi"/>
      <w:i/>
      <w:color w:val="FFFFFF"/>
      <w:sz w:val="20"/>
    </w:rPr>
  </w:style>
  <w:style w:type="paragraph" w:customStyle="1" w:styleId="H2">
    <w:name w:val="H2"/>
    <w:next w:val="Normal"/>
    <w:rsid w:val="006610A6"/>
    <w:pPr>
      <w:spacing w:after="240" w:line="240" w:lineRule="auto"/>
    </w:pPr>
    <w:rPr>
      <w:rFonts w:eastAsiaTheme="minorEastAsia"/>
      <w:b/>
      <w:color w:val="000000"/>
      <w:sz w:val="48"/>
      <w:szCs w:val="48"/>
    </w:rPr>
  </w:style>
  <w:style w:type="paragraph" w:customStyle="1" w:styleId="BlockStartLabel">
    <w:name w:val="BlockStartLabel"/>
    <w:basedOn w:val="Normal"/>
    <w:qFormat/>
    <w:rsid w:val="006610A6"/>
    <w:pPr>
      <w:spacing w:after="120"/>
    </w:pPr>
    <w:rPr>
      <w:rFonts w:asciiTheme="minorHAnsi" w:eastAsiaTheme="minorEastAsia" w:hAnsiTheme="minorHAnsi"/>
      <w:b/>
      <w:color w:val="CCCCCC"/>
      <w:sz w:val="22"/>
    </w:rPr>
  </w:style>
  <w:style w:type="paragraph" w:customStyle="1" w:styleId="BlockEndLabel">
    <w:name w:val="BlockEndLabel"/>
    <w:basedOn w:val="Normal"/>
    <w:qFormat/>
    <w:rsid w:val="006610A6"/>
    <w:pPr>
      <w:spacing w:after="0"/>
    </w:pPr>
    <w:rPr>
      <w:rFonts w:asciiTheme="minorHAnsi" w:eastAsiaTheme="minorEastAsia" w:hAnsiTheme="minorHAnsi"/>
      <w:b/>
      <w:color w:val="CCCCCC"/>
      <w:sz w:val="22"/>
    </w:rPr>
  </w:style>
  <w:style w:type="paragraph" w:customStyle="1" w:styleId="BlockSeparator">
    <w:name w:val="BlockSeparator"/>
    <w:basedOn w:val="Normal"/>
    <w:qFormat/>
    <w:rsid w:val="006610A6"/>
    <w:pPr>
      <w:pBdr>
        <w:bottom w:val="single" w:sz="8" w:space="0" w:color="CCCCCC"/>
      </w:pBdr>
      <w:spacing w:before="0" w:after="0" w:line="120" w:lineRule="auto"/>
      <w:jc w:val="center"/>
    </w:pPr>
    <w:rPr>
      <w:rFonts w:asciiTheme="minorHAnsi" w:eastAsiaTheme="minorEastAsia" w:hAnsiTheme="minorHAnsi"/>
      <w:b/>
      <w:color w:val="CCCCCC"/>
      <w:sz w:val="22"/>
    </w:rPr>
  </w:style>
  <w:style w:type="paragraph" w:customStyle="1" w:styleId="QuestionSeparator">
    <w:name w:val="QuestionSeparator"/>
    <w:basedOn w:val="Normal"/>
    <w:qFormat/>
    <w:rsid w:val="006610A6"/>
    <w:pPr>
      <w:pBdr>
        <w:top w:val="dashed" w:sz="8" w:space="0" w:color="CCCCCC"/>
      </w:pBdr>
      <w:spacing w:after="120" w:line="120" w:lineRule="auto"/>
    </w:pPr>
    <w:rPr>
      <w:rFonts w:asciiTheme="minorHAnsi" w:eastAsiaTheme="minorEastAsia" w:hAnsiTheme="minorHAnsi"/>
      <w:sz w:val="22"/>
    </w:rPr>
  </w:style>
  <w:style w:type="paragraph" w:customStyle="1" w:styleId="Dropdown">
    <w:name w:val="Dropdown"/>
    <w:basedOn w:val="Normal"/>
    <w:qFormat/>
    <w:rsid w:val="006610A6"/>
    <w:pPr>
      <w:pBdr>
        <w:top w:val="single" w:sz="4" w:space="4" w:color="CCCCCC"/>
        <w:left w:val="single" w:sz="4" w:space="4" w:color="CCCCCC"/>
        <w:bottom w:val="single" w:sz="4" w:space="4" w:color="CCCCCC"/>
        <w:right w:val="single" w:sz="4" w:space="4" w:color="CCCCCC"/>
      </w:pBdr>
      <w:spacing w:after="12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tif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tif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tiff"/><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tiff"/><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2.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5.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1410</TotalTime>
  <Pages>22</Pages>
  <Words>2689</Words>
  <Characters>13584</Characters>
  <Application>Microsoft Office Word</Application>
  <DocSecurity>0</DocSecurity>
  <Lines>714</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dc:creator>
  <cp:keywords/>
  <dc:description/>
  <cp:lastModifiedBy>Robayo Riofrio, Linda Estefania</cp:lastModifiedBy>
  <cp:revision>1</cp:revision>
  <cp:lastPrinted>2013-10-03T12:51:00Z</cp:lastPrinted>
  <dcterms:created xsi:type="dcterms:W3CDTF">2023-09-08T18:36:00Z</dcterms:created>
  <dcterms:modified xsi:type="dcterms:W3CDTF">2023-09-15T15:13:00Z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GrammarlyDocumentId">
    <vt:lpwstr>59498874a84af5b9c138f394c2bc6728090d9c02eb0df99ae32b6c63c1b5cfa9</vt:lpwstr>
  </property>
</Properties>
</file>