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Pr="002B7719" w:rsidR="00EA3D3C" w:rsidP="002B7719" w:rsidRDefault="00654E8F" w14:paraId="29026311" w14:textId="6BC2FB53">
      <w:pPr>
        <w:pStyle w:val="SupplementaryMaterial"/>
        <w:rPr>
          <w:b w:val="0"/>
        </w:rPr>
      </w:pPr>
      <w:r w:rsidRPr="001549D3">
        <w:t>Supplementary Material</w:t>
      </w:r>
    </w:p>
    <w:p w:rsidRPr="00994A3D" w:rsidR="00994A3D" w:rsidP="0001436A" w:rsidRDefault="00654E8F" w14:paraId="5E584EE8" w14:textId="77777777">
      <w:pPr>
        <w:pStyle w:val="Ttulo1"/>
      </w:pPr>
      <w:r w:rsidRPr="00994A3D">
        <w:t>Supplementary Figures and Tables</w:t>
      </w:r>
    </w:p>
    <w:p w:rsidR="00994A3D" w:rsidP="0001436A" w:rsidRDefault="00994A3D" w14:paraId="07970E94" w14:textId="14C43232">
      <w:pPr>
        <w:pStyle w:val="Ttulo2"/>
      </w:pPr>
      <w:r w:rsidRPr="0001436A">
        <w:t>Supplementary</w:t>
      </w:r>
      <w:r w:rsidRPr="001549D3">
        <w:t xml:space="preserve"> Figures</w:t>
      </w:r>
    </w:p>
    <w:p w:rsidRPr="00AD2C39" w:rsidR="00AD2C39" w:rsidP="6A0E0483" w:rsidRDefault="00AD2C39" w14:paraId="45C65712" w14:textId="05446ECB">
      <w:pPr>
        <w:keepNext w:val="1"/>
        <w:rPr>
          <w:rFonts w:cs="Times New Roman"/>
        </w:rPr>
      </w:pPr>
      <w:r w:rsidRPr="6A0E0483" w:rsidR="00AD2C39">
        <w:rPr>
          <w:rFonts w:cs="Times New Roman"/>
          <w:b w:val="1"/>
          <w:bCs w:val="1"/>
        </w:rPr>
        <w:t>Supplementary Figure</w:t>
      </w:r>
      <w:r w:rsidRPr="6A0E0483" w:rsidR="00AD2C39">
        <w:rPr>
          <w:rFonts w:ascii="Times New Roman" w:hAnsi="Times New Roman" w:eastAsia="Calibri" w:cs="Times New Roman" w:asciiTheme="minorAscii" w:hAnsiTheme="minorAscii" w:eastAsiaTheme="minorAscii" w:cstheme="minorBidi"/>
          <w:b w:val="1"/>
          <w:bCs w:val="1"/>
          <w:color w:val="auto"/>
          <w:sz w:val="24"/>
          <w:szCs w:val="24"/>
          <w:lang w:eastAsia="en-US" w:bidi="ar-SA"/>
        </w:rPr>
        <w:t xml:space="preserve"> </w:t>
      </w:r>
      <w:r w:rsidRPr="6A0E0483">
        <w:rPr>
          <w:rFonts w:cs="Times New Roman"/>
          <w:b w:val="1"/>
          <w:bCs w:val="1"/>
        </w:rPr>
        <w:fldChar w:fldCharType="begin"/>
      </w:r>
      <w:r w:rsidRPr="6A0E0483">
        <w:rPr>
          <w:rFonts w:cs="Times New Roman"/>
          <w:b w:val="1"/>
          <w:bCs w:val="1"/>
        </w:rPr>
        <w:instrText xml:space="preserve"> SEQ Figure \* ARABIC </w:instrText>
      </w:r>
      <w:r w:rsidRPr="6A0E0483">
        <w:rPr>
          <w:rFonts w:cs="Times New Roman"/>
          <w:b w:val="1"/>
          <w:bCs w:val="1"/>
        </w:rPr>
        <w:fldChar w:fldCharType="separate"/>
      </w:r>
      <w:r w:rsidRPr="6A0E0483" w:rsidR="00AD2C39">
        <w:rPr>
          <w:rFonts w:cs="Times New Roman"/>
          <w:b w:val="1"/>
          <w:bCs w:val="1"/>
          <w:noProof/>
        </w:rPr>
        <w:t>1</w:t>
      </w:r>
      <w:r w:rsidRPr="6A0E0483">
        <w:rPr>
          <w:rFonts w:cs="Times New Roman"/>
          <w:b w:val="1"/>
          <w:bCs w:val="1"/>
        </w:rPr>
        <w:fldChar w:fldCharType="end"/>
      </w:r>
      <w:r w:rsidRPr="6A0E0483" w:rsidR="00AD2C39">
        <w:rPr>
          <w:rFonts w:ascii="Times New Roman" w:hAnsi="Times New Roman" w:eastAsia="Calibri" w:cs="Times New Roman" w:asciiTheme="minorAscii" w:hAnsiTheme="minorAscii" w:eastAsiaTheme="minorAscii" w:cstheme="minorBidi"/>
          <w:b w:val="1"/>
          <w:bCs w:val="1"/>
          <w:color w:val="auto"/>
          <w:sz w:val="24"/>
          <w:szCs w:val="24"/>
          <w:lang w:eastAsia="en-US" w:bidi="ar-SA"/>
        </w:rPr>
        <w:t>.</w:t>
      </w:r>
      <w:r w:rsidRPr="6A0E0483" w:rsidR="00AD2C39">
        <w:rPr>
          <w:rFonts w:cs="Times New Roman"/>
        </w:rPr>
        <w:t xml:space="preserve"> </w:t>
      </w:r>
      <w:r w:rsidRPr="6A0E0483" w:rsidR="00AD2C39">
        <w:rPr>
          <w:rFonts w:cs="Times New Roman"/>
        </w:rPr>
        <w:t xml:space="preserve">Flow cytometry </w:t>
      </w:r>
      <w:r w:rsidRPr="6A0E0483" w:rsidR="00AD2C39">
        <w:rPr>
          <w:rFonts w:cs="Times New Roman"/>
        </w:rPr>
        <w:t>Gatting</w:t>
      </w:r>
      <w:r w:rsidRPr="6A0E0483" w:rsidR="00AD2C39">
        <w:rPr>
          <w:rFonts w:cs="Times New Roman"/>
        </w:rPr>
        <w:t xml:space="preserve"> strategy</w:t>
      </w:r>
    </w:p>
    <w:p w:rsidR="00AD2C39" w:rsidP="00AD2C39" w:rsidRDefault="00AD2C39" w14:paraId="10A765B3" w14:textId="0762F826">
      <w:pPr>
        <w:pStyle w:val="Prrafodelista"/>
        <w:numPr>
          <w:ilvl w:val="0"/>
          <w:numId w:val="21"/>
        </w:numPr>
      </w:pPr>
      <w:r w:rsidRPr="00AD2C39">
        <w:t>B cell gating strategy</w:t>
      </w:r>
    </w:p>
    <w:p w:rsidR="00AD2C39" w:rsidP="00AD2C39" w:rsidRDefault="00AD2C39" w14:paraId="2F52A25E" w14:textId="712D57E4">
      <w:pPr>
        <w:pStyle w:val="Prrafodelista"/>
        <w:numPr>
          <w:ilvl w:val="0"/>
          <w:numId w:val="0"/>
        </w:numPr>
        <w:ind w:left="720"/>
      </w:pPr>
      <w:r>
        <w:rPr>
          <w:noProof/>
        </w:rPr>
        <w:drawing>
          <wp:inline distT="0" distB="0" distL="0" distR="0" wp14:anchorId="538DF923" wp14:editId="465CA9EA">
            <wp:extent cx="5621655" cy="396748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655" cy="396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C39" w:rsidP="00AD2C39" w:rsidRDefault="00AD2C39" w14:paraId="619B9E5E" w14:textId="711DC01E">
      <w:pPr>
        <w:pStyle w:val="Prrafodelista"/>
        <w:numPr>
          <w:ilvl w:val="0"/>
          <w:numId w:val="21"/>
        </w:numPr>
      </w:pPr>
      <w:r>
        <w:t>T cell gating strategy</w:t>
      </w:r>
    </w:p>
    <w:p w:rsidRPr="001549D3" w:rsidR="00994A3D" w:rsidP="00AD2C39" w:rsidRDefault="00AD2C39" w14:paraId="11EC8DA1" w14:textId="50887CDD">
      <w:pPr>
        <w:pStyle w:val="Prrafodelista"/>
        <w:numPr>
          <w:ilvl w:val="0"/>
          <w:numId w:val="0"/>
        </w:numPr>
        <w:ind w:left="720"/>
      </w:pPr>
      <w:r>
        <w:rPr>
          <w:noProof/>
        </w:rPr>
        <w:lastRenderedPageBreak/>
        <w:drawing>
          <wp:inline distT="0" distB="0" distL="0" distR="0" wp14:anchorId="65766E24" wp14:editId="63723BE8">
            <wp:extent cx="5621655" cy="286258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655" cy="286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2B4A57" w:rsidR="00AD2C39" w:rsidP="002B4A57" w:rsidRDefault="00AD2C39" w14:paraId="3A3FB663" w14:textId="77777777">
      <w:pPr>
        <w:keepNext/>
        <w:rPr>
          <w:rFonts w:cs="Times New Roman"/>
          <w:b/>
          <w:szCs w:val="24"/>
        </w:rPr>
      </w:pPr>
    </w:p>
    <w:p w:rsidR="00AD2C39" w:rsidP="00AD2C39" w:rsidRDefault="00AD2C39" w14:paraId="5831D6F7" w14:textId="24B220C5">
      <w:pPr>
        <w:keepNext/>
        <w:rPr>
          <w:rFonts w:cs="Times New Roman"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>2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Pr="00AD2C39">
        <w:rPr>
          <w:rFonts w:cs="Times New Roman"/>
          <w:szCs w:val="24"/>
        </w:rPr>
        <w:t>Distribution of individual subsets in the t-SNE analysis</w:t>
      </w:r>
    </w:p>
    <w:p w:rsidRPr="00AD2C39" w:rsidR="00AD2C39" w:rsidP="00AD2C39" w:rsidRDefault="00AD2C39" w14:paraId="609FE8DA" w14:textId="666C0158">
      <w:pPr>
        <w:pStyle w:val="Prrafodelista"/>
        <w:keepNext/>
        <w:numPr>
          <w:ilvl w:val="0"/>
          <w:numId w:val="22"/>
        </w:numPr>
        <w:rPr>
          <w:b/>
        </w:rPr>
      </w:pPr>
      <w:r w:rsidRPr="00AD2C39">
        <w:rPr>
          <w:b/>
        </w:rPr>
        <w:t>B cell subsets</w:t>
      </w:r>
    </w:p>
    <w:p w:rsidR="00AD2C39" w:rsidP="00AD2C39" w:rsidRDefault="00AD2C39" w14:paraId="5EB9A219" w14:textId="27B14DA6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eastAsiaTheme="minorHAnsi" w:cstheme="minorBidi"/>
          <w:b/>
          <w:noProof/>
          <w:szCs w:val="22"/>
          <w:lang w:val="en-US" w:eastAsia="en-US"/>
        </w:rPr>
        <w:drawing>
          <wp:inline distT="0" distB="0" distL="0" distR="0" wp14:anchorId="771DC1E8" wp14:editId="2E2A4BF9">
            <wp:extent cx="2687320" cy="2266315"/>
            <wp:effectExtent l="0" t="0" r="0" b="63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32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normaltextrun"/>
          <w:rFonts w:ascii="Aptos" w:hAnsi="Aptos" w:cs="Segoe UI"/>
          <w:sz w:val="22"/>
          <w:szCs w:val="22"/>
        </w:rPr>
        <w:t> </w:t>
      </w:r>
      <w:r>
        <w:rPr>
          <w:rFonts w:eastAsiaTheme="minorHAnsi" w:cstheme="minorBidi"/>
          <w:b/>
          <w:noProof/>
          <w:szCs w:val="22"/>
          <w:lang w:val="en-US" w:eastAsia="en-US"/>
        </w:rPr>
        <w:drawing>
          <wp:inline distT="0" distB="0" distL="0" distR="0" wp14:anchorId="4BA4DE56" wp14:editId="6F507AE3">
            <wp:extent cx="2783205" cy="2289810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205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 w:cstheme="minorBidi"/>
          <w:b/>
          <w:noProof/>
          <w:szCs w:val="22"/>
          <w:lang w:val="en-US" w:eastAsia="en-US"/>
        </w:rPr>
        <w:drawing>
          <wp:inline distT="0" distB="0" distL="0" distR="0" wp14:anchorId="0EF2693B" wp14:editId="490337C9">
            <wp:extent cx="2632075" cy="2266315"/>
            <wp:effectExtent l="0" t="0" r="0" b="63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07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 w:cstheme="minorBidi"/>
          <w:b/>
          <w:noProof/>
          <w:szCs w:val="22"/>
          <w:lang w:val="en-US" w:eastAsia="en-US"/>
        </w:rPr>
        <w:drawing>
          <wp:inline distT="0" distB="0" distL="0" distR="0" wp14:anchorId="04BBA3B3" wp14:editId="55253F6D">
            <wp:extent cx="2687320" cy="2266315"/>
            <wp:effectExtent l="0" t="0" r="0" b="63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32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Aptos" w:hAnsi="Aptos" w:cs="Segoe UI"/>
          <w:sz w:val="22"/>
          <w:szCs w:val="22"/>
        </w:rPr>
        <w:t> </w:t>
      </w:r>
    </w:p>
    <w:p w:rsidR="00AD2C39" w:rsidP="00AD2C39" w:rsidRDefault="00AD2C39" w14:paraId="128C89C7" w14:textId="0E958372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noProof/>
          <w:sz w:val="22"/>
          <w:szCs w:val="22"/>
        </w:rPr>
        <w:lastRenderedPageBreak/>
        <w:drawing>
          <wp:inline distT="0" distB="0" distL="0" distR="0" wp14:anchorId="66B814F0" wp14:editId="59A79F42">
            <wp:extent cx="2607945" cy="2266315"/>
            <wp:effectExtent l="0" t="0" r="1905" b="635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4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normaltextrun"/>
          <w:rFonts w:ascii="Aptos" w:hAnsi="Aptos"/>
          <w:color w:val="000000"/>
          <w:sz w:val="22"/>
          <w:szCs w:val="22"/>
          <w:shd w:val="clear" w:color="auto" w:fill="FFFFFF"/>
        </w:rPr>
        <w:t> </w:t>
      </w:r>
      <w:r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> </w:t>
      </w:r>
      <w:r>
        <w:rPr>
          <w:rStyle w:val="normaltextrun"/>
          <w:rFonts w:ascii="Aptos" w:hAnsi="Aptos" w:cs="Segoe UI"/>
          <w:noProof/>
          <w:sz w:val="22"/>
          <w:szCs w:val="22"/>
        </w:rPr>
        <w:drawing>
          <wp:inline distT="0" distB="0" distL="0" distR="0" wp14:anchorId="3F081CF8" wp14:editId="236C808B">
            <wp:extent cx="2767330" cy="2266315"/>
            <wp:effectExtent l="0" t="0" r="0" b="63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33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normaltextrun"/>
          <w:rFonts w:ascii="Aptos" w:hAnsi="Aptos"/>
          <w:color w:val="000000"/>
          <w:sz w:val="22"/>
          <w:szCs w:val="22"/>
          <w:shd w:val="clear" w:color="auto" w:fill="FFFFFF"/>
        </w:rPr>
        <w:t> </w:t>
      </w:r>
      <w:r>
        <w:rPr>
          <w:rStyle w:val="normaltextrun"/>
          <w:rFonts w:ascii="Aptos" w:hAnsi="Aptos" w:cs="Segoe UI"/>
          <w:noProof/>
          <w:sz w:val="22"/>
          <w:szCs w:val="22"/>
        </w:rPr>
        <w:drawing>
          <wp:inline distT="0" distB="0" distL="0" distR="0" wp14:anchorId="354C3182" wp14:editId="281DEA3E">
            <wp:extent cx="2687320" cy="2266315"/>
            <wp:effectExtent l="0" t="0" r="0" b="63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32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normaltextrun"/>
          <w:rFonts w:ascii="Aptos" w:hAnsi="Aptos"/>
          <w:color w:val="000000"/>
          <w:sz w:val="22"/>
          <w:szCs w:val="22"/>
          <w:shd w:val="clear" w:color="auto" w:fill="FFFFFF"/>
        </w:rPr>
        <w:t> </w:t>
      </w:r>
      <w:r>
        <w:rPr>
          <w:rStyle w:val="normaltextrun"/>
          <w:rFonts w:ascii="Aptos" w:hAnsi="Aptos" w:cs="Segoe UI"/>
          <w:noProof/>
          <w:sz w:val="22"/>
          <w:szCs w:val="22"/>
        </w:rPr>
        <w:drawing>
          <wp:inline distT="0" distB="0" distL="0" distR="0" wp14:anchorId="471412C8" wp14:editId="561C6B7C">
            <wp:extent cx="2703195" cy="2266315"/>
            <wp:effectExtent l="0" t="0" r="1905" b="63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9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normaltextrun"/>
          <w:rFonts w:ascii="Aptos" w:hAnsi="Aptos" w:cs="Segoe UI"/>
          <w:sz w:val="22"/>
          <w:szCs w:val="22"/>
        </w:rPr>
        <w:t> </w:t>
      </w:r>
      <w:r>
        <w:rPr>
          <w:rFonts w:eastAsiaTheme="minorHAnsi" w:cstheme="minorBidi"/>
          <w:b/>
          <w:noProof/>
          <w:szCs w:val="22"/>
          <w:lang w:val="en-US" w:eastAsia="en-US"/>
        </w:rPr>
        <w:drawing>
          <wp:inline distT="0" distB="0" distL="0" distR="0" wp14:anchorId="2D83C466" wp14:editId="637E0E27">
            <wp:extent cx="2703195" cy="2266315"/>
            <wp:effectExtent l="0" t="0" r="1905" b="63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9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 w:cstheme="minorBidi"/>
          <w:b/>
          <w:noProof/>
          <w:szCs w:val="22"/>
          <w:lang w:val="en-US" w:eastAsia="en-US"/>
        </w:rPr>
        <w:drawing>
          <wp:inline distT="0" distB="0" distL="0" distR="0" wp14:anchorId="331243A3" wp14:editId="205BACEA">
            <wp:extent cx="2862580" cy="2266315"/>
            <wp:effectExtent l="0" t="0" r="0" b="63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8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AD2C39" w:rsidR="00AD2C39" w:rsidP="00AD2C39" w:rsidRDefault="00AD2C39" w14:paraId="587C6EE6" w14:textId="77777777">
      <w:pPr>
        <w:keepNext/>
        <w:ind w:left="360"/>
        <w:rPr>
          <w:b/>
        </w:rPr>
      </w:pPr>
    </w:p>
    <w:p w:rsidR="00DE23E8" w:rsidP="00654E8F" w:rsidRDefault="00AD2C39" w14:paraId="58F1AED1" w14:textId="53B20F72">
      <w:pPr>
        <w:spacing w:before="240"/>
        <w:rPr>
          <w:rStyle w:val="normaltextrun"/>
          <w:rFonts w:ascii="Aptos" w:hAnsi="Aptos"/>
          <w:color w:val="000000"/>
          <w:sz w:val="22"/>
          <w:shd w:val="clear" w:color="auto" w:fill="FFFFFF"/>
        </w:rPr>
      </w:pPr>
      <w:r>
        <w:rPr>
          <w:noProof/>
        </w:rPr>
        <w:drawing>
          <wp:inline distT="0" distB="0" distL="0" distR="0" wp14:anchorId="6C3ADA5B" wp14:editId="72A06B6A">
            <wp:extent cx="2727325" cy="2266315"/>
            <wp:effectExtent l="0" t="0" r="0" b="63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3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normaltextrun"/>
          <w:rFonts w:ascii="Aptos" w:hAnsi="Aptos"/>
          <w:color w:val="000000"/>
          <w:sz w:val="22"/>
          <w:shd w:val="clear" w:color="auto" w:fill="FFFFFF"/>
        </w:rPr>
        <w:t> </w:t>
      </w:r>
      <w:r>
        <w:rPr>
          <w:noProof/>
        </w:rPr>
        <w:drawing>
          <wp:inline distT="0" distB="0" distL="0" distR="0" wp14:anchorId="28D7B797" wp14:editId="35D85D88">
            <wp:extent cx="2632075" cy="2266315"/>
            <wp:effectExtent l="0" t="0" r="0" b="63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07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normaltextrun"/>
          <w:rFonts w:ascii="Aptos" w:hAnsi="Aptos"/>
          <w:color w:val="000000"/>
          <w:sz w:val="22"/>
          <w:shd w:val="clear" w:color="auto" w:fill="FFFFFF"/>
        </w:rPr>
        <w:t> </w:t>
      </w:r>
      <w:r>
        <w:rPr>
          <w:noProof/>
        </w:rPr>
        <w:drawing>
          <wp:inline distT="0" distB="0" distL="0" distR="0" wp14:anchorId="76AAF04C" wp14:editId="2DC4C6C4">
            <wp:extent cx="2607945" cy="2266315"/>
            <wp:effectExtent l="0" t="0" r="1905" b="63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4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AD2C39" w:rsidR="00AD2C39" w:rsidP="00AD2C39" w:rsidRDefault="00AD2C39" w14:paraId="71077761" w14:textId="6086621B">
      <w:pPr>
        <w:pStyle w:val="Prrafodelista"/>
        <w:numPr>
          <w:ilvl w:val="0"/>
          <w:numId w:val="22"/>
        </w:numPr>
        <w:spacing w:before="240"/>
        <w:rPr>
          <w:b/>
          <w:bCs/>
        </w:rPr>
      </w:pPr>
      <w:r w:rsidRPr="00AD2C39">
        <w:rPr>
          <w:b/>
          <w:bCs/>
        </w:rPr>
        <w:t xml:space="preserve">T cell subsets </w:t>
      </w:r>
    </w:p>
    <w:p w:rsidR="00AD2C39" w:rsidP="00AD2C39" w:rsidRDefault="00AD2C39" w14:paraId="46E109A4" w14:textId="7C408F8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eastAsiaTheme="minorHAnsi" w:cstheme="minorBidi"/>
          <w:noProof/>
          <w:szCs w:val="22"/>
          <w:lang w:val="en-US" w:eastAsia="en-US"/>
        </w:rPr>
        <w:drawing>
          <wp:inline distT="0" distB="0" distL="0" distR="0" wp14:anchorId="786156D9" wp14:editId="78374AE1">
            <wp:extent cx="2647950" cy="2266315"/>
            <wp:effectExtent l="0" t="0" r="0" b="635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 w:cstheme="minorBidi"/>
          <w:noProof/>
          <w:szCs w:val="22"/>
          <w:lang w:val="en-US" w:eastAsia="en-US"/>
        </w:rPr>
        <w:drawing>
          <wp:inline distT="0" distB="0" distL="0" distR="0" wp14:anchorId="494DB1A7" wp14:editId="4828235D">
            <wp:extent cx="2767330" cy="2266315"/>
            <wp:effectExtent l="0" t="0" r="0" b="635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33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Aptos" w:hAnsi="Aptos" w:cs="Segoe UI"/>
          <w:sz w:val="22"/>
          <w:szCs w:val="22"/>
        </w:rPr>
        <w:t> </w:t>
      </w:r>
    </w:p>
    <w:p w:rsidRPr="00AD2C39" w:rsidR="00AD2C39" w:rsidP="00AD2C39" w:rsidRDefault="00AD2C39" w14:paraId="423BAD19" w14:textId="5CCB7153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sz w:val="22"/>
          <w:szCs w:val="22"/>
        </w:rPr>
        <w:lastRenderedPageBreak/>
        <w:t>  </w:t>
      </w:r>
      <w:r>
        <w:rPr>
          <w:rFonts w:eastAsiaTheme="minorHAnsi" w:cstheme="minorBidi"/>
          <w:noProof/>
          <w:szCs w:val="22"/>
          <w:lang w:val="en-US" w:eastAsia="en-US"/>
        </w:rPr>
        <w:drawing>
          <wp:inline distT="0" distB="0" distL="0" distR="0" wp14:anchorId="44A52005" wp14:editId="34CDABC1">
            <wp:extent cx="2607945" cy="2266315"/>
            <wp:effectExtent l="0" t="0" r="1905" b="635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4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normaltextrun"/>
          <w:rFonts w:ascii="Aptos" w:hAnsi="Aptos" w:cs="Segoe UI"/>
          <w:sz w:val="22"/>
          <w:szCs w:val="22"/>
        </w:rPr>
        <w:t> </w:t>
      </w:r>
      <w:r>
        <w:rPr>
          <w:rFonts w:eastAsiaTheme="minorHAnsi" w:cstheme="minorBidi"/>
          <w:noProof/>
          <w:szCs w:val="22"/>
          <w:lang w:val="en-US" w:eastAsia="en-US"/>
        </w:rPr>
        <w:drawing>
          <wp:inline distT="0" distB="0" distL="0" distR="0" wp14:anchorId="0DCA3D2E" wp14:editId="769CEAAC">
            <wp:extent cx="2743200" cy="2266315"/>
            <wp:effectExtent l="0" t="0" r="0" b="635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normaltextrun"/>
          <w:rFonts w:ascii="Aptos" w:hAnsi="Aptos" w:cs="Segoe UI"/>
          <w:sz w:val="22"/>
          <w:szCs w:val="22"/>
        </w:rPr>
        <w:t> </w:t>
      </w:r>
      <w:r>
        <w:rPr>
          <w:rFonts w:eastAsiaTheme="minorHAnsi" w:cstheme="minorBidi"/>
          <w:noProof/>
          <w:szCs w:val="22"/>
          <w:lang w:val="en-US" w:eastAsia="en-US"/>
        </w:rPr>
        <w:drawing>
          <wp:inline distT="0" distB="0" distL="0" distR="0" wp14:anchorId="2299CDA0" wp14:editId="4CCDCD83">
            <wp:extent cx="2703195" cy="2266315"/>
            <wp:effectExtent l="0" t="0" r="1905" b="635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9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normaltextrun"/>
          <w:rFonts w:ascii="Aptos" w:hAnsi="Aptos" w:cs="Segoe UI"/>
          <w:sz w:val="22"/>
          <w:szCs w:val="22"/>
        </w:rPr>
        <w:t> </w:t>
      </w:r>
      <w:r>
        <w:rPr>
          <w:rFonts w:eastAsiaTheme="minorHAnsi" w:cstheme="minorBidi"/>
          <w:noProof/>
          <w:szCs w:val="22"/>
          <w:lang w:val="en-US" w:eastAsia="en-US"/>
        </w:rPr>
        <w:drawing>
          <wp:inline distT="0" distB="0" distL="0" distR="0" wp14:anchorId="01724AA5" wp14:editId="5E8B4C66">
            <wp:extent cx="2647950" cy="2266315"/>
            <wp:effectExtent l="0" t="0" r="0" b="635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 w:cstheme="minorBidi"/>
          <w:noProof/>
          <w:szCs w:val="22"/>
          <w:lang w:val="en-US" w:eastAsia="en-US"/>
        </w:rPr>
        <w:drawing>
          <wp:inline distT="0" distB="0" distL="0" distR="0" wp14:anchorId="18A6556A" wp14:editId="0324739B">
            <wp:extent cx="2703195" cy="2266315"/>
            <wp:effectExtent l="0" t="0" r="1905" b="635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9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 w:cstheme="minorBidi"/>
          <w:noProof/>
          <w:szCs w:val="22"/>
          <w:lang w:val="en-US" w:eastAsia="en-US"/>
        </w:rPr>
        <w:drawing>
          <wp:inline distT="0" distB="0" distL="0" distR="0" wp14:anchorId="40278333" wp14:editId="777419CD">
            <wp:extent cx="2607945" cy="2266315"/>
            <wp:effectExtent l="0" t="0" r="1905" b="635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4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Aptos" w:hAnsi="Aptos" w:cs="Segoe UI"/>
          <w:sz w:val="22"/>
          <w:szCs w:val="22"/>
        </w:rPr>
        <w:t> </w:t>
      </w:r>
    </w:p>
    <w:p w:rsidR="00AD2C39" w:rsidP="00AD2C39" w:rsidRDefault="00AD2C39" w14:paraId="03C762AF" w14:textId="6E1082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noProof/>
          <w:sz w:val="18"/>
          <w:szCs w:val="18"/>
        </w:rPr>
        <w:lastRenderedPageBreak/>
        <w:drawing>
          <wp:inline distT="0" distB="0" distL="0" distR="0" wp14:anchorId="58BBB27F" wp14:editId="726D8191">
            <wp:extent cx="2671445" cy="2266315"/>
            <wp:effectExtent l="0" t="0" r="0" b="635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normaltextrun"/>
          <w:rFonts w:ascii="Aptos" w:hAnsi="Aptos"/>
          <w:color w:val="000000"/>
          <w:sz w:val="22"/>
          <w:szCs w:val="22"/>
          <w:shd w:val="clear" w:color="auto" w:fill="FFFFFF"/>
        </w:rPr>
        <w:t> </w:t>
      </w:r>
      <w:r>
        <w:rPr>
          <w:rFonts w:ascii="Segoe UI" w:hAnsi="Segoe UI" w:cs="Segoe UI"/>
          <w:noProof/>
          <w:sz w:val="18"/>
          <w:szCs w:val="18"/>
        </w:rPr>
        <w:drawing>
          <wp:inline distT="0" distB="0" distL="0" distR="0" wp14:anchorId="33BBA2C1" wp14:editId="2222278A">
            <wp:extent cx="2703195" cy="2266315"/>
            <wp:effectExtent l="0" t="0" r="1905" b="635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9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C39" w:rsidP="00AD2C39" w:rsidRDefault="00AD2C39" w14:paraId="1E6E7EE7" w14:textId="0528386C">
      <w:pPr>
        <w:pStyle w:val="Ttulo2"/>
      </w:pPr>
      <w:r>
        <w:t>Supplementary Tables</w:t>
      </w:r>
    </w:p>
    <w:p w:rsidR="00AD2C39" w:rsidP="00AD2C39" w:rsidRDefault="00AD2C39" w14:paraId="73093829" w14:textId="2EA94D54">
      <w:r w:rsidRPr="00AD2C39">
        <w:rPr>
          <w:b/>
          <w:bCs/>
        </w:rPr>
        <w:t>Supplementary Table 1.</w:t>
      </w:r>
      <w:r w:rsidRPr="00AD2C39">
        <w:t xml:space="preserve"> </w:t>
      </w:r>
      <w:proofErr w:type="spellStart"/>
      <w:r w:rsidRPr="00AD2C39">
        <w:t>Manova</w:t>
      </w:r>
      <w:proofErr w:type="spellEnd"/>
      <w:r w:rsidRPr="00AD2C39">
        <w:t xml:space="preserve"> Post hoc univariate analysis of VIP variables identified by PLS-DA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0"/>
        <w:gridCol w:w="990"/>
        <w:gridCol w:w="840"/>
        <w:gridCol w:w="990"/>
        <w:gridCol w:w="1560"/>
      </w:tblGrid>
      <w:tr w:rsidRPr="00AD2C39" w:rsidR="00AD2C39" w:rsidTr="00AD2C39" w14:paraId="42C198AB" w14:textId="77777777">
        <w:trPr>
          <w:trHeight w:val="300"/>
        </w:trPr>
        <w:tc>
          <w:tcPr>
            <w:tcW w:w="396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D9D9D9"/>
            <w:vAlign w:val="center"/>
            <w:hideMark/>
          </w:tcPr>
          <w:p w:rsidRPr="00AD2C39" w:rsidR="00AD2C39" w:rsidP="00AD2C39" w:rsidRDefault="00AD2C39" w14:paraId="6956013E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b/>
                <w:bCs/>
                <w:szCs w:val="24"/>
                <w:lang w:val="es-CO" w:eastAsia="es-CO"/>
              </w:rPr>
              <w:t>Variable (</w:t>
            </w:r>
            <w:proofErr w:type="spellStart"/>
            <w:r w:rsidRPr="00AD2C39">
              <w:rPr>
                <w:rFonts w:eastAsia="Times New Roman" w:cs="Times New Roman"/>
                <w:b/>
                <w:bCs/>
                <w:szCs w:val="24"/>
                <w:lang w:val="es-CO" w:eastAsia="es-CO"/>
              </w:rPr>
              <w:t>subset</w:t>
            </w:r>
            <w:proofErr w:type="spellEnd"/>
            <w:r w:rsidRPr="00AD2C39">
              <w:rPr>
                <w:rFonts w:eastAsia="Times New Roman" w:cs="Times New Roman"/>
                <w:b/>
                <w:bCs/>
                <w:szCs w:val="24"/>
                <w:lang w:val="es-CO" w:eastAsia="es-CO"/>
              </w:rPr>
              <w:t xml:space="preserve">, </w:t>
            </w:r>
            <w:proofErr w:type="spellStart"/>
            <w:r w:rsidRPr="00AD2C39">
              <w:rPr>
                <w:rFonts w:eastAsia="Times New Roman" w:cs="Times New Roman"/>
                <w:b/>
                <w:bCs/>
                <w:szCs w:val="24"/>
                <w:lang w:val="es-CO" w:eastAsia="es-CO"/>
              </w:rPr>
              <w:t>marker</w:t>
            </w:r>
            <w:proofErr w:type="spellEnd"/>
            <w:r w:rsidRPr="00AD2C39">
              <w:rPr>
                <w:rFonts w:eastAsia="Times New Roman" w:cs="Times New Roman"/>
                <w:b/>
                <w:bCs/>
                <w:szCs w:val="24"/>
                <w:lang w:val="es-CO" w:eastAsia="es-CO"/>
              </w:rPr>
              <w:t>)</w:t>
            </w: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 </w:t>
            </w: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D9D9D9"/>
            <w:vAlign w:val="center"/>
            <w:hideMark/>
          </w:tcPr>
          <w:p w:rsidRPr="00AD2C39" w:rsidR="00AD2C39" w:rsidP="00AD2C39" w:rsidRDefault="00AD2C39" w14:paraId="237A9512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proofErr w:type="spellStart"/>
            <w:r w:rsidRPr="00AD2C39">
              <w:rPr>
                <w:rFonts w:eastAsia="Times New Roman" w:cs="Times New Roman"/>
                <w:b/>
                <w:bCs/>
                <w:szCs w:val="24"/>
                <w:lang w:val="es-CO" w:eastAsia="es-CO"/>
              </w:rPr>
              <w:t>Group</w:t>
            </w:r>
            <w:proofErr w:type="spellEnd"/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 </w:t>
            </w:r>
          </w:p>
        </w:tc>
        <w:tc>
          <w:tcPr>
            <w:tcW w:w="84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D9D9D9"/>
            <w:vAlign w:val="center"/>
            <w:hideMark/>
          </w:tcPr>
          <w:p w:rsidRPr="00AD2C39" w:rsidR="00AD2C39" w:rsidP="00AD2C39" w:rsidRDefault="00AD2C39" w14:paraId="30B59C72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b/>
                <w:bCs/>
                <w:szCs w:val="24"/>
                <w:lang w:val="es-CO" w:eastAsia="es-CO"/>
              </w:rPr>
              <w:t>Mean</w:t>
            </w: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 </w:t>
            </w: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D9D9D9"/>
            <w:vAlign w:val="center"/>
            <w:hideMark/>
          </w:tcPr>
          <w:p w:rsidRPr="00AD2C39" w:rsidR="00AD2C39" w:rsidP="00AD2C39" w:rsidRDefault="00AD2C39" w14:paraId="423F9123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b/>
                <w:bCs/>
                <w:szCs w:val="24"/>
                <w:lang w:val="es-CO" w:eastAsia="es-CO"/>
              </w:rPr>
              <w:t xml:space="preserve">F </w:t>
            </w:r>
            <w:proofErr w:type="spellStart"/>
            <w:r w:rsidRPr="00AD2C39">
              <w:rPr>
                <w:rFonts w:eastAsia="Times New Roman" w:cs="Times New Roman"/>
                <w:b/>
                <w:bCs/>
                <w:szCs w:val="24"/>
                <w:lang w:val="es-CO" w:eastAsia="es-CO"/>
              </w:rPr>
              <w:t>value</w:t>
            </w:r>
            <w:proofErr w:type="spellEnd"/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D9D9D9"/>
            <w:vAlign w:val="center"/>
            <w:hideMark/>
          </w:tcPr>
          <w:p w:rsidRPr="00AD2C39" w:rsidR="00AD2C39" w:rsidP="00AD2C39" w:rsidRDefault="00AD2C39" w14:paraId="1BAFCFBF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proofErr w:type="spellStart"/>
            <w:r w:rsidRPr="00AD2C39">
              <w:rPr>
                <w:rFonts w:eastAsia="Times New Roman" w:cs="Times New Roman"/>
                <w:b/>
                <w:bCs/>
                <w:szCs w:val="24"/>
                <w:lang w:val="es-CO" w:eastAsia="es-CO"/>
              </w:rPr>
              <w:t>Adjusted</w:t>
            </w:r>
            <w:proofErr w:type="spellEnd"/>
            <w:r w:rsidRPr="00AD2C39">
              <w:rPr>
                <w:rFonts w:eastAsia="Times New Roman" w:cs="Times New Roman"/>
                <w:b/>
                <w:bCs/>
                <w:szCs w:val="24"/>
                <w:lang w:val="es-CO" w:eastAsia="es-CO"/>
              </w:rPr>
              <w:t xml:space="preserve"> p-</w:t>
            </w:r>
            <w:proofErr w:type="spellStart"/>
            <w:r w:rsidRPr="00AD2C39">
              <w:rPr>
                <w:rFonts w:eastAsia="Times New Roman" w:cs="Times New Roman"/>
                <w:b/>
                <w:bCs/>
                <w:szCs w:val="24"/>
                <w:lang w:val="es-CO" w:eastAsia="es-CO"/>
              </w:rPr>
              <w:t>value</w:t>
            </w:r>
            <w:proofErr w:type="spellEnd"/>
            <w:r w:rsidRPr="00AD2C39">
              <w:rPr>
                <w:rFonts w:eastAsia="Times New Roman" w:cs="Times New Roman"/>
                <w:b/>
                <w:bCs/>
                <w:szCs w:val="24"/>
                <w:lang w:val="es-CO" w:eastAsia="es-CO"/>
              </w:rPr>
              <w:t xml:space="preserve"> (FDR)</w:t>
            </w: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 </w:t>
            </w:r>
          </w:p>
        </w:tc>
      </w:tr>
      <w:tr w:rsidRPr="00AD2C39" w:rsidR="00AD2C39" w:rsidTr="00AD2C39" w14:paraId="30EC7B7D" w14:textId="77777777">
        <w:trPr>
          <w:trHeight w:val="300"/>
        </w:trPr>
        <w:tc>
          <w:tcPr>
            <w:tcW w:w="3960" w:type="dxa"/>
            <w:vMerge w:val="restart"/>
            <w:tcBorders>
              <w:top w:val="single" w:color="auto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180AC080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 xml:space="preserve">B </w:t>
            </w:r>
            <w:proofErr w:type="spellStart"/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transitional</w:t>
            </w:r>
            <w:proofErr w:type="spellEnd"/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 xml:space="preserve"> CB2 MFI </w:t>
            </w: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AD2C39" w:rsidR="00AD2C39" w:rsidP="00AD2C39" w:rsidRDefault="00AD2C39" w14:paraId="6F87A2F2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Control </w:t>
            </w:r>
          </w:p>
        </w:tc>
        <w:tc>
          <w:tcPr>
            <w:tcW w:w="84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AD2C39" w:rsidR="00AD2C39" w:rsidP="00AD2C39" w:rsidRDefault="00AD2C39" w14:paraId="418323D0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2.86 </w:t>
            </w:r>
          </w:p>
        </w:tc>
        <w:tc>
          <w:tcPr>
            <w:tcW w:w="990" w:type="dxa"/>
            <w:vMerge w:val="restart"/>
            <w:tcBorders>
              <w:top w:val="single" w:color="auto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5F01ACD1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21.06 </w:t>
            </w:r>
          </w:p>
        </w:tc>
        <w:tc>
          <w:tcPr>
            <w:tcW w:w="1560" w:type="dxa"/>
            <w:vMerge w:val="restart"/>
            <w:tcBorders>
              <w:top w:val="single" w:color="auto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5E4FA7FD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2.09 × 10⁻⁵ </w:t>
            </w:r>
          </w:p>
        </w:tc>
      </w:tr>
      <w:tr w:rsidRPr="00AD2C39" w:rsidR="00AD2C39" w:rsidTr="00AD2C39" w14:paraId="55BF8332" w14:textId="77777777">
        <w:trPr>
          <w:trHeight w:val="345"/>
        </w:trPr>
        <w:tc>
          <w:tcPr>
            <w:tcW w:w="0" w:type="auto"/>
            <w:vMerge/>
            <w:tcBorders>
              <w:top w:val="single" w:color="auto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7B4A376F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hideMark/>
          </w:tcPr>
          <w:p w:rsidRPr="00AD2C39" w:rsidR="00AD2C39" w:rsidP="00AD2C39" w:rsidRDefault="00AD2C39" w14:paraId="693D9309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SLE 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hideMark/>
          </w:tcPr>
          <w:p w:rsidRPr="00AD2C39" w:rsidR="00AD2C39" w:rsidP="00AD2C39" w:rsidRDefault="00AD2C39" w14:paraId="7A3EA7E4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3.58 </w:t>
            </w:r>
          </w:p>
        </w:tc>
        <w:tc>
          <w:tcPr>
            <w:tcW w:w="0" w:type="auto"/>
            <w:vMerge/>
            <w:tcBorders>
              <w:top w:val="single" w:color="auto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50BBDE0C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single" w:color="auto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524254E4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</w:tr>
      <w:tr w:rsidRPr="00AD2C39" w:rsidR="00AD2C39" w:rsidTr="00AD2C39" w14:paraId="44C4EF8F" w14:textId="77777777">
        <w:trPr>
          <w:trHeight w:val="300"/>
        </w:trPr>
        <w:tc>
          <w:tcPr>
            <w:tcW w:w="3960" w:type="dxa"/>
            <w:vMerge w:val="restart"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2F19033C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Bm2’ CB2 MFI </w:t>
            </w:r>
          </w:p>
        </w:tc>
        <w:tc>
          <w:tcPr>
            <w:tcW w:w="990" w:type="dxa"/>
            <w:tcBorders>
              <w:top w:val="single" w:color="BFBFBF" w:sz="6" w:space="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6D9DE81D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Control </w:t>
            </w:r>
          </w:p>
        </w:tc>
        <w:tc>
          <w:tcPr>
            <w:tcW w:w="840" w:type="dxa"/>
            <w:tcBorders>
              <w:top w:val="single" w:color="BFBFBF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AD2C39" w:rsidR="00AD2C39" w:rsidP="00AD2C39" w:rsidRDefault="00AD2C39" w14:paraId="5DDEA023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2.93 </w:t>
            </w:r>
          </w:p>
        </w:tc>
        <w:tc>
          <w:tcPr>
            <w:tcW w:w="990" w:type="dxa"/>
            <w:vMerge w:val="restart"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40B24571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19.26 </w:t>
            </w:r>
          </w:p>
        </w:tc>
        <w:tc>
          <w:tcPr>
            <w:tcW w:w="1560" w:type="dxa"/>
            <w:vMerge w:val="restart"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121EDB04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4.29 × 10⁻⁵ </w:t>
            </w:r>
          </w:p>
        </w:tc>
      </w:tr>
      <w:tr w:rsidRPr="00AD2C39" w:rsidR="00AD2C39" w:rsidTr="00AD2C39" w14:paraId="37A08AF5" w14:textId="77777777">
        <w:trPr>
          <w:trHeight w:val="300"/>
        </w:trPr>
        <w:tc>
          <w:tcPr>
            <w:tcW w:w="0" w:type="auto"/>
            <w:vMerge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52272940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43665018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SLE 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hideMark/>
          </w:tcPr>
          <w:p w:rsidRPr="00AD2C39" w:rsidR="00AD2C39" w:rsidP="00AD2C39" w:rsidRDefault="00AD2C39" w14:paraId="471B8C60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3.59 </w:t>
            </w:r>
          </w:p>
        </w:tc>
        <w:tc>
          <w:tcPr>
            <w:tcW w:w="0" w:type="auto"/>
            <w:vMerge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06E508AF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1B8AD1D5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</w:tr>
      <w:tr w:rsidRPr="00AD2C39" w:rsidR="00AD2C39" w:rsidTr="00AD2C39" w14:paraId="73F09EC7" w14:textId="77777777">
        <w:trPr>
          <w:trHeight w:val="300"/>
        </w:trPr>
        <w:tc>
          <w:tcPr>
            <w:tcW w:w="3960" w:type="dxa"/>
            <w:vMerge w:val="restart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24FFA3C9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eastAsia="es-CO"/>
              </w:rPr>
            </w:pPr>
            <w:r w:rsidRPr="00AD2C39">
              <w:rPr>
                <w:rFonts w:eastAsia="Times New Roman" w:cs="Times New Roman"/>
                <w:szCs w:val="24"/>
                <w:lang w:eastAsia="es-CO"/>
              </w:rPr>
              <w:t>Naïve B cells CB2 MFI </w:t>
            </w:r>
          </w:p>
        </w:tc>
        <w:tc>
          <w:tcPr>
            <w:tcW w:w="990" w:type="dxa"/>
            <w:tcBorders>
              <w:top w:val="single" w:color="BFBFBF" w:sz="6" w:space="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7E3B1422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Control </w:t>
            </w:r>
          </w:p>
        </w:tc>
        <w:tc>
          <w:tcPr>
            <w:tcW w:w="840" w:type="dxa"/>
            <w:tcBorders>
              <w:top w:val="single" w:color="BFBFBF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AD2C39" w:rsidR="00AD2C39" w:rsidP="00AD2C39" w:rsidRDefault="00AD2C39" w14:paraId="3B804C72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2.82 </w:t>
            </w:r>
          </w:p>
        </w:tc>
        <w:tc>
          <w:tcPr>
            <w:tcW w:w="990" w:type="dxa"/>
            <w:vMerge w:val="restart"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44018110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18.43 </w:t>
            </w:r>
          </w:p>
        </w:tc>
        <w:tc>
          <w:tcPr>
            <w:tcW w:w="1560" w:type="dxa"/>
            <w:vMerge w:val="restart"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08C11FE1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5.99 × 10⁻⁵ </w:t>
            </w:r>
          </w:p>
        </w:tc>
      </w:tr>
      <w:tr w:rsidRPr="00AD2C39" w:rsidR="00AD2C39" w:rsidTr="00AD2C39" w14:paraId="5B0D6C00" w14:textId="77777777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7108204A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5FCBBB94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SLE 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hideMark/>
          </w:tcPr>
          <w:p w:rsidRPr="00AD2C39" w:rsidR="00AD2C39" w:rsidP="00AD2C39" w:rsidRDefault="00AD2C39" w14:paraId="25E810FB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3.46 </w:t>
            </w:r>
          </w:p>
        </w:tc>
        <w:tc>
          <w:tcPr>
            <w:tcW w:w="0" w:type="auto"/>
            <w:vMerge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52E03C75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7F7C3515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</w:tr>
      <w:tr w:rsidRPr="00AD2C39" w:rsidR="00AD2C39" w:rsidTr="00AD2C39" w14:paraId="48EFEDB4" w14:textId="77777777">
        <w:trPr>
          <w:trHeight w:val="300"/>
        </w:trPr>
        <w:tc>
          <w:tcPr>
            <w:tcW w:w="3960" w:type="dxa"/>
            <w:vMerge w:val="restart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2CF52221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Bm2 CB2 MFI </w:t>
            </w:r>
          </w:p>
        </w:tc>
        <w:tc>
          <w:tcPr>
            <w:tcW w:w="990" w:type="dxa"/>
            <w:tcBorders>
              <w:top w:val="single" w:color="BFBFBF" w:sz="6" w:space="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532B1591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Control </w:t>
            </w:r>
          </w:p>
        </w:tc>
        <w:tc>
          <w:tcPr>
            <w:tcW w:w="840" w:type="dxa"/>
            <w:tcBorders>
              <w:top w:val="single" w:color="BFBFBF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AD2C39" w:rsidR="00AD2C39" w:rsidP="00AD2C39" w:rsidRDefault="00AD2C39" w14:paraId="36E743C1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2.81 </w:t>
            </w:r>
          </w:p>
        </w:tc>
        <w:tc>
          <w:tcPr>
            <w:tcW w:w="990" w:type="dxa"/>
            <w:vMerge w:val="restart"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611F020D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16.84 </w:t>
            </w:r>
          </w:p>
        </w:tc>
        <w:tc>
          <w:tcPr>
            <w:tcW w:w="1560" w:type="dxa"/>
            <w:vMerge w:val="restart"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7D9E9CBD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1.16 × 10⁻⁴ </w:t>
            </w:r>
          </w:p>
        </w:tc>
      </w:tr>
      <w:tr w:rsidRPr="00AD2C39" w:rsidR="00AD2C39" w:rsidTr="00AD2C39" w14:paraId="46641E45" w14:textId="77777777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377EF3B9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1C58D82D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SLE 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hideMark/>
          </w:tcPr>
          <w:p w:rsidRPr="00AD2C39" w:rsidR="00AD2C39" w:rsidP="00AD2C39" w:rsidRDefault="00AD2C39" w14:paraId="1769F344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3.47 </w:t>
            </w:r>
          </w:p>
        </w:tc>
        <w:tc>
          <w:tcPr>
            <w:tcW w:w="0" w:type="auto"/>
            <w:vMerge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56A64507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43B308C4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</w:tr>
      <w:tr w:rsidRPr="00AD2C39" w:rsidR="00AD2C39" w:rsidTr="00AD2C39" w14:paraId="7970D67E" w14:textId="77777777">
        <w:trPr>
          <w:trHeight w:val="300"/>
        </w:trPr>
        <w:tc>
          <w:tcPr>
            <w:tcW w:w="3960" w:type="dxa"/>
            <w:vMerge w:val="restart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09EA1975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eastAsia="es-CO"/>
              </w:rPr>
            </w:pPr>
            <w:r w:rsidRPr="00AD2C39">
              <w:rPr>
                <w:rFonts w:eastAsia="Times New Roman" w:cs="Times New Roman"/>
                <w:szCs w:val="24"/>
                <w:lang w:eastAsia="es-CO"/>
              </w:rPr>
              <w:t>Unswitched memory B CB2 MFI </w:t>
            </w:r>
          </w:p>
        </w:tc>
        <w:tc>
          <w:tcPr>
            <w:tcW w:w="990" w:type="dxa"/>
            <w:tcBorders>
              <w:top w:val="single" w:color="BFBFBF" w:sz="6" w:space="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74DF4F8E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Control </w:t>
            </w:r>
          </w:p>
        </w:tc>
        <w:tc>
          <w:tcPr>
            <w:tcW w:w="840" w:type="dxa"/>
            <w:tcBorders>
              <w:top w:val="single" w:color="BFBFBF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AD2C39" w:rsidR="00AD2C39" w:rsidP="00AD2C39" w:rsidRDefault="00AD2C39" w14:paraId="35FBE150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3.53 </w:t>
            </w:r>
          </w:p>
        </w:tc>
        <w:tc>
          <w:tcPr>
            <w:tcW w:w="990" w:type="dxa"/>
            <w:vMerge w:val="restart"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1AFF951A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14.18 </w:t>
            </w:r>
          </w:p>
        </w:tc>
        <w:tc>
          <w:tcPr>
            <w:tcW w:w="1560" w:type="dxa"/>
            <w:vMerge w:val="restart"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5A07D485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3.60 × 10⁻⁴ </w:t>
            </w:r>
          </w:p>
        </w:tc>
      </w:tr>
      <w:tr w:rsidRPr="00AD2C39" w:rsidR="00AD2C39" w:rsidTr="00AD2C39" w14:paraId="7E6DD5F7" w14:textId="77777777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78E19A5A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01EB7532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SLE 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hideMark/>
          </w:tcPr>
          <w:p w:rsidRPr="00AD2C39" w:rsidR="00AD2C39" w:rsidP="00AD2C39" w:rsidRDefault="00AD2C39" w14:paraId="40FBB470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4.28 </w:t>
            </w:r>
          </w:p>
        </w:tc>
        <w:tc>
          <w:tcPr>
            <w:tcW w:w="0" w:type="auto"/>
            <w:vMerge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13460C27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014CE806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</w:tr>
      <w:tr w:rsidRPr="00AD2C39" w:rsidR="00AD2C39" w:rsidTr="00AD2C39" w14:paraId="644B1F62" w14:textId="77777777">
        <w:trPr>
          <w:trHeight w:val="300"/>
        </w:trPr>
        <w:tc>
          <w:tcPr>
            <w:tcW w:w="3960" w:type="dxa"/>
            <w:vMerge w:val="restart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56B64FE1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Bm1 CB2 MFI </w:t>
            </w:r>
          </w:p>
        </w:tc>
        <w:tc>
          <w:tcPr>
            <w:tcW w:w="990" w:type="dxa"/>
            <w:tcBorders>
              <w:top w:val="single" w:color="BFBFBF" w:sz="6" w:space="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2B234661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Control </w:t>
            </w:r>
          </w:p>
        </w:tc>
        <w:tc>
          <w:tcPr>
            <w:tcW w:w="840" w:type="dxa"/>
            <w:tcBorders>
              <w:top w:val="single" w:color="BFBFBF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AD2C39" w:rsidR="00AD2C39" w:rsidP="00AD2C39" w:rsidRDefault="00AD2C39" w14:paraId="034FB056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3.31 </w:t>
            </w:r>
          </w:p>
        </w:tc>
        <w:tc>
          <w:tcPr>
            <w:tcW w:w="990" w:type="dxa"/>
            <w:vMerge w:val="restart"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232C9674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13.41 </w:t>
            </w:r>
          </w:p>
        </w:tc>
        <w:tc>
          <w:tcPr>
            <w:tcW w:w="1560" w:type="dxa"/>
            <w:vMerge w:val="restart"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0094B75D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5.05 × 10⁻⁴ </w:t>
            </w:r>
          </w:p>
        </w:tc>
      </w:tr>
      <w:tr w:rsidRPr="00AD2C39" w:rsidR="00AD2C39" w:rsidTr="00AD2C39" w14:paraId="48E66690" w14:textId="77777777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30FFE013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6344064D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SLE 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hideMark/>
          </w:tcPr>
          <w:p w:rsidRPr="00AD2C39" w:rsidR="00AD2C39" w:rsidP="00AD2C39" w:rsidRDefault="00AD2C39" w14:paraId="43B2AA2A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3.98 </w:t>
            </w:r>
          </w:p>
        </w:tc>
        <w:tc>
          <w:tcPr>
            <w:tcW w:w="0" w:type="auto"/>
            <w:vMerge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3836E034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2C4407A7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</w:tr>
      <w:tr w:rsidRPr="00AD2C39" w:rsidR="00AD2C39" w:rsidTr="00AD2C39" w14:paraId="3C50160B" w14:textId="77777777">
        <w:trPr>
          <w:trHeight w:val="300"/>
        </w:trPr>
        <w:tc>
          <w:tcPr>
            <w:tcW w:w="3960" w:type="dxa"/>
            <w:vMerge w:val="restart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49F9746F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eastAsia="es-CO"/>
              </w:rPr>
            </w:pPr>
            <w:r w:rsidRPr="00AD2C39">
              <w:rPr>
                <w:rFonts w:eastAsia="Times New Roman" w:cs="Times New Roman"/>
                <w:szCs w:val="24"/>
                <w:lang w:eastAsia="es-CO"/>
              </w:rPr>
              <w:t>Regulatory B cells CB2 MFI </w:t>
            </w:r>
          </w:p>
        </w:tc>
        <w:tc>
          <w:tcPr>
            <w:tcW w:w="990" w:type="dxa"/>
            <w:tcBorders>
              <w:top w:val="single" w:color="BFBFBF" w:sz="6" w:space="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01F4A32A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Control </w:t>
            </w:r>
          </w:p>
        </w:tc>
        <w:tc>
          <w:tcPr>
            <w:tcW w:w="840" w:type="dxa"/>
            <w:tcBorders>
              <w:top w:val="single" w:color="BFBFBF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AD2C39" w:rsidR="00AD2C39" w:rsidP="00AD2C39" w:rsidRDefault="00AD2C39" w14:paraId="212437C2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3.19 </w:t>
            </w:r>
          </w:p>
        </w:tc>
        <w:tc>
          <w:tcPr>
            <w:tcW w:w="990" w:type="dxa"/>
            <w:vMerge w:val="restart"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057BDB7C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10.93 </w:t>
            </w:r>
          </w:p>
        </w:tc>
        <w:tc>
          <w:tcPr>
            <w:tcW w:w="1560" w:type="dxa"/>
            <w:vMerge w:val="restart"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7B9FCB88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1.54 × 10⁻³ </w:t>
            </w:r>
          </w:p>
        </w:tc>
      </w:tr>
      <w:tr w:rsidRPr="00AD2C39" w:rsidR="00AD2C39" w:rsidTr="00AD2C39" w14:paraId="1FD61168" w14:textId="77777777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676A84BA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7C72C083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SLE 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hideMark/>
          </w:tcPr>
          <w:p w:rsidRPr="00AD2C39" w:rsidR="00AD2C39" w:rsidP="00AD2C39" w:rsidRDefault="00AD2C39" w14:paraId="595065D6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3.71 </w:t>
            </w:r>
          </w:p>
        </w:tc>
        <w:tc>
          <w:tcPr>
            <w:tcW w:w="0" w:type="auto"/>
            <w:vMerge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7C5FB382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7E766A39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</w:tr>
      <w:tr w:rsidRPr="00AD2C39" w:rsidR="00AD2C39" w:rsidTr="00AD2C39" w14:paraId="3B264752" w14:textId="77777777">
        <w:trPr>
          <w:trHeight w:val="300"/>
        </w:trPr>
        <w:tc>
          <w:tcPr>
            <w:tcW w:w="3960" w:type="dxa"/>
            <w:vMerge w:val="restart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726690A1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eastAsia="es-CO"/>
              </w:rPr>
            </w:pPr>
            <w:r w:rsidRPr="00AD2C39">
              <w:rPr>
                <w:rFonts w:eastAsia="Times New Roman" w:cs="Times New Roman"/>
                <w:szCs w:val="24"/>
                <w:lang w:eastAsia="es-CO"/>
              </w:rPr>
              <w:t>Early unswitched memory B CB2 MFI </w:t>
            </w:r>
          </w:p>
        </w:tc>
        <w:tc>
          <w:tcPr>
            <w:tcW w:w="990" w:type="dxa"/>
            <w:tcBorders>
              <w:top w:val="single" w:color="BFBFBF" w:sz="6" w:space="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63C76620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Control </w:t>
            </w:r>
          </w:p>
        </w:tc>
        <w:tc>
          <w:tcPr>
            <w:tcW w:w="840" w:type="dxa"/>
            <w:tcBorders>
              <w:top w:val="single" w:color="BFBFBF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AD2C39" w:rsidR="00AD2C39" w:rsidP="00AD2C39" w:rsidRDefault="00AD2C39" w14:paraId="73A5BA5B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3.30 </w:t>
            </w:r>
          </w:p>
        </w:tc>
        <w:tc>
          <w:tcPr>
            <w:tcW w:w="990" w:type="dxa"/>
            <w:vMerge w:val="restart"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37EB2201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10.73 </w:t>
            </w:r>
          </w:p>
        </w:tc>
        <w:tc>
          <w:tcPr>
            <w:tcW w:w="1560" w:type="dxa"/>
            <w:vMerge w:val="restart"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52845E66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1.70 × 10⁻³ </w:t>
            </w:r>
          </w:p>
        </w:tc>
      </w:tr>
      <w:tr w:rsidRPr="00AD2C39" w:rsidR="00AD2C39" w:rsidTr="00AD2C39" w14:paraId="5015331B" w14:textId="77777777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468AED94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5AC929F8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SLE 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BFBFBF" w:sz="6" w:space="0"/>
              <w:right w:val="nil"/>
            </w:tcBorders>
            <w:shd w:val="clear" w:color="auto" w:fill="auto"/>
            <w:hideMark/>
          </w:tcPr>
          <w:p w:rsidRPr="00AD2C39" w:rsidR="00AD2C39" w:rsidP="00AD2C39" w:rsidRDefault="00AD2C39" w14:paraId="725BFBD0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3.89 </w:t>
            </w:r>
          </w:p>
        </w:tc>
        <w:tc>
          <w:tcPr>
            <w:tcW w:w="0" w:type="auto"/>
            <w:vMerge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4DD849E8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7D98201F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</w:tr>
      <w:tr w:rsidRPr="00AD2C39" w:rsidR="00AD2C39" w:rsidTr="00AD2C39" w14:paraId="771B20D6" w14:textId="77777777">
        <w:trPr>
          <w:trHeight w:val="300"/>
        </w:trPr>
        <w:tc>
          <w:tcPr>
            <w:tcW w:w="3960" w:type="dxa"/>
            <w:vMerge w:val="restart"/>
            <w:tcBorders>
              <w:top w:val="single" w:color="BFBFBF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585677BC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Bm5 CB2 MFI </w:t>
            </w:r>
          </w:p>
        </w:tc>
        <w:tc>
          <w:tcPr>
            <w:tcW w:w="990" w:type="dxa"/>
            <w:tcBorders>
              <w:top w:val="single" w:color="BFBFBF" w:sz="6" w:space="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083C5AD7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Control </w:t>
            </w:r>
          </w:p>
        </w:tc>
        <w:tc>
          <w:tcPr>
            <w:tcW w:w="840" w:type="dxa"/>
            <w:tcBorders>
              <w:top w:val="single" w:color="BFBFBF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AD2C39" w:rsidR="00AD2C39" w:rsidP="00AD2C39" w:rsidRDefault="00AD2C39" w14:paraId="0E75A108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3.07 </w:t>
            </w:r>
          </w:p>
        </w:tc>
        <w:tc>
          <w:tcPr>
            <w:tcW w:w="990" w:type="dxa"/>
            <w:vMerge w:val="restart"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51AF68DA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8.48 </w:t>
            </w:r>
          </w:p>
        </w:tc>
        <w:tc>
          <w:tcPr>
            <w:tcW w:w="1560" w:type="dxa"/>
            <w:vMerge w:val="restart"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51564ED5" w14:textId="77777777">
            <w:pPr>
              <w:spacing w:before="0" w:after="0"/>
              <w:jc w:val="center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4.91 × 10⁻³ </w:t>
            </w:r>
          </w:p>
        </w:tc>
      </w:tr>
      <w:tr w:rsidRPr="00AD2C39" w:rsidR="00AD2C39" w:rsidTr="00AD2C39" w14:paraId="2D6353AB" w14:textId="77777777">
        <w:trPr>
          <w:trHeight w:val="300"/>
        </w:trPr>
        <w:tc>
          <w:tcPr>
            <w:tcW w:w="0" w:type="auto"/>
            <w:vMerge/>
            <w:tcBorders>
              <w:top w:val="single" w:color="BFBFBF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66C79B50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129E49B8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SLE 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AD2C39" w:rsidR="00AD2C39" w:rsidP="00AD2C39" w:rsidRDefault="00AD2C39" w14:paraId="5D7EE2C5" w14:textId="77777777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s-CO" w:eastAsia="es-CO"/>
              </w:rPr>
            </w:pPr>
            <w:r w:rsidRPr="00AD2C39">
              <w:rPr>
                <w:rFonts w:eastAsia="Times New Roman" w:cs="Times New Roman"/>
                <w:szCs w:val="24"/>
                <w:lang w:val="es-CO" w:eastAsia="es-CO"/>
              </w:rPr>
              <w:t>3.65 </w:t>
            </w:r>
          </w:p>
        </w:tc>
        <w:tc>
          <w:tcPr>
            <w:tcW w:w="0" w:type="auto"/>
            <w:vMerge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67CE91FB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single" w:color="BFBFBF" w:sz="6" w:space="0"/>
              <w:left w:val="nil"/>
              <w:bottom w:val="single" w:color="BFBFBF" w:sz="6" w:space="0"/>
              <w:right w:val="nil"/>
            </w:tcBorders>
            <w:shd w:val="clear" w:color="auto" w:fill="auto"/>
            <w:vAlign w:val="center"/>
            <w:hideMark/>
          </w:tcPr>
          <w:p w:rsidRPr="00AD2C39" w:rsidR="00AD2C39" w:rsidP="00AD2C39" w:rsidRDefault="00AD2C39" w14:paraId="7AC33208" w14:textId="77777777">
            <w:pPr>
              <w:spacing w:before="0" w:after="0"/>
              <w:rPr>
                <w:rFonts w:eastAsia="Times New Roman" w:cs="Times New Roman"/>
                <w:szCs w:val="24"/>
                <w:lang w:val="es-CO" w:eastAsia="es-CO"/>
              </w:rPr>
            </w:pPr>
          </w:p>
        </w:tc>
      </w:tr>
    </w:tbl>
    <w:p w:rsidRPr="00AD2C39" w:rsidR="00AD2C39" w:rsidP="00AD2C39" w:rsidRDefault="00AD2C39" w14:paraId="30085307" w14:textId="77777777"/>
    <w:p w:rsidR="6A0E0483" w:rsidRDefault="6A0E0483" w14:paraId="5A14309B" w14:textId="2D7BC3DE"/>
    <w:p w:rsidR="6A0E0483" w:rsidRDefault="6A0E0483" w14:paraId="70E6EE40" w14:textId="3CFB357C"/>
    <w:p w:rsidR="00AD2C39" w:rsidP="00AD2C39" w:rsidRDefault="00AD2C39" w14:paraId="225AB794" w14:textId="5A4DAD3E">
      <w:r w:rsidRPr="00AD2C39">
        <w:rPr>
          <w:b/>
          <w:bCs/>
        </w:rPr>
        <w:t>Supplementary Table 2.</w:t>
      </w:r>
      <w:r w:rsidRPr="00AD2C39">
        <w:t xml:space="preserve"> Correlation analyses were performed across the full set of laboratory and clinical variables</w:t>
      </w:r>
    </w:p>
    <w:p w:rsidR="00AD2C39" w:rsidP="00AD2C39" w:rsidRDefault="00AD2C39" w14:paraId="70FC0D05" w14:textId="77C3A5CC">
      <w:pPr>
        <w:pStyle w:val="Prrafodelista"/>
        <w:numPr>
          <w:ilvl w:val="0"/>
          <w:numId w:val="24"/>
        </w:numPr>
        <w:rPr>
          <w:b/>
          <w:bCs/>
        </w:rPr>
      </w:pPr>
      <w:r w:rsidRPr="00AD2C39">
        <w:rPr>
          <w:b/>
          <w:bCs/>
        </w:rPr>
        <w:t xml:space="preserve">Correlation between laboratory and </w:t>
      </w:r>
      <w:r>
        <w:rPr>
          <w:b/>
          <w:bCs/>
        </w:rPr>
        <w:t>c</w:t>
      </w:r>
      <w:r w:rsidRPr="00AD2C39">
        <w:rPr>
          <w:b/>
          <w:bCs/>
        </w:rPr>
        <w:t>ategorical clinical variables</w:t>
      </w:r>
    </w:p>
    <w:tbl>
      <w:tblPr>
        <w:tblW w:w="930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1"/>
        <w:gridCol w:w="2689"/>
        <w:gridCol w:w="795"/>
        <w:gridCol w:w="900"/>
        <w:gridCol w:w="1140"/>
        <w:gridCol w:w="1005"/>
      </w:tblGrid>
      <w:tr w:rsidRPr="00AD2C39" w:rsidR="00AD2C39" w:rsidTr="6A0E0483" w14:paraId="211C71A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  <w:hideMark/>
          </w:tcPr>
          <w:p w:rsidRPr="00AD2C39" w:rsidR="00AD2C39" w:rsidP="6A0E0483" w:rsidRDefault="00AD2C39" w14:paraId="06E62653" w14:textId="72227555">
            <w:pPr>
              <w:spacing w:before="0" w:after="0"/>
              <w:jc w:val="left"/>
              <w:textAlignment w:val="baseline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</w:pPr>
            <w:r w:rsidRPr="6A0E0483" w:rsidR="0A833CBE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>Clinical</w:t>
            </w:r>
            <w:r w:rsidRPr="6A0E0483" w:rsidR="0A833CBE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variable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  <w:hideMark/>
          </w:tcPr>
          <w:p w:rsidRPr="00AD2C39" w:rsidR="00AD2C39" w:rsidP="6A0E0483" w:rsidRDefault="00AD2C39" w14:paraId="4658FD3E" w14:textId="038F16E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</w:pPr>
            <w:r w:rsidRPr="6A0E0483" w:rsidR="0A833CBE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>Laboratory</w:t>
            </w:r>
            <w:r w:rsidRPr="6A0E0483" w:rsidR="0A833CBE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variable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  <w:hideMark/>
          </w:tcPr>
          <w:p w:rsidRPr="00AD2C39" w:rsidR="00AD2C39" w:rsidP="6A0E0483" w:rsidRDefault="00AD2C39" w14:paraId="5EF80B1D" w14:textId="38C2B5A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2DAC85B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p </w:t>
            </w:r>
            <w:r w:rsidRPr="6A0E0483" w:rsidR="00AD2C39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>value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  <w:hideMark/>
          </w:tcPr>
          <w:p w:rsidRPr="00AD2C39" w:rsidR="00AD2C39" w:rsidP="6A0E0483" w:rsidRDefault="00AD2C39" w14:paraId="6CCF3E56" w14:textId="5923BE0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056AAA2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>E</w:t>
            </w:r>
            <w:r w:rsidRPr="6A0E0483" w:rsidR="00AD2C39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>ffect</w:t>
            </w:r>
            <w:r w:rsidRPr="6A0E0483" w:rsidR="6056AAA2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>size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  <w:hideMark/>
          </w:tcPr>
          <w:p w:rsidRPr="00AD2C39" w:rsidR="00AD2C39" w:rsidP="6A0E0483" w:rsidRDefault="00AD2C39" w14:paraId="65974B2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  <w:p w:rsidRPr="00AD2C39" w:rsidR="00AD2C39" w:rsidP="6A0E0483" w:rsidRDefault="00AD2C39" w14:paraId="782BC06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>type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  <w:hideMark/>
          </w:tcPr>
          <w:p w:rsidRPr="00AD2C39" w:rsidR="00AD2C39" w:rsidP="6A0E0483" w:rsidRDefault="00AD2C39" w14:paraId="175132F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>FDR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</w:tr>
      <w:tr w:rsidRPr="00AD2C39" w:rsidR="00AD2C39" w:rsidTr="6A0E0483" w14:paraId="58B0EAE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40607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C2994A" w14:textId="1CB5C81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7F8BB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0,1534 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1FD18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B63788" w14:textId="1491364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7D304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0,6570 </w:t>
            </w:r>
          </w:p>
        </w:tc>
      </w:tr>
      <w:tr w:rsidRPr="00AD2C39" w:rsidR="00AD2C39" w:rsidTr="6A0E0483" w14:paraId="59711A1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30901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14729C" w14:textId="41DA06B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7DA39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0,2311 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FA88D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5F780B" w14:textId="5149313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8D07C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0,7481 </w:t>
            </w:r>
          </w:p>
        </w:tc>
      </w:tr>
      <w:tr w:rsidRPr="00AD2C39" w:rsidR="00AD2C39" w:rsidTr="6A0E0483" w14:paraId="77ED897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02BD4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24D762" w14:textId="21F228D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724E29F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eU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67D57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0,4115 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74403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D07AF6" w14:textId="571EC50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0A085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0,8417 </w:t>
            </w:r>
          </w:p>
        </w:tc>
      </w:tr>
      <w:tr w:rsidRPr="00AD2C39" w:rsidR="00AD2C39" w:rsidTr="6A0E0483" w14:paraId="41389B7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BFF1C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AC0F47" w14:textId="6DC2570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6E786B7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D2ED7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0,1957 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ED8DF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6BB6AA" w14:textId="4CC8818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4B564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0,7176 </w:t>
            </w:r>
          </w:p>
        </w:tc>
      </w:tr>
      <w:tr w:rsidRPr="00AD2C39" w:rsidR="00AD2C39" w:rsidTr="6A0E0483" w14:paraId="1A13A97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B0B8E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B2A195" w14:textId="43CAB1D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ED89E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0,1270 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D116C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6477D0" w14:textId="4F13FB4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55290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0,6462 </w:t>
            </w:r>
          </w:p>
        </w:tc>
      </w:tr>
      <w:tr w:rsidRPr="00AD2C39" w:rsidR="00AD2C39" w:rsidTr="6A0E0483" w14:paraId="30535B5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581B0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10F616" w14:textId="71A09A8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BDAC9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0,1521 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930DC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843480" w14:textId="31E5408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DF0F1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0,6570 </w:t>
            </w:r>
          </w:p>
        </w:tc>
      </w:tr>
      <w:tr w:rsidRPr="00AD2C39" w:rsidR="00AD2C39" w:rsidTr="6A0E0483" w14:paraId="0055FE4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E4255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789946" w14:textId="0B59432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9CEE2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0,2526 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68C18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D45750" w14:textId="5818853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26960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412C804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07E58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FDEEDA" w14:textId="7A94D0C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C0CB8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0,3428 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4CEBE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040D42" w14:textId="790FA42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7D8A3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0,8049 </w:t>
            </w:r>
          </w:p>
        </w:tc>
      </w:tr>
      <w:tr w:rsidRPr="00AD2C39" w:rsidR="00AD2C39" w:rsidTr="6A0E0483" w14:paraId="00F7AD5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41056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78CDFB" w14:textId="280E432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82EB4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0,0754 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89D0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-0,78 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FD607A" w14:textId="4987983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6ADEF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0,5131 </w:t>
            </w:r>
          </w:p>
        </w:tc>
      </w:tr>
      <w:tr w:rsidRPr="00AD2C39" w:rsidR="00AD2C39" w:rsidTr="6A0E0483" w14:paraId="6643F49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C21B7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A40F1B" w14:textId="18DF019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E4353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0,8347 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DA072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510F01" w14:textId="4BEF615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B956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0,9587 </w:t>
            </w:r>
          </w:p>
        </w:tc>
      </w:tr>
      <w:tr w:rsidRPr="00AD2C39" w:rsidR="00AD2C39" w:rsidTr="6A0E0483" w14:paraId="7AB24CA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0AA02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AE5EC5" w14:textId="5670624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766F4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0,0792 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98BE9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-0,77 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D50DDD" w14:textId="2013405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818AA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0,5256 </w:t>
            </w:r>
          </w:p>
        </w:tc>
      </w:tr>
      <w:tr w:rsidRPr="00AD2C39" w:rsidR="00AD2C39" w:rsidTr="6A0E0483" w14:paraId="4080AE5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330D2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8CD927" w14:textId="4B38619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737F4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0,1828 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E716B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5F6CB5" w14:textId="73BDA79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DA29C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0,6976 </w:t>
            </w:r>
          </w:p>
        </w:tc>
      </w:tr>
      <w:tr w:rsidRPr="00AD2C39" w:rsidR="00AD2C39" w:rsidTr="6A0E0483" w14:paraId="1903C4E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AC7E7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7D8789" w14:textId="74A7AF9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C54B7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0,2427 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EDE78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D72BAF" w14:textId="3406021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B3C11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72A1066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A5D68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24594E" w14:textId="6404972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82D1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0,6747 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B60A2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B0F5C7" w14:textId="6955B4F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D1AB2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4AA54D4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7ED56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CE0811" w14:textId="79CBB39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699FF3F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1855B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0,1009 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9DD3F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D91C92" w14:textId="0EA8282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29DA3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0,5842 </w:t>
            </w:r>
          </w:p>
        </w:tc>
      </w:tr>
      <w:tr w:rsidRPr="00AD2C39" w:rsidR="00AD2C39" w:rsidTr="6A0E0483" w14:paraId="01792C7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92091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737398" w14:textId="108B7A8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699FF3F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268FE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0,5327 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6C146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57415A" w14:textId="05A530B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7311A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0,8905 </w:t>
            </w:r>
          </w:p>
        </w:tc>
      </w:tr>
      <w:tr w:rsidRPr="00AD2C39" w:rsidR="00AD2C39" w:rsidTr="6A0E0483" w14:paraId="3A6AAB8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AB307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6FF6CA" w14:textId="65C6D9F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16A53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Plasma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5B7E6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0,1770 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0C536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E8CCDE" w14:textId="55D09B6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0845C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0,6900 </w:t>
            </w:r>
          </w:p>
        </w:tc>
      </w:tr>
      <w:tr w:rsidRPr="00AD2C39" w:rsidR="00AD2C39" w:rsidTr="6A0E0483" w14:paraId="45D1908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44378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1256A9" w14:textId="6D7191A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16A53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Plasma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93627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0,7230 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355D9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54A5C7" w14:textId="593F405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688C0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0,9399 </w:t>
            </w:r>
          </w:p>
        </w:tc>
      </w:tr>
      <w:tr w:rsidRPr="00AD2C39" w:rsidR="00AD2C39" w:rsidTr="6A0E0483" w14:paraId="4D31CAF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A1B78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097D6C" w14:textId="18B730E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0BA1AEA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1D5C7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0,1143 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7239D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210448" w14:textId="769A141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AE139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0,6286 </w:t>
            </w:r>
          </w:p>
        </w:tc>
      </w:tr>
      <w:tr w:rsidRPr="00AD2C39" w:rsidR="00AD2C39" w:rsidTr="6A0E0483" w14:paraId="27050DB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433F8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E96F9E" w14:textId="15849D0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5DD143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6BDC1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0,4771 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E8049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054708" w14:textId="7FA0846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82FBD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7065124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EC542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64AC11" w14:textId="76F590F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5DD143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29CA7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0,5377 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49EDB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32145A" w14:textId="30B78EC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43717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0,8926 </w:t>
            </w:r>
          </w:p>
        </w:tc>
      </w:tr>
      <w:tr w:rsidRPr="00AD2C39" w:rsidR="00AD2C39" w:rsidTr="6A0E0483" w14:paraId="598D711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7C5B5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C9B029" w14:textId="28CD987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54FADC7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7809B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0,2969 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19457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8B9312" w14:textId="6ABDCCC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95D80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02F8083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3946F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636A7D" w14:textId="69B4768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54FADC7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Transitional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F8F63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0,0819 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0A1CF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-0,70 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05A457" w14:textId="51A98EE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7E866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0,5397 </w:t>
            </w:r>
          </w:p>
        </w:tc>
      </w:tr>
      <w:tr w:rsidRPr="00AD2C39" w:rsidR="00AD2C39" w:rsidTr="6A0E0483" w14:paraId="7AC889B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60398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8B4963" w14:textId="4B4F055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594D62B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Transitional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8B099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0,9955 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FAC88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EB47F5" w14:textId="581BC11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3455B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0,9955 </w:t>
            </w:r>
          </w:p>
        </w:tc>
      </w:tr>
      <w:tr w:rsidRPr="00AD2C39" w:rsidR="00AD2C39" w:rsidTr="6A0E0483" w14:paraId="7BD4461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59366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8A1644" w14:textId="74FE9B4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1F6C69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8515B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0,1358 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9F776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B4ADC4" w14:textId="29B481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7B22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0,6489 </w:t>
            </w:r>
          </w:p>
        </w:tc>
      </w:tr>
      <w:tr w:rsidRPr="00AD2C39" w:rsidR="00AD2C39" w:rsidTr="6A0E0483" w14:paraId="62DB87F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92F13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3CE928" w14:textId="6C01C72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1F6C69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C9680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0,2219 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A83C0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143CB3" w14:textId="57DE248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697C8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0,7451 </w:t>
            </w:r>
          </w:p>
        </w:tc>
      </w:tr>
      <w:tr w:rsidRPr="00AD2C39" w:rsidR="00AD2C39" w:rsidTr="6A0E0483" w14:paraId="2C51142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FC9DD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3F61DF" w14:textId="3934B0F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9A870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0,2699 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3AB0F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A2FD7F" w14:textId="51B4944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E3B2D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3CA150C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7E4C5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44A132" w14:textId="540735E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E8B5F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0,2534 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9A4E9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C548ED" w14:textId="2B8B174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8B78A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75A6120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A3AFB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99C546" w14:textId="0196ECE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AD6125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31B93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0,1641 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9B41F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3E18DC" w14:textId="586CA92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4CAD6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0,6800 </w:t>
            </w:r>
          </w:p>
        </w:tc>
      </w:tr>
      <w:tr w:rsidRPr="00AD2C39" w:rsidR="00AD2C39" w:rsidTr="6A0E0483" w14:paraId="0124FBB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0E71C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30DA5A" w14:textId="78AD751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426A651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35ABE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0,0385 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10846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B421D4" w14:textId="6733F82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82CDF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0,3757 </w:t>
            </w:r>
          </w:p>
        </w:tc>
      </w:tr>
      <w:tr w:rsidRPr="00AD2C39" w:rsidR="00AD2C39" w:rsidTr="6A0E0483" w14:paraId="552A350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D953A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6BF687" w14:textId="57E64D4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267A2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DD86D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0,1576 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8B105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FECDD1" w14:textId="5FC7DD0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2AC08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0,6601 </w:t>
            </w:r>
          </w:p>
        </w:tc>
      </w:tr>
      <w:tr w:rsidRPr="00AD2C39" w:rsidR="00AD2C39" w:rsidTr="6A0E0483" w14:paraId="21DAE4B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41D40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6F824F" w14:textId="327E54B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7E1374E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E6D6E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0,0242 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CF63B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3035E0" w14:textId="272E71A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8F8B2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0,2634 </w:t>
            </w:r>
          </w:p>
        </w:tc>
      </w:tr>
      <w:tr w:rsidRPr="00AD2C39" w:rsidR="00AD2C39" w:rsidTr="6A0E0483" w14:paraId="355BBBD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8403A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8D4E6D" w14:textId="27AA046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AD2539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0671E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0,2262 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4BAD1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3D0C59" w14:textId="4B58C52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0F91D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0,7451 </w:t>
            </w:r>
          </w:p>
        </w:tc>
      </w:tr>
      <w:tr w:rsidRPr="00AD2C39" w:rsidR="00AD2C39" w:rsidTr="6A0E0483" w14:paraId="6684188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41871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E927DF" w14:textId="7BF1DEA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76F1D4D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AB62A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0,1993 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F4E6A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40846F" w14:textId="5570F2D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2556E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0,7176 </w:t>
            </w:r>
          </w:p>
        </w:tc>
      </w:tr>
      <w:tr w:rsidRPr="00AD2C39" w:rsidR="00AD2C39" w:rsidTr="6A0E0483" w14:paraId="542A145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AD3AB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B1A817" w14:textId="38AC179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</w:t>
            </w:r>
            <w:r w:rsidRPr="6A0E0483" w:rsidR="02C2B3D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8A43B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0,1758 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54704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64922F" w14:textId="3B28CF4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4903F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0,6900 </w:t>
            </w:r>
          </w:p>
        </w:tc>
      </w:tr>
      <w:tr w:rsidRPr="00AD2C39" w:rsidR="00AD2C39" w:rsidTr="6A0E0483" w14:paraId="37718A2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5B1FE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E2BF25" w14:textId="185CC82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</w:t>
            </w:r>
            <w:r w:rsidRPr="6A0E0483" w:rsidR="02C2B3D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CBE88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A34C3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1,14 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AFD264" w14:textId="525722A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271C3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0,0169 </w:t>
            </w:r>
          </w:p>
        </w:tc>
      </w:tr>
      <w:tr w:rsidRPr="00AD2C39" w:rsidR="00AD2C39" w:rsidTr="6A0E0483" w14:paraId="3E492A0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CDA16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B6D9B3" w14:textId="22BFBE3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4071350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CA484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0,1677 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4276C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D35FC2" w14:textId="711502B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0D6E3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0,6884 </w:t>
            </w:r>
          </w:p>
        </w:tc>
      </w:tr>
      <w:tr w:rsidRPr="00AD2C39" w:rsidR="00AD2C39" w:rsidTr="6A0E0483" w14:paraId="6F68114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DE8C1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B1FD24" w14:textId="306A6EA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1366049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49284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0,0034 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9B936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7274E9" w14:textId="6C4E12E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FC0C1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0,0489 </w:t>
            </w:r>
          </w:p>
        </w:tc>
      </w:tr>
      <w:tr w:rsidRPr="00AD2C39" w:rsidR="00AD2C39" w:rsidTr="6A0E0483" w14:paraId="65B39CC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6C1C4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867655" w14:textId="30757C4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1366049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769C3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0,1294 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53648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43C577" w14:textId="73866E9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FB31D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0,6489 </w:t>
            </w:r>
          </w:p>
        </w:tc>
      </w:tr>
      <w:tr w:rsidRPr="00AD2C39" w:rsidR="00AD2C39" w:rsidTr="6A0E0483" w14:paraId="076CB22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928DC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56056D" w14:textId="5BC7DE2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0405CA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1B034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0,0486 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59D57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5E4CA8" w14:textId="7D3CC41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AFA57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0,4158 </w:t>
            </w:r>
          </w:p>
        </w:tc>
      </w:tr>
      <w:tr w:rsidRPr="00AD2C39" w:rsidR="00AD2C39" w:rsidTr="6A0E0483" w14:paraId="0857509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FB8B2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15990E" w14:textId="7B60970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45C00B3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9D71B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0,1265 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21870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46CF79" w14:textId="0961378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920F0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0,6462 </w:t>
            </w:r>
          </w:p>
        </w:tc>
      </w:tr>
      <w:tr w:rsidRPr="00AD2C39" w:rsidR="00AD2C39" w:rsidTr="6A0E0483" w14:paraId="6F128C3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BC856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56AF9D" w14:textId="5C97EB7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5646FCA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9BE2C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0,1244 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58478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BD18D4" w14:textId="30AC881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6E507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0,6462 </w:t>
            </w:r>
          </w:p>
        </w:tc>
      </w:tr>
      <w:tr w:rsidRPr="00AD2C39" w:rsidR="00AD2C39" w:rsidTr="6A0E0483" w14:paraId="1DE4C99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9A451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5A64A4" w14:textId="0347C91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4016687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D3D21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0,2843 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30FAD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146651" w14:textId="740D099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A62BA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5111872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1629E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52556B" w14:textId="27BD8AF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4016687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A39CE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0,0465 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C6F1C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36516A" w14:textId="7DBCBBC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DDF52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0,4118 </w:t>
            </w:r>
          </w:p>
        </w:tc>
      </w:tr>
      <w:tr w:rsidRPr="00AD2C39" w:rsidR="00AD2C39" w:rsidTr="6A0E0483" w14:paraId="3441D4B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7A6AF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663502" w14:textId="698D60A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</w:t>
            </w:r>
            <w:r w:rsidRPr="6A0E0483" w:rsidR="10491AE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0C7F2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0,2294 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776EC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E0F607" w14:textId="243BD4F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4B0D1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0,7481 </w:t>
            </w:r>
          </w:p>
        </w:tc>
      </w:tr>
      <w:tr w:rsidRPr="00AD2C39" w:rsidR="00AD2C39" w:rsidTr="6A0E0483" w14:paraId="6956FF6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8A548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D8EBDF" w14:textId="2FDCC66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</w:t>
            </w:r>
            <w:r w:rsidRPr="6A0E0483" w:rsidR="4156556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DDB26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0,0441 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115AC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D463D3" w14:textId="7DFD729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06863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0,3990 </w:t>
            </w:r>
          </w:p>
        </w:tc>
      </w:tr>
      <w:tr w:rsidRPr="00AD2C39" w:rsidR="00AD2C39" w:rsidTr="6A0E0483" w14:paraId="350A894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91316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219A47" w14:textId="055DCF8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4156556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288FC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0,1954 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20940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DC402A" w14:textId="64982E7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9660C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0,7176 </w:t>
            </w:r>
          </w:p>
        </w:tc>
      </w:tr>
      <w:tr w:rsidRPr="00AD2C39" w:rsidR="00AD2C39" w:rsidTr="6A0E0483" w14:paraId="3D66C9B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4064D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699153" w14:textId="5C3DE3D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1451D40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F91BD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0,0464 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AE806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806275" w14:textId="329EA28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4DEC1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0,4118 </w:t>
            </w:r>
          </w:p>
        </w:tc>
      </w:tr>
      <w:tr w:rsidRPr="00AD2C39" w:rsidR="00AD2C39" w:rsidTr="6A0E0483" w14:paraId="3F40BDB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54E3C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B2CD30" w14:textId="02B515C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2894B0F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76955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0,0958 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4CCC0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3D0290" w14:textId="34B2D47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98214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0,5736 </w:t>
            </w:r>
          </w:p>
        </w:tc>
      </w:tr>
      <w:tr w:rsidRPr="00AD2C39" w:rsidR="00AD2C39" w:rsidTr="6A0E0483" w14:paraId="31562B5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BBD08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3CA9B6" w14:textId="1DF3105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7219438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47619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0,0650 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77B9B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1C95FF" w14:textId="35B0922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B31C6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0,5056 </w:t>
            </w:r>
          </w:p>
        </w:tc>
      </w:tr>
      <w:tr w:rsidRPr="00AD2C39" w:rsidR="00AD2C39" w:rsidTr="6A0E0483" w14:paraId="76ED950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C93C6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1E7A02" w14:textId="00AEFB8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0EEFE25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3B629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0,1076 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42EA3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-0,78 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2111C1" w14:textId="7B4B9C0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B3130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0,6887 </w:t>
            </w:r>
          </w:p>
        </w:tc>
      </w:tr>
      <w:tr w:rsidRPr="00AD2C39" w:rsidR="00AD2C39" w:rsidTr="6A0E0483" w14:paraId="7A2C749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7B5B8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Articular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731B30" w14:textId="4F5303E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0EEFE25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E6F5C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0,0014 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6F982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1,31 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2CE73B" w14:textId="1B4382B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AFC52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0,0155 </w:t>
            </w:r>
          </w:p>
        </w:tc>
      </w:tr>
      <w:tr w:rsidRPr="00AD2C39" w:rsidR="00AD2C39" w:rsidTr="6A0E0483" w14:paraId="3FDEE6F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80A60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6D7191" w14:textId="610BA69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658221A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cell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AAB58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0,9857 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02941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F84253" w14:textId="575005B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15295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0,9931 </w:t>
            </w:r>
          </w:p>
        </w:tc>
      </w:tr>
      <w:tr w:rsidRPr="00AD2C39" w:rsidR="00AD2C39" w:rsidTr="6A0E0483" w14:paraId="5DE7472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50343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F07760" w14:textId="3127BCB4">
            <w:pPr>
              <w:pStyle w:val="Normal"/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410F30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2083B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0,8803 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6964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3FD511" w14:textId="6082E94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DDAA9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1B4C18A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A0FE7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4E81D5" w14:textId="6CAE831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6FB33C0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D78C1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0,9046 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27162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8A3D18" w14:textId="55C8E24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56BAE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0,9675 </w:t>
            </w:r>
          </w:p>
        </w:tc>
      </w:tr>
      <w:tr w:rsidRPr="00AD2C39" w:rsidR="00AD2C39" w:rsidTr="6A0E0483" w14:paraId="404DE5E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5A096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273BEA" w14:textId="43EC0BE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6FB33C0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3239C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0,6852 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DF62D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E0440D" w14:textId="63B0026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9F6E0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5C4266E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7AA2F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C9DC55" w14:textId="273AAAD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16681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0,9870 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A52C6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A63028" w14:textId="1F03913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92513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0,9931 </w:t>
            </w:r>
          </w:p>
        </w:tc>
      </w:tr>
      <w:tr w:rsidRPr="00AD2C39" w:rsidR="00AD2C39" w:rsidTr="6A0E0483" w14:paraId="0D350B0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73518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0CD562" w14:textId="2797FA8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62E2F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0,7629 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A94FA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61AF88" w14:textId="4558095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97C38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608B44F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F5D8F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91ADD5" w14:textId="6D3E858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C6BB5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0,9830 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0EC9B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5D064F" w14:textId="4852D17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C7F19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0,9931 </w:t>
            </w:r>
          </w:p>
        </w:tc>
      </w:tr>
      <w:tr w:rsidRPr="00AD2C39" w:rsidR="00AD2C39" w:rsidTr="6A0E0483" w14:paraId="4AAB09C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E1397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65F7CD" w14:textId="7718B40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E0331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0,6184 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14B4F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-0,97 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708AF3" w14:textId="651E6E5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8F974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0,9278 </w:t>
            </w:r>
          </w:p>
        </w:tc>
      </w:tr>
      <w:tr w:rsidRPr="00AD2C39" w:rsidR="00AD2C39" w:rsidTr="6A0E0483" w14:paraId="28EDD59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A4189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4F9918" w14:textId="68F0C64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B0F17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0,8765 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2BD0C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F50968" w14:textId="0A83640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76AD9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2443236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27DEF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A287A5" w14:textId="3A669C8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3AA8D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0,5982 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6B5EF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-1,25 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284D41" w14:textId="1F15733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2890A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0,9252 </w:t>
            </w:r>
          </w:p>
        </w:tc>
      </w:tr>
      <w:tr w:rsidRPr="00AD2C39" w:rsidR="00AD2C39" w:rsidTr="6A0E0483" w14:paraId="663B3F2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B2D9B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567E58" w14:textId="7D34A95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39D96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0,9632 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55F96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4D5B46" w14:textId="2561D0F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B3867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0,9840 </w:t>
            </w:r>
          </w:p>
        </w:tc>
      </w:tr>
      <w:tr w:rsidRPr="00AD2C39" w:rsidR="00AD2C39" w:rsidTr="6A0E0483" w14:paraId="462F4B0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F1A70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A1DA24" w14:textId="1A558BF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3A50B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0,5274 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36B0A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23D766" w14:textId="41B2330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0B51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0,8905 </w:t>
            </w:r>
          </w:p>
        </w:tc>
      </w:tr>
      <w:tr w:rsidRPr="00AD2C39" w:rsidR="00AD2C39" w:rsidTr="6A0E0483" w14:paraId="789B29B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5E708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101090" w14:textId="2789EF6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58212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0,9434 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FCC1E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A710CF" w14:textId="37E3863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3CABE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0,9737 </w:t>
            </w:r>
          </w:p>
        </w:tc>
      </w:tr>
      <w:tr w:rsidRPr="00AD2C39" w:rsidR="00AD2C39" w:rsidTr="6A0E0483" w14:paraId="6628B07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9CFE5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D54E5A" w14:textId="7CD5B8D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2BC64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0,7202 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63A8F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5573D3" w14:textId="5C48D61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49680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0,9399 </w:t>
            </w:r>
          </w:p>
        </w:tc>
      </w:tr>
      <w:tr w:rsidRPr="00AD2C39" w:rsidR="00AD2C39" w:rsidTr="6A0E0483" w14:paraId="61CDA34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0733A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5566C2" w14:textId="2A063E4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515FCBE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53F93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0,9651 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8BA90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E0AF1D" w14:textId="78022AE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AAB42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0,9840 </w:t>
            </w:r>
          </w:p>
        </w:tc>
      </w:tr>
      <w:tr w:rsidRPr="00AD2C39" w:rsidR="00AD2C39" w:rsidTr="6A0E0483" w14:paraId="64E3704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FE426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4607D7" w14:textId="7ACD097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515FCBE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A7933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0,6090 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C7126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-1,12 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19AB19" w14:textId="19DB557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C5A1F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0,9252 </w:t>
            </w:r>
          </w:p>
        </w:tc>
      </w:tr>
      <w:tr w:rsidRPr="00AD2C39" w:rsidR="00AD2C39" w:rsidTr="6A0E0483" w14:paraId="7C4B8D1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57FF3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E667CD" w14:textId="3A51C8B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7D003C4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Plasma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28EB4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0,7444 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D5F6E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6DD109" w14:textId="212C4D0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F92D4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0,9473 </w:t>
            </w:r>
          </w:p>
        </w:tc>
      </w:tr>
      <w:tr w:rsidRPr="00AD2C39" w:rsidR="00AD2C39" w:rsidTr="6A0E0483" w14:paraId="2C70ACE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703B9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ABDFE8" w14:textId="29C14F6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2D88A7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Plasma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B9BA7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0,5439 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32883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A0C041" w14:textId="250F96F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FC7DB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0,8926 </w:t>
            </w:r>
          </w:p>
        </w:tc>
      </w:tr>
      <w:tr w:rsidRPr="00AD2C39" w:rsidR="00AD2C39" w:rsidTr="6A0E0483" w14:paraId="00C01FD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A4F8E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ED5C22" w14:textId="5E90141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497B93C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F4506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0,9876 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BD674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2F9276" w14:textId="3D461D8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12B53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0,9931 </w:t>
            </w:r>
          </w:p>
        </w:tc>
      </w:tr>
      <w:tr w:rsidRPr="00AD2C39" w:rsidR="00AD2C39" w:rsidTr="6A0E0483" w14:paraId="59EE08A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910DA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C5CE7C" w14:textId="69719B5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7220E0E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8F31E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0,6312 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7B4AD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-0,92 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F393C5" w14:textId="206CF32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78A8B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0,9289 </w:t>
            </w:r>
          </w:p>
        </w:tc>
      </w:tr>
      <w:tr w:rsidRPr="00AD2C39" w:rsidR="00AD2C39" w:rsidTr="6A0E0483" w14:paraId="676E8DF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CF4FD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364B55" w14:textId="31B0275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9E0E33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F4FB7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0,8544 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60846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C48B2F" w14:textId="7856425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1C582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21A8DC7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49D0D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DDAF36" w14:textId="46086B7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02AB6DE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975BB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0,8913 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A5948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3FE938" w14:textId="16CF485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E2CB9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70738AA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1F543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EEB3A5" w14:textId="4B93D8F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2AFB47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Transitional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6EAFD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0,9040 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5C77F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73F72E" w14:textId="54A0D6E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DE8A7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0,9675 </w:t>
            </w:r>
          </w:p>
        </w:tc>
      </w:tr>
      <w:tr w:rsidRPr="00AD2C39" w:rsidR="00AD2C39" w:rsidTr="6A0E0483" w14:paraId="7BF24F6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9B90E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119141" w14:textId="632FFDB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2515FA4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Transitional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FE471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0,6007 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F9834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-1,24 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2E6A1F" w14:textId="35704A9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AA28F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0,9252 </w:t>
            </w:r>
          </w:p>
        </w:tc>
      </w:tr>
      <w:tr w:rsidRPr="00AD2C39" w:rsidR="00AD2C39" w:rsidTr="6A0E0483" w14:paraId="43D724F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DC89F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A6A705" w14:textId="3ED9811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1005204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624B2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0,9340 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EAC77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F27945" w14:textId="2306336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23148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0,9717 </w:t>
            </w:r>
          </w:p>
        </w:tc>
      </w:tr>
      <w:tr w:rsidRPr="00AD2C39" w:rsidR="00AD2C39" w:rsidTr="6A0E0483" w14:paraId="509BFA1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B1A16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898A17" w14:textId="1658D96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244972F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836B7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0,8037 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BFCA7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C81812" w14:textId="237B551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502B5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2FBCCD1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D6B28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8CB5C5" w14:textId="544D5E5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262BA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0,8670 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65340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8AD220" w14:textId="5B35E8F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AC1C0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6444F10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1548F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9E1D5A" w14:textId="513D731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D8E0E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0,6125 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381A1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-0,72 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4EA679" w14:textId="7F605AB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5545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0,9252 </w:t>
            </w:r>
          </w:p>
        </w:tc>
      </w:tr>
      <w:tr w:rsidRPr="00AD2C39" w:rsidR="00AD2C39" w:rsidTr="6A0E0483" w14:paraId="08A4DAA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E0A10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8EFF9C" w14:textId="5B87BA7E">
            <w:pPr>
              <w:pStyle w:val="Normal"/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292CA70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cell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F0CAA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0,6871 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9A5CD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E8F347" w14:textId="2204A46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C9F41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54DE545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655ED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F4F31E" w14:textId="146AF620">
            <w:pPr>
              <w:pStyle w:val="Normal"/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6609FBC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cell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1F8D8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0,3282 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8566C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C3FDD7" w14:textId="790EA75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EDE10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0,7896 </w:t>
            </w:r>
          </w:p>
        </w:tc>
      </w:tr>
      <w:tr w:rsidRPr="00AD2C39" w:rsidR="00AD2C39" w:rsidTr="6A0E0483" w14:paraId="1F49BF2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5620B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31CC2C" w14:textId="3283F0B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17CA0C0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7276C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0,6921 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42512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304837" w14:textId="16AE10C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4F5A5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79748AA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38200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32727B" w14:textId="277A0FA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17CA0C0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5EB7E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0,2673 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C2870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C36E36" w14:textId="05A177C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67F6D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228B976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F8745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93629B" w14:textId="7AE41FF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224068B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3A8E9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0,6224 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7D8FE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0732BE" w14:textId="5AFD97A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326CF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0,9278 </w:t>
            </w:r>
          </w:p>
        </w:tc>
      </w:tr>
      <w:tr w:rsidRPr="00AD2C39" w:rsidR="00AD2C39" w:rsidTr="6A0E0483" w14:paraId="130F562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3B0E9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AAE8EE" w14:textId="727E7F0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49F2E5B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B6CFE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0,7384 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52716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D6A915" w14:textId="68BBD9E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216AE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0,9424 </w:t>
            </w:r>
          </w:p>
        </w:tc>
      </w:tr>
      <w:tr w:rsidRPr="00AD2C39" w:rsidR="00AD2C39" w:rsidTr="6A0E0483" w14:paraId="02C0466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6899B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DCE362" w14:textId="751F951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</w:t>
            </w:r>
            <w:r w:rsidRPr="6A0E0483" w:rsidR="49F2E5B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0BF66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0,6952 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F8920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07E540" w14:textId="303DD2A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F28AB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5F0F523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58BE0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7F9ECA" w14:textId="364BEE7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</w:t>
            </w:r>
            <w:r w:rsidRPr="6A0E0483" w:rsidR="4D8BCB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FB805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0,7552 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77D5C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5158BD" w14:textId="7A3259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C6008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09EE5A4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D32A0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FF5083" w14:textId="1C9F6B2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4D24FA2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C09DD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0,6951 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74ECD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ADFD58" w14:textId="69DDA8D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DCF6A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706BA87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0A1CE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038BDB" w14:textId="57976AE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23A9349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19246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0,2580 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96671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FD0DB5" w14:textId="37BF0EF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03AF5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75B919E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2A34E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3D0001" w14:textId="4D61C5D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4916449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35D7B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0,6730 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A2626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A5BCBF" w14:textId="4AC72E4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46AF2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64DF80D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2333A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81FA11" w14:textId="6983F53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4916449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633AF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0,5626 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D8DE1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CC9DC1" w14:textId="1A1893C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CCAB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0,9039 </w:t>
            </w:r>
          </w:p>
        </w:tc>
      </w:tr>
      <w:tr w:rsidRPr="00AD2C39" w:rsidR="00AD2C39" w:rsidTr="6A0E0483" w14:paraId="554C127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5F2E2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7B14F0" w14:textId="72E7833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49941E9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DF3BF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0,6632 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0D3C0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C53163" w14:textId="611244D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04701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3218785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6E4F3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E15927" w14:textId="30AA656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49941E9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26102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0,5455 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46599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E8FE1A" w14:textId="5173E35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69276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0,8935 </w:t>
            </w:r>
          </w:p>
        </w:tc>
      </w:tr>
      <w:tr w:rsidRPr="00AD2C39" w:rsidR="00AD2C39" w:rsidTr="6A0E0483" w14:paraId="46AAF4B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CDCC7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28EA49" w14:textId="70730DC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0FD1A38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B0C74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0,6287 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D93FE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1,01 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74CC8B" w14:textId="4F8528A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D7CB9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0,9278 </w:t>
            </w:r>
          </w:p>
        </w:tc>
      </w:tr>
      <w:tr w:rsidRPr="00AD2C39" w:rsidR="00AD2C39" w:rsidTr="6A0E0483" w14:paraId="618AD71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7AF08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6AB2BA" w14:textId="071AF03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0FD1A38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57662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0,9125 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F7E00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5A6D46" w14:textId="79BA807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1ECC2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0,9690 </w:t>
            </w:r>
          </w:p>
        </w:tc>
      </w:tr>
      <w:tr w:rsidRPr="00AD2C39" w:rsidR="00AD2C39" w:rsidTr="6A0E0483" w14:paraId="7D4E6D4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69C4C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ADD337" w14:textId="5B07941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</w:t>
            </w:r>
            <w:r w:rsidRPr="6A0E0483" w:rsidR="3AB23BA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8CBA2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0,6668 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CF17F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D7C489" w14:textId="3EA7774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9B992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0,9316 </w:t>
            </w:r>
          </w:p>
        </w:tc>
      </w:tr>
      <w:tr w:rsidRPr="00AD2C39" w:rsidR="00AD2C39" w:rsidTr="6A0E0483" w14:paraId="62024C6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C2A13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AFC12D" w14:textId="2AED303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</w:t>
            </w:r>
            <w:r w:rsidRPr="6A0E0483" w:rsidR="27A4E0A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92C16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0,6964 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124F2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746B7C" w14:textId="25DE3B8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4C2A6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5AC6C8B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3B3AE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50A463" w14:textId="2EFED92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7F0A4F2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BF415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0,6476 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3A2BC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AE393A" w14:textId="235BB1C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D627E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7D974EA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0E62C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F14245" w14:textId="02D228E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06803F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8804D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0,9098 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2E99A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C96492" w14:textId="10C4F61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242B2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0,9690 </w:t>
            </w:r>
          </w:p>
        </w:tc>
      </w:tr>
      <w:tr w:rsidRPr="00AD2C39" w:rsidR="00AD2C39" w:rsidTr="6A0E0483" w14:paraId="1119E79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B1495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566A97" w14:textId="37D1125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009671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43E53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0,6705 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BE52D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7BE6DA" w14:textId="71A7267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542B9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0,9328 </w:t>
            </w:r>
          </w:p>
        </w:tc>
      </w:tr>
      <w:tr w:rsidRPr="00AD2C39" w:rsidR="00AD2C39" w:rsidTr="6A0E0483" w14:paraId="17316FC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D6AFF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Cannabis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28CF2D" w14:textId="31BF9D4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EDE0C0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A0B94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0,4732 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F0C10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29A9B1" w14:textId="494C496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5FD31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7E696F8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99B9A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74E4E8" w14:textId="55F491A4">
            <w:pPr>
              <w:pStyle w:val="Normal"/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5718741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7E87E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0,8367 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315B4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886865" w14:textId="289F74A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19E4B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0,9587 </w:t>
            </w:r>
          </w:p>
        </w:tc>
      </w:tr>
      <w:tr w:rsidRPr="00AD2C39" w:rsidR="00AD2C39" w:rsidTr="6A0E0483" w14:paraId="6873C80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E9008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C57356" w14:textId="3DDC855F">
            <w:pPr>
              <w:pStyle w:val="Normal"/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63AD0E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E68A9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0,7353 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60000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EEBED9" w14:textId="0CF06BB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1C79A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0,9424 </w:t>
            </w:r>
          </w:p>
        </w:tc>
      </w:tr>
      <w:tr w:rsidRPr="00AD2C39" w:rsidR="00AD2C39" w:rsidTr="6A0E0483" w14:paraId="7653F8A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CD452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E3B5A0" w14:textId="6AAF0D6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1F4243D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BB92A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0,5035 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F57D6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D90B32" w14:textId="142FE06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8F664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0,8807 </w:t>
            </w:r>
          </w:p>
        </w:tc>
      </w:tr>
      <w:tr w:rsidRPr="00AD2C39" w:rsidR="00AD2C39" w:rsidTr="6A0E0483" w14:paraId="7689360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76FB8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9B5FCE" w14:textId="26D29D4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1F4243D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B7107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0,8474 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FE982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1F75CB" w14:textId="08DD97D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F6C8F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0,9601 </w:t>
            </w:r>
          </w:p>
        </w:tc>
      </w:tr>
      <w:tr w:rsidRPr="00AD2C39" w:rsidR="00AD2C39" w:rsidTr="6A0E0483" w14:paraId="28F5353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EA732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505318" w14:textId="65C7563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9094D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0,6687 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AABCC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18A20A" w14:textId="30F4DF1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0D369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0,9318 </w:t>
            </w:r>
          </w:p>
        </w:tc>
      </w:tr>
      <w:tr w:rsidRPr="00AD2C39" w:rsidR="00AD2C39" w:rsidTr="6A0E0483" w14:paraId="3414EF0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06AB4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E5ED7B" w14:textId="584C89B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D458F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0,7003 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66721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33E58C" w14:textId="594B2DA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FA1C1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0,9345 </w:t>
            </w:r>
          </w:p>
        </w:tc>
      </w:tr>
      <w:tr w:rsidRPr="00AD2C39" w:rsidR="00AD2C39" w:rsidTr="6A0E0483" w14:paraId="12D2C78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22DAB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2DDCBA" w14:textId="5046283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79862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0,4479 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1CD4B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1A74EA" w14:textId="092D859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03DA1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0218413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3E373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D97F17" w14:textId="2F91C86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ED791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0,7130 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4B11C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F55EB3" w14:textId="31307C0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3ED25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0,9372 </w:t>
            </w:r>
          </w:p>
        </w:tc>
      </w:tr>
      <w:tr w:rsidRPr="00AD2C39" w:rsidR="00AD2C39" w:rsidTr="6A0E0483" w14:paraId="2E8B8EF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8B1DF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089885" w14:textId="6358E97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CFFB5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0,6558 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EAD87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7FBB6D" w14:textId="5618E99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462F2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390D060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F92CA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327A48" w14:textId="745FC6E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89C27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F5624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C86051" w14:textId="1CD5146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23B61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0,9717 </w:t>
            </w:r>
          </w:p>
        </w:tc>
      </w:tr>
      <w:tr w:rsidRPr="00AD2C39" w:rsidR="00AD2C39" w:rsidTr="6A0E0483" w14:paraId="41F1335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AC9EB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52D050" w14:textId="142C5D1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0E7F7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0,5225 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3D532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AC8F62" w14:textId="13CE3C1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05789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0,8900 </w:t>
            </w:r>
          </w:p>
        </w:tc>
      </w:tr>
      <w:tr w:rsidRPr="00AD2C39" w:rsidR="00AD2C39" w:rsidTr="6A0E0483" w14:paraId="234497C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4A962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6FF778" w14:textId="5E9C4DD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75762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0,4678 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41D16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0AB768" w14:textId="1788442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2ACE9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73A06E1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80813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EB0555" w14:textId="54BDEF4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38779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0,4852 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51342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4B6508" w14:textId="49AE69B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6FD73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0D398F1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AC2DA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60AD59" w14:textId="339672D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E6FA0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0,2454 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1308C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44AE83" w14:textId="633E7F0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E7808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355ED7F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32F7A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530E57" w14:textId="7CBB9F8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0D2D9E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5A0FA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0,7139 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1635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1B0106" w14:textId="7DBB5CC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02E6D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0,9372 </w:t>
            </w:r>
          </w:p>
        </w:tc>
      </w:tr>
      <w:tr w:rsidRPr="00AD2C39" w:rsidR="00AD2C39" w:rsidTr="6A0E0483" w14:paraId="4A6C5A7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91063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A91944" w14:textId="109F8FE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0D2D9E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3B2E0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60B03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54C4E8" w14:textId="6E22C81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12E87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0,9717 </w:t>
            </w:r>
          </w:p>
        </w:tc>
      </w:tr>
      <w:tr w:rsidRPr="00AD2C39" w:rsidR="00AD2C39" w:rsidTr="6A0E0483" w14:paraId="206BA87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D78D8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5C5486" w14:textId="30A4801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546426C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Plasma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23572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0,5053 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D3F93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0BAE49" w14:textId="09C76B1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29E60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0,8820 </w:t>
            </w:r>
          </w:p>
        </w:tc>
      </w:tr>
      <w:tr w:rsidRPr="00AD2C39" w:rsidR="00AD2C39" w:rsidTr="6A0E0483" w14:paraId="6B5F8B5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2B917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792639" w14:textId="295551E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415997E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Plasma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BC534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0,8687 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D41E0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905B03" w14:textId="00023BF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0080F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52E6822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70A69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B4254E" w14:textId="42C5837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52AF0F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08067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0,7159 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EDCB7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A471B3" w14:textId="45C69B7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AA9A1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0,9372 </w:t>
            </w:r>
          </w:p>
        </w:tc>
      </w:tr>
      <w:tr w:rsidRPr="00AD2C39" w:rsidR="00AD2C39" w:rsidTr="6A0E0483" w14:paraId="42E06EB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1C008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4D76F6" w14:textId="42C9475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4E92E5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D9AA7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0,6550 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6E3F4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7E2D4F" w14:textId="02FBFF9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9CF14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576ADE2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03E7C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E07958" w14:textId="1824D3C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4E92E5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9BDE9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0,8189 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B7147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99936A" w14:textId="69BEF9A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B9367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0,9549 </w:t>
            </w:r>
          </w:p>
        </w:tc>
      </w:tr>
      <w:tr w:rsidRPr="00AD2C39" w:rsidR="00AD2C39" w:rsidTr="6A0E0483" w14:paraId="1AE657C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DA3C9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542BD4" w14:textId="2C8B8BF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0AE8E9C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2220D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0,2181 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535E4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54B922" w14:textId="5F0F406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4F4A6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0,7356 </w:t>
            </w:r>
          </w:p>
        </w:tc>
      </w:tr>
      <w:tr w:rsidRPr="00AD2C39" w:rsidR="00AD2C39" w:rsidTr="6A0E0483" w14:paraId="738A543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C1C7D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1BF0BF" w14:textId="458D595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530D2EC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Transitional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EFBC5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0,6017 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18E6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59B787" w14:textId="1AA7D59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E2BD6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0,9252 </w:t>
            </w:r>
          </w:p>
        </w:tc>
      </w:tr>
      <w:tr w:rsidRPr="00AD2C39" w:rsidR="00AD2C39" w:rsidTr="6A0E0483" w14:paraId="2AAC669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CDBCC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D06023" w14:textId="68AB44C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732E7A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Transitional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04CE8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0,9264 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7399C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E07DB4" w14:textId="4B8FA57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43449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0,9717 </w:t>
            </w:r>
          </w:p>
        </w:tc>
      </w:tr>
      <w:tr w:rsidRPr="00AD2C39" w:rsidR="00AD2C39" w:rsidTr="6A0E0483" w14:paraId="284FD6C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E9B9F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8F9776" w14:textId="7222F2B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706A262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B2713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0,6151 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AD512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0EEB4E" w14:textId="00AE2A0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65FAB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0,9254 </w:t>
            </w:r>
          </w:p>
        </w:tc>
      </w:tr>
      <w:tr w:rsidRPr="00AD2C39" w:rsidR="00AD2C39" w:rsidTr="6A0E0483" w14:paraId="1FBBBE9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EEA4A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2E40EC" w14:textId="1BA8EFB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0FA975A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7DA3C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0,3585 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0107D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96E1A7" w14:textId="51A9C3A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5BAAF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0,8136 </w:t>
            </w:r>
          </w:p>
        </w:tc>
      </w:tr>
      <w:tr w:rsidRPr="00AD2C39" w:rsidR="00AD2C39" w:rsidTr="6A0E0483" w14:paraId="6F7762D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8CA64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D343A3" w14:textId="16F4C73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D6A23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0,6800 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1B550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9961EE" w14:textId="2ADED8A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4EBB6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4D91E9B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187DF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A56A3D" w14:textId="42FDF9E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E9632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0,5787 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8DA37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C4CCF7" w14:textId="5ECB638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F81D8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0,9126 </w:t>
            </w:r>
          </w:p>
        </w:tc>
      </w:tr>
      <w:tr w:rsidRPr="00AD2C39" w:rsidR="00AD2C39" w:rsidTr="6A0E0483" w14:paraId="0A334CA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BFB5E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B1F6AB" w14:textId="29551F1C">
            <w:pPr>
              <w:pStyle w:val="Normal"/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54C9BA0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50EE4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0,2574 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D2638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3FFE70" w14:textId="78E6FA6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10FFD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416C259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102D9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B28115" w14:textId="7DC7103E">
            <w:pPr>
              <w:pStyle w:val="Normal"/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48B2AF9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0EBA2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0,3654 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08347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D2CD2A" w14:textId="29BFBF8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15CD2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0,8211 </w:t>
            </w:r>
          </w:p>
        </w:tc>
      </w:tr>
      <w:tr w:rsidRPr="00AD2C39" w:rsidR="00AD2C39" w:rsidTr="6A0E0483" w14:paraId="564D877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EBC6B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330351" w14:textId="3B73CBE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2AFED80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13141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0,2725 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F786A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F4D67C" w14:textId="7B74837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D5208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63A741E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53222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51C294" w14:textId="27C6511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2AFED80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A2793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0,2083 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10F77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F26AD2" w14:textId="106D4EE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F8C4E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0,7176 </w:t>
            </w:r>
          </w:p>
        </w:tc>
      </w:tr>
      <w:tr w:rsidRPr="00AD2C39" w:rsidR="00AD2C39" w:rsidTr="6A0E0483" w14:paraId="7A6A6C3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98800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756EF4" w14:textId="77E16A3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1B87982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2E669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0,2896 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23D5B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CC077B" w14:textId="0795227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47E6B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6660681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C7733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9D00F2" w14:textId="336BE6A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561BBC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39FB3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0,8153 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67226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9FC26E" w14:textId="3F37080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F2B6E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0,9545 </w:t>
            </w:r>
          </w:p>
        </w:tc>
      </w:tr>
      <w:tr w:rsidRPr="00AD2C39" w:rsidR="00AD2C39" w:rsidTr="6A0E0483" w14:paraId="3E2BB7A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85BA2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426F48" w14:textId="662499F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</w:t>
            </w:r>
            <w:r w:rsidRPr="6A0E0483" w:rsidR="249EBAA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B4218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0,2717 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781CE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FA8FDB" w14:textId="343AA25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6DA3A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1E7E486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322D4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00F1C9" w14:textId="03DAB0C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</w:t>
            </w:r>
            <w:r w:rsidRPr="6A0E0483" w:rsidR="249EBAA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488DC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0,0579 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74CCE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E4EB06" w14:textId="16E9C44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18EE6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0,4689 </w:t>
            </w:r>
          </w:p>
        </w:tc>
      </w:tr>
      <w:tr w:rsidRPr="00AD2C39" w:rsidR="00AD2C39" w:rsidTr="6A0E0483" w14:paraId="1E52ABE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AD25D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914AFA" w14:textId="0EA215D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6053833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F6103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0,2409 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D80A8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19D2DC" w14:textId="660443E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BB23A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5D0EC29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9ABE7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8B03B4" w14:textId="4EC6B09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4D96ACE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19C3A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0,1121 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734DB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78FE82" w14:textId="732B9BA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C88E7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0,6226 </w:t>
            </w:r>
          </w:p>
        </w:tc>
      </w:tr>
      <w:tr w:rsidRPr="00AD2C39" w:rsidR="00AD2C39" w:rsidTr="6A0E0483" w14:paraId="6DFCD41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4B5C9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2BE8DE" w14:textId="377E4D9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4D96ACE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91689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0,2974 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66177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9EE2F5" w14:textId="1C9BE8C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75A9B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2A838F6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60F41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819EEC" w14:textId="66BC0C1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1FA9B0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BAD23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0,8302 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20A74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BF553E" w14:textId="5015B4A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3619A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0,9581 </w:t>
            </w:r>
          </w:p>
        </w:tc>
      </w:tr>
      <w:tr w:rsidRPr="00AD2C39" w:rsidR="00AD2C39" w:rsidTr="6A0E0483" w14:paraId="1336DF2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21844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DBE55D" w14:textId="55AFD39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1FA9B0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FB179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0,2245 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C60BB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BD8830" w14:textId="35ED95A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1E5F3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0,7451 </w:t>
            </w:r>
          </w:p>
        </w:tc>
      </w:tr>
      <w:tr w:rsidRPr="00AD2C39" w:rsidR="00AD2C39" w:rsidTr="6A0E0483" w14:paraId="24E39A4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1A9FE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75FDA6" w14:textId="5A63668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443408B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9085C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0,9415 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68C6C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9FD0CA" w14:textId="6EB83B2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1983D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0,9736 </w:t>
            </w:r>
          </w:p>
        </w:tc>
      </w:tr>
      <w:tr w:rsidRPr="00AD2C39" w:rsidR="00AD2C39" w:rsidTr="6A0E0483" w14:paraId="5305BC3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A1B6E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F3CA50" w14:textId="0AC97CC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443408B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A5309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0,1561 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45B5F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61DB76" w14:textId="0EEF172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2CE97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0,6570 </w:t>
            </w:r>
          </w:p>
        </w:tc>
      </w:tr>
      <w:tr w:rsidRPr="00AD2C39" w:rsidR="00AD2C39" w:rsidTr="6A0E0483" w14:paraId="486E8C1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12947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D5CD07" w14:textId="14A8052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0A8C574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2769C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0,6055 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12924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83499E" w14:textId="627D31E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AC34B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0,9252 </w:t>
            </w:r>
          </w:p>
        </w:tc>
      </w:tr>
      <w:tr w:rsidRPr="00AD2C39" w:rsidR="00AD2C39" w:rsidTr="6A0E0483" w14:paraId="1DE2F69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006EA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A2980C" w14:textId="32FDD90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</w:t>
            </w:r>
            <w:r w:rsidRPr="6A0E0483" w:rsidR="1FEC3CF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AFDCD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0,1738 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B85E8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0F37E2" w14:textId="027F89E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DFC70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0,6900 </w:t>
            </w:r>
          </w:p>
        </w:tc>
      </w:tr>
      <w:tr w:rsidRPr="00AD2C39" w:rsidR="00AD2C39" w:rsidTr="6A0E0483" w14:paraId="21BF37D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19D3C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DEF8A7" w14:textId="47FEEE3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</w:t>
            </w:r>
            <w:r w:rsidRPr="6A0E0483" w:rsidR="5DA1BC6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F5D35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0,6619 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B9A50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FD7B2D" w14:textId="1D68BB6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6B419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145220D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CCDBC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17A055" w14:textId="684BEF8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7560313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6EA43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0,1896 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9E827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FFB06C" w14:textId="06A5C8A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200AF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0,7158 </w:t>
            </w:r>
          </w:p>
        </w:tc>
      </w:tr>
      <w:tr w:rsidRPr="00AD2C39" w:rsidR="00AD2C39" w:rsidTr="6A0E0483" w14:paraId="51C354E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C1BF6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D8A536" w14:textId="44F0724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7560313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46FDC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0,4539 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83A4F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5CB5D4" w14:textId="7966DB2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B869E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2FA31E1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9CEC2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1D2E0D" w14:textId="31A4629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48135CD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7C68F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0,2866 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D28C3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59E954" w14:textId="3860C82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59231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4E004A1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C5325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28137B" w14:textId="18A2B00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66440D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804F8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0,8946 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77624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022A36" w14:textId="6A9D903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1A537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3D5055E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27B3C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293F40" w14:textId="205408A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2F3DEA4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6C3F4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0,4907 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C3ABF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A99053" w14:textId="504EAC3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12BFA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0,7477 </w:t>
            </w:r>
          </w:p>
        </w:tc>
      </w:tr>
      <w:tr w:rsidRPr="00AD2C39" w:rsidR="00AD2C39" w:rsidTr="6A0E0483" w14:paraId="1F9631A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FC0A6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/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Hydroxychloroquine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27236C" w14:textId="3A9C2AA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129CDE0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86CD8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0,2415 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88D34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1ED71C" w14:textId="01B79BD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2F387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0,6943 </w:t>
            </w:r>
          </w:p>
        </w:tc>
      </w:tr>
      <w:tr w:rsidRPr="00AD2C39" w:rsidR="00AD2C39" w:rsidTr="6A0E0483" w14:paraId="3334FC3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FAC5C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8155E8" w14:textId="307CC30F">
            <w:pPr>
              <w:pStyle w:val="Normal"/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6B9B9AC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cell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C9622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0,2414 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C62BF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922B87" w14:textId="00A2EAD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9CB0B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51B5C1E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BC43E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86267F" w14:textId="135DF703">
            <w:pPr>
              <w:pStyle w:val="Normal"/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484508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7FC2B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0,4745 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5D7B2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4AB2D4" w14:textId="0BC98A6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BB4E3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28DC4FC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DD37F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B84E79" w14:textId="2A68396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7F78C00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A7790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0,1544 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DC0D1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EF00A0" w14:textId="561F1C4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F7C8B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0,6570 </w:t>
            </w:r>
          </w:p>
        </w:tc>
      </w:tr>
      <w:tr w:rsidRPr="00AD2C39" w:rsidR="00AD2C39" w:rsidTr="6A0E0483" w14:paraId="542FD53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EE493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7B5903" w14:textId="661BC7C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1FA02F4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128AF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0,8893 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6B60B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69D432" w14:textId="69B9467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FE773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4BD5AB8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146CB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9B5D02" w14:textId="6D689D3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4BD5D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0,2915 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586BB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28D239" w14:textId="371E33D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15BBE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7537897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21955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6AC86E" w14:textId="3D6372F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97E2A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0,9376 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DFE1F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EC6F69" w14:textId="716C6A1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7AEF3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0,9717 </w:t>
            </w:r>
          </w:p>
        </w:tc>
      </w:tr>
      <w:tr w:rsidRPr="00AD2C39" w:rsidR="00AD2C39" w:rsidTr="6A0E0483" w14:paraId="0F06B9B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A253F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7BA5DC" w14:textId="5342718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96CA4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0,1838 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D9F79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FBCC31" w14:textId="0BF0205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D5756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0,6976 </w:t>
            </w:r>
          </w:p>
        </w:tc>
      </w:tr>
      <w:tr w:rsidRPr="00AD2C39" w:rsidR="00AD2C39" w:rsidTr="6A0E0483" w14:paraId="2986F90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0FFA5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030F41" w14:textId="07DE5D7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6D06E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0,7897 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AFBBE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C7F518" w14:textId="15C206F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12565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6657043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0D89C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6C0651" w14:textId="07048E2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3B158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0,3855 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B606E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32C4F9" w14:textId="40CAE97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BB592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0,8278 </w:t>
            </w:r>
          </w:p>
        </w:tc>
      </w:tr>
      <w:tr w:rsidRPr="00AD2C39" w:rsidR="00AD2C39" w:rsidTr="6A0E0483" w14:paraId="6D19AC0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49281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93D519" w14:textId="588ED35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62D24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0,5093 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2A08D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A13316" w14:textId="4CC5FE8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31A1D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0,8823 </w:t>
            </w:r>
          </w:p>
        </w:tc>
      </w:tr>
      <w:tr w:rsidRPr="00AD2C39" w:rsidR="00AD2C39" w:rsidTr="6A0E0483" w14:paraId="759DBFE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EAB33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E8F61B" w14:textId="672C485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36301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0,2841 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DFCAB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7142C0" w14:textId="0E79D6D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1A78E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080AA78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D8471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2C9B37" w14:textId="14A0910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4B86F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0,7852 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85807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9EC4D9" w14:textId="205FFBA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F2B4B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29F557B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C95C2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E11EE9" w14:textId="180F1EF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6B82D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0,2824 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878D2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3E2413" w14:textId="64464E4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FAB4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276B824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33984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665CA7" w14:textId="452F856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FD194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0,8059 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BEC15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0CABBC" w14:textId="0C7951D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24FF8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5509592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72E73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1E077E" w14:textId="04B6744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230042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12620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0,2798 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47D77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212B00" w14:textId="69EA1FB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7B58C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5388727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AD1F7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9D7904" w14:textId="2E01DA4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230042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38654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0,6990 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92DC1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124323" w14:textId="0A87DAC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A66BF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0,9345 </w:t>
            </w:r>
          </w:p>
        </w:tc>
      </w:tr>
      <w:tr w:rsidRPr="00AD2C39" w:rsidR="00AD2C39" w:rsidTr="6A0E0483" w14:paraId="15C9A67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9C1E9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4F4FA4" w14:textId="44C44B7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2A21FE8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Plasma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AF21E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0,5997 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B4F7F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9945B3" w14:textId="6F96535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13B9B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0,9252 </w:t>
            </w:r>
          </w:p>
        </w:tc>
      </w:tr>
      <w:tr w:rsidRPr="00AD2C39" w:rsidR="00AD2C39" w:rsidTr="6A0E0483" w14:paraId="4F81F58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02C63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7A25C9" w14:textId="69BEEDA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07784B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Plasma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085DB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0,4009 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00438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2C1452" w14:textId="0508B77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146C0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0,8414 </w:t>
            </w:r>
          </w:p>
        </w:tc>
      </w:tr>
      <w:tr w:rsidRPr="00AD2C39" w:rsidR="00AD2C39" w:rsidTr="6A0E0483" w14:paraId="5EB1BEC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B52ED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D285B6" w14:textId="2086E83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07784B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6052E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0,2609 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598C8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714016" w14:textId="2AB39F4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B4371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5253B5B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EFA65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CD223B" w14:textId="1DBFA62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5FD7665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A72E5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0,6594 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A991A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45898A" w14:textId="4D77D49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BA2CC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43EFF6B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6FF46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FF8D47" w14:textId="4585437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6A5FD45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DB947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0,2148 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DB717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9DEDEE" w14:textId="3CB2C29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BD804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0,7301 </w:t>
            </w:r>
          </w:p>
        </w:tc>
      </w:tr>
      <w:tr w:rsidRPr="00AD2C39" w:rsidR="00AD2C39" w:rsidTr="6A0E0483" w14:paraId="0F59461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D7D3A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DF37A2" w14:textId="72C3236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6A5FD45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6621C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0,2661 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29FC8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C878FD" w14:textId="59DFCB9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D66E7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668B642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E2BF4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D1590C" w14:textId="49C3478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53722F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Transitional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51C8D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0,3591 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92FC1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DE788B" w14:textId="20B458A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C3331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0,8136 </w:t>
            </w:r>
          </w:p>
        </w:tc>
      </w:tr>
      <w:tr w:rsidRPr="00AD2C39" w:rsidR="00AD2C39" w:rsidTr="6A0E0483" w14:paraId="7BD5DE7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8DF68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36472B" w14:textId="22AE961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07BEA39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Transitional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551F1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0,4614 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960FA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E3DEF4" w14:textId="078C29E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ECE33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6B04FEC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C4767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026B9B" w14:textId="6391B33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17741C1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E6FD1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0,2844 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89194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9B872B" w14:textId="06321F2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9D564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6EA42BF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AFB9B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757B93" w14:textId="4F74038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A74C0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12902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0,8594 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318C5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E129AA" w14:textId="44E14F7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082C9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477F17E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36C38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F6BE38" w14:textId="0F092E4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EC577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0,2070 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E34F8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6E16AD" w14:textId="25D4A32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68CCA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0,7176 </w:t>
            </w:r>
          </w:p>
        </w:tc>
      </w:tr>
      <w:tr w:rsidRPr="00AD2C39" w:rsidR="00AD2C39" w:rsidTr="6A0E0483" w14:paraId="42CBD7E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C4C37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8BC888" w14:textId="6C740A7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98DFA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0,8483 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C8BFC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71A197" w14:textId="15D41B2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50DA1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0,9601 </w:t>
            </w:r>
          </w:p>
        </w:tc>
      </w:tr>
      <w:tr w:rsidRPr="00AD2C39" w:rsidR="00AD2C39" w:rsidTr="6A0E0483" w14:paraId="787F87A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274AF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73E029" w14:textId="0E3EE439">
            <w:pPr>
              <w:pStyle w:val="Normal"/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57E8B00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6B7D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0,1648 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B8AF0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1F3188" w14:textId="523E565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BBD24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0,6800 </w:t>
            </w:r>
          </w:p>
        </w:tc>
      </w:tr>
      <w:tr w:rsidRPr="00AD2C39" w:rsidR="00AD2C39" w:rsidTr="6A0E0483" w14:paraId="6548108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84B81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960AEA" w14:textId="43C2197E">
            <w:pPr>
              <w:pStyle w:val="Normal"/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5E2438B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2D895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0,3046 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FA189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8DE765" w14:textId="3CA7C9A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F2CA5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0,7684 </w:t>
            </w:r>
          </w:p>
        </w:tc>
      </w:tr>
      <w:tr w:rsidRPr="00AD2C39" w:rsidR="00AD2C39" w:rsidTr="6A0E0483" w14:paraId="5E375C0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AE6D4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A3D22D" w14:textId="0FBEB17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2A3981F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C2F2D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0,1431 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EA407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B8482A" w14:textId="3A8E279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B51D7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0,6562 </w:t>
            </w:r>
          </w:p>
        </w:tc>
      </w:tr>
      <w:tr w:rsidRPr="00AD2C39" w:rsidR="00AD2C39" w:rsidTr="6A0E0483" w14:paraId="320371B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D1780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F70421" w14:textId="53CF40E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56D4A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66406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0,1466 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C278A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9B7D73" w14:textId="739C5FA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289C5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0,6570 </w:t>
            </w:r>
          </w:p>
        </w:tc>
      </w:tr>
      <w:tr w:rsidRPr="00AD2C39" w:rsidR="00AD2C39" w:rsidTr="6A0E0483" w14:paraId="316AD3A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2ED39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78650F" w14:textId="30DBCE5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56D4A5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C9A71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0,2350 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1B475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8C9A5E" w14:textId="327A884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0ABFB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0,7566 </w:t>
            </w:r>
          </w:p>
        </w:tc>
      </w:tr>
      <w:tr w:rsidRPr="00AD2C39" w:rsidR="00AD2C39" w:rsidTr="6A0E0483" w14:paraId="5BAF22E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47BD7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3D20E0" w14:textId="6F6C927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104D98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23219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0,0420 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CD87F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E6A35E" w14:textId="38D5190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16184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0,3909 </w:t>
            </w:r>
          </w:p>
        </w:tc>
      </w:tr>
      <w:tr w:rsidRPr="00AD2C39" w:rsidR="00AD2C39" w:rsidTr="6A0E0483" w14:paraId="7BB3D12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DBDFF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2B3ECC" w14:textId="01F4FA9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</w:t>
            </w:r>
            <w:r w:rsidRPr="6A0E0483" w:rsidR="104D98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1509E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0,1837 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2A9F9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3848AD" w14:textId="74A9D13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490E3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0,6976 </w:t>
            </w:r>
          </w:p>
        </w:tc>
      </w:tr>
      <w:tr w:rsidRPr="00AD2C39" w:rsidR="00AD2C39" w:rsidTr="6A0E0483" w14:paraId="065639B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6C090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A34A8E" w14:textId="2EA3945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</w:t>
            </w:r>
            <w:r w:rsidRPr="6A0E0483" w:rsidR="30D471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6FEA7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0,7755 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83095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09F8F0" w14:textId="37CC69C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A0011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6D255EE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F0754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CFD1D4" w14:textId="11DD94E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0D471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B16BD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0,1438 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83B9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6E6B83" w14:textId="505CAB4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1F484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0,6562 </w:t>
            </w:r>
          </w:p>
        </w:tc>
      </w:tr>
      <w:tr w:rsidRPr="00AD2C39" w:rsidR="00AD2C39" w:rsidTr="6A0E0483" w14:paraId="42E27B8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B7A9B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F61EC2" w14:textId="77B3D8C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22E591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06AD1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0,7505 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2A9F6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30E7CF" w14:textId="7034034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39EA6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3228BA4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A9215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71BF48" w14:textId="37E2F2F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60EEDEB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C4067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0,1385 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39173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3C68DC" w14:textId="5BAFF2E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8F652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0,6506 </w:t>
            </w:r>
          </w:p>
        </w:tc>
      </w:tr>
      <w:tr w:rsidRPr="00AD2C39" w:rsidR="00AD2C39" w:rsidTr="6A0E0483" w14:paraId="7106606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7FF5B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031E5D" w14:textId="769739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27F1184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B0B34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0,1767 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DB387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11D625" w14:textId="0A9EE66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5103A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0,6900 </w:t>
            </w:r>
          </w:p>
        </w:tc>
      </w:tr>
      <w:tr w:rsidRPr="00AD2C39" w:rsidR="00AD2C39" w:rsidTr="6A0E0483" w14:paraId="1854CB3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AD52D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4FF306" w14:textId="3EDA1B3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58C7993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2AFCC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0,2376 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2F4E3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D815C8" w14:textId="21F2F49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C85AE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21B2017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05527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38F293" w14:textId="01F3A05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A1AFB0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BEC15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0,2751 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0C6C4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A24CFC" w14:textId="0D47CF2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70491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0,7582 </w:t>
            </w:r>
          </w:p>
        </w:tc>
      </w:tr>
      <w:tr w:rsidRPr="00AD2C39" w:rsidR="00AD2C39" w:rsidTr="6A0E0483" w14:paraId="00A9E53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EF8FA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667D1E" w14:textId="1EC2ACB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A1AFB0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DAA90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0,2965 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92AC0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DDB359" w14:textId="685DE7E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36496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2B42034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CBDDD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0AD0BB" w14:textId="2744EDA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129D622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F687C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0,2511 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C4173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BA7F3A" w14:textId="7F74E79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AFB86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378324F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84E67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89CF4C" w14:textId="4F9F359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</w:t>
            </w:r>
            <w:r w:rsidRPr="6A0E0483" w:rsidR="45D970D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E28AA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0,3211 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EED04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B863C5" w14:textId="67C8FBA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D856B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0,7842 </w:t>
            </w:r>
          </w:p>
        </w:tc>
      </w:tr>
      <w:tr w:rsidRPr="00AD2C39" w:rsidR="00AD2C39" w:rsidTr="6A0E0483" w14:paraId="0AE8C33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2CD41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D16C70" w14:textId="1E43EB6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</w:t>
            </w:r>
            <w:r w:rsidRPr="6A0E0483" w:rsidR="0E4ECF7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3A0F1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0,2988 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615EF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85D8E5" w14:textId="1CD1FD7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DE798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4D5CC07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964EB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571A6D" w14:textId="50D8C17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0E4ECF7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9D8D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0,2603 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55F93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479E76" w14:textId="1DBE661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96CDA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4DB52DC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50473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C89C02" w14:textId="66BD8F5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4AE554C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15FE5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0,7275 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CA8AE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3F5DBE" w14:textId="47AEC11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FC00B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0,9399 </w:t>
            </w:r>
          </w:p>
        </w:tc>
      </w:tr>
      <w:tr w:rsidRPr="00AD2C39" w:rsidR="00AD2C39" w:rsidTr="6A0E0483" w14:paraId="5E92CF9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A9D9F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1C0584" w14:textId="5E1D903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51E6893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0C6D8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0,1729 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D3707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8E98E9" w14:textId="04BA342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8D235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0,6900 </w:t>
            </w:r>
          </w:p>
        </w:tc>
      </w:tr>
      <w:tr w:rsidRPr="00AD2C39" w:rsidR="00AD2C39" w:rsidTr="6A0E0483" w14:paraId="4C300F7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33037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19A342" w14:textId="6EDE807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030D28B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98F47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0,3569 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E6683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3A0085" w14:textId="531B51C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32BAA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0,8136 </w:t>
            </w:r>
          </w:p>
        </w:tc>
      </w:tr>
      <w:tr w:rsidRPr="00AD2C39" w:rsidR="00AD2C39" w:rsidTr="6A0E0483" w14:paraId="6FB5E59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CEC7F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DA16E4" w14:textId="1528C62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030D28B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ACD94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0,3043 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19732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64907D" w14:textId="11D8474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07F10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0,6943 </w:t>
            </w:r>
          </w:p>
        </w:tc>
      </w:tr>
      <w:tr w:rsidRPr="00AD2C39" w:rsidR="00AD2C39" w:rsidTr="6A0E0483" w14:paraId="3823E2F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36BD0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Constitutional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FEC5A1" w14:textId="367493E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7F6070D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F096A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0,9653 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CFF3A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C36B52" w14:textId="589914F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F8E2D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0,9653 </w:t>
            </w:r>
          </w:p>
        </w:tc>
      </w:tr>
      <w:tr w:rsidRPr="00AD2C39" w:rsidR="00AD2C39" w:rsidTr="6A0E0483" w14:paraId="35867D2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C818A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663AC6" w14:textId="07399AB7">
            <w:pPr>
              <w:pStyle w:val="Normal"/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13503E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E986A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0,6086 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E0CFB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8DD8A0" w14:textId="2D0ECAA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BC6BF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0,9252 </w:t>
            </w:r>
          </w:p>
        </w:tc>
      </w:tr>
      <w:tr w:rsidRPr="00AD2C39" w:rsidR="00AD2C39" w:rsidTr="6A0E0483" w14:paraId="5C08B8A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7D2C3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1555E0" w14:textId="58A2E33D">
            <w:pPr>
              <w:pStyle w:val="Normal"/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24ACADB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8C58C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0,5073 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3796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825CA2" w14:textId="00E0FC1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289C8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0,8823 </w:t>
            </w:r>
          </w:p>
        </w:tc>
      </w:tr>
      <w:tr w:rsidRPr="00AD2C39" w:rsidR="00AD2C39" w:rsidTr="6A0E0483" w14:paraId="325AFF1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A1F7C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AB5DD7" w14:textId="02EE0CC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133B82A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3BE50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0,8018 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CF562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27F620" w14:textId="7082BD9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19DDB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1AD0D00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F8A76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3B5EBB" w14:textId="18726D6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2FCB6C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AE01E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0,7681 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8AD55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26C106" w14:textId="2FB8D0C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C7BE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7EBA5C4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C9881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75C0C0" w14:textId="7C6CBD6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70780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0,8430 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B90B5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F5EDCA" w14:textId="325EF45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B033A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0,9592 </w:t>
            </w:r>
          </w:p>
        </w:tc>
      </w:tr>
      <w:tr w:rsidRPr="00AD2C39" w:rsidR="00AD2C39" w:rsidTr="6A0E0483" w14:paraId="5CFC769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728B4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56C059" w14:textId="1DC110F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1DD2B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0,7900 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29EC7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620C65" w14:textId="4141EED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822CC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2612F80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5EE78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E43FD7" w14:textId="70A2586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71FE3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0,7937 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33298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CDD352" w14:textId="1AE37CA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30ED7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576873B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C1D97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BFA707" w14:textId="1011A4C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77B5B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0,9682 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834F8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8FA9CA" w14:textId="1B2933F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7194D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0,9840 </w:t>
            </w:r>
          </w:p>
        </w:tc>
      </w:tr>
      <w:tr w:rsidRPr="00AD2C39" w:rsidR="00AD2C39" w:rsidTr="6A0E0483" w14:paraId="38B5623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2D263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204F9F" w14:textId="358A0AE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9B445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0,8016 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9A166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592714" w14:textId="568BA43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3D320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72BC233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85440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90746D" w14:textId="6378FB5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CF3AF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0,8670 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14CBA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D57D91" w14:textId="11E5328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3EEAA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4F91229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9FD13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2A1BE6" w14:textId="2DC7257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7D162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0,7298 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C6C61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A9E227" w14:textId="717C2B9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55D9C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0,9399 </w:t>
            </w:r>
          </w:p>
        </w:tc>
      </w:tr>
      <w:tr w:rsidRPr="00AD2C39" w:rsidR="00AD2C39" w:rsidTr="6A0E0483" w14:paraId="5898EC7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E9505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BB6CF3" w14:textId="6145E93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4F763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0,3387 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7761A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E9B0DD" w14:textId="582B6FA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32D16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0,8036 </w:t>
            </w:r>
          </w:p>
        </w:tc>
      </w:tr>
      <w:tr w:rsidRPr="00AD2C39" w:rsidR="00AD2C39" w:rsidTr="6A0E0483" w14:paraId="07D3DA1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B524A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4B12E6" w14:textId="5988535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20D64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0,8910 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CA0C2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413F9C" w14:textId="13E1667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321EC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4140DEA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6177F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435A79" w14:textId="69F12E1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F2D2D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0,9706 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8E3CE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C2F408" w14:textId="74EC496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18C4C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0,9840 </w:t>
            </w:r>
          </w:p>
        </w:tc>
      </w:tr>
      <w:tr w:rsidRPr="00AD2C39" w:rsidR="00AD2C39" w:rsidTr="6A0E0483" w14:paraId="1F0A41F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AB866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4F613F" w14:textId="1EF5013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04FAD1D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52B3A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0,6881 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C2308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CCB3B6" w14:textId="73C06D6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1732F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4B01EC5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9232B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B186D3" w14:textId="0974233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1D00BE6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8E4AC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0,9651 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D6C2E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00DEC2" w14:textId="0BB36B3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6E781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0,9840 </w:t>
            </w:r>
          </w:p>
        </w:tc>
      </w:tr>
      <w:tr w:rsidRPr="00AD2C39" w:rsidR="00AD2C39" w:rsidTr="6A0E0483" w14:paraId="272FF42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D575B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12B837" w14:textId="379FB02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1D00BE6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Plasma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31E6A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0,7846 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6B6CB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376C18" w14:textId="2C0ACA9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3AC1F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5992693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B54FD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C480E9" w14:textId="2479631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28474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Plasma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923F1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0,1489 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8B240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F2161B" w14:textId="422AFD6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46E38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0,6570 </w:t>
            </w:r>
          </w:p>
        </w:tc>
      </w:tr>
      <w:tr w:rsidRPr="00AD2C39" w:rsidR="00AD2C39" w:rsidTr="6A0E0483" w14:paraId="06FC846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DC046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A2BD6F" w14:textId="1B33254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0EA3B42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4A447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0,7484 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3217F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CD8305" w14:textId="5095922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28241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3DD0500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714B2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5CCCD1" w14:textId="1553065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786CE3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2A49D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0,9166 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60784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F22EB5" w14:textId="05F7D6D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F6881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0,9697 </w:t>
            </w:r>
          </w:p>
        </w:tc>
      </w:tr>
      <w:tr w:rsidRPr="00AD2C39" w:rsidR="00AD2C39" w:rsidTr="6A0E0483" w14:paraId="1B9AE9E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9BB24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141AED" w14:textId="186C478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808C7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59BFC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0,4073 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1E17C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83A7ED" w14:textId="43DEF1F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CE1F7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0,8417 </w:t>
            </w:r>
          </w:p>
        </w:tc>
      </w:tr>
      <w:tr w:rsidRPr="00AD2C39" w:rsidR="00AD2C39" w:rsidTr="6A0E0483" w14:paraId="78D3148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0D426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B93553" w14:textId="6188C07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4B1A88F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3F64B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0,4805 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07260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4AD62D" w14:textId="6EEA149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074AF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184E7FB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C69CF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806C32" w14:textId="1B1C786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7E1AF44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Transitional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C3AA6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0,8570 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6D355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A52C0A" w14:textId="7EC0176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97741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6ED1C0D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872B2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8F91E5" w14:textId="2485225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0A8420C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Transitional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DCDB6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0,9131 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D9D6C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10B03D" w14:textId="5FB472E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45CCE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0,9690 </w:t>
            </w:r>
          </w:p>
        </w:tc>
      </w:tr>
      <w:tr w:rsidRPr="00AD2C39" w:rsidR="00AD2C39" w:rsidTr="6A0E0483" w14:paraId="4D77CA0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DF973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B8680D" w14:textId="73AC98A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725867B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7CA38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0,9345 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9B101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C63C12" w14:textId="720C003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FB4AF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0,9717 </w:t>
            </w:r>
          </w:p>
        </w:tc>
      </w:tr>
      <w:tr w:rsidRPr="00AD2C39" w:rsidR="00AD2C39" w:rsidTr="6A0E0483" w14:paraId="4EB9ED8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8F839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B8A934" w14:textId="3D27A4A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725867B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3FE5D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0,8901 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613A8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101E25" w14:textId="6535519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6153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6A2851E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D96B2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F038E5" w14:textId="416D6F6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C3637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0,6344 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CC720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3F3231" w14:textId="285699E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75256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0,9289 </w:t>
            </w:r>
          </w:p>
        </w:tc>
      </w:tr>
      <w:tr w:rsidRPr="00AD2C39" w:rsidR="00AD2C39" w:rsidTr="6A0E0483" w14:paraId="66C2313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DA1BC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6952FF" w14:textId="3512D85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A2046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0,4692 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9103A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45AB4D" w14:textId="338A15D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C9AB6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0C33BC9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E6E2C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978174" w14:textId="1131850D">
            <w:pPr>
              <w:pStyle w:val="Normal"/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BBF4D5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4E14B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0,6535 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7D4E3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2EE52F" w14:textId="777735F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1AF4F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6140058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D683B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879FF4" w14:textId="412DF9DA">
            <w:pPr>
              <w:pStyle w:val="Normal"/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4932B6B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102E6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0,1630 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D017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2E0822" w14:textId="5A47D21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FAF97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0,6791 </w:t>
            </w:r>
          </w:p>
        </w:tc>
      </w:tr>
      <w:tr w:rsidRPr="00AD2C39" w:rsidR="00AD2C39" w:rsidTr="6A0E0483" w14:paraId="25E65E2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2186C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3B6B1C" w14:textId="6DE88F2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61DCB9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88F8A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0,6128 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B7CC3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229154" w14:textId="4CBF7E8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2E2FA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0,9252 </w:t>
            </w:r>
          </w:p>
        </w:tc>
      </w:tr>
      <w:tr w:rsidRPr="00AD2C39" w:rsidR="00AD2C39" w:rsidTr="6A0E0483" w14:paraId="70FE095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B7B5A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C057DA" w14:textId="782C7A4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61DCB9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F7290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0,2241 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EDBB6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3BFBD1" w14:textId="07B010F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387C1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0,7451 </w:t>
            </w:r>
          </w:p>
        </w:tc>
      </w:tr>
      <w:tr w:rsidRPr="00AD2C39" w:rsidR="00AD2C39" w:rsidTr="6A0E0483" w14:paraId="502BB0C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B8962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666B9B" w14:textId="020F784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754B17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3AEDA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0,6998 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BCF3E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E651B1" w14:textId="7C75A97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D8CC8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0,9345 </w:t>
            </w:r>
          </w:p>
        </w:tc>
      </w:tr>
      <w:tr w:rsidRPr="00AD2C39" w:rsidR="00AD2C39" w:rsidTr="6A0E0483" w14:paraId="6616F9A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29E30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F6DBAE" w14:textId="11C299D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754B17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568A2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0,4385 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FE381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BA4F87" w14:textId="6A7CDD7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89B5F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6A2F9FE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757B7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0DD28E" w14:textId="78DC112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</w:t>
            </w:r>
            <w:r w:rsidRPr="6A0E0483" w:rsidR="4EA15A9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535B0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0,6139 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D782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B9C867" w14:textId="09BB350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49E05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0,9252 </w:t>
            </w:r>
          </w:p>
        </w:tc>
      </w:tr>
      <w:tr w:rsidRPr="00AD2C39" w:rsidR="00AD2C39" w:rsidTr="6A0E0483" w14:paraId="5D0A509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15386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21B411" w14:textId="5A9C196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</w:t>
            </w:r>
            <w:r w:rsidRPr="6A0E0483" w:rsidR="687C229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05B22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0,3767 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91B64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0994CA" w14:textId="71D2376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9DAD3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0,8217 </w:t>
            </w:r>
          </w:p>
        </w:tc>
      </w:tr>
      <w:tr w:rsidRPr="00AD2C39" w:rsidR="00AD2C39" w:rsidTr="6A0E0483" w14:paraId="696A3A3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C3CE7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D45185" w14:textId="3729361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687C229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482E4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0,6279 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239D1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4EC37D" w14:textId="739E68F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AE727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0,9278 </w:t>
            </w:r>
          </w:p>
        </w:tc>
      </w:tr>
      <w:tr w:rsidRPr="00AD2C39" w:rsidR="00AD2C39" w:rsidTr="6A0E0483" w14:paraId="2FB7C3C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47200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A559AE" w14:textId="42C7826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1C02777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6E429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0,5156 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FCDD7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C9E763" w14:textId="427CCF5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BEBF2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0,8843 </w:t>
            </w:r>
          </w:p>
        </w:tc>
      </w:tr>
      <w:tr w:rsidRPr="00AD2C39" w:rsidR="00AD2C39" w:rsidTr="6A0E0483" w14:paraId="0F254C0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DECB9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3523F6" w14:textId="0E00471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4C83C1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B198D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0,5482 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414F5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8D9146" w14:textId="3B47966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0B0E0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0,8943 </w:t>
            </w:r>
          </w:p>
        </w:tc>
      </w:tr>
      <w:tr w:rsidRPr="00AD2C39" w:rsidR="00AD2C39" w:rsidTr="6A0E0483" w14:paraId="0464AAF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E17DB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A05D32" w14:textId="489BE15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4C83C1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243C3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0,2765 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26663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2D19B5" w14:textId="2FF6044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40360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0,7582 </w:t>
            </w:r>
          </w:p>
        </w:tc>
      </w:tr>
      <w:tr w:rsidRPr="00AD2C39" w:rsidR="00AD2C39" w:rsidTr="6A0E0483" w14:paraId="096C089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FEAC9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2F791D" w14:textId="153200D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7355E3C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46351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0,7967 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6F67E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F1093E" w14:textId="1DD720B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FC559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4037854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92BCC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603CE2" w14:textId="6A6DB85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7355E3C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0CA53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0,2142 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2ACC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FFB98E" w14:textId="25D6647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7E315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0,7301 </w:t>
            </w:r>
          </w:p>
        </w:tc>
      </w:tr>
      <w:tr w:rsidRPr="00AD2C39" w:rsidR="00AD2C39" w:rsidTr="6A0E0483" w14:paraId="60C4813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0121A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74DF3C" w14:textId="7681F4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236B2DE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A4B2E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70F56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8453CE" w14:textId="3622A4E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8FCD5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461E532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9D8D7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4A004D" w14:textId="1EAFE84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21F071B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FA689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0,3151 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8BEBF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E7F431" w14:textId="27D9A93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8FBBA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0,7786 </w:t>
            </w:r>
          </w:p>
        </w:tc>
      </w:tr>
      <w:tr w:rsidRPr="00AD2C39" w:rsidR="00AD2C39" w:rsidTr="6A0E0483" w14:paraId="75DB04C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67D69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9FD171" w14:textId="74A1408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32C88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0,8898 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447D4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87AFA9" w14:textId="4123A96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6AEB8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28AE858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53BCA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795BDD" w14:textId="4E6D39F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C5F73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0,2998 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AAC3B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23142D" w14:textId="59337AF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C9F45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23F816D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45EF3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F753B7" w14:textId="216F53B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5396E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0,8068 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D10CD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E63D52" w14:textId="739F5D4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CB228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570BFFA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9134C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A3C8F6" w14:textId="4AAFBB0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613E3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0,3708 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9D7ED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177A18" w14:textId="73CD5DE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B3E2A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0,8211 </w:t>
            </w:r>
          </w:p>
        </w:tc>
      </w:tr>
      <w:tr w:rsidRPr="00AD2C39" w:rsidR="00AD2C39" w:rsidTr="6A0E0483" w14:paraId="3D0E135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5ABC3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F2BBE7" w14:textId="7184F59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1F82C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0,7297 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E918C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68A099" w14:textId="18FB532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E5F5A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0,9399 </w:t>
            </w:r>
          </w:p>
        </w:tc>
      </w:tr>
      <w:tr w:rsidRPr="00AD2C39" w:rsidR="00AD2C39" w:rsidTr="6A0E0483" w14:paraId="3362FD1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0893E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1EA73C" w14:textId="6D1415B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0289F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0,1520 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742C3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D0FF23" w14:textId="5FB962C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D8D4A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0,6570 </w:t>
            </w:r>
          </w:p>
        </w:tc>
      </w:tr>
      <w:tr w:rsidRPr="00AD2C39" w:rsidR="00AD2C39" w:rsidTr="6A0E0483" w14:paraId="19B86CA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93F67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639D16" w14:textId="67B61B2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8E04B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0,6375 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57FBB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613391" w14:textId="69C5F78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03F41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0,8160 </w:t>
            </w:r>
          </w:p>
        </w:tc>
      </w:tr>
      <w:tr w:rsidRPr="00AD2C39" w:rsidR="00AD2C39" w:rsidTr="6A0E0483" w14:paraId="1752050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2D090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hematological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C01A87" w14:textId="0D8A786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C65D5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0,4091 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F8E56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863DE4" w14:textId="7F2157A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01562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0,6943 </w:t>
            </w:r>
          </w:p>
        </w:tc>
      </w:tr>
      <w:tr w:rsidRPr="00AD2C39" w:rsidR="00AD2C39" w:rsidTr="6A0E0483" w14:paraId="2EC82CB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97E3F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114F54" w14:textId="0DFAEFFC">
            <w:pPr>
              <w:pStyle w:val="Normal"/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62D7A46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1CFFC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0,0845 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8CC92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-0,70 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0E0443" w14:textId="4D77F9E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C6341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0,5444 </w:t>
            </w:r>
          </w:p>
        </w:tc>
      </w:tr>
      <w:tr w:rsidRPr="00AD2C39" w:rsidR="00AD2C39" w:rsidTr="6A0E0483" w14:paraId="00445EC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685FB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2BE2C4" w14:textId="29856C4D">
            <w:pPr>
              <w:pStyle w:val="Normal"/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6699894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A74E6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0,1054 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7766A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AB3A4B" w14:textId="298C96A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E8063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0,5972 </w:t>
            </w:r>
          </w:p>
        </w:tc>
      </w:tr>
      <w:tr w:rsidRPr="00AD2C39" w:rsidR="00AD2C39" w:rsidTr="6A0E0483" w14:paraId="4723B9A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F5CCF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C6030B" w14:textId="0E6E2A4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 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6F8BE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0,0490 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56B44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-0,87 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4F94DB" w14:textId="03FCF25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0EA02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0,4158 </w:t>
            </w:r>
          </w:p>
        </w:tc>
      </w:tr>
      <w:tr w:rsidRPr="00AD2C39" w:rsidR="00AD2C39" w:rsidTr="6A0E0483" w14:paraId="493505D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97588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2BE061" w14:textId="1268880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 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4B98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0,1334 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29D14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4DF3A4" w14:textId="07ED2EF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88E7E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0,6489 </w:t>
            </w:r>
          </w:p>
        </w:tc>
      </w:tr>
      <w:tr w:rsidRPr="00AD2C39" w:rsidR="00AD2C39" w:rsidTr="6A0E0483" w14:paraId="2223F69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2E1E8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5568C6" w14:textId="2939617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A13DF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0,0675 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D2CB8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D6C6B3" w14:textId="5FED208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916D8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0,5056 </w:t>
            </w:r>
          </w:p>
        </w:tc>
      </w:tr>
      <w:tr w:rsidRPr="00AD2C39" w:rsidR="00AD2C39" w:rsidTr="6A0E0483" w14:paraId="344C76B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B6CB6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A60721" w14:textId="670E0FE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6C7F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0,0667 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678E6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CF21B9" w14:textId="76FD2D1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4D65F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0,5056 </w:t>
            </w:r>
          </w:p>
        </w:tc>
      </w:tr>
      <w:tr w:rsidRPr="00AD2C39" w:rsidR="00AD2C39" w:rsidTr="6A0E0483" w14:paraId="79D82E9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730BB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966843" w14:textId="14F6494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2AD67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0,0761 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71698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-0,71 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E9DD32" w14:textId="252CEAB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D7A4B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0,5131 </w:t>
            </w:r>
          </w:p>
        </w:tc>
      </w:tr>
      <w:tr w:rsidRPr="00AD2C39" w:rsidR="00AD2C39" w:rsidTr="6A0E0483" w14:paraId="3504DA3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7F623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E6D2D6" w14:textId="1C318FF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3317E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0,0882 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291A0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D7D329" w14:textId="78F8306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CC9F3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0,5622 </w:t>
            </w:r>
          </w:p>
        </w:tc>
      </w:tr>
      <w:tr w:rsidRPr="00AD2C39" w:rsidR="00AD2C39" w:rsidTr="6A0E0483" w14:paraId="655F873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347D0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AC16A1" w14:textId="21EFC89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ED101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0,1373 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8EB73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16AA2B" w14:textId="4786DF1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8B058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0,6489 </w:t>
            </w:r>
          </w:p>
        </w:tc>
      </w:tr>
      <w:tr w:rsidRPr="00AD2C39" w:rsidR="00AD2C39" w:rsidTr="6A0E0483" w14:paraId="1368A51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D4641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11796A" w14:textId="1722487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6B98E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0,0423 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D65F2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1,01 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0DA866" w14:textId="6F11860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02183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0,3909 </w:t>
            </w:r>
          </w:p>
        </w:tc>
      </w:tr>
      <w:tr w:rsidRPr="00AD2C39" w:rsidR="00AD2C39" w:rsidTr="6A0E0483" w14:paraId="7DDA807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914CE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3FF795" w14:textId="55839E8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09FBC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0,1951 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0CC34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AD6227" w14:textId="10F1A56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9B2B5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0,7176 </w:t>
            </w:r>
          </w:p>
        </w:tc>
      </w:tr>
      <w:tr w:rsidRPr="00AD2C39" w:rsidR="00AD2C39" w:rsidTr="6A0E0483" w14:paraId="14876F3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7E3C8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E591DC" w14:textId="5557101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199E4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0,0745 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DAFA1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B82EF4" w14:textId="686E3C8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EDF2C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0,5131 </w:t>
            </w:r>
          </w:p>
        </w:tc>
      </w:tr>
      <w:tr w:rsidRPr="00AD2C39" w:rsidR="00AD2C39" w:rsidTr="6A0E0483" w14:paraId="369C691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C38B2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BDDA51" w14:textId="511D3EA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6D210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0,0730 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98EDF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-0,87 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ED460A" w14:textId="43A84F2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A4C16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0,5131 </w:t>
            </w:r>
          </w:p>
        </w:tc>
      </w:tr>
      <w:tr w:rsidRPr="00AD2C39" w:rsidR="00AD2C39" w:rsidTr="6A0E0483" w14:paraId="5DED03C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78FEB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D1488B" w14:textId="207CBB0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D8B2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0,0719 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48509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4906A0" w14:textId="5F14F23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900A6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0,5131 </w:t>
            </w:r>
          </w:p>
        </w:tc>
      </w:tr>
      <w:tr w:rsidRPr="00AD2C39" w:rsidR="00AD2C39" w:rsidTr="6A0E0483" w14:paraId="5424D7E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B7307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CAA456" w14:textId="2C27808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0F5B0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0,1444 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24B31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F7BAD3" w14:textId="474992F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C6E3F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0,6562 </w:t>
            </w:r>
          </w:p>
        </w:tc>
      </w:tr>
      <w:tr w:rsidRPr="00AD2C39" w:rsidR="00AD2C39" w:rsidTr="6A0E0483" w14:paraId="205B499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7C340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E3D7D7" w14:textId="19305B4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DC25E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0,0688 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A6DDB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959F29" w14:textId="27637A3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07B94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0,5086 </w:t>
            </w:r>
          </w:p>
        </w:tc>
      </w:tr>
      <w:tr w:rsidRPr="00AD2C39" w:rsidR="00AD2C39" w:rsidTr="6A0E0483" w14:paraId="6FF6F6B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22B7D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F388DC" w14:textId="780D170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D648A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0,2315 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AEC5E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EBEDF7" w14:textId="60667C1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14E08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0,7481 </w:t>
            </w:r>
          </w:p>
        </w:tc>
      </w:tr>
      <w:tr w:rsidRPr="00AD2C39" w:rsidR="00AD2C39" w:rsidTr="6A0E0483" w14:paraId="2A5E37F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6453A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EA00EA" w14:textId="39D05E1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31E35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0,0709 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EBE57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CDC92F" w14:textId="6D14A98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AC058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0,5131 </w:t>
            </w:r>
          </w:p>
        </w:tc>
      </w:tr>
      <w:tr w:rsidRPr="00AD2C39" w:rsidR="00AD2C39" w:rsidTr="6A0E0483" w14:paraId="1C68635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95994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2537FE" w14:textId="0F54241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E1DBF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0,1440 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C0AAF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6C62FB" w14:textId="2002D79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1E246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0,6562 </w:t>
            </w:r>
          </w:p>
        </w:tc>
      </w:tr>
      <w:tr w:rsidRPr="00AD2C39" w:rsidR="00AD2C39" w:rsidTr="6A0E0483" w14:paraId="7206BE1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B87A4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37653C" w14:textId="21A7997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33833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0,0214 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3EB03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1,11 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FA63B9" w14:textId="7E8D722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D0B04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0,2488 </w:t>
            </w:r>
          </w:p>
        </w:tc>
      </w:tr>
      <w:tr w:rsidRPr="00AD2C39" w:rsidR="00AD2C39" w:rsidTr="6A0E0483" w14:paraId="0E4FC5D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B6C08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051553" w14:textId="7C544A2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0FC48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0,0989 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F4464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-0,76 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396264" w14:textId="0AE2464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808A8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0,5842 </w:t>
            </w:r>
          </w:p>
        </w:tc>
      </w:tr>
      <w:tr w:rsidRPr="00AD2C39" w:rsidR="00AD2C39" w:rsidTr="6A0E0483" w14:paraId="0748FD6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65D71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F99593" w14:textId="57A280A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EC0AC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0,1412 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66877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673D17" w14:textId="3E2E488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9F6DE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0,6557 </w:t>
            </w:r>
          </w:p>
        </w:tc>
      </w:tr>
      <w:tr w:rsidRPr="00AD2C39" w:rsidR="00AD2C39" w:rsidTr="6A0E0483" w14:paraId="1664967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2D5BB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2531E8" w14:textId="6E46AC0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F87FB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0,1736 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48D25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BB4B25" w14:textId="5C7DEDB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3EB2F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0,6900 </w:t>
            </w:r>
          </w:p>
        </w:tc>
      </w:tr>
      <w:tr w:rsidRPr="00AD2C39" w:rsidR="00AD2C39" w:rsidTr="6A0E0483" w14:paraId="16C479B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EDC3F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8418BF" w14:textId="2AD6044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B649C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0,0408 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3A255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1,02 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B6B1B3" w14:textId="7B6F4BB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CC040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0,3850 </w:t>
            </w:r>
          </w:p>
        </w:tc>
      </w:tr>
      <w:tr w:rsidRPr="00AD2C39" w:rsidR="00AD2C39" w:rsidTr="6A0E0483" w14:paraId="4DD7CDD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7EE37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E8E841" w14:textId="53B29D7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22DCE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0,0676 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817B3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-0,87 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6092AB" w14:textId="0E661AE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E791F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0,5056 </w:t>
            </w:r>
          </w:p>
        </w:tc>
      </w:tr>
      <w:tr w:rsidRPr="00AD2C39" w:rsidR="00AD2C39" w:rsidTr="6A0E0483" w14:paraId="3F01E59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01209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4B9553" w14:textId="42D31BB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AC569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0,1529 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83871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E3920B" w14:textId="68E8E49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668B7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0,6570 </w:t>
            </w:r>
          </w:p>
        </w:tc>
      </w:tr>
      <w:tr w:rsidRPr="00AD2C39" w:rsidR="00AD2C39" w:rsidTr="6A0E0483" w14:paraId="5E38A36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D0DD7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CE013D" w14:textId="2104517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12728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0,0709 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C0781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-0,86 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CAE18C" w14:textId="6A535F3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3B625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0,5131 </w:t>
            </w:r>
          </w:p>
        </w:tc>
      </w:tr>
      <w:tr w:rsidRPr="00AD2C39" w:rsidR="00AD2C39" w:rsidTr="6A0E0483" w14:paraId="6B721A7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E2AE8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4DF76A" w14:textId="545AC39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1961D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0,1237 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CB681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664022" w14:textId="25A266F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B72E2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0,6462 </w:t>
            </w:r>
          </w:p>
        </w:tc>
      </w:tr>
      <w:tr w:rsidRPr="00AD2C39" w:rsidR="00AD2C39" w:rsidTr="6A0E0483" w14:paraId="25AD707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6DCC4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41AA9C" w14:textId="1B35D0A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25D1CE2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3B0A1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0,0757 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FE47D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-0,97 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1764F0" w14:textId="0EEDB9B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8836D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0,5131 </w:t>
            </w:r>
          </w:p>
        </w:tc>
      </w:tr>
      <w:tr w:rsidRPr="00AD2C39" w:rsidR="00AD2C39" w:rsidTr="6A0E0483" w14:paraId="36B499B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BF3C5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7AFD00" w14:textId="32530E8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698E49D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</w:t>
            </w:r>
            <w:r w:rsidRPr="6A0E0483" w:rsidR="322AB0B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</w:t>
            </w:r>
            <w:r w:rsidRPr="6A0E0483" w:rsidR="698E49D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48943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0,4068 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6B943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21FAB1" w14:textId="4A1C102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9B23A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0,8417 </w:t>
            </w:r>
          </w:p>
        </w:tc>
      </w:tr>
      <w:tr w:rsidRPr="00AD2C39" w:rsidR="00AD2C39" w:rsidTr="6A0E0483" w14:paraId="3A6E6E2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79AA3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84DF2B" w14:textId="4CFFBBB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725BE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0,0620 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3B5F6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-1,02 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C74FF3" w14:textId="60FFEB2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53083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0,4927 </w:t>
            </w:r>
          </w:p>
        </w:tc>
      </w:tr>
      <w:tr w:rsidRPr="00AD2C39" w:rsidR="00AD2C39" w:rsidTr="6A0E0483" w14:paraId="71F3D51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84E85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D3574F" w14:textId="20CD728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C9408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0,5403 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BD31D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2CF04C" w14:textId="1C5D5E4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0B777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0,8926 </w:t>
            </w:r>
          </w:p>
        </w:tc>
      </w:tr>
      <w:tr w:rsidRPr="00AD2C39" w:rsidR="00AD2C39" w:rsidTr="6A0E0483" w14:paraId="2E2DCDF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43D08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A33217" w14:textId="65339E4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C589E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0,0928 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482BF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-0,91 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CBCD1F" w14:textId="0857E5A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88D3B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0,5677 </w:t>
            </w:r>
          </w:p>
        </w:tc>
      </w:tr>
      <w:tr w:rsidRPr="00AD2C39" w:rsidR="00AD2C39" w:rsidTr="6A0E0483" w14:paraId="67C814F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43846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3C2190" w14:textId="049C7B8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E074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0,5161 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E5B89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E877AB" w14:textId="1FBE447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438EC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0,8843 </w:t>
            </w:r>
          </w:p>
        </w:tc>
      </w:tr>
      <w:tr w:rsidRPr="00AD2C39" w:rsidR="00AD2C39" w:rsidTr="6A0E0483" w14:paraId="778DEE6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DA4BC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9A2CFF" w14:textId="54D87DB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BCF75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0,1000 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69F17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-0,90 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613DDE" w14:textId="70BBB8E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8F4D1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0,5842 </w:t>
            </w:r>
          </w:p>
        </w:tc>
      </w:tr>
      <w:tr w:rsidRPr="00AD2C39" w:rsidR="00AD2C39" w:rsidTr="6A0E0483" w14:paraId="6DDF30F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FEFCD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35C840" w14:textId="75FA46D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500F6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0,6117 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6C89B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EBDF0A" w14:textId="479C028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D8526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0,9252 </w:t>
            </w:r>
          </w:p>
        </w:tc>
      </w:tr>
      <w:tr w:rsidRPr="00AD2C39" w:rsidR="00AD2C39" w:rsidTr="6A0E0483" w14:paraId="60F9FE8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660F8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6E96DE" w14:textId="0AD88EC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9EA0E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0,0713 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8FD1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-0,98 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631B91" w14:textId="34249D2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256E0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0,5131 </w:t>
            </w:r>
          </w:p>
        </w:tc>
      </w:tr>
      <w:tr w:rsidRPr="00AD2C39" w:rsidR="00AD2C39" w:rsidTr="6A0E0483" w14:paraId="6B3A460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A60C3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2F2992" w14:textId="263627E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5A711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0,8951 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B29D1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4215C3" w14:textId="5660418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49A48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3796849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9C889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30651D" w14:textId="6FE7E05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A3F11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0,0494 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64B3E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-1,07 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55A53E" w14:textId="26BC149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B1019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0,4158 </w:t>
            </w:r>
          </w:p>
        </w:tc>
      </w:tr>
      <w:tr w:rsidRPr="00AD2C39" w:rsidR="00AD2C39" w:rsidTr="6A0E0483" w14:paraId="25FA912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69C8C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4798E4" w14:textId="2504DE8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C1113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0,0678 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BE08C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64858D" w14:textId="770C3C8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644D6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0,5056 </w:t>
            </w:r>
          </w:p>
        </w:tc>
      </w:tr>
      <w:tr w:rsidRPr="00AD2C39" w:rsidR="00AD2C39" w:rsidTr="6A0E0483" w14:paraId="246442D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9F877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1CDB90" w14:textId="06872D3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1FFC6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0,1256 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22D42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-0,83 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30F896" w14:textId="3168023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BD835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0,6462 </w:t>
            </w:r>
          </w:p>
        </w:tc>
      </w:tr>
      <w:tr w:rsidRPr="00AD2C39" w:rsidR="00AD2C39" w:rsidTr="6A0E0483" w14:paraId="3E9CF1F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65591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18CF62" w14:textId="6A93A5A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D8A34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0,1470 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FC382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03F356" w14:textId="49F8D85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9AEDA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0,6570 </w:t>
            </w:r>
          </w:p>
        </w:tc>
      </w:tr>
      <w:tr w:rsidRPr="00AD2C39" w:rsidR="00AD2C39" w:rsidTr="6A0E0483" w14:paraId="78CC67D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FB950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920B62" w14:textId="16D7FD7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CB8B8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0,1345 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B4036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-0,84 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F4101D" w14:textId="704D287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1B064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0,6489 </w:t>
            </w:r>
          </w:p>
        </w:tc>
      </w:tr>
      <w:tr w:rsidRPr="00AD2C39" w:rsidR="00AD2C39" w:rsidTr="6A0E0483" w14:paraId="0AF39D1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B7CC9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2F9218" w14:textId="342EBED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047E2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0,1960 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67A8E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C79BEE" w14:textId="38F418B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B5D68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0,7176 </w:t>
            </w:r>
          </w:p>
        </w:tc>
      </w:tr>
      <w:tr w:rsidRPr="00AD2C39" w:rsidR="00AD2C39" w:rsidTr="6A0E0483" w14:paraId="1621F95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DE16B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19DCB1" w14:textId="246C33D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34625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0,1472 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ACAC7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-0,79 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6158C7" w14:textId="76FF44E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97945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0,6570 </w:t>
            </w:r>
          </w:p>
        </w:tc>
      </w:tr>
      <w:tr w:rsidRPr="00AD2C39" w:rsidR="00AD2C39" w:rsidTr="6A0E0483" w14:paraId="6D26467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663EA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7DE57B" w14:textId="38BCE49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D9799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0,3483 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1ABB3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8D4EFA" w14:textId="5024415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1B9B6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0,8112 </w:t>
            </w:r>
          </w:p>
        </w:tc>
      </w:tr>
      <w:tr w:rsidRPr="00AD2C39" w:rsidR="00AD2C39" w:rsidTr="6A0E0483" w14:paraId="1F66A15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6A20F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7F8690" w14:textId="25A3D97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5A0C4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0,1219 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95714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-0,85 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26C1AD" w14:textId="58FD187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E0D55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0,6462 </w:t>
            </w:r>
          </w:p>
        </w:tc>
      </w:tr>
      <w:tr w:rsidRPr="00AD2C39" w:rsidR="00AD2C39" w:rsidTr="6A0E0483" w14:paraId="508BC2E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47410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96372E" w14:textId="0068E89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CFBBC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0,8745 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64640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5DBE4E" w14:textId="4E41BC9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5A697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4CAE535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C01FB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8E3BA7" w14:textId="225AC56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932CA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0,0945 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255C0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-0,89 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489CC8" w14:textId="6BD7DC6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B3AAD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0,5736 </w:t>
            </w:r>
          </w:p>
        </w:tc>
      </w:tr>
      <w:tr w:rsidRPr="00AD2C39" w:rsidR="00AD2C39" w:rsidTr="6A0E0483" w14:paraId="77B28F8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BF60B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EECE03" w14:textId="4A3A290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62080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0,1251 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DAE48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7F30FE" w14:textId="4BB7635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8761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0,6462 </w:t>
            </w:r>
          </w:p>
        </w:tc>
      </w:tr>
      <w:tr w:rsidRPr="00AD2C39" w:rsidR="00AD2C39" w:rsidTr="6A0E0483" w14:paraId="67848DA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393FE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565A1C" w14:textId="37F510D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CBDD6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0,0931 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F9B49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-0,93 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91447E" w14:textId="5574E82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FD6E7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0,6887 </w:t>
            </w:r>
          </w:p>
        </w:tc>
      </w:tr>
      <w:tr w:rsidRPr="00AD2C39" w:rsidR="00AD2C39" w:rsidTr="6A0E0483" w14:paraId="7BD2B75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3AE3D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Immune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443E7E" w14:textId="763D9A8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1E643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0,9388 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F7F9F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3D13A2" w14:textId="27E671F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26E95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0,9653 </w:t>
            </w:r>
          </w:p>
        </w:tc>
      </w:tr>
      <w:tr w:rsidRPr="00AD2C39" w:rsidR="00AD2C39" w:rsidTr="6A0E0483" w14:paraId="63EE18F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D0D52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8D404F" w14:textId="00C7712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01723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E8F11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0,5125 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74CEE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323076" w14:textId="0D323DD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79EFB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0,8843 </w:t>
            </w:r>
          </w:p>
        </w:tc>
      </w:tr>
      <w:tr w:rsidRPr="00AD2C39" w:rsidR="00AD2C39" w:rsidTr="6A0E0483" w14:paraId="4B8CE89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3FD11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45E6CD" w14:textId="44A6003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622AE30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B4392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0,7125 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02C3D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212F55" w14:textId="5AD57B4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21AA3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0,9372 </w:t>
            </w:r>
          </w:p>
        </w:tc>
      </w:tr>
      <w:tr w:rsidRPr="00AD2C39" w:rsidR="00AD2C39" w:rsidTr="6A0E0483" w14:paraId="6F4A6D0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C48B9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2B7D9D" w14:textId="33EA75A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eUSm</w:t>
            </w:r>
            <w:r w:rsidRPr="6A0E0483" w:rsidR="11D7EA6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7EC99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0,8813 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07E89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71C630" w14:textId="48EF44E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CCF7C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661AC10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466AC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7C4E02" w14:textId="5D3B1C2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eUSm</w:t>
            </w:r>
            <w:r w:rsidRPr="6A0E0483" w:rsidR="5F16192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C96F2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0,7236 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BA0F8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F15D4C" w14:textId="71FFBFA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94DE2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0,9399 </w:t>
            </w:r>
          </w:p>
        </w:tc>
      </w:tr>
      <w:tr w:rsidRPr="00AD2C39" w:rsidR="00AD2C39" w:rsidTr="6A0E0483" w14:paraId="2CF5029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6BFAF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88A6C1" w14:textId="79DDDF5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723B1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0,5907 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50C5C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C14660" w14:textId="7B8CED5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B5C93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0,9230 </w:t>
            </w:r>
          </w:p>
        </w:tc>
      </w:tr>
      <w:tr w:rsidRPr="00AD2C39" w:rsidR="00AD2C39" w:rsidTr="6A0E0483" w14:paraId="201A8DF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71633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F87206" w14:textId="5251CAA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3B34B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0,4848 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62E12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6421E7" w14:textId="7A89E6E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75967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192AD37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C495F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BB0EA2" w14:textId="538200D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2D432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0,7813 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75208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6CD4B3" w14:textId="6986CBC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2896B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7A07B39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FEF56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19A90B" w14:textId="13E5FC7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76D40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0,7139 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B1D46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2D8F89" w14:textId="7B60FAC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E8761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0,9372 </w:t>
            </w:r>
          </w:p>
        </w:tc>
      </w:tr>
      <w:tr w:rsidRPr="00AD2C39" w:rsidR="00AD2C39" w:rsidTr="6A0E0483" w14:paraId="6BD8E67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8264A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5C339B" w14:textId="4835255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34B27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0,4936 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AECA4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920FB5" w14:textId="04271E5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71626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0,8755 </w:t>
            </w:r>
          </w:p>
        </w:tc>
      </w:tr>
      <w:tr w:rsidRPr="00AD2C39" w:rsidR="00AD2C39" w:rsidTr="6A0E0483" w14:paraId="53E8C44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0EC73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FE3ED0" w14:textId="3411479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BC685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0,6211 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FB7C9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E8826A" w14:textId="29DFBF3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E009E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0,9278 </w:t>
            </w:r>
          </w:p>
        </w:tc>
      </w:tr>
      <w:tr w:rsidRPr="00AD2C39" w:rsidR="00AD2C39" w:rsidTr="6A0E0483" w14:paraId="536713A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BDA33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2B5843" w14:textId="326E02C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E5CFA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0,4665 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5C97F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3F4F40" w14:textId="0D6D979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D026A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33BA640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68EE3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878EF2" w14:textId="5E340C3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83A10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0,7645 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C5251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2DC3BE" w14:textId="7505D42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BB33A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7E7127E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9BC41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BDBF7B" w14:textId="6FF7B97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679C7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0,7114 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EA3F5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8D030F" w14:textId="43C99F2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BB4C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0,9372 </w:t>
            </w:r>
          </w:p>
        </w:tc>
      </w:tr>
      <w:tr w:rsidRPr="00AD2C39" w:rsidR="00AD2C39" w:rsidTr="6A0E0483" w14:paraId="553DDA2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15A00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A8891B" w14:textId="62F7264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A0878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0,7849 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7B50A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D1187E" w14:textId="0BF2EDD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A551C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2434358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E7459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648A05" w14:textId="063A0D2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0F9A1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0,5379 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9727A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D89CC3" w14:textId="1F74C5C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02CB0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0,8926 </w:t>
            </w:r>
          </w:p>
        </w:tc>
      </w:tr>
      <w:tr w:rsidRPr="00AD2C39" w:rsidR="00AD2C39" w:rsidTr="6A0E0483" w14:paraId="3ED61AF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F6F97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CC9674" w14:textId="01018DA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B4CCA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0,5536 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1B7AB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4038E4" w14:textId="5835E0A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D35E5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0,8997 </w:t>
            </w:r>
          </w:p>
        </w:tc>
      </w:tr>
      <w:tr w:rsidRPr="00AD2C39" w:rsidR="00AD2C39" w:rsidTr="6A0E0483" w14:paraId="1097138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D4A7B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338767" w14:textId="4A5AD2E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DE456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0,4229 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1A134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618858" w14:textId="4D411A0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B868B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0,8538 </w:t>
            </w:r>
          </w:p>
        </w:tc>
      </w:tr>
      <w:tr w:rsidRPr="00AD2C39" w:rsidR="00AD2C39" w:rsidTr="6A0E0483" w14:paraId="6A37021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D4AEB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3F23FB" w14:textId="161D850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541FE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0,6431 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5A062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AB5A23" w14:textId="3B6FB82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ADEBA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5701BA5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58400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9D99FF" w14:textId="427BE92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29A7B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0,5471 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14471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F8F462" w14:textId="622CD62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C42D1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0,8942 </w:t>
            </w:r>
          </w:p>
        </w:tc>
      </w:tr>
      <w:tr w:rsidRPr="00AD2C39" w:rsidR="00AD2C39" w:rsidTr="6A0E0483" w14:paraId="05DC0AE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57962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27D5CB" w14:textId="7B07C33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41AA2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0,7465 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2A93F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7AF165" w14:textId="67BCDED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8BB64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0,9485 </w:t>
            </w:r>
          </w:p>
        </w:tc>
      </w:tr>
      <w:tr w:rsidRPr="00AD2C39" w:rsidR="00AD2C39" w:rsidTr="6A0E0483" w14:paraId="31C2E84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99E16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68344E" w14:textId="539E91F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AB8E0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0,8401 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742F0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3E12BD" w14:textId="09E4D87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61B0A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0,9591 </w:t>
            </w:r>
          </w:p>
        </w:tc>
      </w:tr>
      <w:tr w:rsidRPr="00AD2C39" w:rsidR="00AD2C39" w:rsidTr="6A0E0483" w14:paraId="12AC86B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5513E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E95C48" w14:textId="1778D03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862E6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0,9209 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AF86C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D34EB2" w14:textId="32E5A93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7EF5E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0,9713 </w:t>
            </w:r>
          </w:p>
        </w:tc>
      </w:tr>
      <w:tr w:rsidRPr="00AD2C39" w:rsidR="00AD2C39" w:rsidTr="6A0E0483" w14:paraId="7AEB422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B8241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4D86DB" w14:textId="2C8EFAE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3B6D2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0,5740 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D84D9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253F3F" w14:textId="7620948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F81FD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0,9113 </w:t>
            </w:r>
          </w:p>
        </w:tc>
      </w:tr>
      <w:tr w:rsidRPr="00AD2C39" w:rsidR="00AD2C39" w:rsidTr="6A0E0483" w14:paraId="3482E6B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56402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E77AB9" w14:textId="585D704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5BD64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0,7606 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38888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D9C2E9" w14:textId="1CB6C8A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173C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1FF16A7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D91D0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3C1BCB" w14:textId="2906B68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030AB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0,7622 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BE213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0DDB14" w14:textId="199938C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9A77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374C614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8DAC4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17B660" w14:textId="652235E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BC67C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0,4382 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E519A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15DA88" w14:textId="28EF6D0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6D7C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26E143E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3DCE2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1A2EFE" w14:textId="0AB71DA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89A00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0,6808 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CD6A5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7542D4" w14:textId="16D0191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9193D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3D7C49D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F6893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FB322A" w14:textId="5EA9456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C042A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0,7516 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CA193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3672A7" w14:textId="519BBFE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D94D6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22E9524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2A28A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67780C" w14:textId="614EC44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5A94077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cell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75403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0,7445 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2D98B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4834F8" w14:textId="779FAEC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24C01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0,9473 </w:t>
            </w:r>
          </w:p>
        </w:tc>
      </w:tr>
      <w:tr w:rsidRPr="00AD2C39" w:rsidR="00AD2C39" w:rsidTr="6A0E0483" w14:paraId="18FBBD4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070CB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7ECF65" w14:textId="6E29514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20B4B0C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E7418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0,7971 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C9270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EB8C6A" w14:textId="772854A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7699E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0D01F00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998F7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215198" w14:textId="4F5B793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44291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0,7248 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E9D87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20FC42" w14:textId="4D6002E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7A32F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0,9399 </w:t>
            </w:r>
          </w:p>
        </w:tc>
      </w:tr>
      <w:tr w:rsidRPr="00AD2C39" w:rsidR="00AD2C39" w:rsidTr="6A0E0483" w14:paraId="2536C08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62A65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9366D7" w14:textId="1F020CD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DD11C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0,3591 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00110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9A1E8C" w14:textId="08A3CA0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92B5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0,8136 </w:t>
            </w:r>
          </w:p>
        </w:tc>
      </w:tr>
      <w:tr w:rsidRPr="00AD2C39" w:rsidR="00AD2C39" w:rsidTr="6A0E0483" w14:paraId="1782DE3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84DAB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C7E9B0" w14:textId="5F996D6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5CCFC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0,8179 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9C63D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AEA7FE" w14:textId="03F45B0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6F650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0,9549 </w:t>
            </w:r>
          </w:p>
        </w:tc>
      </w:tr>
      <w:tr w:rsidRPr="00AD2C39" w:rsidR="00AD2C39" w:rsidTr="6A0E0483" w14:paraId="518B911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94874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177734" w14:textId="2BBFAB2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44E4C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0,5134 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0871F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07FC60" w14:textId="501ED99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69AFD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0,8843 </w:t>
            </w:r>
          </w:p>
        </w:tc>
      </w:tr>
      <w:tr w:rsidRPr="00AD2C39" w:rsidR="00AD2C39" w:rsidTr="6A0E0483" w14:paraId="2A1162A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49EBD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EA1BDC" w14:textId="3E72616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3B7E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0,8060 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74657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661ED7" w14:textId="393F906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B9DAF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5BD3A78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01D03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9CE4DA" w14:textId="4CFED69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04858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0,7938 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83F33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15ACDD" w14:textId="5A87753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95831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45CCC0C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CDF40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1692AC" w14:textId="085CC9F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058ED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0,7990 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45134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01C12B" w14:textId="137BDA1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5C6CF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1617E28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0C80F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BC4213" w14:textId="2A3E176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3F8B2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0,6102 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CB00A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E42509" w14:textId="28FC1F3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6DB07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0,9252 </w:t>
            </w:r>
          </w:p>
        </w:tc>
      </w:tr>
      <w:tr w:rsidRPr="00AD2C39" w:rsidR="00AD2C39" w:rsidTr="6A0E0483" w14:paraId="4212B6A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5952D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CB019A" w14:textId="3F4C7B5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095D7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0,7294 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52927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CAA877" w14:textId="67F0A06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ADBC0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0,9399 </w:t>
            </w:r>
          </w:p>
        </w:tc>
      </w:tr>
      <w:tr w:rsidRPr="00AD2C39" w:rsidR="00AD2C39" w:rsidTr="6A0E0483" w14:paraId="7EF7556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F6E0C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1A8C56" w14:textId="18A061F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8688B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0,7905 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38E87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3C1332" w14:textId="18D6343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B954C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644A2A7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941FD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9669A0" w14:textId="3A82F78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5EF5F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0,7379 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0EF29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7CD62E" w14:textId="1AEED7B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31886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0,9424 </w:t>
            </w:r>
          </w:p>
        </w:tc>
      </w:tr>
      <w:tr w:rsidRPr="00AD2C39" w:rsidR="00AD2C39" w:rsidTr="6A0E0483" w14:paraId="1DB9E1E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4BCB4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C35DDB" w14:textId="076CCFC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F4715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0,4313 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AC640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864970" w14:textId="090A266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BC594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0,8577 </w:t>
            </w:r>
          </w:p>
        </w:tc>
      </w:tr>
      <w:tr w:rsidRPr="00AD2C39" w:rsidR="00AD2C39" w:rsidTr="6A0E0483" w14:paraId="3C4D166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1CC82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36E9C5" w14:textId="2A105B4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B2D23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0,7243 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36F21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F2A7C9" w14:textId="048C102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1BA9C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0,9399 </w:t>
            </w:r>
          </w:p>
        </w:tc>
      </w:tr>
      <w:tr w:rsidRPr="00AD2C39" w:rsidR="00AD2C39" w:rsidTr="6A0E0483" w14:paraId="2476332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604DF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9C0EEB" w14:textId="486C7D4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F50F8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0,4596 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61BD2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A27ED3" w14:textId="0F96026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E82F9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166BBFE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96538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108BB6" w14:textId="35E686E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CC9B2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0,7497 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68554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9C23D1" w14:textId="3A9E335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16C40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5320B89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ADB59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1C564C" w14:textId="0BD34C4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275F6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0,4529 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84ACD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E6AE0F" w14:textId="5F7A64B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B0510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12E5B75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55F37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69CCB5" w14:textId="4FCC735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DF299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0,7819 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4BB75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C62A07" w14:textId="451E6D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470DB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5BECAA3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B65AE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C9CD13" w14:textId="7A2229D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CD092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0,7896 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E3E57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E61191" w14:textId="7BD0853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3CC8B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4642050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4AA70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F636A5" w14:textId="7F97D6A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9B2AE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C9233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593CF7" w14:textId="1CBFCD3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84A1D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328EFB7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C7DFC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E05692" w14:textId="1867E6D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65D5F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0,4159 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CE1DA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55517C" w14:textId="29B68C7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23E18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0,8417 </w:t>
            </w:r>
          </w:p>
        </w:tc>
      </w:tr>
      <w:tr w:rsidRPr="00AD2C39" w:rsidR="00AD2C39" w:rsidTr="6A0E0483" w14:paraId="5B41E91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50CEE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1E5E3D" w14:textId="79190F7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1240B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0,2074 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48D42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FF3CFF" w14:textId="2343841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D3ED4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0,6943 </w:t>
            </w:r>
          </w:p>
        </w:tc>
      </w:tr>
      <w:tr w:rsidRPr="00AD2C39" w:rsidR="00AD2C39" w:rsidTr="6A0E0483" w14:paraId="14121CC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98420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Lupus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nephritis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2A714C" w14:textId="4692189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49272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0,4235 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700C5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9715AA" w14:textId="71EAC2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26F85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0,6943 </w:t>
            </w:r>
          </w:p>
        </w:tc>
      </w:tr>
      <w:tr w:rsidRPr="00AD2C39" w:rsidR="00AD2C39" w:rsidTr="6A0E0483" w14:paraId="0141928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E73C8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0A34BA" w14:textId="4789A45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21DE825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959F0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0,4617 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03D3F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E7C2E9" w14:textId="37E3A00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2D3B1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2D2002F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9F8B2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AA3AE6" w14:textId="4FE1C2E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51A5A9C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A265C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0,9916 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27E73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DE64AD" w14:textId="328E6B2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C91B1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0,9931 </w:t>
            </w:r>
          </w:p>
        </w:tc>
      </w:tr>
      <w:tr w:rsidRPr="00AD2C39" w:rsidR="00AD2C39" w:rsidTr="6A0E0483" w14:paraId="47098A2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1E828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81D20D" w14:textId="38A24EF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 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641D3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0,3618 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C2387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FD6434" w14:textId="099EF0A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FA0E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0,8158 </w:t>
            </w:r>
          </w:p>
        </w:tc>
      </w:tr>
      <w:tr w:rsidRPr="00AD2C39" w:rsidR="00AD2C39" w:rsidTr="6A0E0483" w14:paraId="2826347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06BAD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3B73F3" w14:textId="2124418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 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DBE59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0,6823 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03305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633236" w14:textId="7210003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89F91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02D1CEA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B7D5D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9317FC" w14:textId="60321E8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0BDC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0,4531 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1A4F9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6D342B" w14:textId="0FEC21A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77325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0ABD905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F0A65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2B409D" w14:textId="1C41D75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5A970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0,6674 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61F3F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DA0D12" w14:textId="5E6C70D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34556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0,9316 </w:t>
            </w:r>
          </w:p>
        </w:tc>
      </w:tr>
      <w:tr w:rsidRPr="00AD2C39" w:rsidR="00AD2C39" w:rsidTr="6A0E0483" w14:paraId="2646148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56079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6DB3A5" w14:textId="3413B99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91BCF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0,4798 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0A816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1439EA" w14:textId="0D60AF4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FEC7D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4EF6A52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8E04B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58B003" w14:textId="328BC55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65256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0,5019 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58B0B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-0,81 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813813" w14:textId="7B7F485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50FC9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0,8800 </w:t>
            </w:r>
          </w:p>
        </w:tc>
      </w:tr>
      <w:tr w:rsidRPr="00AD2C39" w:rsidR="00AD2C39" w:rsidTr="6A0E0483" w14:paraId="16D1980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2A14B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69AAFD" w14:textId="1D02BEB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D1851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0,7273 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EB099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DB97AE" w14:textId="45B1EC6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56E66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0,9399 </w:t>
            </w:r>
          </w:p>
        </w:tc>
      </w:tr>
      <w:tr w:rsidRPr="00AD2C39" w:rsidR="00AD2C39" w:rsidTr="6A0E0483" w14:paraId="4087C4F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C1BDE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9E0DD9" w14:textId="41FE8F8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85FEA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0,4559 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86F55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-1,02 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7F3645" w14:textId="46DFAE0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51ADD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6772BD9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9CEAC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E698D3" w14:textId="3DE0DD0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819EA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0,5885 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B0823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80B3D4" w14:textId="788A159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7F8DE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0,9213 </w:t>
            </w:r>
          </w:p>
        </w:tc>
      </w:tr>
      <w:tr w:rsidRPr="00AD2C39" w:rsidR="00AD2C39" w:rsidTr="6A0E0483" w14:paraId="7D701C2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E117F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610FBC" w14:textId="50EB6E8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A5713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0,4779 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F4531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24A7F1" w14:textId="758AB21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4BBBC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7F6892C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F51A5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FFBC4A" w14:textId="3AE9037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E7506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0,4144 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0554D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959860" w14:textId="1EC52AF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03588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0,8417 </w:t>
            </w:r>
          </w:p>
        </w:tc>
      </w:tr>
      <w:tr w:rsidRPr="00AD2C39" w:rsidR="00AD2C39" w:rsidTr="6A0E0483" w14:paraId="4B4B122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D3C4A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2CAF01" w14:textId="54C7B93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42C63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0,6543 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BB8B7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E3343E" w14:textId="07FD805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5815D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7A1D128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053B3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BD71EA" w14:textId="62FDDC2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C7FC0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0,5654 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1D0A4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1F8521" w14:textId="0E51509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43263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0,9039 </w:t>
            </w:r>
          </w:p>
        </w:tc>
      </w:tr>
      <w:tr w:rsidRPr="00AD2C39" w:rsidR="00AD2C39" w:rsidTr="6A0E0483" w14:paraId="5B6F804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5C67A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01953D" w14:textId="690E8EE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C70CA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0,4686 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3CD45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-0,97 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AB8CA9" w14:textId="14A6BE8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4014E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0E933BA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999FE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992968" w14:textId="761D966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D63A3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0,8956 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8556F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65C734" w14:textId="5E2C84A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97D35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1A591BA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63112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954568" w14:textId="0DF76D5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946A8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0,4690 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C72B9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DFE6F8" w14:textId="33238A9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AC8AE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24AED2B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86B2C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865A36" w14:textId="51050DB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3F872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0,5798 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30020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CBEA11" w14:textId="2D13BA2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DF683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0,9127 </w:t>
            </w:r>
          </w:p>
        </w:tc>
      </w:tr>
      <w:tr w:rsidRPr="00AD2C39" w:rsidR="00AD2C39" w:rsidTr="6A0E0483" w14:paraId="120FAA3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D769A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FE544A" w14:textId="2D92E07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F45C1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0,4562 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7CF96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-0,84 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79B12C" w14:textId="4CEBF4B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8ED85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528CBF8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02344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9BA2DE" w14:textId="016DA78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C3DED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0,3959 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49915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587969" w14:textId="4FCA9E5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3698B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0,8351 </w:t>
            </w:r>
          </w:p>
        </w:tc>
      </w:tr>
      <w:tr w:rsidRPr="00AD2C39" w:rsidR="00AD2C39" w:rsidTr="6A0E0483" w14:paraId="1941E94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9D6AB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1427A1" w14:textId="238B518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411F0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0,6831 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50640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1B2103" w14:textId="5070593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CE453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3E0985D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9F3FA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58E079" w14:textId="375A62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A86BC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0,7157 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3AB73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9456C3" w14:textId="568FD9F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D121C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0,9372 </w:t>
            </w:r>
          </w:p>
        </w:tc>
      </w:tr>
      <w:tr w:rsidRPr="00AD2C39" w:rsidR="00AD2C39" w:rsidTr="6A0E0483" w14:paraId="5515646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606BF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19A012" w14:textId="45394D5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1E89C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0,4114 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97D2A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-1,14 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79688C" w14:textId="45E180C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ACA3D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0,8417 </w:t>
            </w:r>
          </w:p>
        </w:tc>
      </w:tr>
      <w:tr w:rsidRPr="00AD2C39" w:rsidR="00AD2C39" w:rsidTr="6A0E0483" w14:paraId="2E1D404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BA080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D2E65B" w14:textId="7A2DF27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DC2DE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0,4708 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D94EF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B7D423" w14:textId="7281390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52449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57942F1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378FD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96708A" w14:textId="02531F4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684FE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0,6881 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CD140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86073E" w14:textId="799F7F5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D09FE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1F154A4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DFB06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7FC6A6" w14:textId="2B9144E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F496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0,3882 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48831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DAEC4A" w14:textId="1299787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A7BD4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0,8281 </w:t>
            </w:r>
          </w:p>
        </w:tc>
      </w:tr>
      <w:tr w:rsidRPr="00AD2C39" w:rsidR="00AD2C39" w:rsidTr="6A0E0483" w14:paraId="41BDDE1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D028F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C06006" w14:textId="62430C1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30AD4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0,6508 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747A9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901873" w14:textId="113A938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06B79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5C0D7C3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FE081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889413" w14:textId="4EF4881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41E4A91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A5683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0,2001 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9B81C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1,29 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CECF44" w14:textId="6B24EDA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F235F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0,7176 </w:t>
            </w:r>
          </w:p>
        </w:tc>
      </w:tr>
      <w:tr w:rsidRPr="00AD2C39" w:rsidR="00AD2C39" w:rsidTr="6A0E0483" w14:paraId="789EAB3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63B72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7542B4" w14:textId="63CE84C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7B6F809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8CEBC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0,0010 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3EED5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-0,85 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2402BE" w14:textId="074647B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89E83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0,0170 </w:t>
            </w:r>
          </w:p>
        </w:tc>
      </w:tr>
      <w:tr w:rsidRPr="00AD2C39" w:rsidR="00AD2C39" w:rsidTr="6A0E0483" w14:paraId="27BD178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1A8AD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4DF0C3" w14:textId="7EDB715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1A56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0,2034 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7F3C3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1,27 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363831" w14:textId="5A0D6B7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166F6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0,7176 </w:t>
            </w:r>
          </w:p>
        </w:tc>
      </w:tr>
      <w:tr w:rsidRPr="00AD2C39" w:rsidR="00AD2C39" w:rsidTr="6A0E0483" w14:paraId="575B875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3BECE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FC64D6" w14:textId="5B194B2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B5367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F6589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-0,80 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B10333" w14:textId="728E9E0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D4A8C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0,0115 </w:t>
            </w:r>
          </w:p>
        </w:tc>
      </w:tr>
      <w:tr w:rsidRPr="00AD2C39" w:rsidR="00AD2C39" w:rsidTr="6A0E0483" w14:paraId="5510161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635B6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B79AD3" w14:textId="46DC6ED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BB60E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0,1398 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8146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1,52 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673DF4" w14:textId="62185CA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C065D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0,6528 </w:t>
            </w:r>
          </w:p>
        </w:tc>
      </w:tr>
      <w:tr w:rsidRPr="00AD2C39" w:rsidR="00AD2C39" w:rsidTr="6A0E0483" w14:paraId="625BA1E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2D400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FE6985" w14:textId="6622F31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22DB6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0,0996 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47A7D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-0,73 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FF4132" w14:textId="3B33581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74DD5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0,5842 </w:t>
            </w:r>
          </w:p>
        </w:tc>
      </w:tr>
      <w:tr w:rsidRPr="00AD2C39" w:rsidR="00AD2C39" w:rsidTr="6A0E0483" w14:paraId="108BDDB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5EF23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7ECC8D" w14:textId="3CBE935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79E2E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0,2011 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02EC7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1,18 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3794AF" w14:textId="72367FB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4FE18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0,7176 </w:t>
            </w:r>
          </w:p>
        </w:tc>
      </w:tr>
      <w:tr w:rsidRPr="00AD2C39" w:rsidR="00AD2C39" w:rsidTr="6A0E0483" w14:paraId="554C551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C5C85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A38C0C" w14:textId="54C9B1F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40650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0,4430 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71828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A88674" w14:textId="4F0B319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3AD6B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2898C16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69441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674144" w14:textId="35BC571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3F85A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0,2019 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F80BA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1,28 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E2C16E" w14:textId="536AC8D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237DA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0,7176 </w:t>
            </w:r>
          </w:p>
        </w:tc>
      </w:tr>
      <w:tr w:rsidRPr="00AD2C39" w:rsidR="00AD2C39" w:rsidTr="6A0E0483" w14:paraId="5D2AD83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40030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C1EEE0" w14:textId="4988CC3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F5E9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0,0913 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09FE6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727C08" w14:textId="1A14CDA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0D0FF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0,5622 </w:t>
            </w:r>
          </w:p>
        </w:tc>
      </w:tr>
      <w:tr w:rsidRPr="00AD2C39" w:rsidR="00AD2C39" w:rsidTr="6A0E0483" w14:paraId="6D1A763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B498A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50479B" w14:textId="1E600B5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D7ED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0,2032 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BD8DC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1,37 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F4D0D3" w14:textId="30969F4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FC1E1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0,7176 </w:t>
            </w:r>
          </w:p>
        </w:tc>
      </w:tr>
      <w:tr w:rsidRPr="00AD2C39" w:rsidR="00AD2C39" w:rsidTr="6A0E0483" w14:paraId="6C6D345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355E5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701089" w14:textId="404A833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3719B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0,1318 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E2089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-0,86 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70B93D" w14:textId="1F74ABF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7F22F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0,6489 </w:t>
            </w:r>
          </w:p>
        </w:tc>
      </w:tr>
      <w:tr w:rsidRPr="00AD2C39" w:rsidR="00AD2C39" w:rsidTr="6A0E0483" w14:paraId="4AD0019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7E134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B62F48" w14:textId="08FDC3A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40C89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0,1711 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5CA7E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1,34 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A2B266" w14:textId="19EAE7B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A2A63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0,6900 </w:t>
            </w:r>
          </w:p>
        </w:tc>
      </w:tr>
      <w:tr w:rsidRPr="00AD2C39" w:rsidR="00AD2C39" w:rsidTr="6A0E0483" w14:paraId="1CACA8C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DA0E1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5B7B72" w14:textId="38243B0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9B9E4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12F54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-0,87 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58CAE8" w14:textId="692CF5F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6D1AD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0,0111 </w:t>
            </w:r>
          </w:p>
        </w:tc>
      </w:tr>
      <w:tr w:rsidRPr="00AD2C39" w:rsidR="00AD2C39" w:rsidTr="6A0E0483" w14:paraId="380575B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D3332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5F4C99" w14:textId="21214C1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0A37B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0,1732 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09234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1,48 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9C326A" w14:textId="25243E5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46E68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0,6900 </w:t>
            </w:r>
          </w:p>
        </w:tc>
      </w:tr>
      <w:tr w:rsidRPr="00AD2C39" w:rsidR="00AD2C39" w:rsidTr="6A0E0483" w14:paraId="3DF3D63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82F18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78E3BE" w14:textId="537C4FB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C5DB1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0,2085 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73174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51371F" w14:textId="4AA898D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BC4D7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0,7176 </w:t>
            </w:r>
          </w:p>
        </w:tc>
      </w:tr>
      <w:tr w:rsidRPr="00AD2C39" w:rsidR="00AD2C39" w:rsidTr="6A0E0483" w14:paraId="6FE9530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6D167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033542" w14:textId="6F3B2F8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1F0C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0,2393 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1C52D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1,26 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A2B8E2" w14:textId="758CECD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9B611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0FCA9E6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23F88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016486" w14:textId="00F6EAB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7A45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0,2690 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CC94B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70EDD2" w14:textId="372AE7C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60488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47B2C81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2BED4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3B5D92" w14:textId="6BFCF13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815F4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0,1993 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325F8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1,36 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875B0A" w14:textId="5B67781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BC73C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0,7176 </w:t>
            </w:r>
          </w:p>
        </w:tc>
      </w:tr>
      <w:tr w:rsidRPr="00AD2C39" w:rsidR="00AD2C39" w:rsidTr="6A0E0483" w14:paraId="56297C2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B35E5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381C94" w14:textId="3A980AA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AD513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0,2071 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11000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3BA320" w14:textId="42E30B1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EDE9A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0,7176 </w:t>
            </w:r>
          </w:p>
        </w:tc>
      </w:tr>
      <w:tr w:rsidRPr="00AD2C39" w:rsidR="00AD2C39" w:rsidTr="6A0E0483" w14:paraId="197689C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8C4E1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9BA59C" w14:textId="7954B0A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2D3DC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0,1529 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A872C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1,29 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483B00" w14:textId="23B285E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0C286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0,6570 </w:t>
            </w:r>
          </w:p>
        </w:tc>
      </w:tr>
      <w:tr w:rsidRPr="00AD2C39" w:rsidR="00AD2C39" w:rsidTr="6A0E0483" w14:paraId="7908D83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905E0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73F801" w14:textId="2A3D7B2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FE008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66FD6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-0,98 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153C67" w14:textId="1288722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BB145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0,0112 </w:t>
            </w:r>
          </w:p>
        </w:tc>
      </w:tr>
      <w:tr w:rsidRPr="00AD2C39" w:rsidR="00AD2C39" w:rsidTr="6A0E0483" w14:paraId="3CA0504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5B010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427388" w14:textId="715651C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56FF0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0,3307 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82621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FB0A0A" w14:textId="559C1B9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BD061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0,6943 </w:t>
            </w:r>
          </w:p>
        </w:tc>
      </w:tr>
      <w:tr w:rsidRPr="00AD2C39" w:rsidR="00AD2C39" w:rsidTr="6A0E0483" w14:paraId="3A48DCB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34105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Mucosal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6429C3" w14:textId="1846ADE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A2C20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0,2821 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FA7C7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865C51" w14:textId="5A0FDBE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905CE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0,6943 </w:t>
            </w:r>
          </w:p>
        </w:tc>
      </w:tr>
      <w:tr w:rsidRPr="00AD2C39" w:rsidR="00AD2C39" w:rsidTr="6A0E0483" w14:paraId="03723B8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48274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18B879" w14:textId="2618EE7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3CEF5D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69CB5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0,4298 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AA396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68B666" w14:textId="3E4EE71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2A57A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0,8577 </w:t>
            </w:r>
          </w:p>
        </w:tc>
      </w:tr>
      <w:tr w:rsidRPr="00AD2C39" w:rsidR="00AD2C39" w:rsidTr="6A0E0483" w14:paraId="14D982C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63506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11A5B8" w14:textId="5EE1402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21F41E9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0F2CD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0,0397 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37A89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4A9DB7" w14:textId="7DAFA89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91438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0,3832 </w:t>
            </w:r>
          </w:p>
        </w:tc>
      </w:tr>
      <w:tr w:rsidRPr="00AD2C39" w:rsidR="00AD2C39" w:rsidTr="6A0E0483" w14:paraId="5484C01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7A6D6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C4A85E" w14:textId="07A8BD3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 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7BF9C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0,3097 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2A737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9CF8E5" w14:textId="4FDA3DA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05406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0,7720 </w:t>
            </w:r>
          </w:p>
        </w:tc>
      </w:tr>
      <w:tr w:rsidRPr="00AD2C39" w:rsidR="00AD2C39" w:rsidTr="6A0E0483" w14:paraId="02FD418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CA9BF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CED3AA" w14:textId="3502162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 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9ACE5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0,0363 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E9BDA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1ECEA0" w14:textId="437B339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E980C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0,3627 </w:t>
            </w:r>
          </w:p>
        </w:tc>
      </w:tr>
      <w:tr w:rsidRPr="00AD2C39" w:rsidR="00AD2C39" w:rsidTr="6A0E0483" w14:paraId="0A89D1D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C7F20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9C8E13" w14:textId="44CCEA9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033AB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0,4063 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F0EAE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6F9680" w14:textId="6A872A4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ED816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0,8417 </w:t>
            </w:r>
          </w:p>
        </w:tc>
      </w:tr>
      <w:tr w:rsidRPr="00AD2C39" w:rsidR="00AD2C39" w:rsidTr="6A0E0483" w14:paraId="1D5DBAB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42F56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CD25EA" w14:textId="39349F2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34766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0,0128 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ADF7C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082C6C" w14:textId="1BB2A3F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9CE08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0,1578 </w:t>
            </w:r>
          </w:p>
        </w:tc>
      </w:tr>
      <w:tr w:rsidRPr="00AD2C39" w:rsidR="00AD2C39" w:rsidTr="6A0E0483" w14:paraId="178F364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CFB52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655586" w14:textId="34F750A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8EC84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0,3071 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A68F8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DC32CA" w14:textId="46484BC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952A9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0,7702 </w:t>
            </w:r>
          </w:p>
        </w:tc>
      </w:tr>
      <w:tr w:rsidRPr="00AD2C39" w:rsidR="00AD2C39" w:rsidTr="6A0E0483" w14:paraId="0508ED8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21F25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5B0EC8" w14:textId="66BBD20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52EF6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0,0839 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B695F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A4C967" w14:textId="4104284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CF3AA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0,5444 </w:t>
            </w:r>
          </w:p>
        </w:tc>
      </w:tr>
      <w:tr w:rsidRPr="00AD2C39" w:rsidR="00AD2C39" w:rsidTr="6A0E0483" w14:paraId="2A517CE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8D595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A93DC4" w14:textId="2D348DA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B355E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0,5097 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F3669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B4A43A" w14:textId="40001C5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0CFCF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0,8823 </w:t>
            </w:r>
          </w:p>
        </w:tc>
      </w:tr>
      <w:tr w:rsidRPr="00AD2C39" w:rsidR="00AD2C39" w:rsidTr="6A0E0483" w14:paraId="37DD34D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31765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95F24C" w14:textId="7931F76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7D2F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0,0283 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9E4A3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9316D9" w14:textId="239703A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E0530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0,2968 </w:t>
            </w:r>
          </w:p>
        </w:tc>
      </w:tr>
      <w:tr w:rsidRPr="00AD2C39" w:rsidR="00AD2C39" w:rsidTr="6A0E0483" w14:paraId="795260A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40F00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4500CE" w14:textId="11C1A47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3CA48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0,3586 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80594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EF011E" w14:textId="5124161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0AB87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0,8136 </w:t>
            </w:r>
          </w:p>
        </w:tc>
      </w:tr>
      <w:tr w:rsidRPr="00AD2C39" w:rsidR="00AD2C39" w:rsidTr="6A0E0483" w14:paraId="444A1BE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53AB5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E0B7AA" w14:textId="6AE027D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F2E22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0,1041 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DAD38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F0AD77" w14:textId="48AA71E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3B918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0,5941 </w:t>
            </w:r>
          </w:p>
        </w:tc>
      </w:tr>
      <w:tr w:rsidRPr="00AD2C39" w:rsidR="00AD2C39" w:rsidTr="6A0E0483" w14:paraId="3448822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1DCB3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0A6D81" w14:textId="0D130E7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17A3E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0,4535 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F713E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C28577" w14:textId="4D39197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87014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113ADCD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B5836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7F0EF0" w14:textId="0CAEB9E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6CE51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0,1154 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9D0C9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F85B37" w14:textId="6350DBA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D0117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0,6286 </w:t>
            </w:r>
          </w:p>
        </w:tc>
      </w:tr>
      <w:tr w:rsidRPr="00AD2C39" w:rsidR="00AD2C39" w:rsidTr="6A0E0483" w14:paraId="474A8A1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362EE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B2C3EA" w14:textId="33F6486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12B9F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0,5749 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75A11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B186BD" w14:textId="1495949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8AA78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0,9113 </w:t>
            </w:r>
          </w:p>
        </w:tc>
      </w:tr>
      <w:tr w:rsidRPr="00AD2C39" w:rsidR="00AD2C39" w:rsidTr="6A0E0483" w14:paraId="79C9D85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A155B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627637" w14:textId="04CDAC7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5E1E4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0,0141 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BC853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4ED596" w14:textId="2B95016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64B03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0,1711 </w:t>
            </w:r>
          </w:p>
        </w:tc>
      </w:tr>
      <w:tr w:rsidRPr="00AD2C39" w:rsidR="00AD2C39" w:rsidTr="6A0E0483" w14:paraId="33AC7F5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7D8D0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98E08D" w14:textId="4D8B325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EB36D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0,3025 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A4E4F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F0133E" w14:textId="3834153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1F312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0,7653 </w:t>
            </w:r>
          </w:p>
        </w:tc>
      </w:tr>
      <w:tr w:rsidRPr="00AD2C39" w:rsidR="00AD2C39" w:rsidTr="6A0E0483" w14:paraId="0E11507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9E7AA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D46C81" w14:textId="6140774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5352E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0,0669 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9F363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EEAEF8" w14:textId="3AAC33F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BB50A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0,5056 </w:t>
            </w:r>
          </w:p>
        </w:tc>
      </w:tr>
      <w:tr w:rsidRPr="00AD2C39" w:rsidR="00AD2C39" w:rsidTr="6A0E0483" w14:paraId="411C9C5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48912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F4D67C" w14:textId="17BD3D8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D54D0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0,4842 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F8FAA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B4D545" w14:textId="4FF68A0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66BAE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3F322BB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A765F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FF87D4" w14:textId="199F61E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0A945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0,0217 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EA18D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C81E59" w14:textId="5B9E40F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4138E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0,2496 </w:t>
            </w:r>
          </w:p>
        </w:tc>
      </w:tr>
      <w:tr w:rsidRPr="00AD2C39" w:rsidR="00AD2C39" w:rsidTr="6A0E0483" w14:paraId="2403F39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C43EA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A3B24E" w14:textId="587B49A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FC31E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0,5158 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144EE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23CCC9" w14:textId="22D6890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73FED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0,8843 </w:t>
            </w:r>
          </w:p>
        </w:tc>
      </w:tr>
      <w:tr w:rsidRPr="00AD2C39" w:rsidR="00AD2C39" w:rsidTr="6A0E0483" w14:paraId="48E4129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A5BDC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6D6848" w14:textId="27F245F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4683D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0,2518 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3BFE2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932452" w14:textId="2D8B5A3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E5470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5603D00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AA2CB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81ED47" w14:textId="632CC54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78883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0,3717 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0FAF5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C7010F" w14:textId="121D0C5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8095E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0,8211 </w:t>
            </w:r>
          </w:p>
        </w:tc>
      </w:tr>
      <w:tr w:rsidRPr="00AD2C39" w:rsidR="00AD2C39" w:rsidTr="6A0E0483" w14:paraId="55A4D4B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517CC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2CDA60" w14:textId="5CBC719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C266E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0,0242 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F3419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2890ED" w14:textId="2E5FC05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4CC81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0,2634 </w:t>
            </w:r>
          </w:p>
        </w:tc>
      </w:tr>
      <w:tr w:rsidRPr="00AD2C39" w:rsidR="00AD2C39" w:rsidTr="6A0E0483" w14:paraId="3D1BEFC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81AA2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69780E" w14:textId="2B7D3AC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2F7B6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0,4776 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9E728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9CFA97" w14:textId="7027CDC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46404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776AB07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CB84C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B1C96A" w14:textId="4C4F361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88E2E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0,0402 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760B1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935FEC" w14:textId="3262527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D3A4E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0,3842 </w:t>
            </w:r>
          </w:p>
        </w:tc>
      </w:tr>
      <w:tr w:rsidRPr="00AD2C39" w:rsidR="00AD2C39" w:rsidTr="6A0E0483" w14:paraId="4ADAB74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0006E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152DDF" w14:textId="4E045AA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8DA41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0,5306 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DC1B2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09C3F7" w14:textId="16BB710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AFA1A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0,8905 </w:t>
            </w:r>
          </w:p>
        </w:tc>
      </w:tr>
      <w:tr w:rsidRPr="00AD2C39" w:rsidR="00AD2C39" w:rsidTr="6A0E0483" w14:paraId="425FCF8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B6E13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EA9F18" w14:textId="01D2122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E64AB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0,0908 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CC1C2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60D252" w14:textId="40A2BB5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71589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0,5622 </w:t>
            </w:r>
          </w:p>
        </w:tc>
      </w:tr>
      <w:tr w:rsidRPr="00AD2C39" w:rsidR="00AD2C39" w:rsidTr="6A0E0483" w14:paraId="13F3254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A8420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F91EC5" w14:textId="703679E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291AC4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1E2F8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0,5286 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121E3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1E2276" w14:textId="1EDFBEE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1CD3B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0,8905 </w:t>
            </w:r>
          </w:p>
        </w:tc>
      </w:tr>
      <w:tr w:rsidRPr="00AD2C39" w:rsidR="00AD2C39" w:rsidTr="6A0E0483" w14:paraId="45D79FB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EA73D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6B6895" w14:textId="18FCFF5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70D4489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97F5A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0,4319 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B87D4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AB1D08" w14:textId="14BEDDD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8588A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0,8577 </w:t>
            </w:r>
          </w:p>
        </w:tc>
      </w:tr>
      <w:tr w:rsidRPr="00AD2C39" w:rsidR="00AD2C39" w:rsidTr="6A0E0483" w14:paraId="521D7EE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16384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798947" w14:textId="5E70FD8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945D5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0,6409 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CC648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3A9904" w14:textId="1906AFF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0D164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234A79B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99880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0566C4" w14:textId="4AE5985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44335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0,6917 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7244A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C1AA43" w14:textId="23BA108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ADD17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36E472C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2BF1A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E2E996" w14:textId="51A7323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280FD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0,2929 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F35CC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3A28D0" w14:textId="19D5F9E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3C7F1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0D8EFE3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149CA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C99FE2" w14:textId="7CE1BDD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07816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0,4579 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FB761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EE93B2" w14:textId="269050D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A4DBB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37013C7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BA3C1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9F6711" w14:textId="33E6580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41B99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0,6125 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78A09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B6253C" w14:textId="6CC7A3C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BF613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0,9252 </w:t>
            </w:r>
          </w:p>
        </w:tc>
      </w:tr>
      <w:tr w:rsidRPr="00AD2C39" w:rsidR="00AD2C39" w:rsidTr="6A0E0483" w14:paraId="065268A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7997F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C8C14A" w14:textId="7361F29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AC21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0,3687 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99A13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CAC2D3" w14:textId="1EF2F98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A0FE8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0,8211 </w:t>
            </w:r>
          </w:p>
        </w:tc>
      </w:tr>
      <w:tr w:rsidRPr="00AD2C39" w:rsidR="00AD2C39" w:rsidTr="6A0E0483" w14:paraId="29181B1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84903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9CD8B5" w14:textId="10887E9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326BF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0,6397 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650F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13EF6B" w14:textId="75C4A3B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D4B45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32E073A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D524B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EF5481" w14:textId="3626770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89BDA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0,5494 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3D222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55243C" w14:textId="318F229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5C16B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0,8946 </w:t>
            </w:r>
          </w:p>
        </w:tc>
      </w:tr>
      <w:tr w:rsidRPr="00AD2C39" w:rsidR="00AD2C39" w:rsidTr="6A0E0483" w14:paraId="551DFD8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C27DB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5E2628" w14:textId="5B355B5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EAA15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0,6202 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3CC4D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5899CB" w14:textId="2A66FBD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10B5E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0,9278 </w:t>
            </w:r>
          </w:p>
        </w:tc>
      </w:tr>
      <w:tr w:rsidRPr="00AD2C39" w:rsidR="00AD2C39" w:rsidTr="6A0E0483" w14:paraId="71AAA29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943C3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D72D2D" w14:textId="21C640F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ECE28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0,3739 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BA297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D548FF" w14:textId="3E8235F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5E09C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0,8211 </w:t>
            </w:r>
          </w:p>
        </w:tc>
      </w:tr>
      <w:tr w:rsidRPr="00AD2C39" w:rsidR="00AD2C39" w:rsidTr="6A0E0483" w14:paraId="5492AF6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2B5BC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6CF008" w14:textId="029748A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413DB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0,3837 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E99B6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FAA26C" w14:textId="33956EF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35B5F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0,8278 </w:t>
            </w:r>
          </w:p>
        </w:tc>
      </w:tr>
      <w:tr w:rsidRPr="00AD2C39" w:rsidR="00AD2C39" w:rsidTr="6A0E0483" w14:paraId="2CAD391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60DB9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D5E8E9" w14:textId="44F0611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54E21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0,2278 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71CBE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A8C81E" w14:textId="2EA1A34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12074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0,7475 </w:t>
            </w:r>
          </w:p>
        </w:tc>
      </w:tr>
      <w:tr w:rsidRPr="00AD2C39" w:rsidR="00AD2C39" w:rsidTr="6A0E0483" w14:paraId="4758997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73A6D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D408CD" w14:textId="5F86B4B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628EF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0,3261 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147D0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0DCF83" w14:textId="0B2396E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DE972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0,7890 </w:t>
            </w:r>
          </w:p>
        </w:tc>
      </w:tr>
      <w:tr w:rsidRPr="00AD2C39" w:rsidR="00AD2C39" w:rsidTr="6A0E0483" w14:paraId="3CCB0C7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053BB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D06CCA" w14:textId="1CBF78F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EA59A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0,2997 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7E0E1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EF91EC" w14:textId="211037E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BDF7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4FE0C1E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AAC7B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BD7D92" w14:textId="4483FE1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8710B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0,3016 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98618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E1F185" w14:textId="4C5DD0C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FB831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0,7653 </w:t>
            </w:r>
          </w:p>
        </w:tc>
      </w:tr>
      <w:tr w:rsidRPr="00AD2C39" w:rsidR="00AD2C39" w:rsidTr="6A0E0483" w14:paraId="3FF0431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7C804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5131AD" w14:textId="7D16525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EBA19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0,3880 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A4408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4D61B9" w14:textId="39A69B1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AAE3C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0,8281 </w:t>
            </w:r>
          </w:p>
        </w:tc>
      </w:tr>
      <w:tr w:rsidRPr="00AD2C39" w:rsidR="00AD2C39" w:rsidTr="6A0E0483" w14:paraId="602040F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4AE3B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0E777C" w14:textId="32AD941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0ABD1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0,4073 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041A1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6A4AFC" w14:textId="2DB8B90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CB8E5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0,8417 </w:t>
            </w:r>
          </w:p>
        </w:tc>
      </w:tr>
      <w:tr w:rsidRPr="00AD2C39" w:rsidR="00AD2C39" w:rsidTr="6A0E0483" w14:paraId="28E901D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687D9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A72FD2" w14:textId="1850504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E271F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0,5284 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39FE8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E70C16" w14:textId="1F7D54C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C78FE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0,8905 </w:t>
            </w:r>
          </w:p>
        </w:tc>
      </w:tr>
      <w:tr w:rsidRPr="00AD2C39" w:rsidR="00AD2C39" w:rsidTr="6A0E0483" w14:paraId="7C64924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F7616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617CC5" w14:textId="5325851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FC7A2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0,4144 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E78CF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1825FD" w14:textId="48B300F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764C9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0,8417 </w:t>
            </w:r>
          </w:p>
        </w:tc>
      </w:tr>
      <w:tr w:rsidRPr="00AD2C39" w:rsidR="00AD2C39" w:rsidTr="6A0E0483" w14:paraId="4A6FA7C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4D40D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BDE3E7" w14:textId="52BE245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DD06A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0,2034 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5550E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0D3051" w14:textId="43994A3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03661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0,7176 </w:t>
            </w:r>
          </w:p>
        </w:tc>
      </w:tr>
      <w:tr w:rsidRPr="00AD2C39" w:rsidR="00AD2C39" w:rsidTr="6A0E0483" w14:paraId="1B31AF9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84D5C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096A76" w14:textId="7127896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461BC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0,6042 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A4F5F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7BE50E" w14:textId="07C075E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0F475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0,8056 </w:t>
            </w:r>
          </w:p>
        </w:tc>
      </w:tr>
      <w:tr w:rsidRPr="00AD2C39" w:rsidR="00AD2C39" w:rsidTr="6A0E0483" w14:paraId="5FEFAA9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2A613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Mycophenolate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Mofetil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E14723" w14:textId="04BA1D9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72EBB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0,9181 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C9E22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F62372" w14:textId="3F12831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BAC39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0,9653 </w:t>
            </w:r>
          </w:p>
        </w:tc>
      </w:tr>
      <w:tr w:rsidRPr="00AD2C39" w:rsidR="00AD2C39" w:rsidTr="6A0E0483" w14:paraId="418D0C0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70380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23125A" w14:textId="082F355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16208F0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83F96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0,9919 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040E8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AD5124" w14:textId="369AF71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0EA99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0,9931 </w:t>
            </w:r>
          </w:p>
        </w:tc>
      </w:tr>
      <w:tr w:rsidRPr="00AD2C39" w:rsidR="00AD2C39" w:rsidTr="6A0E0483" w14:paraId="22C6577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1434C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3978E8" w14:textId="77E6C5E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ADD8FC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E0221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0,4672 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89977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847D69" w14:textId="08155F2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CBDC1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74FC731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170BB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281808" w14:textId="6660C33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 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2ED47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0,2060 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9A49E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11E6E1" w14:textId="2F867EB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D315E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0,7176 </w:t>
            </w:r>
          </w:p>
        </w:tc>
      </w:tr>
      <w:tr w:rsidRPr="00AD2C39" w:rsidR="00AD2C39" w:rsidTr="6A0E0483" w14:paraId="4D1AB4A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D9402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800F56" w14:textId="61FA7E9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 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D91BE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0,7694 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112A1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8889C5" w14:textId="7C59239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1A4D7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1446FFF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91767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7B4AA4" w14:textId="1779AFA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EB360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0,8910 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84196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CEADF4" w14:textId="0BE1F8C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F42BF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17F40E4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D675C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714555" w14:textId="6E8C6D5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7DB94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0,5312 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38C84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67570F" w14:textId="1454158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838E3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0,8905 </w:t>
            </w:r>
          </w:p>
        </w:tc>
      </w:tr>
      <w:tr w:rsidRPr="00AD2C39" w:rsidR="00AD2C39" w:rsidTr="6A0E0483" w14:paraId="6089162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D39CA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2E29C8" w14:textId="39EFB57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05B97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0,2655 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A8117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B223BE" w14:textId="17AA3C6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122E5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4BC4022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22A4F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1F5B50" w14:textId="02AEED1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FF061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9AA90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545719" w14:textId="37E88F6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9E523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0,9717 </w:t>
            </w:r>
          </w:p>
        </w:tc>
      </w:tr>
      <w:tr w:rsidRPr="00AD2C39" w:rsidR="00AD2C39" w:rsidTr="6A0E0483" w14:paraId="274B826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93A90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C73120" w14:textId="2E5F814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B4877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0,8678 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BCECC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D3F891" w14:textId="4057EA5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F3929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252F0D6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D5565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5E5406" w14:textId="4452097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CA2CC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0,3402 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252D9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526BB1" w14:textId="54EF655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FA58D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0,8036 </w:t>
            </w:r>
          </w:p>
        </w:tc>
      </w:tr>
      <w:tr w:rsidRPr="00AD2C39" w:rsidR="00AD2C39" w:rsidTr="6A0E0483" w14:paraId="10F5341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2194A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500CDA" w14:textId="27D8202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09E6A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0,6582 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E27E3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11E7D2" w14:textId="38C3F39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F707D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789C389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DD0CA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3BF34C" w14:textId="5D1B817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F16D6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0,4629 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FF193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7740D3" w14:textId="496FFAD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FEC36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7D166D0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32D1D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A903BD" w14:textId="44C5095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01534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0,7691 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E5DBE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31534E" w14:textId="0DCD0B5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55A7E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6AA29E0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6297E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6AC027" w14:textId="4853394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5A715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0,1800 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BAA99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07D16E" w14:textId="1EBCF31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FA33D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0,6976 </w:t>
            </w:r>
          </w:p>
        </w:tc>
      </w:tr>
      <w:tr w:rsidRPr="00AD2C39" w:rsidR="00AD2C39" w:rsidTr="6A0E0483" w14:paraId="390A0BB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949EB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99090E" w14:textId="7B143C5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FD114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0,9480 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8C138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D4FF85" w14:textId="2EFE54B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5B925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0,9744 </w:t>
            </w:r>
          </w:p>
        </w:tc>
      </w:tr>
      <w:tr w:rsidRPr="00AD2C39" w:rsidR="00AD2C39" w:rsidTr="6A0E0483" w14:paraId="760A249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704BD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1A4135" w14:textId="641FD72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4480B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0,5021 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0BE7D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CA15D3" w14:textId="1F4D47E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B3F6A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0,8800 </w:t>
            </w:r>
          </w:p>
        </w:tc>
      </w:tr>
      <w:tr w:rsidRPr="00AD2C39" w:rsidR="00AD2C39" w:rsidTr="6A0E0483" w14:paraId="58828C0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2A3FA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D87CC7" w14:textId="3DA91FA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379E0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0,6196 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B76F0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2B479E" w14:textId="211DD9E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675DB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0,9278 </w:t>
            </w:r>
          </w:p>
        </w:tc>
      </w:tr>
      <w:tr w:rsidRPr="00AD2C39" w:rsidR="00AD2C39" w:rsidTr="6A0E0483" w14:paraId="26234BD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43710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546DD0" w14:textId="4FE1482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05B4F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0,3975 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FBE02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D377D6" w14:textId="256A5E3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A918A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0,8363 </w:t>
            </w:r>
          </w:p>
        </w:tc>
      </w:tr>
      <w:tr w:rsidRPr="00AD2C39" w:rsidR="00AD2C39" w:rsidTr="6A0E0483" w14:paraId="180105E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21E93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FC1ECC" w14:textId="05734AF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3646B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0,9520 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437C5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064012" w14:textId="1425082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D4BA6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0,9773 </w:t>
            </w:r>
          </w:p>
        </w:tc>
      </w:tr>
      <w:tr w:rsidRPr="00AD2C39" w:rsidR="00AD2C39" w:rsidTr="6A0E0483" w14:paraId="124C604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4B914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1068DE" w14:textId="3F3EFB4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93E90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0,4721 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5FD6A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BBDE4D" w14:textId="760E3C9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4C0AF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46E5E73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17058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3C9FB4" w14:textId="1F47A0E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C7A00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0,6809 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53B62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803FE0" w14:textId="68E0AAC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1F4D5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150A6B3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E39A5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A5F83E" w14:textId="7CA568F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31322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0,6270 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5E9F0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0859EA" w14:textId="06BF40D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6E359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0,9278 </w:t>
            </w:r>
          </w:p>
        </w:tc>
      </w:tr>
      <w:tr w:rsidRPr="00AD2C39" w:rsidR="00AD2C39" w:rsidTr="6A0E0483" w14:paraId="520EC9C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C0384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3CF6EF" w14:textId="122DBDE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D9E63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0,9222 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60EEE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BA96A5" w14:textId="140604B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3219A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0,9713 </w:t>
            </w:r>
          </w:p>
        </w:tc>
      </w:tr>
      <w:tr w:rsidRPr="00AD2C39" w:rsidR="00AD2C39" w:rsidTr="6A0E0483" w14:paraId="0A2AF3F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5E996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30B9CB" w14:textId="7E94302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54A0B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0,2761 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A6BC5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941500" w14:textId="70D1BE7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F647B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0,7582 </w:t>
            </w:r>
          </w:p>
        </w:tc>
      </w:tr>
      <w:tr w:rsidRPr="00AD2C39" w:rsidR="00AD2C39" w:rsidTr="6A0E0483" w14:paraId="5B88F59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DEA14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DCEF83" w14:textId="1CD293D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DD579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0,7829 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7553E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21ADD9" w14:textId="0CFC61D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17363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2C99999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43631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3C9DFB" w14:textId="53360B0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8564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0,3734 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5A283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C5CC7A" w14:textId="31764C4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423FE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0,8211 </w:t>
            </w:r>
          </w:p>
        </w:tc>
      </w:tr>
      <w:tr w:rsidRPr="00AD2C39" w:rsidR="00AD2C39" w:rsidTr="6A0E0483" w14:paraId="2ED4D9B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A623A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B18EEF" w14:textId="193CDAF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C5508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0,7586 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AFF00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97852B" w14:textId="58D77E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DCB9E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1F110B0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B1128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21A518" w14:textId="3E325F5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C7613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0,3934 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EA1AA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0C788B" w14:textId="076C386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792F1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0,8342 </w:t>
            </w:r>
          </w:p>
        </w:tc>
      </w:tr>
      <w:tr w:rsidRPr="00AD2C39" w:rsidR="00AD2C39" w:rsidTr="6A0E0483" w14:paraId="6F51F9E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E00A4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F7AC6D" w14:textId="3A15419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4C3B43A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9E88A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0,7949 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EDF55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EAEA8B" w14:textId="6CFA269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34B6B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69810D2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EDA71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307EAA" w14:textId="2F722B4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7799A27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78210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0,8935 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97677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688E2D" w14:textId="277C25A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2347A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5980D41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E1E36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DD277A" w14:textId="6AF0AD2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405D5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0,8611 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49D3B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4B9F52" w14:textId="1AB58DC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2BDB1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35556AD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54CB1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014585" w14:textId="4686CF5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D4D05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0,8166 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48747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A8C62F" w14:textId="1AA41DA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C7C1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0,9548 </w:t>
            </w:r>
          </w:p>
        </w:tc>
      </w:tr>
      <w:tr w:rsidRPr="00AD2C39" w:rsidR="00AD2C39" w:rsidTr="6A0E0483" w14:paraId="0978B2C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EF881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442AEE" w14:textId="51EEE4F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2FA0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0,7776 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372A7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63DD1B" w14:textId="1172F3A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264D8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1B5563B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6F060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475246" w14:textId="4D7A4B7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2C1A8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0,6360 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02716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C462E3" w14:textId="0F7ED02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1297C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0,9289 </w:t>
            </w:r>
          </w:p>
        </w:tc>
      </w:tr>
      <w:tr w:rsidRPr="00AD2C39" w:rsidR="00AD2C39" w:rsidTr="6A0E0483" w14:paraId="4FB1409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DE523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041A49" w14:textId="7812895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713F5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0,7598 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9861E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F168BC" w14:textId="7CEA4AD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4BD18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7B24555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06DA6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F6B368" w14:textId="30BE2B1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4D89E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0,9347 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AF423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8B609D" w14:textId="05B7049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0648D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0,9717 </w:t>
            </w:r>
          </w:p>
        </w:tc>
      </w:tr>
      <w:tr w:rsidRPr="00AD2C39" w:rsidR="00AD2C39" w:rsidTr="6A0E0483" w14:paraId="6073FAC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EAB52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34B58B" w14:textId="6114F43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25728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0,8621 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A8A25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693EB2" w14:textId="56C3AFE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97110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3AA7CDB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686C9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1B0E4A" w14:textId="34D09CF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FFE52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0,6638 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06F2D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9E1A1E" w14:textId="43254B7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5CA16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5FDB3CE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8BF09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9AE95D" w14:textId="757D91C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F77A5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0,8462 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1C2DA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0F0F72" w14:textId="390D04D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D0445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0,9601 </w:t>
            </w:r>
          </w:p>
        </w:tc>
      </w:tr>
      <w:tr w:rsidRPr="00AD2C39" w:rsidR="00AD2C39" w:rsidTr="6A0E0483" w14:paraId="146F155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BBA48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A3EDF7" w14:textId="0ECCF27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ED009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0,8548 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3D3F6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B55CDB" w14:textId="4ADCB9C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B8179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588D396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9277A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045134" w14:textId="754259E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ABF91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0,7309 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7F4F2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0C88AC" w14:textId="36529E6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E411D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0,9399 </w:t>
            </w:r>
          </w:p>
        </w:tc>
      </w:tr>
      <w:tr w:rsidRPr="00AD2C39" w:rsidR="00AD2C39" w:rsidTr="6A0E0483" w14:paraId="4303A95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DFE52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6706F8" w14:textId="3704EFA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83575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0,5420 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B9CF1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4B5BB5" w14:textId="1588D0B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0A163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0,8926 </w:t>
            </w:r>
          </w:p>
        </w:tc>
      </w:tr>
      <w:tr w:rsidRPr="00AD2C39" w:rsidR="00AD2C39" w:rsidTr="6A0E0483" w14:paraId="38BF79F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84CC5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9F2B79" w14:textId="2D1CE3F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53981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0,7085 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FEDA6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0ECEFC" w14:textId="222F12D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275A4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0,9372 </w:t>
            </w:r>
          </w:p>
        </w:tc>
      </w:tr>
      <w:tr w:rsidRPr="00AD2C39" w:rsidR="00AD2C39" w:rsidTr="6A0E0483" w14:paraId="0F56914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B6AB3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D3E09C" w14:textId="35D58F8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5C82E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0,5770 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16EE0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B5493E" w14:textId="7058A6D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C7C82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0,9116 </w:t>
            </w:r>
          </w:p>
        </w:tc>
      </w:tr>
      <w:tr w:rsidRPr="00AD2C39" w:rsidR="00AD2C39" w:rsidTr="6A0E0483" w14:paraId="77FCAED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1130F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8FF5C1" w14:textId="18B883E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D3C34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0,6482 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F776A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8FA1CF" w14:textId="127035C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3F646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624E5EC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CB867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F2FA1F" w14:textId="59BEE90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723E2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0,4908 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C6E4D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45C5F3" w14:textId="5F69295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C7E94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0,8728 </w:t>
            </w:r>
          </w:p>
        </w:tc>
      </w:tr>
      <w:tr w:rsidRPr="00AD2C39" w:rsidR="00AD2C39" w:rsidTr="6A0E0483" w14:paraId="09B6235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95F10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4D3884" w14:textId="1014A26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7E142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0,8140 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D884E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6F25C6" w14:textId="7039B68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08FBF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0,9543 </w:t>
            </w:r>
          </w:p>
        </w:tc>
      </w:tr>
      <w:tr w:rsidRPr="00AD2C39" w:rsidR="00AD2C39" w:rsidTr="6A0E0483" w14:paraId="0C377DC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75C14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858FDF" w14:textId="176D853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ED433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0,6888 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39643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C6386C" w14:textId="2903835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6F41A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1D28184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E0929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64D054" w14:textId="049EAA0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98E3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0,7975 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68460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526B0E" w14:textId="647386A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E1D7F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5AF9782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38DA1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13DDA7" w14:textId="0849FEE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2B311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0,4959 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0684D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22E4E6" w14:textId="2CAC513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B43F9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0,8763 </w:t>
            </w:r>
          </w:p>
        </w:tc>
      </w:tr>
      <w:tr w:rsidRPr="00AD2C39" w:rsidR="00AD2C39" w:rsidTr="6A0E0483" w14:paraId="3BAAFB8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841FC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C3EF6E" w14:textId="57E3CE1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C53C8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0,7967 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AF104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1077D2" w14:textId="5644CEB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D168B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0,9293 </w:t>
            </w:r>
          </w:p>
        </w:tc>
      </w:tr>
      <w:tr w:rsidRPr="00AD2C39" w:rsidR="00AD2C39" w:rsidTr="6A0E0483" w14:paraId="3B051C6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7FB1E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Psychiatric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D982B4" w14:textId="57F2DDD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77F05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0,8131 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4AD40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B4D567" w14:textId="0499BA3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6BA77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0,9293 </w:t>
            </w:r>
          </w:p>
        </w:tc>
      </w:tr>
      <w:tr w:rsidRPr="00AD2C39" w:rsidR="00AD2C39" w:rsidTr="6A0E0483" w14:paraId="08ED516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20A6B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A98763" w14:textId="4C6938E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691BDA5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BBBBE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0,2010 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25609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F682FB" w14:textId="60A99A6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0B84A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0,7176 </w:t>
            </w:r>
          </w:p>
        </w:tc>
      </w:tr>
      <w:tr w:rsidRPr="00AD2C39" w:rsidR="00AD2C39" w:rsidTr="6A0E0483" w14:paraId="0504C0E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59195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2CE8AE" w14:textId="7B81ED9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2D00F8B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E7342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0,7691 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C886F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EDD664" w14:textId="722D9BE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46AA6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6D4095B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687B3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4CA489" w14:textId="48F7ECD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 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50D94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0,3579 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ACA43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2535AF" w14:textId="0C1D924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897B0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0,8136 </w:t>
            </w:r>
          </w:p>
        </w:tc>
      </w:tr>
      <w:tr w:rsidRPr="00AD2C39" w:rsidR="00AD2C39" w:rsidTr="6A0E0483" w14:paraId="0290DE8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BCDB8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3EDE07" w14:textId="0D6B73C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 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D8826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0,2756 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100E7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081C70" w14:textId="677A174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37BE6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0,7582 </w:t>
            </w:r>
          </w:p>
        </w:tc>
      </w:tr>
      <w:tr w:rsidRPr="00AD2C39" w:rsidR="00AD2C39" w:rsidTr="6A0E0483" w14:paraId="0ACE7EA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B5717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CE4083" w14:textId="7C471B9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8DDC7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0,3503 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4F87B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173494" w14:textId="2B06F53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48E03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0,8116 </w:t>
            </w:r>
          </w:p>
        </w:tc>
      </w:tr>
      <w:tr w:rsidRPr="00AD2C39" w:rsidR="00AD2C39" w:rsidTr="6A0E0483" w14:paraId="30BE57A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DD193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1C4ECE" w14:textId="0102A93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08252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0,1332 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862DC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97C2C6" w14:textId="21C4DDC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1813D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0,6489 </w:t>
            </w:r>
          </w:p>
        </w:tc>
      </w:tr>
      <w:tr w:rsidRPr="00AD2C39" w:rsidR="00AD2C39" w:rsidTr="6A0E0483" w14:paraId="51BE160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358A1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0082AE" w14:textId="2860984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A228A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0,3208 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FD4CA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737EC9" w14:textId="3F4E254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D3BB1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0,7842 </w:t>
            </w:r>
          </w:p>
        </w:tc>
      </w:tr>
      <w:tr w:rsidRPr="00AD2C39" w:rsidR="00AD2C39" w:rsidTr="6A0E0483" w14:paraId="04968AE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61251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D82BC3" w14:textId="39D248F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1393D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0,3331 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1C255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D1E403" w14:textId="6209EB6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24F34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0,7952 </w:t>
            </w:r>
          </w:p>
        </w:tc>
      </w:tr>
      <w:tr w:rsidRPr="00AD2C39" w:rsidR="00AD2C39" w:rsidTr="6A0E0483" w14:paraId="08EC9F3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5B365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4004C4" w14:textId="4697EDC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039B4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0,1821 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690F5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7D816D" w14:textId="736CF91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DAF4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0,6976 </w:t>
            </w:r>
          </w:p>
        </w:tc>
      </w:tr>
      <w:tr w:rsidRPr="00AD2C39" w:rsidR="00AD2C39" w:rsidTr="6A0E0483" w14:paraId="13DCBEF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A54B5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48F9B6" w14:textId="5C81C0D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A0AD8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0,4432 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2E225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E7EE3F" w14:textId="09F582B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ABB8C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35DEC2D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96588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CE19BE" w14:textId="253ECCC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BE4F7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0,1552 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FA451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3A6A0A" w14:textId="03D652E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02C8D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0,6570 </w:t>
            </w:r>
          </w:p>
        </w:tc>
      </w:tr>
      <w:tr w:rsidRPr="00AD2C39" w:rsidR="00AD2C39" w:rsidTr="6A0E0483" w14:paraId="05CF200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E5352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35EA59" w14:textId="7448A7D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6C1A7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0,8084 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413C8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BBB7F9" w14:textId="2FDD315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8D966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3B6E0ED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0C214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667DBC" w14:textId="3F70FEF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F26B6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0,1559 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0EA9D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96F7D2" w14:textId="3E6E8DE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AE152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0,6570 </w:t>
            </w:r>
          </w:p>
        </w:tc>
      </w:tr>
      <w:tr w:rsidRPr="00AD2C39" w:rsidR="00AD2C39" w:rsidTr="6A0E0483" w14:paraId="3BC0F4F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3B7B1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EDCAF0" w14:textId="013EEE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8F521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0,9471 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4E4FB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5430CF" w14:textId="5B69142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E16A8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0,9744 </w:t>
            </w:r>
          </w:p>
        </w:tc>
      </w:tr>
      <w:tr w:rsidRPr="00AD2C39" w:rsidR="00AD2C39" w:rsidTr="6A0E0483" w14:paraId="2121DAF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838B5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8564FD" w14:textId="7637506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803CC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0,2308 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A7F29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13287C" w14:textId="7A277D4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04E06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0,7481 </w:t>
            </w:r>
          </w:p>
        </w:tc>
      </w:tr>
      <w:tr w:rsidRPr="00AD2C39" w:rsidR="00AD2C39" w:rsidTr="6A0E0483" w14:paraId="6A14199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D8E4E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D26934" w14:textId="210EBB2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1AD05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0,4997 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B6D13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85663B" w14:textId="2FDA662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AF95D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0,8800 </w:t>
            </w:r>
          </w:p>
        </w:tc>
      </w:tr>
      <w:tr w:rsidRPr="00AD2C39" w:rsidR="00AD2C39" w:rsidTr="6A0E0483" w14:paraId="699EB93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27AB4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E367D7" w14:textId="7DF84EE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1365C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0,5733 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34E98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F080AA" w14:textId="5982C32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84EDA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0,9113 </w:t>
            </w:r>
          </w:p>
        </w:tc>
      </w:tr>
      <w:tr w:rsidRPr="00AD2C39" w:rsidR="00AD2C39" w:rsidTr="6A0E0483" w14:paraId="2896514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3596F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ECEC26" w14:textId="29C12B1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2C620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0,2703 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B9291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6A37EF" w14:textId="2BB3EE8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F0D13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4D19ECE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B973D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9D4DBA" w14:textId="5BC64BB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BBBDE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0,1748 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70040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576F96" w14:textId="34114DA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60AEA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0,6900 </w:t>
            </w:r>
          </w:p>
        </w:tc>
      </w:tr>
      <w:tr w:rsidRPr="00AD2C39" w:rsidR="00AD2C39" w:rsidTr="6A0E0483" w14:paraId="45F2138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A138E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109C22" w14:textId="613A178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42906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0,5295 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AAA74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DFD29D" w14:textId="604D3F0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9FB51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0,8905 </w:t>
            </w:r>
          </w:p>
        </w:tc>
      </w:tr>
      <w:tr w:rsidRPr="00AD2C39" w:rsidR="00AD2C39" w:rsidTr="6A0E0483" w14:paraId="43426B9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E437D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3E7750" w14:textId="0C56CA9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7414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0,0746 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3018F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3ABB2F" w14:textId="77D536B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2BD2C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0,5131 </w:t>
            </w:r>
          </w:p>
        </w:tc>
      </w:tr>
      <w:tr w:rsidRPr="00AD2C39" w:rsidR="00AD2C39" w:rsidTr="6A0E0483" w14:paraId="4EF61FC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277D3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FC9323" w14:textId="3729C64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A5507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0,7658 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0E0D7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27C607" w14:textId="418FB7B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E4EA1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3C75579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2D9C1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CACC52" w14:textId="0F49F5B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0D19B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0,1744 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A0569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27129B" w14:textId="1449FFA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01BB2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0,6900 </w:t>
            </w:r>
          </w:p>
        </w:tc>
      </w:tr>
      <w:tr w:rsidRPr="00AD2C39" w:rsidR="00AD2C39" w:rsidTr="6A0E0483" w14:paraId="1F9A76D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AD9A3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01F477" w14:textId="075BEBD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0C53F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0,4803 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FE29A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9106B1" w14:textId="5321BDF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BAAD6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29DC16E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CD378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D8C6DB" w14:textId="37162A2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51A6F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0,2459 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7EF85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092A2D" w14:textId="48E1F7F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A3AAC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39AD051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67ACB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59D649" w14:textId="04F47AB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7EA30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0,1477 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41550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68CA2E" w14:textId="3488CC5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214DA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0,6570 </w:t>
            </w:r>
          </w:p>
        </w:tc>
      </w:tr>
      <w:tr w:rsidRPr="00AD2C39" w:rsidR="00AD2C39" w:rsidTr="6A0E0483" w14:paraId="24E0445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AA16A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330A4F" w14:textId="19F6169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1F612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0,1326 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DED09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F4E5E8" w14:textId="4CA7515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24BFD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0,6489 </w:t>
            </w:r>
          </w:p>
        </w:tc>
      </w:tr>
      <w:tr w:rsidRPr="00AD2C39" w:rsidR="00AD2C39" w:rsidTr="6A0E0483" w14:paraId="14B3102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A9AD8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7295D7" w14:textId="2B0E30D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EB40B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0,7977 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1F27C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4652C4" w14:textId="1F26104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E1EFA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629678C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7FEDD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D3BE4D" w14:textId="00646A5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7A8C91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38531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0,2593 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D9296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16DC50" w14:textId="28B2F83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0EDF3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7767DC3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A459D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183885" w14:textId="106FBDF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6F86835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3D19D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0,4427 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15FB1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4D9578" w14:textId="4EED63A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6BCB6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6C02E37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788FC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30EF75" w14:textId="647C635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5F226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0,2051 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B7035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08C0A3" w14:textId="4FFF27D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D2DA0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0,7176 </w:t>
            </w:r>
          </w:p>
        </w:tc>
      </w:tr>
      <w:tr w:rsidRPr="00AD2C39" w:rsidR="00AD2C39" w:rsidTr="6A0E0483" w14:paraId="7AC2F19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DDD49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310502" w14:textId="6811365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9A165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0,4944 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58B23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B8FBDB" w14:textId="57ABE06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A2FCA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0,8755 </w:t>
            </w:r>
          </w:p>
        </w:tc>
      </w:tr>
      <w:tr w:rsidRPr="00AD2C39" w:rsidR="00AD2C39" w:rsidTr="6A0E0483" w14:paraId="01D4EE0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BC5CF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485C69" w14:textId="56AC2D9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0DDD5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0,3686 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F151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CEE334" w14:textId="13A6ED9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EEF25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0,8211 </w:t>
            </w:r>
          </w:p>
        </w:tc>
      </w:tr>
      <w:tr w:rsidRPr="00AD2C39" w:rsidR="00AD2C39" w:rsidTr="6A0E0483" w14:paraId="045DF27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BB252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8C4680" w14:textId="02C1206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79490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0,7916 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F2A78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117256" w14:textId="22E7F33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5BF8A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502D35F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2C54A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B86571" w14:textId="7AC0DB6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188F4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0,3793 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3D9CB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B0FC7C" w14:textId="6FB05CE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D2CDC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0,8225 </w:t>
            </w:r>
          </w:p>
        </w:tc>
      </w:tr>
      <w:tr w:rsidRPr="00AD2C39" w:rsidR="00AD2C39" w:rsidTr="6A0E0483" w14:paraId="6525418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7D1DE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F1DFF7" w14:textId="28FABFE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2A030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0,3504 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C3573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1,07 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F5EF37" w14:textId="1C37AD1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E6CBC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0,8116 </w:t>
            </w:r>
          </w:p>
        </w:tc>
      </w:tr>
      <w:tr w:rsidRPr="00AD2C39" w:rsidR="00AD2C39" w:rsidTr="6A0E0483" w14:paraId="442C023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4EB70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D02DC2" w14:textId="4D17AC6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78376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0,2605 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F15E2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B5D6CF" w14:textId="60CA22B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FE987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0B6A062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5D007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E7E04B" w14:textId="582C8AA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94A23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0,3599 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210E3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1,40 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2C6C0A" w14:textId="2DE88DC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399DD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0,8136 </w:t>
            </w:r>
          </w:p>
        </w:tc>
      </w:tr>
      <w:tr w:rsidRPr="00AD2C39" w:rsidR="00AD2C39" w:rsidTr="6A0E0483" w14:paraId="551566E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7A91A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31C5AC" w14:textId="66AF54A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793ED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0,1837 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6B778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D6025D" w14:textId="045A56A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256EB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0,6976 </w:t>
            </w:r>
          </w:p>
        </w:tc>
      </w:tr>
      <w:tr w:rsidRPr="00AD2C39" w:rsidR="00AD2C39" w:rsidTr="6A0E0483" w14:paraId="2659845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189E0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726528" w14:textId="455FEF9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9F6C5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0,2387 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0D653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F177DA" w14:textId="10FFC33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8FC3D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722F702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37115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A2099F" w14:textId="50122C5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57D90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0,4307 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2E9BB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18C413" w14:textId="67EA5C3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26EBC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0,8577 </w:t>
            </w:r>
          </w:p>
        </w:tc>
      </w:tr>
      <w:tr w:rsidRPr="00AD2C39" w:rsidR="00AD2C39" w:rsidTr="6A0E0483" w14:paraId="447C360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EF747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53FED4" w14:textId="7BB20B5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63DFA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0,4078 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89202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A3615E" w14:textId="3F73C1F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DB2DE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0,8417 </w:t>
            </w:r>
          </w:p>
        </w:tc>
      </w:tr>
      <w:tr w:rsidRPr="00AD2C39" w:rsidR="00AD2C39" w:rsidTr="6A0E0483" w14:paraId="762A2CF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319F3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B586FA" w14:textId="67C435A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07ECA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0,7167 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0F8A1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31FECF" w14:textId="24F448F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090C5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0,9372 </w:t>
            </w:r>
          </w:p>
        </w:tc>
      </w:tr>
      <w:tr w:rsidRPr="00AD2C39" w:rsidR="00AD2C39" w:rsidTr="6A0E0483" w14:paraId="1ADF1A5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0C83C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296F98" w14:textId="2581799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AAFA6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0,3524 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560A2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CF685D" w14:textId="7CDAF26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E3592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0,8136 </w:t>
            </w:r>
          </w:p>
        </w:tc>
      </w:tr>
      <w:tr w:rsidRPr="00AD2C39" w:rsidR="00AD2C39" w:rsidTr="6A0E0483" w14:paraId="5250152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0121E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7FDAD7" w14:textId="7051C39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FB3E4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0,8293 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8FF66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ED2030" w14:textId="3E30928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F8CFF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0,9581 </w:t>
            </w:r>
          </w:p>
        </w:tc>
      </w:tr>
      <w:tr w:rsidRPr="00AD2C39" w:rsidR="00AD2C39" w:rsidTr="6A0E0483" w14:paraId="7280E9E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4900E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B4F93C" w14:textId="6A2E6D0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CA3FA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0,3124 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F9914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4680C6" w14:textId="0BD405E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C6DFB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0,7765 </w:t>
            </w:r>
          </w:p>
        </w:tc>
      </w:tr>
      <w:tr w:rsidRPr="00AD2C39" w:rsidR="00AD2C39" w:rsidTr="6A0E0483" w14:paraId="64E548F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9B651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821985" w14:textId="3200A17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19C7F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0,6573 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189D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6AAA4B" w14:textId="18F1F90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1403D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5BAAC3A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2D2C7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0F6098" w14:textId="7026322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F963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0,1374 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7500B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1,02 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A83967" w14:textId="4DD5F02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AEF99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0,6489 </w:t>
            </w:r>
          </w:p>
        </w:tc>
      </w:tr>
      <w:tr w:rsidRPr="00AD2C39" w:rsidR="00AD2C39" w:rsidTr="6A0E0483" w14:paraId="2712B47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21437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265652" w14:textId="52825D1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CA47B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0,3426 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2D9BE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C2F31E" w14:textId="150AEE6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F585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0,8049 </w:t>
            </w:r>
          </w:p>
        </w:tc>
      </w:tr>
      <w:tr w:rsidRPr="00AD2C39" w:rsidR="00AD2C39" w:rsidTr="6A0E0483" w14:paraId="515B6AD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A2256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82AB87" w14:textId="2417338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FB273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0,0789 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1C6CA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803BCC" w14:textId="5B7B431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82DCB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0,5256 </w:t>
            </w:r>
          </w:p>
        </w:tc>
      </w:tr>
      <w:tr w:rsidRPr="00AD2C39" w:rsidR="00AD2C39" w:rsidTr="6A0E0483" w14:paraId="7BD3BE0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1ECA0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39DF37" w14:textId="3661077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3504F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0,1633 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0B61B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B0DDD6" w14:textId="6A1138F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3B165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0,6943 </w:t>
            </w:r>
          </w:p>
        </w:tc>
      </w:tr>
      <w:tr w:rsidRPr="00AD2C39" w:rsidR="00AD2C39" w:rsidTr="6A0E0483" w14:paraId="2E3D2AB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2EBB0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Pulmonary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CA18AA" w14:textId="0E1903A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212E2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0,3705 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F3E2A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1,89 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4A4C9A" w14:textId="77F22CE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696B1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0,6943 </w:t>
            </w:r>
          </w:p>
        </w:tc>
      </w:tr>
      <w:tr w:rsidRPr="00AD2C39" w:rsidR="00AD2C39" w:rsidTr="6A0E0483" w14:paraId="5609895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9C898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548164" w14:textId="7CF5863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2E4CA2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F4BDA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1CB82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-1,84 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D2E154" w14:textId="0564ACC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1B2FE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0,0053 </w:t>
            </w:r>
          </w:p>
        </w:tc>
      </w:tr>
      <w:tr w:rsidRPr="00AD2C39" w:rsidR="00AD2C39" w:rsidTr="6A0E0483" w14:paraId="3B6097C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E6689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47DD46" w14:textId="6CC3F61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117883A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008D8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0,0083 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42A91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1,00 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5CEB62" w14:textId="5EF8115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BEF24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0,1063 </w:t>
            </w:r>
          </w:p>
        </w:tc>
      </w:tr>
      <w:tr w:rsidRPr="00AD2C39" w:rsidR="00AD2C39" w:rsidTr="6A0E0483" w14:paraId="35AB433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ABAA4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B0185E" w14:textId="3FA65EC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 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A3BF4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EE5E8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-1,39 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AC9F41" w14:textId="6A9DF37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666E8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0,0111 </w:t>
            </w:r>
          </w:p>
        </w:tc>
      </w:tr>
      <w:tr w:rsidRPr="00AD2C39" w:rsidR="00AD2C39" w:rsidTr="6A0E0483" w14:paraId="2A5FC61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3EF08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9E0019" w14:textId="416F01A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 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769A7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0,0146 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11C4B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B389E1" w14:textId="6D493BB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BD2C7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0,1750 </w:t>
            </w:r>
          </w:p>
        </w:tc>
      </w:tr>
      <w:tr w:rsidRPr="00AD2C39" w:rsidR="00AD2C39" w:rsidTr="6A0E0483" w14:paraId="1DAE9D2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40548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F77A89" w14:textId="46B3485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24BC2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52EA9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-1,72 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FEE5E5" w14:textId="274FBA8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C654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0,0056 </w:t>
            </w:r>
          </w:p>
        </w:tc>
      </w:tr>
      <w:tr w:rsidRPr="00AD2C39" w:rsidR="00AD2C39" w:rsidTr="6A0E0483" w14:paraId="1606532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CE97C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A0E416" w14:textId="0AD0DFF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5B0E7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0,0188 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45AE7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43B60B" w14:textId="732E59E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ABAC8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0,2217 </w:t>
            </w:r>
          </w:p>
        </w:tc>
      </w:tr>
      <w:tr w:rsidRPr="00AD2C39" w:rsidR="00AD2C39" w:rsidTr="6A0E0483" w14:paraId="37BB354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B06A5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EC526B" w14:textId="7BC1B4E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2278E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864D2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-1,74 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4AB352" w14:textId="4497253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CE4F0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0,0056 </w:t>
            </w:r>
          </w:p>
        </w:tc>
      </w:tr>
      <w:tr w:rsidRPr="00AD2C39" w:rsidR="00AD2C39" w:rsidTr="6A0E0483" w14:paraId="0F00AD6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F8E92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151B4B" w14:textId="7AE0A43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C4C07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0,0029 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18AC9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1,17 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A1CD09" w14:textId="03F86EC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43A43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0,0450 </w:t>
            </w:r>
          </w:p>
        </w:tc>
      </w:tr>
      <w:tr w:rsidRPr="00AD2C39" w:rsidR="00AD2C39" w:rsidTr="6A0E0483" w14:paraId="1273614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09EC5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BC92DC" w14:textId="262442B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5ABFD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7D69C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-1,60 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4EC6C2" w14:textId="79E4EE8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2C02C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0,0074 </w:t>
            </w:r>
          </w:p>
        </w:tc>
      </w:tr>
      <w:tr w:rsidRPr="00AD2C39" w:rsidR="00AD2C39" w:rsidTr="6A0E0483" w14:paraId="715F331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67209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59B46A" w14:textId="05BCD32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6B410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0,0034 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AA0F9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1,13 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260015" w14:textId="10F4FD4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DDFDD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0,0489 </w:t>
            </w:r>
          </w:p>
        </w:tc>
      </w:tr>
      <w:tr w:rsidRPr="00AD2C39" w:rsidR="00AD2C39" w:rsidTr="6A0E0483" w14:paraId="52F9099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38A07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72148F" w14:textId="557316E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8B857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8D20E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-1,53 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34B1AA" w14:textId="48AFF14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90758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0,0084 </w:t>
            </w:r>
          </w:p>
        </w:tc>
      </w:tr>
      <w:tr w:rsidRPr="00AD2C39" w:rsidR="00AD2C39" w:rsidTr="6A0E0483" w14:paraId="07EC265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F2D9E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9D3A4C" w14:textId="6A52C91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D239D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0,0505 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02E5B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32B4A8" w14:textId="4CDEE90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49667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0,4209 </w:t>
            </w:r>
          </w:p>
        </w:tc>
      </w:tr>
      <w:tr w:rsidRPr="00AD2C39" w:rsidR="00AD2C39" w:rsidTr="6A0E0483" w14:paraId="0A812C9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86B16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510DFF" w14:textId="005715B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92A4F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D03DF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-1,69 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E65EEA" w14:textId="13EB593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D3E83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0,0074 </w:t>
            </w:r>
          </w:p>
        </w:tc>
      </w:tr>
      <w:tr w:rsidRPr="00AD2C39" w:rsidR="00AD2C39" w:rsidTr="6A0E0483" w14:paraId="3562EE7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98CB8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C449F1" w14:textId="37B5E1A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5564D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0,1176 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0B429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0729B9" w14:textId="201A988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D869E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0,6368 </w:t>
            </w:r>
          </w:p>
        </w:tc>
      </w:tr>
      <w:tr w:rsidRPr="00AD2C39" w:rsidR="00AD2C39" w:rsidTr="6A0E0483" w14:paraId="6B0EBC4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637CF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BDBD84" w14:textId="4735917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1C23C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9482C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-1,83 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6AA439" w14:textId="2B05FA7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2B0FE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0,0053 </w:t>
            </w:r>
          </w:p>
        </w:tc>
      </w:tr>
      <w:tr w:rsidRPr="00AD2C39" w:rsidR="00AD2C39" w:rsidTr="6A0E0483" w14:paraId="4087782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58FC8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DD9FA4" w14:textId="76D92A7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42181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0,0033 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A2149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1,14 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FC216C" w14:textId="67B2E61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9AF3C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0,0489 </w:t>
            </w:r>
          </w:p>
        </w:tc>
      </w:tr>
      <w:tr w:rsidRPr="00AD2C39" w:rsidR="00AD2C39" w:rsidTr="6A0E0483" w14:paraId="3EB997B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186B7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DFC07F" w14:textId="4ECF504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E8A32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0,0034 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C8C36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-1,15 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FDEA6B" w14:textId="6E12A5F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16B8B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0,0489 </w:t>
            </w:r>
          </w:p>
        </w:tc>
      </w:tr>
      <w:tr w:rsidRPr="00AD2C39" w:rsidR="00AD2C39" w:rsidTr="6A0E0483" w14:paraId="7203AE7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FDB00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56DC00" w14:textId="61ECFF7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42D5B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0,2249 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0DFF5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0A4E80" w14:textId="05EBE8C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727BC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0,7451 </w:t>
            </w:r>
          </w:p>
        </w:tc>
      </w:tr>
      <w:tr w:rsidRPr="00AD2C39" w:rsidR="00AD2C39" w:rsidTr="6A0E0483" w14:paraId="1686AAF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48694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FC0AEE" w14:textId="7D6F379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3C3E8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36A00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-1,80 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A5D2C1" w14:textId="4DAADD3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93288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0,0053 </w:t>
            </w:r>
          </w:p>
        </w:tc>
      </w:tr>
      <w:tr w:rsidRPr="00AD2C39" w:rsidR="00AD2C39" w:rsidTr="6A0E0483" w14:paraId="7FE7C77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59C37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AC57C3" w14:textId="003426C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AFC22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0,0325 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B77A9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E64CA4" w14:textId="0F52590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17175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0,3366 </w:t>
            </w:r>
          </w:p>
        </w:tc>
      </w:tr>
      <w:tr w:rsidRPr="00AD2C39" w:rsidR="00AD2C39" w:rsidTr="6A0E0483" w14:paraId="4533096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DCE08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9F487B" w14:textId="40E667B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AC66A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EA276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-1,45 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F73A85" w14:textId="5979A61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8CC37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0,0101 </w:t>
            </w:r>
          </w:p>
        </w:tc>
      </w:tr>
      <w:tr w:rsidRPr="00AD2C39" w:rsidR="00AD2C39" w:rsidTr="6A0E0483" w14:paraId="72A5BAD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FC096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01D0F1" w14:textId="2CCF7D4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B9988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0,1010 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1E1B6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0D675A" w14:textId="70D3BDA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42BEF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0,5842 </w:t>
            </w:r>
          </w:p>
        </w:tc>
      </w:tr>
      <w:tr w:rsidRPr="00AD2C39" w:rsidR="00AD2C39" w:rsidTr="6A0E0483" w14:paraId="7A02D15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FD962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766475" w14:textId="64D0D02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F8B3D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1943E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-1,69 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4F0993" w14:textId="3C7D2E2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2F34A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0,0056 </w:t>
            </w:r>
          </w:p>
        </w:tc>
      </w:tr>
      <w:tr w:rsidRPr="00AD2C39" w:rsidR="00AD2C39" w:rsidTr="6A0E0483" w14:paraId="6B96BD9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26C48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4F91D1" w14:textId="52451E3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99E00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0,0051 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347C5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1,07 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929228" w14:textId="0626216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FDFB1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0,0676 </w:t>
            </w:r>
          </w:p>
        </w:tc>
      </w:tr>
      <w:tr w:rsidRPr="00AD2C39" w:rsidR="00AD2C39" w:rsidTr="6A0E0483" w14:paraId="0725D0D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F3CC4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EFAC42" w14:textId="3040A54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B0473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A9619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-1,52 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120923" w14:textId="6BE9A24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F58C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0,0084 </w:t>
            </w:r>
          </w:p>
        </w:tc>
      </w:tr>
      <w:tr w:rsidRPr="00AD2C39" w:rsidR="00AD2C39" w:rsidTr="6A0E0483" w14:paraId="2DEE3CB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CA4E5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2CC901" w14:textId="29C4E00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28244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0,0536 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05580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0F6F12" w14:textId="0018C9C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24CD8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0,4383 </w:t>
            </w:r>
          </w:p>
        </w:tc>
      </w:tr>
      <w:tr w:rsidRPr="00AD2C39" w:rsidR="00AD2C39" w:rsidTr="6A0E0483" w14:paraId="1E13547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9B1B0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69D03D" w14:textId="265ABAB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667A1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65CA1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-1,74 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0603F4" w14:textId="13665E3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D2ABB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0,0056 </w:t>
            </w:r>
          </w:p>
        </w:tc>
      </w:tr>
      <w:tr w:rsidRPr="00AD2C39" w:rsidR="00AD2C39" w:rsidTr="6A0E0483" w14:paraId="352AEDA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9D2FA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39F741" w14:textId="4914974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CF4D6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0,0231 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DA667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9A3748" w14:textId="4384CD1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477A4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0,2624 </w:t>
            </w:r>
          </w:p>
        </w:tc>
      </w:tr>
      <w:tr w:rsidRPr="00AD2C39" w:rsidR="00AD2C39" w:rsidTr="6A0E0483" w14:paraId="4660621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ECF7A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E60B39" w14:textId="777A55A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52A7727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497B1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035B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-1,58 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C6D356" w14:textId="2AC0B34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A656E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0,0083 </w:t>
            </w:r>
          </w:p>
        </w:tc>
      </w:tr>
      <w:tr w:rsidRPr="00AD2C39" w:rsidR="00AD2C39" w:rsidTr="6A0E0483" w14:paraId="6790713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9ED59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757453" w14:textId="035125C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6182732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FC65E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0,0476 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DE08E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08C31C" w14:textId="13A1137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31FBA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0,4158 </w:t>
            </w:r>
          </w:p>
        </w:tc>
      </w:tr>
      <w:tr w:rsidRPr="00AD2C39" w:rsidR="00AD2C39" w:rsidTr="6A0E0483" w14:paraId="386364C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54174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0D155E" w14:textId="072DB8B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F9A18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B74F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-1,63 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5E965A" w14:textId="59AC865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BAF55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0,0075 </w:t>
            </w:r>
          </w:p>
        </w:tc>
      </w:tr>
      <w:tr w:rsidRPr="00AD2C39" w:rsidR="00AD2C39" w:rsidTr="6A0E0483" w14:paraId="3D70320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1EBD8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5AA317" w14:textId="2D7E863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2F6D2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0,0277 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7BCCD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6EDD46" w14:textId="2DF7CB4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2BBFF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0,2942 </w:t>
            </w:r>
          </w:p>
        </w:tc>
      </w:tr>
      <w:tr w:rsidRPr="00AD2C39" w:rsidR="00AD2C39" w:rsidTr="6A0E0483" w14:paraId="51317C4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3C4BC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34CAB7" w14:textId="6F7864D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51C71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508E4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-1,46 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704052" w14:textId="272C488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60588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0,0101 </w:t>
            </w:r>
          </w:p>
        </w:tc>
      </w:tr>
      <w:tr w:rsidRPr="00AD2C39" w:rsidR="00AD2C39" w:rsidTr="6A0E0483" w14:paraId="28F56D6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7A6B9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7F577A" w14:textId="33D9836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4BBD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0,0010 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B01F0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1,30 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A3FEC8" w14:textId="42563B3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71F5F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0,0170 </w:t>
            </w:r>
          </w:p>
        </w:tc>
      </w:tr>
      <w:tr w:rsidRPr="00AD2C39" w:rsidR="00AD2C39" w:rsidTr="6A0E0483" w14:paraId="08ED23E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73DBF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CB809A" w14:textId="7FCC6EB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11924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256AD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-1,60 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815530" w14:textId="66DC1E5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ADCF0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0,0079 </w:t>
            </w:r>
          </w:p>
        </w:tc>
      </w:tr>
      <w:tr w:rsidRPr="00AD2C39" w:rsidR="00AD2C39" w:rsidTr="6A0E0483" w14:paraId="44F12FE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872A4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6D21E9" w14:textId="569527E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BAABC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0,5631 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5BE93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0F0EF2" w14:textId="7AD34B9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BD083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0,9039 </w:t>
            </w:r>
          </w:p>
        </w:tc>
      </w:tr>
      <w:tr w:rsidRPr="00AD2C39" w:rsidR="00AD2C39" w:rsidTr="6A0E0483" w14:paraId="0C244B6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C859E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2F008F" w14:textId="7B8EAC5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356CF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A1A1E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-1,67 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CD3665" w14:textId="5444679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AC96D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0,0074 </w:t>
            </w:r>
          </w:p>
        </w:tc>
      </w:tr>
      <w:tr w:rsidRPr="00AD2C39" w:rsidR="00AD2C39" w:rsidTr="6A0E0483" w14:paraId="66EBB44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6E050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C32653" w14:textId="36B65AE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A1F6A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0,5988 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80167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EBEEF7" w14:textId="7E6ADEF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3B31A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0,9252 </w:t>
            </w:r>
          </w:p>
        </w:tc>
      </w:tr>
      <w:tr w:rsidRPr="00AD2C39" w:rsidR="00AD2C39" w:rsidTr="6A0E0483" w14:paraId="3A95846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70940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EC019A" w14:textId="09C90A5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062CD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F2066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-1,55 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ED356D" w14:textId="742C666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2773E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0,0084 </w:t>
            </w:r>
          </w:p>
        </w:tc>
      </w:tr>
      <w:tr w:rsidRPr="00AD2C39" w:rsidR="00AD2C39" w:rsidTr="6A0E0483" w14:paraId="435B256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058BC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D0571E" w14:textId="506AF40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AADD1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0,0043 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F1526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1,09 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F28A4B" w14:textId="2F1C785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B0092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0,0580 </w:t>
            </w:r>
          </w:p>
        </w:tc>
      </w:tr>
      <w:tr w:rsidRPr="00AD2C39" w:rsidR="00AD2C39" w:rsidTr="6A0E0483" w14:paraId="04EC547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B7EEA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4BB358" w14:textId="3E263AB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2C0AA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A1F17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-1,46 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B9A75E" w14:textId="3325A42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56970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0,0101 </w:t>
            </w:r>
          </w:p>
        </w:tc>
      </w:tr>
      <w:tr w:rsidRPr="00AD2C39" w:rsidR="00AD2C39" w:rsidTr="6A0E0483" w14:paraId="67A1F99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701A4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AE4FCB" w14:textId="717C223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380BC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0,0899 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28430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A15CA8" w14:textId="067BA28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6C7A7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0,5622 </w:t>
            </w:r>
          </w:p>
        </w:tc>
      </w:tr>
      <w:tr w:rsidRPr="00AD2C39" w:rsidR="00AD2C39" w:rsidTr="6A0E0483" w14:paraId="2758D45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F227E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F25670" w14:textId="6AB2394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EAC80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08770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-1,39 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CA3F9F" w14:textId="753E104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F7A3E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0,0112 </w:t>
            </w:r>
          </w:p>
        </w:tc>
      </w:tr>
      <w:tr w:rsidRPr="00AD2C39" w:rsidR="00AD2C39" w:rsidTr="6A0E0483" w14:paraId="5FF7EA0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D65F7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189CD0" w14:textId="4FCC3C2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44AFD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0,3191 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1A30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CF320B" w14:textId="46B4B8A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BF965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0,7839 </w:t>
            </w:r>
          </w:p>
        </w:tc>
      </w:tr>
      <w:tr w:rsidRPr="00AD2C39" w:rsidR="00AD2C39" w:rsidTr="6A0E0483" w14:paraId="0FEDC09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DA585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7B4810" w14:textId="01EC014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88547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1D647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-1,48 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A355FD" w14:textId="2C25B4C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2685F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0,0096 </w:t>
            </w:r>
          </w:p>
        </w:tc>
      </w:tr>
      <w:tr w:rsidRPr="00AD2C39" w:rsidR="00AD2C39" w:rsidTr="6A0E0483" w14:paraId="529CEC8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01A6A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628FE2" w14:textId="768EF66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36B4A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0,3223 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BE607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8856D5" w14:textId="24F4364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77DE6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0,7850 </w:t>
            </w:r>
          </w:p>
        </w:tc>
      </w:tr>
      <w:tr w:rsidRPr="00AD2C39" w:rsidR="00AD2C39" w:rsidTr="6A0E0483" w14:paraId="7D874BE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2A538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D33823" w14:textId="770307F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1D653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C1BCC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-1,53 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744CE1" w14:textId="2741536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B60FC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0,0084 </w:t>
            </w:r>
          </w:p>
        </w:tc>
      </w:tr>
      <w:tr w:rsidRPr="00AD2C39" w:rsidR="00AD2C39" w:rsidTr="6A0E0483" w14:paraId="6C1DAE0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77F99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AF0EDD" w14:textId="7E57EC0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DA1B8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0,4440 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5F3C4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990E2C" w14:textId="6D95871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C16A7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6ADC9A5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A9D36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1FEB51" w14:textId="73B2341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932E2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5F9DE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-1,49 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39CF81" w14:textId="320AD0E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DA7C3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0,0092 </w:t>
            </w:r>
          </w:p>
        </w:tc>
      </w:tr>
      <w:tr w:rsidRPr="00AD2C39" w:rsidR="00AD2C39" w:rsidTr="6A0E0483" w14:paraId="72EB87F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1A745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EF15CA" w14:textId="3E6DBA8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239F7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0,0240 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A9F4E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24CC69" w14:textId="5F447B8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C29C1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0,2634 </w:t>
            </w:r>
          </w:p>
        </w:tc>
      </w:tr>
      <w:tr w:rsidRPr="00AD2C39" w:rsidR="00AD2C39" w:rsidTr="6A0E0483" w14:paraId="57B579E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CC8FA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B01A63" w14:textId="76DB093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F1398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39E48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-1,66 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004CF4" w14:textId="52DCB79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9524E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0,0025 </w:t>
            </w:r>
          </w:p>
        </w:tc>
      </w:tr>
      <w:tr w:rsidRPr="00AD2C39" w:rsidR="00AD2C39" w:rsidTr="6A0E0483" w14:paraId="3C62BE9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1341E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Remission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status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D51037" w14:textId="16A03C5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DBF62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0,1596 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7E3C4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DA9BDF" w14:textId="7425FDD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9AA96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0,6943 </w:t>
            </w:r>
          </w:p>
        </w:tc>
      </w:tr>
      <w:tr w:rsidRPr="00AD2C39" w:rsidR="00AD2C39" w:rsidTr="6A0E0483" w14:paraId="78A0463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37B58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3CA940" w14:textId="586894E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7162965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3603F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0,3295 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4232F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A9A4E4" w14:textId="0C9F68D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27882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0,7896 </w:t>
            </w:r>
          </w:p>
        </w:tc>
      </w:tr>
      <w:tr w:rsidRPr="00AD2C39" w:rsidR="00AD2C39" w:rsidTr="6A0E0483" w14:paraId="1436D3C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B3AA3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94E269" w14:textId="79FE98C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5E8CD67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BE89F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0,5721 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C0C9C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0A262B" w14:textId="697E4BF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672D0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0,9113 </w:t>
            </w:r>
          </w:p>
        </w:tc>
      </w:tr>
      <w:tr w:rsidRPr="00AD2C39" w:rsidR="00AD2C39" w:rsidTr="6A0E0483" w14:paraId="661F609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679DF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24AFD4" w14:textId="4B1C2F5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 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7A255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0,7977 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F765D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0A4D16" w14:textId="3ABA303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3BFB2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6AF034B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CA2CC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2545B5" w14:textId="747D408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 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F0020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0,4859 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8B89A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2BEEAE" w14:textId="573CE71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70797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5BD2300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23987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9CDF6E" w14:textId="7BB5170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343C6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0,4112 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FE132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31DA44" w14:textId="1CB5354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8F62E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0,8417 </w:t>
            </w:r>
          </w:p>
        </w:tc>
      </w:tr>
      <w:tr w:rsidRPr="00AD2C39" w:rsidR="00AD2C39" w:rsidTr="6A0E0483" w14:paraId="1D63654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895CE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BDD406" w14:textId="0ED215B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7BB64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0,9911 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0DBD2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1E73CF" w14:textId="44824F9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4DA2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0,9931 </w:t>
            </w:r>
          </w:p>
        </w:tc>
      </w:tr>
      <w:tr w:rsidRPr="00AD2C39" w:rsidR="00AD2C39" w:rsidTr="6A0E0483" w14:paraId="1533CE5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3045C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F0E079" w14:textId="4146356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E02FE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0,5965 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99FE9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C7D81F" w14:textId="01E9EBC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BAE6C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0,9252 </w:t>
            </w:r>
          </w:p>
        </w:tc>
      </w:tr>
      <w:tr w:rsidRPr="00AD2C39" w:rsidR="00AD2C39" w:rsidTr="6A0E0483" w14:paraId="584E1A9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7E961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5212E8" w14:textId="528B76D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AC1AA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0,6118 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86963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3D7BE4" w14:textId="0C58A90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C6D7B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0,9252 </w:t>
            </w:r>
          </w:p>
        </w:tc>
      </w:tr>
      <w:tr w:rsidRPr="00AD2C39" w:rsidR="00AD2C39" w:rsidTr="6A0E0483" w14:paraId="4998CFB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5ED28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C00779" w14:textId="2E92D67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EB72C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0,2726 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9F944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098E3D" w14:textId="374E151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A2977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7ADB231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65C7D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B088EE" w14:textId="3D5B952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81D5A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0,8841 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EEFEB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AE035A" w14:textId="2515AFA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C363D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6DAA76B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DF569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0ADD10" w14:textId="43068E2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CF9DB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0,2549 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E1FBF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8D5E45" w14:textId="35EE3EC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6667D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676E6A9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998C5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A8FC09" w14:textId="67FE086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D99B5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0,3267 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2A448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9403A1" w14:textId="3167B77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5BF26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0,7890 </w:t>
            </w:r>
          </w:p>
        </w:tc>
      </w:tr>
      <w:tr w:rsidRPr="00AD2C39" w:rsidR="00AD2C39" w:rsidTr="6A0E0483" w14:paraId="0FD97B5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FC627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599AB7" w14:textId="23F4651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91162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0,4746 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0BAE6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2FB143" w14:textId="40A502D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B0487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3251076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5C83B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366457" w14:textId="25313EE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B43B6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0,6059 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583B3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E52B96" w14:textId="01C2C47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C5FB9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0,9252 </w:t>
            </w:r>
          </w:p>
        </w:tc>
      </w:tr>
      <w:tr w:rsidRPr="00AD2C39" w:rsidR="00AD2C39" w:rsidTr="6A0E0483" w14:paraId="60A6597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95BB7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454475" w14:textId="3355171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6004E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0,3479 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A83DC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56AF84" w14:textId="5E0BE57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984BF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0,8112 </w:t>
            </w:r>
          </w:p>
        </w:tc>
      </w:tr>
      <w:tr w:rsidRPr="00AD2C39" w:rsidR="00AD2C39" w:rsidTr="6A0E0483" w14:paraId="01039FA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C2AF7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D2AA39" w14:textId="20EB164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D90A7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0,7603 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72AB0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180FCD" w14:textId="631BE44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22E04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79A6DD4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0F72B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B01200" w14:textId="66627F6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AF483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0,4025 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72A97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DB22A6" w14:textId="4D76E13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CD28E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0,8417 </w:t>
            </w:r>
          </w:p>
        </w:tc>
      </w:tr>
      <w:tr w:rsidRPr="00AD2C39" w:rsidR="00AD2C39" w:rsidTr="6A0E0483" w14:paraId="0131D38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8442A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FD50A4" w14:textId="6A450DC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0B6CD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0,5611 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5C002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7D9B0D" w14:textId="404BA4E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B209E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0,9039 </w:t>
            </w:r>
          </w:p>
        </w:tc>
      </w:tr>
      <w:tr w:rsidRPr="00AD2C39" w:rsidR="00AD2C39" w:rsidTr="6A0E0483" w14:paraId="497D508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8BE2B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86558F" w14:textId="08F1FFF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8D3FB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0,3298 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D2377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A74805" w14:textId="43433DC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82B5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0,7896 </w:t>
            </w:r>
          </w:p>
        </w:tc>
      </w:tr>
      <w:tr w:rsidRPr="00AD2C39" w:rsidR="00AD2C39" w:rsidTr="6A0E0483" w14:paraId="5FBC89C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87097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82B31B" w14:textId="49F1F87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1DF85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0,8381 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CCD9C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CC7027" w14:textId="1F3FB17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F76A7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0,9587 </w:t>
            </w:r>
          </w:p>
        </w:tc>
      </w:tr>
      <w:tr w:rsidRPr="00AD2C39" w:rsidR="00AD2C39" w:rsidTr="6A0E0483" w14:paraId="5B0486E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FEB81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E91C8D" w14:textId="466E6F4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F9310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0,8340 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DAB14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D00BE4" w14:textId="25541F6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6529E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0,9587 </w:t>
            </w:r>
          </w:p>
        </w:tc>
      </w:tr>
      <w:tr w:rsidRPr="00AD2C39" w:rsidR="00AD2C39" w:rsidTr="6A0E0483" w14:paraId="1B3ED4C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B8813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43173D" w14:textId="5AA5AC5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DF78B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0,4586 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260FF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3F65A0" w14:textId="620C7E5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2A7E6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75E8CD8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75E76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3C3A95" w14:textId="481C86B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A034E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0,3533 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1971E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33A6C6" w14:textId="58FA63A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91DD7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0,8136 </w:t>
            </w:r>
          </w:p>
        </w:tc>
      </w:tr>
      <w:tr w:rsidRPr="00AD2C39" w:rsidR="00AD2C39" w:rsidTr="6A0E0483" w14:paraId="1B7B645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229F7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4BB0C1" w14:textId="798A6D1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C8BBF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0,8771 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DF190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D08493" w14:textId="59F9681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7AE3A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74013D4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C62B8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81FCBE" w14:textId="4238675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C9DF2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0,6481 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83157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DA591B" w14:textId="390B92D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993E8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61807E9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97A98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4F5B76" w14:textId="6DD08A5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74995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0,9049 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2C099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786495" w14:textId="45FEF1C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B77E9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0,9675 </w:t>
            </w:r>
          </w:p>
        </w:tc>
      </w:tr>
      <w:tr w:rsidRPr="00AD2C39" w:rsidR="00AD2C39" w:rsidTr="6A0E0483" w14:paraId="74151CA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85139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4D4C31" w14:textId="7980AC6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70C07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0,5979 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93F50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2B49E3" w14:textId="1177DDA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BE3C1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0,9252 </w:t>
            </w:r>
          </w:p>
        </w:tc>
      </w:tr>
      <w:tr w:rsidRPr="00AD2C39" w:rsidR="00AD2C39" w:rsidTr="6A0E0483" w14:paraId="6FB2160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F8C64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DC423A" w14:textId="3C993A4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E5852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0,4749 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314FE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D42A7D" w14:textId="02E3901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6ECC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1072B45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03E57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85AA78" w14:textId="3AA82FA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23EC949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E97A9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0,8376 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10A0C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F5261E" w14:textId="49E11CB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C44AB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0,9587 </w:t>
            </w:r>
          </w:p>
        </w:tc>
      </w:tr>
      <w:tr w:rsidRPr="00AD2C39" w:rsidR="00AD2C39" w:rsidTr="6A0E0483" w14:paraId="250A252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7CEBA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697083" w14:textId="0CBC30C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4F34EA0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0E1B5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0,9859 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3AE87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F3EDC0" w14:textId="569F30B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F4A92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0,9931 </w:t>
            </w:r>
          </w:p>
        </w:tc>
      </w:tr>
      <w:tr w:rsidRPr="00AD2C39" w:rsidR="00AD2C39" w:rsidTr="6A0E0483" w14:paraId="3003132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40C0F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3744C7" w14:textId="2BA6ADF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5674F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0,8716 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D1E62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76FF1F" w14:textId="09CA56B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260E6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1A02011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01BC0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97D0C8" w14:textId="1E18B78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3159E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0,6776 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51EE2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29E05F" w14:textId="2B2D836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91A20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40129D3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F1D18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00555B" w14:textId="57FEE8B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D73CB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0,9153 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40AB8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00D6E6" w14:textId="0E43103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4102B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0,9697 </w:t>
            </w:r>
          </w:p>
        </w:tc>
      </w:tr>
      <w:tr w:rsidRPr="00AD2C39" w:rsidR="00AD2C39" w:rsidTr="6A0E0483" w14:paraId="6EBBF71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264CA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577E4E" w14:textId="34A4AC0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9555C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0,2583 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09365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75BF02" w14:textId="5426FCB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2D73B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2B99C68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03D4A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01B84C" w14:textId="0D95D86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082D3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0,9724 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BAE57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016A83" w14:textId="0BE0BDA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5FCF2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0,9840 </w:t>
            </w:r>
          </w:p>
        </w:tc>
      </w:tr>
      <w:tr w:rsidRPr="00AD2C39" w:rsidR="00AD2C39" w:rsidTr="6A0E0483" w14:paraId="1E3937B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631DD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7B8171" w14:textId="0924A2D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218D7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0,8380 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3CD7A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2A4888" w14:textId="0D0A862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2D76F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0,9587 </w:t>
            </w:r>
          </w:p>
        </w:tc>
      </w:tr>
      <w:tr w:rsidRPr="00AD2C39" w:rsidR="00AD2C39" w:rsidTr="6A0E0483" w14:paraId="44C9C5B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1A855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799CF0" w14:textId="346120E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86909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0,9617 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65857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BDD7D6" w14:textId="61EB148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0DE9A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0,9840 </w:t>
            </w:r>
          </w:p>
        </w:tc>
      </w:tr>
      <w:tr w:rsidRPr="00AD2C39" w:rsidR="00AD2C39" w:rsidTr="6A0E0483" w14:paraId="0C71726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B30F1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55D63D" w14:textId="6895DB8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08E4E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0,9439 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42972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ACE10C" w14:textId="035A0BD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42603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0,9737 </w:t>
            </w:r>
          </w:p>
        </w:tc>
      </w:tr>
      <w:tr w:rsidRPr="00AD2C39" w:rsidR="00AD2C39" w:rsidTr="6A0E0483" w14:paraId="61B5479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3D8B4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157B7D" w14:textId="7F67494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2F299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0,8831 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5ACAF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29220D" w14:textId="171C5DE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0C08A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770289E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88199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497B82" w14:textId="22A697E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140E0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0,8897 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6B37A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42C6FB" w14:textId="6BC130E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D83F5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1ABA5EC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713D9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544EE1" w14:textId="67CF3FC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62C7B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0,8874 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95416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FAD88B" w14:textId="11D2F30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523B5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583F4C3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D2D5A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5B4DF3" w14:textId="5D0BE3B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CA148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0,5440 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817FA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0B7EB0" w14:textId="4D6790E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080F4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0,8926 </w:t>
            </w:r>
          </w:p>
        </w:tc>
      </w:tr>
      <w:tr w:rsidRPr="00AD2C39" w:rsidR="00AD2C39" w:rsidTr="6A0E0483" w14:paraId="132F58B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5AEA7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E28C76" w14:textId="5004173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33568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0,8905 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8BFDD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9712A8" w14:textId="69A9046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B364D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185C378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6BB74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6210BB" w14:textId="2D282EC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28A0C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0,5657 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AD2A7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430334" w14:textId="6C02F88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DEB1E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0,9039 </w:t>
            </w:r>
          </w:p>
        </w:tc>
      </w:tr>
      <w:tr w:rsidRPr="00AD2C39" w:rsidR="00AD2C39" w:rsidTr="6A0E0483" w14:paraId="53707DC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CBD20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44F3B1" w14:textId="1F9A658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459A0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0,9125 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32D86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A3F947" w14:textId="5CD9CDF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9EE2D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0,9690 </w:t>
            </w:r>
          </w:p>
        </w:tc>
      </w:tr>
      <w:tr w:rsidRPr="00AD2C39" w:rsidR="00AD2C39" w:rsidTr="6A0E0483" w14:paraId="6A8F651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97613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794DDA" w14:textId="487A61D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AC79F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0,6888 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D0B7E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2CD0D8" w14:textId="170335F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54CED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4A687E8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27226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5F1EC8" w14:textId="1F6983E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2CD14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0,9915 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6627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F31567" w14:textId="0D6373A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88C13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0,9931 </w:t>
            </w:r>
          </w:p>
        </w:tc>
      </w:tr>
      <w:tr w:rsidRPr="00AD2C39" w:rsidR="00AD2C39" w:rsidTr="6A0E0483" w14:paraId="30C64E2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CA9F9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5A2811" w14:textId="5B53447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C012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0,8248 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9E41A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487A55" w14:textId="4455F42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89D53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0,9577 </w:t>
            </w:r>
          </w:p>
        </w:tc>
      </w:tr>
      <w:tr w:rsidRPr="00AD2C39" w:rsidR="00AD2C39" w:rsidTr="6A0E0483" w14:paraId="18BFFCB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B091C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D5127A" w14:textId="446FF66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3298F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0,9091 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2393A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E51A0F" w14:textId="1A8D215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256C7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0,9690 </w:t>
            </w:r>
          </w:p>
        </w:tc>
      </w:tr>
      <w:tr w:rsidRPr="00AD2C39" w:rsidR="00AD2C39" w:rsidTr="6A0E0483" w14:paraId="02C2DF0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4E8AE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3400B6" w14:textId="68A049F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0C07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0,4157 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86D5F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CB42FE" w14:textId="3F88A08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D5D11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0,8417 </w:t>
            </w:r>
          </w:p>
        </w:tc>
      </w:tr>
      <w:tr w:rsidRPr="00AD2C39" w:rsidR="00AD2C39" w:rsidTr="6A0E0483" w14:paraId="45EABCD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F4006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C0DBAA" w14:textId="4FBFD46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B7CFF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0,3440 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B1D16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BC07AF" w14:textId="6F8066A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7F8A5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0,6943 </w:t>
            </w:r>
          </w:p>
        </w:tc>
      </w:tr>
      <w:tr w:rsidRPr="00AD2C39" w:rsidR="00AD2C39" w:rsidTr="6A0E0483" w14:paraId="7990434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5B556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Renal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E82D55" w14:textId="20E300B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1FD25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0,5162 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D56A3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587734" w14:textId="3120446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E1DAB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0,7509 </w:t>
            </w:r>
          </w:p>
        </w:tc>
      </w:tr>
      <w:tr w:rsidRPr="00AD2C39" w:rsidR="00AD2C39" w:rsidTr="6A0E0483" w14:paraId="1AA40C4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718F0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88B4D1" w14:textId="0AA2425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FB6F62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8D956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0,7127 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A8BA2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FB27A3" w14:textId="1F87DE4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2C898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0,9372 </w:t>
            </w:r>
          </w:p>
        </w:tc>
      </w:tr>
      <w:tr w:rsidRPr="00AD2C39" w:rsidR="00AD2C39" w:rsidTr="6A0E0483" w14:paraId="7A0E564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77E7B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015535" w14:textId="47F2FE1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187F24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2ECA8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0,1903 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1BF1F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1E3333" w14:textId="1C3D47E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9EF44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0,7158 </w:t>
            </w:r>
          </w:p>
        </w:tc>
      </w:tr>
      <w:tr w:rsidRPr="00AD2C39" w:rsidR="00AD2C39" w:rsidTr="6A0E0483" w14:paraId="495BF7B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11DAC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021806" w14:textId="1311A1A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 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6065F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0,8761 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3468A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9FCA3A" w14:textId="26C4C08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1DDAB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7BDAA42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3C116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73C2E0" w14:textId="38F0BC1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 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08094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0,2937 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57E27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97158A" w14:textId="7DC2CF6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223F1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20A24F0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D752D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92D037" w14:textId="30CD94B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4A7EF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0,9220 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F65B7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1EEC58" w14:textId="1DAA724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5DD43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0,9713 </w:t>
            </w:r>
          </w:p>
        </w:tc>
      </w:tr>
      <w:tr w:rsidRPr="00AD2C39" w:rsidR="00AD2C39" w:rsidTr="6A0E0483" w14:paraId="0B03FD4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BF1A9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6AB750" w14:textId="39BF75B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07705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0,1320 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6CE82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-0,70 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1335BA" w14:textId="7CCC5ED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00E95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0,6489 </w:t>
            </w:r>
          </w:p>
        </w:tc>
      </w:tr>
      <w:tr w:rsidRPr="00AD2C39" w:rsidR="00AD2C39" w:rsidTr="6A0E0483" w14:paraId="1747E8A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195F3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67B96B" w14:textId="6920422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412D4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0,6874 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734D9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75893A" w14:textId="363B311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1E665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0E09038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B4FD2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5F7FC8" w14:textId="2F1C144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B5D64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0,3456 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E930B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FF942F" w14:textId="337C077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E49A8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0,8092 </w:t>
            </w:r>
          </w:p>
        </w:tc>
      </w:tr>
      <w:tr w:rsidRPr="00AD2C39" w:rsidR="00AD2C39" w:rsidTr="6A0E0483" w14:paraId="3B0C166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D8839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3D313E" w14:textId="251D134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96D4E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0,7363 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71FF9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678971" w14:textId="0A602C5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108D5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0,9424 </w:t>
            </w:r>
          </w:p>
        </w:tc>
      </w:tr>
      <w:tr w:rsidRPr="00AD2C39" w:rsidR="00AD2C39" w:rsidTr="6A0E0483" w14:paraId="2D2C824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C463A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2FEFA2" w14:textId="66A693C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08FE4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0,3674 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0EECB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9CE281" w14:textId="3E5F6A2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AA528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0,8211 </w:t>
            </w:r>
          </w:p>
        </w:tc>
      </w:tr>
      <w:tr w:rsidRPr="00AD2C39" w:rsidR="00AD2C39" w:rsidTr="6A0E0483" w14:paraId="1DCC0F4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8E75B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460555" w14:textId="59FEB51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47554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0,4435 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9FAF5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16133C" w14:textId="442CAD1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ECF04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06414EC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738F2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48B6DF" w14:textId="538A8EC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9C56B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0,3857 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B76BD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B019C0" w14:textId="306A0DC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D8B91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0,8278 </w:t>
            </w:r>
          </w:p>
        </w:tc>
      </w:tr>
      <w:tr w:rsidRPr="00AD2C39" w:rsidR="00AD2C39" w:rsidTr="6A0E0483" w14:paraId="5AF89B4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77A3E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D686B8" w14:textId="5B7ADCC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FAF91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0,6360 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33B73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076442" w14:textId="6211D28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9E1E2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0,9289 </w:t>
            </w:r>
          </w:p>
        </w:tc>
      </w:tr>
      <w:tr w:rsidRPr="00AD2C39" w:rsidR="00AD2C39" w:rsidTr="6A0E0483" w14:paraId="0CBD39B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6916E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A18E23" w14:textId="1095059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D6C13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0,2484 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BF0F0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B16F24" w14:textId="59DFA19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01A25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785166F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5C337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2E4999" w14:textId="05A7F85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CA3A5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0,8466 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2DDC1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609A06" w14:textId="00B6C7E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0198D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0,9601 </w:t>
            </w:r>
          </w:p>
        </w:tc>
      </w:tr>
      <w:tr w:rsidRPr="00AD2C39" w:rsidR="00AD2C39" w:rsidTr="6A0E0483" w14:paraId="38CC024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E7088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3F59A4" w14:textId="411D5A3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5EDBA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0,2670 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1E08F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4A971E" w14:textId="5FEDA75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9413E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3562463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80E9B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93C01E" w14:textId="7A8DF03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3E0B2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0,2660 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3F93B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13A40F" w14:textId="205BDFF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89AA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2380DF3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2C59E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8226BF" w14:textId="36C6D2C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1544D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0,7146 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FE51E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980EE9" w14:textId="52F9F24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80E93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0,9372 </w:t>
            </w:r>
          </w:p>
        </w:tc>
      </w:tr>
      <w:tr w:rsidRPr="00AD2C39" w:rsidR="00AD2C39" w:rsidTr="6A0E0483" w14:paraId="3305A29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0120B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5017F8" w14:textId="6493325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B44DA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0,7355 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12C66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50FCC8" w14:textId="51BA734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FE6F6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0,9424 </w:t>
            </w:r>
          </w:p>
        </w:tc>
      </w:tr>
      <w:tr w:rsidRPr="00AD2C39" w:rsidR="00AD2C39" w:rsidTr="6A0E0483" w14:paraId="17B7BB4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3AFCE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0419E8" w14:textId="348555B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62AEE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0,3691 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DD852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4AE97C" w14:textId="3E0CC53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EC27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0,8211 </w:t>
            </w:r>
          </w:p>
        </w:tc>
      </w:tr>
      <w:tr w:rsidRPr="00AD2C39" w:rsidR="00AD2C39" w:rsidTr="6A0E0483" w14:paraId="4D1BABC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984A2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621004" w14:textId="5B7ABD6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0D2C8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0,5650 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718D3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4402FF" w14:textId="64F1A59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33E66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0,9039 </w:t>
            </w:r>
          </w:p>
        </w:tc>
      </w:tr>
      <w:tr w:rsidRPr="00AD2C39" w:rsidR="00AD2C39" w:rsidTr="6A0E0483" w14:paraId="3238DDB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98E1E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1E5B9E" w14:textId="17E502C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AD7EE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0,0844 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EB7C0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02E7C6" w14:textId="20B6698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8263B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0,5444 </w:t>
            </w:r>
          </w:p>
        </w:tc>
      </w:tr>
      <w:tr w:rsidRPr="00AD2C39" w:rsidR="00AD2C39" w:rsidTr="6A0E0483" w14:paraId="6092B77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9F8F9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53D42A" w14:textId="498B5B2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FF405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0,5401 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538DA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6E809C" w14:textId="0014917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48AFF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0,8926 </w:t>
            </w:r>
          </w:p>
        </w:tc>
      </w:tr>
      <w:tr w:rsidRPr="00AD2C39" w:rsidR="00AD2C39" w:rsidTr="6A0E0483" w14:paraId="3E27DEB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96622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400B91" w14:textId="1FBF5B6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08A9B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0,4665 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62DA5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5F4328" w14:textId="072403C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9FF93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176AB76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96D28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16DDDB" w14:textId="62C82D4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49F47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0,8416 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349E9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B528D9" w14:textId="2D98317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ED01C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0,9591 </w:t>
            </w:r>
          </w:p>
        </w:tc>
      </w:tr>
      <w:tr w:rsidRPr="00AD2C39" w:rsidR="00AD2C39" w:rsidTr="6A0E0483" w14:paraId="0BCEBDF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0B423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F7F040" w14:textId="693109E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C8B0F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0,2424 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3A25B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C4939F" w14:textId="1382D5D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602DE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141ABDF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5B1AB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1C4108" w14:textId="1C46C68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F7C15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0,5833 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C14D5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C02265" w14:textId="2228FF9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F4743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0,9164 </w:t>
            </w:r>
          </w:p>
        </w:tc>
      </w:tr>
      <w:tr w:rsidRPr="00AD2C39" w:rsidR="00AD2C39" w:rsidTr="6A0E0483" w14:paraId="5F358D1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F5923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F7A671" w14:textId="48A1ECF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B9220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0,2962 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5C473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257B99" w14:textId="478FD7C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03934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14C606D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7383A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8E69A4" w14:textId="4CC58F9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1A5DA6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77BFD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0,6287 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06D63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560B7F" w14:textId="7446404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03F4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0,9278 </w:t>
            </w:r>
          </w:p>
        </w:tc>
      </w:tr>
      <w:tr w:rsidRPr="00AD2C39" w:rsidR="00AD2C39" w:rsidTr="6A0E0483" w14:paraId="7B91951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024EB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936534" w14:textId="0852346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505CA53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9E4CB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0,2725 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F2C82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F448D2" w14:textId="49B70DC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9A67E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2B8D4E5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114A5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5E4520" w14:textId="40AC024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8E9BB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0,5296 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F8931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2F0BD8" w14:textId="1215EE8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E627B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0,8905 </w:t>
            </w:r>
          </w:p>
        </w:tc>
      </w:tr>
      <w:tr w:rsidRPr="00AD2C39" w:rsidR="00AD2C39" w:rsidTr="6A0E0483" w14:paraId="31DD8AB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030EB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57B5DD" w14:textId="1B14841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E8D6B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0,3133 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823F5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C5A9A1" w14:textId="75E63C7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094D0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0,7765 </w:t>
            </w:r>
          </w:p>
        </w:tc>
      </w:tr>
      <w:tr w:rsidRPr="00AD2C39" w:rsidR="00AD2C39" w:rsidTr="6A0E0483" w14:paraId="0E07919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207C8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5546C4" w14:textId="35EB92F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88A83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0,5645 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AB209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0E71C3" w14:textId="0815989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2F1A0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0,9039 </w:t>
            </w:r>
          </w:p>
        </w:tc>
      </w:tr>
      <w:tr w:rsidRPr="00AD2C39" w:rsidR="00AD2C39" w:rsidTr="6A0E0483" w14:paraId="74AF2E0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68DCB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E74ACA" w14:textId="16DA531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2D151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0,2971 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8E771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7C34A8" w14:textId="56D3C64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FCCF7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590432F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8534F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4E5FD2" w14:textId="445F1CC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BEBEA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0,5854 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A4CB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1E2996" w14:textId="6B67E2C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2E306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0,9181 </w:t>
            </w:r>
          </w:p>
        </w:tc>
      </w:tr>
      <w:tr w:rsidRPr="00AD2C39" w:rsidR="00AD2C39" w:rsidTr="6A0E0483" w14:paraId="26EF793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2318B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775A01" w14:textId="409B03E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C49D1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0,1241 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CAAB0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103688" w14:textId="6290F7D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08FD6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0,6462 </w:t>
            </w:r>
          </w:p>
        </w:tc>
      </w:tr>
      <w:tr w:rsidRPr="00AD2C39" w:rsidR="00AD2C39" w:rsidTr="6A0E0483" w14:paraId="3D7AE14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0B2B4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87D78C" w14:textId="73BD922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64FBC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0,5292 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1B42E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E17FE3" w14:textId="3FB5521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F4129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0,8905 </w:t>
            </w:r>
          </w:p>
        </w:tc>
      </w:tr>
      <w:tr w:rsidRPr="00AD2C39" w:rsidR="00AD2C39" w:rsidTr="6A0E0483" w14:paraId="1D61E7D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21759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A964BE" w14:textId="526396C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8AB80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0,0902 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C2805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C2725B" w14:textId="0981AC0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A9EFD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0,5622 </w:t>
            </w:r>
          </w:p>
        </w:tc>
      </w:tr>
      <w:tr w:rsidRPr="00AD2C39" w:rsidR="00AD2C39" w:rsidTr="6A0E0483" w14:paraId="0DDBDD1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07DE7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EDB638" w14:textId="42A63EB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74776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0,4298 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14B9C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28C716" w14:textId="261B113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6A7A2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0,8577 </w:t>
            </w:r>
          </w:p>
        </w:tc>
      </w:tr>
      <w:tr w:rsidRPr="00AD2C39" w:rsidR="00AD2C39" w:rsidTr="6A0E0483" w14:paraId="6191D82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BD8F6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341ACB" w14:textId="4EC2E74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F4C18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0,2627 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B215F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01732F" w14:textId="0BF6711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AC8C5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1113D4C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1D25A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3981CF" w14:textId="1F604C0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35A06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0,6602 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56ED0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CFFF74" w14:textId="57AABD2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88042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74F1B0E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D6F89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0B7CF8" w14:textId="64F142A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C5EDD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0,2156 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42305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454E46" w14:textId="1D78A52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D8B70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0,7301 </w:t>
            </w:r>
          </w:p>
        </w:tc>
      </w:tr>
      <w:tr w:rsidRPr="00AD2C39" w:rsidR="00AD2C39" w:rsidTr="6A0E0483" w14:paraId="4B3F949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1D4ED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664062" w14:textId="094CFC8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C0C4F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0,6880 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504D7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B9524F" w14:textId="72B092E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97666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182DCA4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3460A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6C3537" w14:textId="39CB76F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425D5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0,1199 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02BA3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AE2533" w14:textId="6CE01D9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D5D3D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0,6448 </w:t>
            </w:r>
          </w:p>
        </w:tc>
      </w:tr>
      <w:tr w:rsidRPr="00AD2C39" w:rsidR="00AD2C39" w:rsidTr="6A0E0483" w14:paraId="7D0E2EC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B615C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6F5E05" w14:textId="1E278EE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76CC0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0,6624 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7DAC5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4A4FBD" w14:textId="60A88AA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E1EB5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322A755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26C2F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128306" w14:textId="25F58C8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3982B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0,1233 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58013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3476CD" w14:textId="7D65B8B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BE50B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0,6462 </w:t>
            </w:r>
          </w:p>
        </w:tc>
      </w:tr>
      <w:tr w:rsidRPr="00AD2C39" w:rsidR="00AD2C39" w:rsidTr="6A0E0483" w14:paraId="2140180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E33DD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C7B799" w14:textId="4AB0F78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DB2A4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0,6352 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F2648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083EE0" w14:textId="657CE98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61066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0,9289 </w:t>
            </w:r>
          </w:p>
        </w:tc>
      </w:tr>
      <w:tr w:rsidRPr="00AD2C39" w:rsidR="00AD2C39" w:rsidTr="6A0E0483" w14:paraId="1CF2894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E79B1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36930E" w14:textId="016229C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B4730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0,2864 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AD9F9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D07211" w14:textId="6B4DBDC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B4ECF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1363C23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895DA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DBC3D5" w14:textId="2C06BF1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F4CA9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0,5654 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0D321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4856E7" w14:textId="610F700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3AC9F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0,9039 </w:t>
            </w:r>
          </w:p>
        </w:tc>
      </w:tr>
      <w:tr w:rsidRPr="00AD2C39" w:rsidR="00AD2C39" w:rsidTr="6A0E0483" w14:paraId="6A7347E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1F2AA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B4EF23" w14:textId="09DDE5D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46E5D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0,2441 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ED021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75E5AE" w14:textId="04D2D3E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F90CF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4FDA0FB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996F0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448BA0" w14:textId="51E8220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AD422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0,7368 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D0BC6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D7644D" w14:textId="2708A64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2FA50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0,9069 </w:t>
            </w:r>
          </w:p>
        </w:tc>
      </w:tr>
      <w:tr w:rsidRPr="00AD2C39" w:rsidR="00AD2C39" w:rsidTr="6A0E0483" w14:paraId="6C2BEE5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9914E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Serosal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C4AC34" w14:textId="0147202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0F142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0,2612 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848D5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2ED112" w14:textId="3BEFF29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17552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0,6943 </w:t>
            </w:r>
          </w:p>
        </w:tc>
      </w:tr>
      <w:tr w:rsidRPr="00AD2C39" w:rsidR="00AD2C39" w:rsidTr="6A0E0483" w14:paraId="4D138CB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64ADE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70F080" w14:textId="7DC3063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2733940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C7608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0,2061 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CDEE0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319973" w14:textId="7FC865E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D8A3D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0,7176 </w:t>
            </w:r>
          </w:p>
        </w:tc>
      </w:tr>
      <w:tr w:rsidRPr="00AD2C39" w:rsidR="00AD2C39" w:rsidTr="6A0E0483" w14:paraId="740CC63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09EEC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19CE70" w14:textId="0B45540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5C6EFD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11747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0,7864 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AE82B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D8FC12" w14:textId="096697E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4B1FB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3BC225E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1DD75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DA485E" w14:textId="7982042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 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17275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0,1019 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4D5C1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D1F71C" w14:textId="205DCBB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01951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0,5852 </w:t>
            </w:r>
          </w:p>
        </w:tc>
      </w:tr>
      <w:tr w:rsidRPr="00AD2C39" w:rsidR="00AD2C39" w:rsidTr="6A0E0483" w14:paraId="4E737FD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348A0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A0CF9E" w14:textId="65D4C0C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 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49B16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0,8216 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27571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4500AC" w14:textId="52D7823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378EF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0,9567 </w:t>
            </w:r>
          </w:p>
        </w:tc>
      </w:tr>
      <w:tr w:rsidRPr="00AD2C39" w:rsidR="00AD2C39" w:rsidTr="6A0E0483" w14:paraId="15F75F8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FBBE6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C4862E" w14:textId="48A495C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5C69D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0,1351 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55B38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D5FC85" w14:textId="3ABA375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453B0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0,6489 </w:t>
            </w:r>
          </w:p>
        </w:tc>
      </w:tr>
      <w:tr w:rsidRPr="00AD2C39" w:rsidR="00AD2C39" w:rsidTr="6A0E0483" w14:paraId="7644253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1896E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622C75" w14:textId="48BDD51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5046B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0,3722 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B6B06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994C7D" w14:textId="136EC70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18035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0,8211 </w:t>
            </w:r>
          </w:p>
        </w:tc>
      </w:tr>
      <w:tr w:rsidRPr="00AD2C39" w:rsidR="00AD2C39" w:rsidTr="6A0E0483" w14:paraId="599D7B9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53E92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24258E" w14:textId="4E839BA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C18EC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0,0889 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8E579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C3B8D0" w14:textId="7302B6F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95E5C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0,5622 </w:t>
            </w:r>
          </w:p>
        </w:tc>
      </w:tr>
      <w:tr w:rsidRPr="00AD2C39" w:rsidR="00AD2C39" w:rsidTr="6A0E0483" w14:paraId="418D738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9BC18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5B1D53" w14:textId="1431D40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80BA1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0,9479 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70D6E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F0689B" w14:textId="366CC64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E9C73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0,9744 </w:t>
            </w:r>
          </w:p>
        </w:tc>
      </w:tr>
      <w:tr w:rsidRPr="00AD2C39" w:rsidR="00AD2C39" w:rsidTr="6A0E0483" w14:paraId="4D1C409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970D3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E2CFC5" w14:textId="63C8B10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499BC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0,2605 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E9C14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A8FCF1" w14:textId="60C8367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FC60D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54765F6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E7DAC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C17F15" w14:textId="527ACBC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34FA3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0,6961 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708CB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D315E2" w14:textId="212AD69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FB4AE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531BEF8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36F58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76AA64" w14:textId="7F9717C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73907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0,1328 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79689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AF2AE6" w14:textId="417C512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0D87B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0,6489 </w:t>
            </w:r>
          </w:p>
        </w:tc>
      </w:tr>
      <w:tr w:rsidRPr="00AD2C39" w:rsidR="00AD2C39" w:rsidTr="6A0E0483" w14:paraId="1072A67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C1513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5624F2" w14:textId="6ABEF67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D4099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0,7972 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80D01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BC6504" w14:textId="33493A6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7C0FA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3319C55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69AAE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CE412E" w14:textId="5EB36C5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A72C5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0,2661 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5D135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BCF077" w14:textId="29AA06E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61CD9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08713F6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B49B7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BDA7B4" w14:textId="3C0EEED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D7A57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0,9685 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F4AB6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60D6C8" w14:textId="2A92396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1C5EE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0,9840 </w:t>
            </w:r>
          </w:p>
        </w:tc>
      </w:tr>
      <w:tr w:rsidRPr="00AD2C39" w:rsidR="00AD2C39" w:rsidTr="6A0E0483" w14:paraId="338C394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9AEFF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F4DFDA" w14:textId="708B429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3C714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0,2255 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D1BA4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E3592E" w14:textId="0EF0624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E1266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0,7451 </w:t>
            </w:r>
          </w:p>
        </w:tc>
      </w:tr>
      <w:tr w:rsidRPr="00AD2C39" w:rsidR="00AD2C39" w:rsidTr="6A0E0483" w14:paraId="358E3D2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7F3C0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2EB874" w14:textId="3A0289E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6700C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0,8834 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9676F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5EA7F1" w14:textId="0D0CC79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5D839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0091566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CCE05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C6C437" w14:textId="0B2AD42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6259A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0,2999 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17510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8CA488" w14:textId="077BCD5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90BC3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48D5F9D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ACB81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1FEC55" w14:textId="43FE8EE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BA35D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0,7760 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B1804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941771" w14:textId="1C5EA15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53FB2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6042E51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DF0A8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A3607E" w14:textId="39B8980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B982E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0,2967 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DF126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D1243A" w14:textId="6A92F34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678AC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474CA45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5C123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34179B" w14:textId="47930B7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7A7BA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0,3936 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E6EC5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05BFA9" w14:textId="1771F4B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96B28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0,8342 </w:t>
            </w:r>
          </w:p>
        </w:tc>
      </w:tr>
      <w:tr w:rsidRPr="00AD2C39" w:rsidR="00AD2C39" w:rsidTr="6A0E0483" w14:paraId="038CE67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4869C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0ED388" w14:textId="58AE93C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D5D2E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0,3091 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08171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69E7C1" w14:textId="4E1E972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ECA54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0,7720 </w:t>
            </w:r>
          </w:p>
        </w:tc>
      </w:tr>
      <w:tr w:rsidRPr="00AD2C39" w:rsidR="00AD2C39" w:rsidTr="6A0E0483" w14:paraId="4A6BE56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73198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A670BD" w14:textId="7939E1F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3FB45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0,7723 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F6317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D577FA" w14:textId="7F8127A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689D6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226306C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4D01A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453DF5" w14:textId="514C860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66B51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0,2094 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3F4D4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84E05B" w14:textId="14A2106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9FE00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0,7177 </w:t>
            </w:r>
          </w:p>
        </w:tc>
      </w:tr>
      <w:tr w:rsidRPr="00AD2C39" w:rsidR="00AD2C39" w:rsidTr="6A0E0483" w14:paraId="1667D06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08A32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68610C" w14:textId="1E2110D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5FB43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0,6953 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919E4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725479" w14:textId="13B994C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1F8CC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0,9336 </w:t>
            </w:r>
          </w:p>
        </w:tc>
      </w:tr>
      <w:tr w:rsidRPr="00AD2C39" w:rsidR="00AD2C39" w:rsidTr="6A0E0483" w14:paraId="03618EC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B30F2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584DAA" w14:textId="62550B3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A8431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0,0756 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224BA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BE1DE4" w14:textId="75BEE2B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8D78D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0,5131 </w:t>
            </w:r>
          </w:p>
        </w:tc>
      </w:tr>
      <w:tr w:rsidRPr="00AD2C39" w:rsidR="00AD2C39" w:rsidTr="6A0E0483" w14:paraId="102A992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AE098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B07F92" w14:textId="3D62FF8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1AE3B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0,5171 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9F085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0F2302" w14:textId="430203A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BEC8C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0,8843 </w:t>
            </w:r>
          </w:p>
        </w:tc>
      </w:tr>
      <w:tr w:rsidRPr="00AD2C39" w:rsidR="00AD2C39" w:rsidTr="6A0E0483" w14:paraId="7E3FB65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43140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638791" w14:textId="1CFAFF9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547C4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0,3072 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31596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3FD6E8" w14:textId="6247277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2450E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0,7702 </w:t>
            </w:r>
          </w:p>
        </w:tc>
      </w:tr>
      <w:tr w:rsidRPr="00AD2C39" w:rsidR="00AD2C39" w:rsidTr="6A0E0483" w14:paraId="5D02508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42B89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B141DE" w14:textId="030C4D9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38AB9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0,8418 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1C178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BE5A33" w14:textId="733CC34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97220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0,9591 </w:t>
            </w:r>
          </w:p>
        </w:tc>
      </w:tr>
      <w:tr w:rsidRPr="00AD2C39" w:rsidR="00AD2C39" w:rsidTr="6A0E0483" w14:paraId="2F4E0C2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D7EB9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74C6B5" w14:textId="71BC5DD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7A4B64A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F7EDF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0,9348 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70D8E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3DC3ED" w14:textId="1181E40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9222C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0,9717 </w:t>
            </w:r>
          </w:p>
        </w:tc>
      </w:tr>
      <w:tr w:rsidRPr="00AD2C39" w:rsidR="00AD2C39" w:rsidTr="6A0E0483" w14:paraId="5F93A47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3533C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0FF337" w14:textId="4BCEBC3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5D2D454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F27F5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0,5757 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0BF7E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326E2E" w14:textId="1635BA9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B987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0,9113 </w:t>
            </w:r>
          </w:p>
        </w:tc>
      </w:tr>
      <w:tr w:rsidRPr="00AD2C39" w:rsidR="00AD2C39" w:rsidTr="6A0E0483" w14:paraId="2E5921E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1A513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A968FF" w14:textId="3B9A91A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2DA7D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0,8821 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8D05E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29239F" w14:textId="328A29D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48726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35D2D10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76378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3D91CF" w14:textId="218045E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0F828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0,9357 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0F1DB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F45A9D" w14:textId="4E0D898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44FE0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0,9717 </w:t>
            </w:r>
          </w:p>
        </w:tc>
      </w:tr>
      <w:tr w:rsidRPr="00AD2C39" w:rsidR="00AD2C39" w:rsidTr="6A0E0483" w14:paraId="3DABA61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A8C12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06819C" w14:textId="675847E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A6F72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0,8248 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64062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4C08F6" w14:textId="294211F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00B1A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0,9577 </w:t>
            </w:r>
          </w:p>
        </w:tc>
      </w:tr>
      <w:tr w:rsidRPr="00AD2C39" w:rsidR="00AD2C39" w:rsidTr="6A0E0483" w14:paraId="5B036DF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106F9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95D183" w14:textId="3E357B8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9390E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0,8817 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2A4FE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46FE12" w14:textId="5FD305B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8DCD2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6F2E124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9E63B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633CC4" w14:textId="5329B01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1EFF4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0,9366 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33F2A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EFC7EE" w14:textId="7024EF8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D5CD3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0,9717 </w:t>
            </w:r>
          </w:p>
        </w:tc>
      </w:tr>
      <w:tr w:rsidRPr="00AD2C39" w:rsidR="00AD2C39" w:rsidTr="6A0E0483" w14:paraId="706D3C6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7F946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6CAA81" w14:textId="7687CB4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D5D91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0,6537 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F683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2B22A5" w14:textId="5088DBB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DCDF3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08BDCDD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B3A81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45593E" w14:textId="576DD74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7D914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0,9260 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3AAD5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1932C1" w14:textId="352A83E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BD06E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0,9717 </w:t>
            </w:r>
          </w:p>
        </w:tc>
      </w:tr>
      <w:tr w:rsidRPr="00AD2C39" w:rsidR="00AD2C39" w:rsidTr="6A0E0483" w14:paraId="5D2F0F8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8D89D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EED34D" w14:textId="424A9C3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2D201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0,5615 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34FA9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7DF301" w14:textId="4BB1BB1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E0552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0,9039 </w:t>
            </w:r>
          </w:p>
        </w:tc>
      </w:tr>
      <w:tr w:rsidRPr="00AD2C39" w:rsidR="00AD2C39" w:rsidTr="6A0E0483" w14:paraId="558FC4E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72C85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7D8554" w14:textId="6603FD2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70D6E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0,8299 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F26C7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38ACFD" w14:textId="23EF936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51149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0,9581 </w:t>
            </w:r>
          </w:p>
        </w:tc>
      </w:tr>
      <w:tr w:rsidRPr="00AD2C39" w:rsidR="00AD2C39" w:rsidTr="6A0E0483" w14:paraId="6BA8D09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82199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1D058F" w14:textId="186936A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6B05E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0,8291 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CE6FA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9DE907" w14:textId="7192291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01947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0,9581 </w:t>
            </w:r>
          </w:p>
        </w:tc>
      </w:tr>
      <w:tr w:rsidRPr="00AD2C39" w:rsidR="00AD2C39" w:rsidTr="6A0E0483" w14:paraId="4865406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58639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F16D33" w14:textId="3596FEB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F7131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0,8946 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A46A3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8AB7EA" w14:textId="5C674F4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BE44E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4D7DF2D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64B95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27E7A0" w14:textId="39B75F1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ED998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0,2853 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269C1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3E067A" w14:textId="42B905C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8B490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736BCE2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DA768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01F103" w14:textId="4963CA7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87BD2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0,7165 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7082C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5688BA" w14:textId="70AF254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C81F7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0,9372 </w:t>
            </w:r>
          </w:p>
        </w:tc>
      </w:tr>
      <w:tr w:rsidRPr="00AD2C39" w:rsidR="00AD2C39" w:rsidTr="6A0E0483" w14:paraId="62904B9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D18C2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FAC574" w14:textId="75B0765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75D4B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0,9695 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6D9D8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4167B0" w14:textId="008F807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33996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0,9840 </w:t>
            </w:r>
          </w:p>
        </w:tc>
      </w:tr>
      <w:tr w:rsidRPr="00AD2C39" w:rsidR="00AD2C39" w:rsidTr="6A0E0483" w14:paraId="7EBD5CC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B1F8E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A60C68" w14:textId="789AC4A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36D9D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0,6091 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508BD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1266F0" w14:textId="10E2B8E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03F43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0,9252 </w:t>
            </w:r>
          </w:p>
        </w:tc>
      </w:tr>
      <w:tr w:rsidRPr="00AD2C39" w:rsidR="00AD2C39" w:rsidTr="6A0E0483" w14:paraId="68B4D84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9CA32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2C8C0D" w14:textId="767E4D2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05A9F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0,6606 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570B8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6211DC" w14:textId="287DEB9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53FA4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12D7A93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D9B98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AFC13E" w14:textId="68A69D2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9546C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0,7652 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C8552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775006" w14:textId="4B24145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45B90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266D132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82955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A90574" w14:textId="5451BA5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42DF9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0,8049 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87D93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A56334" w14:textId="672CD0A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DBB9A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7FC06A1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84ABD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C032F1" w14:textId="07A9193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6EFBF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0,9385 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C66B8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183106" w14:textId="4785783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1D8D3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0,9717 </w:t>
            </w:r>
          </w:p>
        </w:tc>
      </w:tr>
      <w:tr w:rsidRPr="00AD2C39" w:rsidR="00AD2C39" w:rsidTr="6A0E0483" w14:paraId="1D705DF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B3347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F0D54E" w14:textId="29430EF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33F8E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0,3363 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DFF75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211E33" w14:textId="71A2016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90509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0,8007 </w:t>
            </w:r>
          </w:p>
        </w:tc>
      </w:tr>
      <w:tr w:rsidRPr="00AD2C39" w:rsidR="00AD2C39" w:rsidTr="6A0E0483" w14:paraId="4E6A38E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D18D8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2FEBE8" w14:textId="064E5E4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79F80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0,4299 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2CE8B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E90CA6" w14:textId="7513F7D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97176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0,6943 </w:t>
            </w:r>
          </w:p>
        </w:tc>
      </w:tr>
      <w:tr w:rsidRPr="00AD2C39" w:rsidR="00AD2C39" w:rsidTr="6A0E0483" w14:paraId="3D0D962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16491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Skin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involvement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FDE5C5" w14:textId="6FDFF41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64932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0,4339 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6F12A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2C0490" w14:textId="19381E6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B7C5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0,6943 </w:t>
            </w:r>
          </w:p>
        </w:tc>
      </w:tr>
      <w:tr w:rsidRPr="00AD2C39" w:rsidR="00AD2C39" w:rsidTr="6A0E0483" w14:paraId="4EFB77C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46011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A51F5C" w14:textId="334932C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CF67F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B0C8E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0,4859 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179CB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E3A956" w14:textId="6430419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E4436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230E5FA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2DE1B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38B83E" w14:textId="467E416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7A312FA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00F40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0,1720 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9F3BD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C67108" w14:textId="6F81926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EB0AE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0,6900 </w:t>
            </w:r>
          </w:p>
        </w:tc>
      </w:tr>
      <w:tr w:rsidRPr="00AD2C39" w:rsidR="00AD2C39" w:rsidTr="6A0E0483" w14:paraId="246E105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78E07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48EC2F" w14:textId="4EFBC01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 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9999B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0,1096 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AB0F1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6EF119" w14:textId="7EC8736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241CB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0,6130 </w:t>
            </w:r>
          </w:p>
        </w:tc>
      </w:tr>
      <w:tr w:rsidRPr="00AD2C39" w:rsidR="00AD2C39" w:rsidTr="6A0E0483" w14:paraId="332F54B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74AE9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5BD044" w14:textId="2876DA0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 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51BDF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0,5076 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F23B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CE294B" w14:textId="75F3C31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13083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0,8823 </w:t>
            </w:r>
          </w:p>
        </w:tc>
      </w:tr>
      <w:tr w:rsidRPr="00AD2C39" w:rsidR="00AD2C39" w:rsidTr="6A0E0483" w14:paraId="4D1D498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D1BA6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EA18E1" w14:textId="270DCF2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C9406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0,3404 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B9D43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0F1F6A" w14:textId="2A3E2F42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3512C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0,8036 </w:t>
            </w:r>
          </w:p>
        </w:tc>
      </w:tr>
      <w:tr w:rsidRPr="00AD2C39" w:rsidR="00AD2C39" w:rsidTr="6A0E0483" w14:paraId="72F07C0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99E06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43E4DA" w14:textId="02013EE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AF7A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0,5333 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E8470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FA19FC" w14:textId="2392E98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C399D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0,8905 </w:t>
            </w:r>
          </w:p>
        </w:tc>
      </w:tr>
      <w:tr w:rsidRPr="00AD2C39" w:rsidR="00AD2C39" w:rsidTr="6A0E0483" w14:paraId="30B2BBC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D4077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2F4D19" w14:textId="605DFDC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ADB55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0,2454 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137F3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050188" w14:textId="5EE37DE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1884F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4C3D8DF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DB4B8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ECC898" w14:textId="35FA1E0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D8273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0,6319 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64509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740639" w14:textId="4979FF9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1F84F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0,9289 </w:t>
            </w:r>
          </w:p>
        </w:tc>
      </w:tr>
      <w:tr w:rsidRPr="00AD2C39" w:rsidR="00AD2C39" w:rsidTr="6A0E0483" w14:paraId="312A6C6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7B1A9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B7C3A2" w14:textId="5BFA47E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D9014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0,4122 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13026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50A5DB" w14:textId="589500B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F7740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0,8417 </w:t>
            </w:r>
          </w:p>
        </w:tc>
      </w:tr>
      <w:tr w:rsidRPr="00AD2C39" w:rsidR="00AD2C39" w:rsidTr="6A0E0483" w14:paraId="73AD1BB2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8EB3F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9AFC2C" w14:textId="7A5BC1F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C8FDF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0,4498 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C4191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027253" w14:textId="6A7A6F2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E8A92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6638885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0C6B2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77C22A" w14:textId="020AC02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60768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0,8723 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B139B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0025BA" w14:textId="04608D7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B4414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4750D0C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D486F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4AA57E" w14:textId="5C13520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BBC4F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0,2011 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800AA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266B9C" w14:textId="300B988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FB149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0,7176 </w:t>
            </w:r>
          </w:p>
        </w:tc>
      </w:tr>
      <w:tr w:rsidRPr="00AD2C39" w:rsidR="00AD2C39" w:rsidTr="6A0E0483" w14:paraId="4D98476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66FEF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4F65C7" w14:textId="126A4A4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00514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0,9588 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3B9E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3AE424" w14:textId="279F5EC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4F19A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0,9831 </w:t>
            </w:r>
          </w:p>
        </w:tc>
      </w:tr>
      <w:tr w:rsidRPr="00AD2C39" w:rsidR="00AD2C39" w:rsidTr="6A0E0483" w14:paraId="2C640C3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F8208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056470" w14:textId="1E3B68A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EB04C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0,0515 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22923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503EF7" w14:textId="4C852F8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8C74A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0,4250 </w:t>
            </w:r>
          </w:p>
        </w:tc>
      </w:tr>
      <w:tr w:rsidRPr="00AD2C39" w:rsidR="00AD2C39" w:rsidTr="6A0E0483" w14:paraId="7E6410E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35D39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02ABAF" w14:textId="2FE407C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81270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0,4127 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C2F1D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C484DF" w14:textId="445BC1E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2A289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0,8417 </w:t>
            </w:r>
          </w:p>
        </w:tc>
      </w:tr>
      <w:tr w:rsidRPr="00AD2C39" w:rsidR="00AD2C39" w:rsidTr="6A0E0483" w14:paraId="13E2154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EA5FC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68ABDC" w14:textId="1A206A3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Naive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95DF9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0,4753 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AFF82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CED418" w14:textId="52C79DB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AB68D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2137B75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57842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75EF4A" w14:textId="359762F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69ADE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0,2975 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41E78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5B6FF2" w14:textId="4D09330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E26B3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1816C78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81F57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B4085E" w14:textId="36FF804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B1C21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0,6267 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707C5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5F2372" w14:textId="1D99503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DFA05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0,9278 </w:t>
            </w:r>
          </w:p>
        </w:tc>
      </w:tr>
      <w:tr w:rsidRPr="00AD2C39" w:rsidR="00AD2C39" w:rsidTr="6A0E0483" w14:paraId="57E7414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F0658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7482D9" w14:textId="1BC84BD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CCBA9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0,3887 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1FF59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1CC865" w14:textId="18844DD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4082D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0,8281 </w:t>
            </w:r>
          </w:p>
        </w:tc>
      </w:tr>
      <w:tr w:rsidRPr="00AD2C39" w:rsidR="00AD2C39" w:rsidTr="6A0E0483" w14:paraId="73810CE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C000D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EDB703" w14:textId="6FAD21B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reg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92C5A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0,3951 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B68B0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FFD405" w14:textId="45B83FA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75AD2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0,8351 </w:t>
            </w:r>
          </w:p>
        </w:tc>
      </w:tr>
      <w:tr w:rsidRPr="00AD2C39" w:rsidR="00AD2C39" w:rsidTr="6A0E0483" w14:paraId="3D8E7B3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D9FD2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D169DB" w14:textId="67B44F8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D6C23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0,6618 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E6632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774DA1" w14:textId="2887D9C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E9C74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5A9C2B5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1A661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CC6503" w14:textId="590545C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4C154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0,1518 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DA3CD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5D9080" w14:textId="177957F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7D4A6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0,6570 </w:t>
            </w:r>
          </w:p>
        </w:tc>
      </w:tr>
      <w:tr w:rsidRPr="00AD2C39" w:rsidR="00AD2C39" w:rsidTr="6A0E0483" w14:paraId="7828C4BD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37348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E6A796" w14:textId="44D1F61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B7F41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0,3769 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1C04F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F6BC03" w14:textId="751409E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97A1D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0,8217 </w:t>
            </w:r>
          </w:p>
        </w:tc>
      </w:tr>
      <w:tr w:rsidRPr="00AD2C39" w:rsidR="00AD2C39" w:rsidTr="6A0E0483" w14:paraId="3DD2971B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108EC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435053" w14:textId="43B3F5B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DC020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Transitional 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6D51A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0,4466 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E3254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1AD171" w14:textId="6D36032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E1A70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27E0CCD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FBCA8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95E0E8" w14:textId="4125292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E1F6C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0,5418 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C5099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0E6CEF" w14:textId="04ADC2F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75B65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0,8926 </w:t>
            </w:r>
          </w:p>
        </w:tc>
      </w:tr>
      <w:tr w:rsidRPr="00AD2C39" w:rsidR="00AD2C39" w:rsidTr="6A0E0483" w14:paraId="2FF009E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1F5EF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8A5A02" w14:textId="5B2CF65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USm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ABCE6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0,3245 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1915F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6B6297" w14:textId="5E358B7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B222D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0,7881 </w:t>
            </w:r>
          </w:p>
        </w:tc>
      </w:tr>
      <w:tr w:rsidRPr="00AD2C39" w:rsidR="00AD2C39" w:rsidTr="6A0E0483" w14:paraId="7AF7A02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B863F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DFE967" w14:textId="397ED31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09D2C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0,6451 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E73B1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D38AD3" w14:textId="6AAC902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81787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18F498D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C8157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EB7414" w14:textId="4B4B130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D10FE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0,1373 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5C462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FCC85E" w14:textId="4B5A2418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9FBBC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0,6489 </w:t>
            </w:r>
          </w:p>
        </w:tc>
      </w:tr>
      <w:tr w:rsidRPr="00AD2C39" w:rsidR="00AD2C39" w:rsidTr="6A0E0483" w14:paraId="69C16A31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98431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54065B" w14:textId="5D4043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514EBEE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84A1E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441AB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-0,03 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C2E694" w14:textId="3367FC4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14A9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0,9717 </w:t>
            </w:r>
          </w:p>
        </w:tc>
      </w:tr>
      <w:tr w:rsidRPr="00AD2C39" w:rsidR="00AD2C39" w:rsidTr="6A0E0483" w14:paraId="28B81A9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13B72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66862C" w14:textId="147368A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24315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361D8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0,2621 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16975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B87DEE" w14:textId="079D76B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C3FC6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66B2BA1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E1253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5C98D4" w14:textId="7DD58E2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5FB03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0,9712 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F723F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2B7E3F" w14:textId="169299F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96DD3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0,9840 </w:t>
            </w:r>
          </w:p>
        </w:tc>
      </w:tr>
      <w:tr w:rsidRPr="00AD2C39" w:rsidR="00AD2C39" w:rsidTr="6A0E0483" w14:paraId="30DCF93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99D61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B783CE" w14:textId="643D580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48401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0,2402 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CF8C6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0,39 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4ACB72" w14:textId="69FFAEB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6BC7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0,7572 </w:t>
            </w:r>
          </w:p>
        </w:tc>
      </w:tr>
      <w:tr w:rsidRPr="00AD2C39" w:rsidR="00AD2C39" w:rsidTr="6A0E0483" w14:paraId="0F214C5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5067A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A44004" w14:textId="7C5F4C3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3899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0,8905 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69224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54D143" w14:textId="244F4ED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ECDE8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280EEA5F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7B608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330598" w14:textId="0A81020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6A56F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0,7154 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95E9F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3C713B" w14:textId="7C3F87B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D0C47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0,9372 </w:t>
            </w:r>
          </w:p>
        </w:tc>
      </w:tr>
      <w:tr w:rsidRPr="00AD2C39" w:rsidR="00AD2C39" w:rsidTr="6A0E0483" w14:paraId="6121762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41F4C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57A3CD" w14:textId="6152AF4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33A37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0,9172 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13350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E6D849" w14:textId="724EBCA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045AF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0,9697 </w:t>
            </w:r>
          </w:p>
        </w:tc>
      </w:tr>
      <w:tr w:rsidRPr="00AD2C39" w:rsidR="00AD2C39" w:rsidTr="6A0E0483" w14:paraId="5D16F2B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BE0B7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CA732E" w14:textId="4489A8D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B15FD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0,4489 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B764F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A87295" w14:textId="2402BDA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40695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6C077AA7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69EAB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5E239A" w14:textId="299A8F8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88C2D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0,9129 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A730D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0931EC" w14:textId="4293776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CCFCB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0,9690 </w:t>
            </w:r>
          </w:p>
        </w:tc>
      </w:tr>
      <w:tr w:rsidRPr="00AD2C39" w:rsidR="00AD2C39" w:rsidTr="6A0E0483" w14:paraId="2B3F96D0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F93CD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A02520" w14:textId="760B402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BD23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0,3780 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134DF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A28BB7" w14:textId="05FD2FF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D6D1E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0,8217 </w:t>
            </w:r>
          </w:p>
        </w:tc>
      </w:tr>
      <w:tr w:rsidRPr="00AD2C39" w:rsidR="00AD2C39" w:rsidTr="6A0E0483" w14:paraId="4137481C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8961D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7B1207" w14:textId="3A0F5F1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6F74B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0,9715 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DDE9C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5E217B" w14:textId="72B6B73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37294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0,9840 </w:t>
            </w:r>
          </w:p>
        </w:tc>
      </w:tr>
      <w:tr w:rsidRPr="00AD2C39" w:rsidR="00AD2C39" w:rsidTr="6A0E0483" w14:paraId="7C7ECB1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D6204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A22AC7" w14:textId="4CF1DEEE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4FD0F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0,8695 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113DD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7DF43F" w14:textId="57471E0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10119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0,9624 </w:t>
            </w:r>
          </w:p>
        </w:tc>
      </w:tr>
      <w:tr w:rsidRPr="00AD2C39" w:rsidR="00AD2C39" w:rsidTr="6A0E0483" w14:paraId="2CB0C54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42A61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E9E3AB" w14:textId="27291D19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CFFCE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0,7743 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24EA7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4420A2" w14:textId="6DB56CE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A4F0A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5A14774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8D1EB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E132B9" w14:textId="775AD1F0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63929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0,5002 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FA705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B54F4B" w14:textId="2F11CCD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AFA9D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0,8800 </w:t>
            </w:r>
          </w:p>
        </w:tc>
      </w:tr>
      <w:tr w:rsidRPr="00AD2C39" w:rsidR="00AD2C39" w:rsidTr="6A0E0483" w14:paraId="0AB76F33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30992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70A6D8" w14:textId="3AAB401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BD63F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0,6529 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B1D19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-0,15 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C2E1FA" w14:textId="3C7E66D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64164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70FA2E7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319CF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608F39" w14:textId="41EA4C0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Effectors 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63341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0,4301 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D2C4B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D0FF83" w14:textId="0464839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E7216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0,8577 </w:t>
            </w:r>
          </w:p>
        </w:tc>
      </w:tr>
      <w:tr w:rsidRPr="00AD2C39" w:rsidR="00AD2C39" w:rsidTr="6A0E0483" w14:paraId="2D3FA23E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D532D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0D4BEF" w14:textId="550DCC6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26EF2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0,8307 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B0C6F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-0,07 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CEB75E" w14:textId="785A2154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5D7AD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0,9581 </w:t>
            </w:r>
          </w:p>
        </w:tc>
      </w:tr>
      <w:tr w:rsidRPr="00AD2C39" w:rsidR="00AD2C39" w:rsidTr="6A0E0483" w14:paraId="1EA456F9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3FE73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95CF6C" w14:textId="1FB4D61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Effectors 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431CC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0,6571 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B2ECA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2CD87F" w14:textId="2E78F4B5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7A4B3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0,9295 </w:t>
            </w:r>
          </w:p>
        </w:tc>
      </w:tr>
      <w:tr w:rsidRPr="00AD2C39" w:rsidR="00AD2C39" w:rsidTr="6A0E0483" w14:paraId="33B684D6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A947C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337568" w14:textId="14D5856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2C08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0,8080 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3BAD2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6ECA78" w14:textId="0E50512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5A4FD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0,9490 </w:t>
            </w:r>
          </w:p>
        </w:tc>
      </w:tr>
      <w:tr w:rsidRPr="00AD2C39" w:rsidR="00AD2C39" w:rsidTr="6A0E0483" w14:paraId="62FEEA44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12DE6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EA2ADE" w14:textId="7EB29FED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7B7BC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0,2847 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47BE1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540818" w14:textId="2D214D9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C739B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0,7631 </w:t>
            </w:r>
          </w:p>
        </w:tc>
      </w:tr>
      <w:tr w:rsidRPr="00AD2C39" w:rsidR="00AD2C39" w:rsidTr="6A0E0483" w14:paraId="2E9C14C8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6E0E0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1D7F94" w14:textId="49339FBF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B44AD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0,9020 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A7565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A94C90" w14:textId="68829B8B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EADFE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0,9675 </w:t>
            </w:r>
          </w:p>
        </w:tc>
      </w:tr>
      <w:tr w:rsidRPr="00AD2C39" w:rsidR="00AD2C39" w:rsidTr="6A0E0483" w14:paraId="5B51C8F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D6062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B73401" w14:textId="2632B16A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52CD6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0,4823 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9F97E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925EF1" w14:textId="0E2BE753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5112F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0,8659 </w:t>
            </w:r>
          </w:p>
        </w:tc>
      </w:tr>
      <w:tr w:rsidRPr="00AD2C39" w:rsidR="00AD2C39" w:rsidTr="6A0E0483" w14:paraId="53CEC8CA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97F59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B5625E" w14:textId="46CE14C6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8B992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0,5919 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7E267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0,18 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963B6F" w14:textId="6E5AA54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72DE8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0,8056 </w:t>
            </w:r>
          </w:p>
        </w:tc>
      </w:tr>
      <w:tr w:rsidRPr="00AD2C39" w:rsidR="00AD2C39" w:rsidTr="6A0E0483" w14:paraId="1CD1A545" w14:textId="77777777">
        <w:trPr>
          <w:trHeight w:val="28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F9C3A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Steroids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D2AD97" w14:textId="7EF9CDF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5A32E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0,9181 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5E9DF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DF8186" w14:textId="4F127181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FFED0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Cohen's d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78B55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0,9653 </w:t>
            </w:r>
          </w:p>
        </w:tc>
      </w:tr>
    </w:tbl>
    <w:p w:rsidR="00AD2C39" w:rsidP="00AD2C39" w:rsidRDefault="00AD2C39" w14:paraId="40CEAED4" w14:textId="7E9CC6BC">
      <w:pPr>
        <w:rPr>
          <w:b/>
          <w:bCs/>
        </w:rPr>
      </w:pPr>
    </w:p>
    <w:p w:rsidR="00AD2C39" w:rsidP="00AD2C39" w:rsidRDefault="00AD2C39" w14:paraId="5F810C30" w14:textId="73B8C3A8">
      <w:pPr>
        <w:pStyle w:val="Prrafodelista"/>
        <w:numPr>
          <w:ilvl w:val="0"/>
          <w:numId w:val="24"/>
        </w:numPr>
        <w:rPr>
          <w:b/>
          <w:bCs/>
        </w:rPr>
      </w:pPr>
      <w:r>
        <w:rPr>
          <w:b/>
          <w:bCs/>
        </w:rPr>
        <w:t>Correlation</w:t>
      </w:r>
      <w:r w:rsidRPr="00AD2C39">
        <w:t xml:space="preserve"> </w:t>
      </w:r>
      <w:r w:rsidRPr="00AD2C39">
        <w:rPr>
          <w:b/>
          <w:bCs/>
        </w:rPr>
        <w:t xml:space="preserve">between laboratory and </w:t>
      </w:r>
      <w:r>
        <w:rPr>
          <w:b/>
          <w:bCs/>
        </w:rPr>
        <w:t>n</w:t>
      </w:r>
      <w:r w:rsidRPr="00AD2C39">
        <w:rPr>
          <w:b/>
          <w:bCs/>
        </w:rPr>
        <w:t>umeric clinical variables</w:t>
      </w:r>
    </w:p>
    <w:tbl>
      <w:tblPr>
        <w:tblW w:w="927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3885"/>
        <w:gridCol w:w="1215"/>
        <w:gridCol w:w="1215"/>
        <w:gridCol w:w="930"/>
      </w:tblGrid>
      <w:tr w:rsidRPr="00AD2C39" w:rsidR="00AD2C39" w:rsidTr="6A0E0483" w14:paraId="7C05C92D" w14:textId="77777777">
        <w:trPr>
          <w:trHeight w:val="300"/>
        </w:trPr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D9D9D9" w:themeFill="background1" w:themeFillShade="D9"/>
            <w:tcMar/>
            <w:vAlign w:val="bottom"/>
            <w:hideMark/>
          </w:tcPr>
          <w:p w:rsidRPr="00AD2C39" w:rsidR="00AD2C39" w:rsidP="6A0E0483" w:rsidRDefault="00AD2C39" w14:paraId="480E2E2B" w14:textId="0FCFDB9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</w:pPr>
            <w:r w:rsidRPr="6A0E0483" w:rsidR="6CA5777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>Clinical</w:t>
            </w:r>
            <w:r w:rsidRPr="6A0E0483" w:rsidR="6CA5777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variable</w:t>
            </w:r>
          </w:p>
        </w:tc>
        <w:tc>
          <w:tcPr>
            <w:tcW w:w="388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D9D9D9" w:themeFill="background1" w:themeFillShade="D9"/>
            <w:tcMar/>
            <w:vAlign w:val="bottom"/>
            <w:hideMark/>
          </w:tcPr>
          <w:p w:rsidRPr="00AD2C39" w:rsidR="00AD2C39" w:rsidP="6A0E0483" w:rsidRDefault="00AD2C39" w14:paraId="630DFFA9" w14:textId="567C19B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</w:pPr>
            <w:r w:rsidRPr="6A0E0483" w:rsidR="6CA5777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>Laboratory</w:t>
            </w:r>
            <w:r w:rsidRPr="6A0E0483" w:rsidR="6CA5777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variable</w:t>
            </w:r>
          </w:p>
        </w:tc>
        <w:tc>
          <w:tcPr>
            <w:tcW w:w="121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D9D9D9" w:themeFill="background1" w:themeFillShade="D9"/>
            <w:tcMar/>
            <w:vAlign w:val="bottom"/>
            <w:hideMark/>
          </w:tcPr>
          <w:p w:rsidRPr="00AD2C39" w:rsidR="00AD2C39" w:rsidP="6A0E0483" w:rsidRDefault="00AD2C39" w14:paraId="2B15E0A5" w14:textId="5F434A0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6BFB857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 w:bidi="ar-SA"/>
              </w:rPr>
              <w:t>Correlation Coefficient</w:t>
            </w:r>
          </w:p>
        </w:tc>
        <w:tc>
          <w:tcPr>
            <w:tcW w:w="121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D9D9D9" w:themeFill="background1" w:themeFillShade="D9"/>
            <w:tcMar/>
            <w:vAlign w:val="bottom"/>
            <w:hideMark/>
          </w:tcPr>
          <w:p w:rsidRPr="00AD2C39" w:rsidR="00AD2C39" w:rsidP="6A0E0483" w:rsidRDefault="00AD2C39" w14:paraId="0157E327" w14:textId="47DFDDD6">
            <w:pPr>
              <w:pStyle w:val="Normal"/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5012883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>p</w:t>
            </w:r>
            <w:r w:rsidRPr="6A0E0483" w:rsidR="3DA53D42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>value</w:t>
            </w:r>
            <w:r w:rsidRPr="6A0E0483" w:rsidR="02D0B45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               </w:t>
            </w:r>
          </w:p>
        </w:tc>
        <w:tc>
          <w:tcPr>
            <w:tcW w:w="93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D9D9D9" w:themeFill="background1" w:themeFillShade="D9"/>
            <w:tcMar/>
            <w:vAlign w:val="bottom"/>
            <w:hideMark/>
          </w:tcPr>
          <w:p w:rsidRPr="00AD2C39" w:rsidR="00AD2C39" w:rsidP="6A0E0483" w:rsidRDefault="00AD2C39" w14:paraId="23B1EE0A" w14:textId="60C5053C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DD5DAF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            </w:t>
            </w:r>
            <w:r w:rsidRPr="6A0E0483" w:rsidR="514A1DEB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  </w:t>
            </w:r>
            <w:r w:rsidRPr="6A0E0483" w:rsidR="00AD2C39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val="es-CO" w:eastAsia="es-CO"/>
              </w:rPr>
              <w:t>FDR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</w:tr>
      <w:tr w:rsidRPr="00AD2C39" w:rsidR="00AD2C39" w:rsidTr="6A0E0483" w14:paraId="40A62EFD" w14:textId="77777777">
        <w:trPr>
          <w:trHeight w:val="285"/>
        </w:trPr>
        <w:tc>
          <w:tcPr>
            <w:tcW w:w="202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03BCF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76453F" w14:textId="3F11440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4FD466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4B6E16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0,3077 </w:t>
            </w:r>
          </w:p>
        </w:tc>
        <w:tc>
          <w:tcPr>
            <w:tcW w:w="121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CB008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0,0866 </w:t>
            </w:r>
          </w:p>
        </w:tc>
        <w:tc>
          <w:tcPr>
            <w:tcW w:w="93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E13B2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0,2746 </w:t>
            </w:r>
          </w:p>
        </w:tc>
      </w:tr>
      <w:tr w:rsidRPr="00AD2C39" w:rsidR="00AD2C39" w:rsidTr="6A0E0483" w14:paraId="15306E8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657D1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7DE69A" w14:textId="6A9B36F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835E0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0481B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-0,2441 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F0B57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0,1782 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6ED00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0,3786 </w:t>
            </w:r>
          </w:p>
        </w:tc>
      </w:tr>
      <w:tr w:rsidRPr="00AD2C39" w:rsidR="00AD2C39" w:rsidTr="6A0E0483" w14:paraId="004A84B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0DB30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99AF90" w14:textId="1A4B200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F1251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0,2114 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29C8D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0,2455 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0AAAE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0,4587 </w:t>
            </w:r>
          </w:p>
        </w:tc>
      </w:tr>
      <w:tr w:rsidRPr="00AD2C39" w:rsidR="00AD2C39" w:rsidTr="6A0E0483" w14:paraId="5149FDF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D2D19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BFC85B" w14:textId="2E798F2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7610E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-0,2704 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72DFC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0,1344 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FEE2A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0,3324 </w:t>
            </w:r>
          </w:p>
        </w:tc>
      </w:tr>
      <w:tr w:rsidRPr="00AD2C39" w:rsidR="00AD2C39" w:rsidTr="6A0E0483" w14:paraId="12DAA60D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A058F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813DEB" w14:textId="0B5EFAA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311977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0,3059 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AAD3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0,0886 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8C5D0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0,2789 </w:t>
            </w:r>
          </w:p>
        </w:tc>
      </w:tr>
      <w:tr w:rsidRPr="00AD2C39" w:rsidR="00AD2C39" w:rsidTr="6A0E0483" w14:paraId="5655C54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20EA8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D24AE2" w14:textId="5049D1A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8F940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-0,2912 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2E6E7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0,1059 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4FAAB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0,3065 </w:t>
            </w:r>
          </w:p>
        </w:tc>
      </w:tr>
      <w:tr w:rsidRPr="00AD2C39" w:rsidR="00AD2C39" w:rsidTr="6A0E0483" w14:paraId="65EA7DC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7E7D4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99CF83" w14:textId="5558014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BA949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0,2631 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E2D04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0,1456 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5C02F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0,3488 </w:t>
            </w:r>
          </w:p>
        </w:tc>
      </w:tr>
      <w:tr w:rsidRPr="00AD2C39" w:rsidR="00AD2C39" w:rsidTr="6A0E0483" w14:paraId="407C7CA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E8D13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AE866A" w14:textId="3762228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67782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-0,3802 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78923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0,0318 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8DDDA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0,1702 </w:t>
            </w:r>
          </w:p>
        </w:tc>
      </w:tr>
      <w:tr w:rsidRPr="00AD2C39" w:rsidR="00AD2C39" w:rsidTr="6A0E0483" w14:paraId="64C3EDE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C6BC4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30DC30" w14:textId="43DC0E7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7BD75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0,2712 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01BE9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0,1333 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F8619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0,3324 </w:t>
            </w:r>
          </w:p>
        </w:tc>
      </w:tr>
      <w:tr w:rsidRPr="00AD2C39" w:rsidR="00AD2C39" w:rsidTr="6A0E0483" w14:paraId="5E7A38AD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8AF59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FD4614" w14:textId="14C8FF9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76300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-0,3261 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1D505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0,0685 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9EE9C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0,2544 </w:t>
            </w:r>
          </w:p>
        </w:tc>
      </w:tr>
      <w:tr w:rsidRPr="00AD2C39" w:rsidR="00AD2C39" w:rsidTr="6A0E0483" w14:paraId="420E126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DD1B1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651DD1" w14:textId="1C0ABC6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35BA4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0,2793 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394B4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0,1216 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0ACAA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0,3249 </w:t>
            </w:r>
          </w:p>
        </w:tc>
      </w:tr>
      <w:tr w:rsidRPr="00AD2C39" w:rsidR="00AD2C39" w:rsidTr="6A0E0483" w14:paraId="3C138BD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E6000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9B958A" w14:textId="66BB184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C47AD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-0,2660 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A879C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0,1411 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5557B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0,3433 </w:t>
            </w:r>
          </w:p>
        </w:tc>
      </w:tr>
      <w:tr w:rsidRPr="00AD2C39" w:rsidR="00AD2C39" w:rsidTr="6A0E0483" w14:paraId="0CD408CD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E9321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346F69" w14:textId="6846C2E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A2BFB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0,3551 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A1047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0,0461 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359CF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0,2061 </w:t>
            </w:r>
          </w:p>
        </w:tc>
      </w:tr>
      <w:tr w:rsidRPr="00AD2C39" w:rsidR="00AD2C39" w:rsidTr="6A0E0483" w14:paraId="46DCACE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625C3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7794BA" w14:textId="539E383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915DA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-0,2110 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C22DA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0,2463 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5E332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0,4587 </w:t>
            </w:r>
          </w:p>
        </w:tc>
      </w:tr>
      <w:tr w:rsidRPr="00AD2C39" w:rsidR="00AD2C39" w:rsidTr="6A0E0483" w14:paraId="7A35989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E1853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C149E7" w14:textId="490D9CC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3D0D7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0,2917 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3A734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0,1052 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6678D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0,3065 </w:t>
            </w:r>
          </w:p>
        </w:tc>
      </w:tr>
      <w:tr w:rsidRPr="00AD2C39" w:rsidR="00AD2C39" w:rsidTr="6A0E0483" w14:paraId="50D40C5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2C525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60B4E5" w14:textId="5EA4506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08797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-0,3925 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281CD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0,0263 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E6A1A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0,1621 </w:t>
            </w:r>
          </w:p>
        </w:tc>
      </w:tr>
      <w:tr w:rsidRPr="00AD2C39" w:rsidR="00AD2C39" w:rsidTr="6A0E0483" w14:paraId="1EE3831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EB01F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B6FA5B" w14:textId="75AD8EF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AF53B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0,1958 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2A96F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0,2827 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EDC67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0,4932 </w:t>
            </w:r>
          </w:p>
        </w:tc>
      </w:tr>
      <w:tr w:rsidRPr="00AD2C39" w:rsidR="00AD2C39" w:rsidTr="6A0E0483" w14:paraId="3CE5896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281A1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7DA1F3" w14:textId="2A15AC2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BAA69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-0,0840 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95DB5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0,6474 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0CE62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0,8138 </w:t>
            </w:r>
          </w:p>
        </w:tc>
      </w:tr>
      <w:tr w:rsidRPr="00AD2C39" w:rsidR="00AD2C39" w:rsidTr="6A0E0483" w14:paraId="5ED1B00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D5399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0E40E6" w14:textId="06FE236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DC8D7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0,2683 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2D281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0,1376 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67C3D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0,3366 </w:t>
            </w:r>
          </w:p>
        </w:tc>
      </w:tr>
      <w:tr w:rsidRPr="00AD2C39" w:rsidR="00AD2C39" w:rsidTr="6A0E0483" w14:paraId="7B96C24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5AE5F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352460" w14:textId="4916C9E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C1431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-0,3046 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3725B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0,0901 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ADBF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0,2812 </w:t>
            </w:r>
          </w:p>
        </w:tc>
      </w:tr>
      <w:tr w:rsidRPr="00AD2C39" w:rsidR="00AD2C39" w:rsidTr="6A0E0483" w14:paraId="34E9DEE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A7B7F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488186" w14:textId="6FC338F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9DDDE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0,1908 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55BF4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0,2954 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98E08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0,5036 </w:t>
            </w:r>
          </w:p>
        </w:tc>
      </w:tr>
      <w:tr w:rsidRPr="00AD2C39" w:rsidR="00AD2C39" w:rsidTr="6A0E0483" w14:paraId="1ED35D1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1816B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2B1336" w14:textId="26932FA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8CDE1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-0,1275 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30687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0,4866 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24E78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0,6843 </w:t>
            </w:r>
          </w:p>
        </w:tc>
      </w:tr>
      <w:tr w:rsidRPr="00AD2C39" w:rsidR="00AD2C39" w:rsidTr="6A0E0483" w14:paraId="4307DDC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A731E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31DF4F" w14:textId="61E952F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BTransitional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50874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0,2513 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61B33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0,1653 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2607D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0,3669 </w:t>
            </w:r>
          </w:p>
        </w:tc>
      </w:tr>
      <w:tr w:rsidRPr="00AD2C39" w:rsidR="00AD2C39" w:rsidTr="6A0E0483" w14:paraId="44F5C0A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D348C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9C947A" w14:textId="3F8FC9C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BTransitional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F8C20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-0,3250 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3902E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0,0695 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3128C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0,2544 </w:t>
            </w:r>
          </w:p>
        </w:tc>
      </w:tr>
      <w:tr w:rsidRPr="00AD2C39" w:rsidR="00AD2C39" w:rsidTr="6A0E0483" w14:paraId="3DB2DDC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ED355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232C10" w14:textId="2B071EE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5E07C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0,3201 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5E20D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0,0741 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1E7D1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0,2586 </w:t>
            </w:r>
          </w:p>
        </w:tc>
      </w:tr>
      <w:tr w:rsidRPr="00AD2C39" w:rsidR="00AD2C39" w:rsidTr="6A0E0483" w14:paraId="03333D7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F250F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18E661" w14:textId="1890198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4AD82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-0,2160 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5229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0,2351 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FBDBF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0,4541 </w:t>
            </w:r>
          </w:p>
        </w:tc>
      </w:tr>
      <w:tr w:rsidRPr="00AD2C39" w:rsidR="00AD2C39" w:rsidTr="6A0E0483" w14:paraId="16511F6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CA062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5ACCAD" w14:textId="62C9C5F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6AF6C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0,2576 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89A8F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0,1546 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2353C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0,3567 </w:t>
            </w:r>
          </w:p>
        </w:tc>
      </w:tr>
      <w:tr w:rsidRPr="00AD2C39" w:rsidR="00AD2C39" w:rsidTr="6A0E0483" w14:paraId="3691940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2DA74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771CDF" w14:textId="2B744BA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9B54D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-0,2461 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121D3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0,1746 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F866E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0,3759 </w:t>
            </w:r>
          </w:p>
        </w:tc>
      </w:tr>
      <w:tr w:rsidRPr="00AD2C39" w:rsidR="00AD2C39" w:rsidTr="6A0E0483" w14:paraId="33C7256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E882A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E9C7D1" w14:textId="7EC5CB1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22E68C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A373C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0,0900 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9D140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0,6242 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16F52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0,8002 </w:t>
            </w:r>
          </w:p>
        </w:tc>
      </w:tr>
      <w:tr w:rsidRPr="00AD2C39" w:rsidR="00AD2C39" w:rsidTr="6A0E0483" w14:paraId="67E8CFB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F259D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6CCE17" w14:textId="31C6C09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287FB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2B2B7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0,0433 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3019C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0,8139 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5A9A9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0,8915 </w:t>
            </w:r>
          </w:p>
        </w:tc>
      </w:tr>
      <w:tr w:rsidRPr="00AD2C39" w:rsidR="00AD2C39" w:rsidTr="6A0E0483" w14:paraId="0B98C20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75A94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EBBDB1" w14:textId="0AC9AE1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D9124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0,0791 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9F2BF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0,6670 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66C4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0,8177 </w:t>
            </w:r>
          </w:p>
        </w:tc>
      </w:tr>
      <w:tr w:rsidRPr="00AD2C39" w:rsidR="00AD2C39" w:rsidTr="6A0E0483" w14:paraId="4ED09D4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58E41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33BDEB" w14:textId="3664007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09BF9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-0,0521 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0871F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0,7769 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09676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0,8697 </w:t>
            </w:r>
          </w:p>
        </w:tc>
      </w:tr>
      <w:tr w:rsidRPr="00AD2C39" w:rsidR="00AD2C39" w:rsidTr="6A0E0483" w14:paraId="1511D34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2DA15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93D242" w14:textId="2CBDE10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F622A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0,0820 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9BC04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0,6554 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2D11D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0,8170 </w:t>
            </w:r>
          </w:p>
        </w:tc>
      </w:tr>
      <w:tr w:rsidRPr="00AD2C39" w:rsidR="00AD2C39" w:rsidTr="6A0E0483" w14:paraId="35FF300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E2F56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EE3E01" w14:textId="2DEC327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CD52F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-0,1794 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F4230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0,3259 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F0627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0,5333 </w:t>
            </w:r>
          </w:p>
        </w:tc>
      </w:tr>
      <w:tr w:rsidRPr="00AD2C39" w:rsidR="00AD2C39" w:rsidTr="6A0E0483" w14:paraId="7FBEFAD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E13AA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930907" w14:textId="350C22D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CE49E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0,0728 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F50BC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0,6923 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D2100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0,8307 </w:t>
            </w:r>
          </w:p>
        </w:tc>
      </w:tr>
      <w:tr w:rsidRPr="00AD2C39" w:rsidR="00AD2C39" w:rsidTr="6A0E0483" w14:paraId="3E74AF0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A92F5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8B0456" w14:textId="39AE139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32334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-0,0563 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E5208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0,7594 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1E963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0,8608 </w:t>
            </w:r>
          </w:p>
        </w:tc>
      </w:tr>
      <w:tr w:rsidRPr="00AD2C39" w:rsidR="00AD2C39" w:rsidTr="6A0E0483" w14:paraId="2B7B6E0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6BF94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473983" w14:textId="2970108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76482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0,0844 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BBF4A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0,6460 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A4E89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0,8138 </w:t>
            </w:r>
          </w:p>
        </w:tc>
      </w:tr>
      <w:tr w:rsidRPr="00AD2C39" w:rsidR="00AD2C39" w:rsidTr="6A0E0483" w14:paraId="009DB97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38E17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2EE47A" w14:textId="528D584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00106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-0,0200 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81674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0,9135 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64DDC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0,9394 </w:t>
            </w:r>
          </w:p>
        </w:tc>
      </w:tr>
      <w:tr w:rsidRPr="00AD2C39" w:rsidR="00AD2C39" w:rsidTr="6A0E0483" w14:paraId="55F71C4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E0183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0CD81B" w14:textId="1BFE9EE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CB73F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0,0965 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2D147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0,5992 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75E5A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0,7880 </w:t>
            </w:r>
          </w:p>
        </w:tc>
      </w:tr>
      <w:tr w:rsidRPr="00AD2C39" w:rsidR="00AD2C39" w:rsidTr="6A0E0483" w14:paraId="3383A46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04413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4571CE" w14:textId="4F8A9B1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2BBB7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0,0290 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C4611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0,8748 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CE399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0,9198 </w:t>
            </w:r>
          </w:p>
        </w:tc>
      </w:tr>
      <w:tr w:rsidRPr="00AD2C39" w:rsidR="00AD2C39" w:rsidTr="6A0E0483" w14:paraId="44E92DC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46F8C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C1EF30" w14:textId="283F329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01CD9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0,1279 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38184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0,4854 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0940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0,6843 </w:t>
            </w:r>
          </w:p>
        </w:tc>
      </w:tr>
      <w:tr w:rsidRPr="00AD2C39" w:rsidR="00AD2C39" w:rsidTr="6A0E0483" w14:paraId="383E2A3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8DBC7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837879" w14:textId="0651541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B174A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0,1734 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D4009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0,3425 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27218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0,5504 </w:t>
            </w:r>
          </w:p>
        </w:tc>
      </w:tr>
      <w:tr w:rsidRPr="00AD2C39" w:rsidR="00AD2C39" w:rsidTr="6A0E0483" w14:paraId="3C2C598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E712B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C6DFCA" w14:textId="1F441B8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83F6E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0,0323 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A4412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0,8607 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636BD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0,9131 </w:t>
            </w:r>
          </w:p>
        </w:tc>
      </w:tr>
      <w:tr w:rsidRPr="00AD2C39" w:rsidR="00AD2C39" w:rsidTr="6A0E0483" w14:paraId="7BB0BD8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72EB1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B22F98" w14:textId="50F82C9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D8AA5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0,0657 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0AC5E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0,7209 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5839D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0,8450 </w:t>
            </w:r>
          </w:p>
        </w:tc>
      </w:tr>
      <w:tr w:rsidRPr="00AD2C39" w:rsidR="00AD2C39" w:rsidTr="6A0E0483" w14:paraId="0FBF29B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63F9F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79B122" w14:textId="1D04BCD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8D198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0,0630 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182D8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0,7321 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97485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0,8450 </w:t>
            </w:r>
          </w:p>
        </w:tc>
      </w:tr>
      <w:tr w:rsidRPr="00AD2C39" w:rsidR="00AD2C39" w:rsidTr="6A0E0483" w14:paraId="75C104C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B031D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74CF37" w14:textId="1D5862D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3E16B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0,0800 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FB65D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0,6633 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7EDBB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0,8177 </w:t>
            </w:r>
          </w:p>
        </w:tc>
      </w:tr>
      <w:tr w:rsidRPr="00AD2C39" w:rsidR="00AD2C39" w:rsidTr="6A0E0483" w14:paraId="62C36ECE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E130B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15CD71" w14:textId="3EC7A07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774B6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0,1110 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94A91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0,5452 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2725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0,7503 </w:t>
            </w:r>
          </w:p>
        </w:tc>
      </w:tr>
      <w:tr w:rsidRPr="00AD2C39" w:rsidR="00AD2C39" w:rsidTr="6A0E0483" w14:paraId="494E34B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7EADC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DD7612" w14:textId="70A8F15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07752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0,1458 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26CA4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0,4259 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2B404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0,6321 </w:t>
            </w:r>
          </w:p>
        </w:tc>
      </w:tr>
      <w:tr w:rsidRPr="00AD2C39" w:rsidR="00AD2C39" w:rsidTr="6A0E0483" w14:paraId="1374E28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48540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CC4F55" w14:textId="5658B23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0C51F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0,0820 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B11B4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0,6554 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70C65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0,8170 </w:t>
            </w:r>
          </w:p>
        </w:tc>
      </w:tr>
      <w:tr w:rsidRPr="00AD2C39" w:rsidR="00AD2C39" w:rsidTr="6A0E0483" w14:paraId="3B3D6FE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22108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E0140E" w14:textId="6725570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6E4C3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0,0066 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6E4F0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0,9714 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DB1EE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0,9823 </w:t>
            </w:r>
          </w:p>
        </w:tc>
      </w:tr>
      <w:tr w:rsidRPr="00AD2C39" w:rsidR="00AD2C39" w:rsidTr="6A0E0483" w14:paraId="7869557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FA4DD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897DBD" w14:textId="4DE9093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</w:t>
            </w: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A9717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0,0621 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727F6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0,7682 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8D790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0,9218 </w:t>
            </w:r>
          </w:p>
        </w:tc>
      </w:tr>
      <w:tr w:rsidRPr="00AD2C39" w:rsidR="00AD2C39" w:rsidTr="6A0E0483" w14:paraId="6F320EFD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FF9D9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Age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4DF6C9" w14:textId="4996FB3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</w:t>
            </w: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014EC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0,1319 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37959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0,5298 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717F6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0,7947 </w:t>
            </w:r>
          </w:p>
        </w:tc>
      </w:tr>
      <w:tr w:rsidRPr="00AD2C39" w:rsidR="00AD2C39" w:rsidTr="6A0E0483" w14:paraId="51BF039D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75FCD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70AFF9" w14:textId="28DE7FE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51667C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cell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1BB966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0,3193 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A4650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0,0748 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C3C73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0,2586 </w:t>
            </w:r>
          </w:p>
        </w:tc>
      </w:tr>
      <w:tr w:rsidRPr="00AD2C39" w:rsidR="00AD2C39" w:rsidTr="6A0E0483" w14:paraId="4AC21A3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FA8E6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36D71E" w14:textId="2B43CEA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1C22AC5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E78CD7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-0,3185 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12E00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0,0756 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2886A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0,2586 </w:t>
            </w:r>
          </w:p>
        </w:tc>
      </w:tr>
      <w:tr w:rsidRPr="00AD2C39" w:rsidR="00AD2C39" w:rsidTr="6A0E0483" w14:paraId="0059A33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74AB9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E874A2" w14:textId="7873AF0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CF597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0,4642 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A7482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0,0074 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87BC8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0,0906 </w:t>
            </w:r>
          </w:p>
        </w:tc>
      </w:tr>
      <w:tr w:rsidRPr="00AD2C39" w:rsidR="00AD2C39" w:rsidTr="6A0E0483" w14:paraId="5088E8B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D7BA6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176640" w14:textId="27A2D6C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BA832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-0,3115 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45441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0,0827 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5135C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0,2688 </w:t>
            </w:r>
          </w:p>
        </w:tc>
      </w:tr>
      <w:tr w:rsidRPr="00AD2C39" w:rsidR="00AD2C39" w:rsidTr="6A0E0483" w14:paraId="36BF877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546AA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8C6F05" w14:textId="174B918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8BF14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0,3384 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B4F2A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0,0582 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CF0A0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0,2401 </w:t>
            </w:r>
          </w:p>
        </w:tc>
      </w:tr>
      <w:tr w:rsidRPr="00AD2C39" w:rsidR="00AD2C39" w:rsidTr="6A0E0483" w14:paraId="4968284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BC44B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A5A0BD" w14:textId="0F60C81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142E3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-0,2865 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3E506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0,1119 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A0018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0,3127 </w:t>
            </w:r>
          </w:p>
        </w:tc>
      </w:tr>
      <w:tr w:rsidRPr="00AD2C39" w:rsidR="00AD2C39" w:rsidTr="6A0E0483" w14:paraId="6129BF4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DD41F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399B32" w14:textId="097AC82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03928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0,4227 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19E65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0,0159 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A67D8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0,1265 </w:t>
            </w:r>
          </w:p>
        </w:tc>
      </w:tr>
      <w:tr w:rsidRPr="00AD2C39" w:rsidR="00AD2C39" w:rsidTr="6A0E0483" w14:paraId="4624F70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9B61D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05D357" w14:textId="151169C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89A71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-0,3335 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DB17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0,0622 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2B4C9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0,2446 </w:t>
            </w:r>
          </w:p>
        </w:tc>
      </w:tr>
      <w:tr w:rsidRPr="00AD2C39" w:rsidR="00AD2C39" w:rsidTr="6A0E0483" w14:paraId="5E484EA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264CD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5DD660" w14:textId="32FB83E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F602A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0,3102 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D0C27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0,0840 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C059F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0,2691 </w:t>
            </w:r>
          </w:p>
        </w:tc>
      </w:tr>
      <w:tr w:rsidRPr="00AD2C39" w:rsidR="00AD2C39" w:rsidTr="6A0E0483" w14:paraId="733BD22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FECC3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ED2881" w14:textId="7F6D8E4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37C47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-0,4185 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79D14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0,0171 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5E003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0,1282 </w:t>
            </w:r>
          </w:p>
        </w:tc>
      </w:tr>
      <w:tr w:rsidRPr="00AD2C39" w:rsidR="00AD2C39" w:rsidTr="6A0E0483" w14:paraId="6544934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FA835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8D00EA" w14:textId="62BF59A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68CAD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0,2898 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3AEFB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0,1076 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0B86F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0,3065 </w:t>
            </w:r>
          </w:p>
        </w:tc>
      </w:tr>
      <w:tr w:rsidRPr="00AD2C39" w:rsidR="00AD2C39" w:rsidTr="6A0E0483" w14:paraId="193EC9A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D21E4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E122DA" w14:textId="6DD820D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02C57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-0,2781 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5EFA0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0,1233 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AB433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0,3249 </w:t>
            </w:r>
          </w:p>
        </w:tc>
      </w:tr>
      <w:tr w:rsidRPr="00AD2C39" w:rsidR="00AD2C39" w:rsidTr="6A0E0483" w14:paraId="7E4E35F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CA233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B5ED3E" w14:textId="0D23DC9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5B2B7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0,3217 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9EE95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0,0726 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6B880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0,2583 </w:t>
            </w:r>
          </w:p>
        </w:tc>
      </w:tr>
      <w:tr w:rsidRPr="00AD2C39" w:rsidR="00AD2C39" w:rsidTr="6A0E0483" w14:paraId="04ACB7E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78C18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A47969" w14:textId="3CA5E70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D27B2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-0,3298 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CC328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0,0653 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BA71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0,2511 </w:t>
            </w:r>
          </w:p>
        </w:tc>
      </w:tr>
      <w:tr w:rsidRPr="00AD2C39" w:rsidR="00AD2C39" w:rsidTr="6A0E0483" w14:paraId="1C921A0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17675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E35ED3" w14:textId="5AFF17F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B99AB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0,3351 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725FE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0,0608 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D6554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0,2423 </w:t>
            </w:r>
          </w:p>
        </w:tc>
      </w:tr>
      <w:tr w:rsidRPr="00AD2C39" w:rsidR="00AD2C39" w:rsidTr="6A0E0483" w14:paraId="3EEC58B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FC34F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89903A" w14:textId="630A3E2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6EAB0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-0,3810 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A420F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0,0315 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9122A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0,1702 </w:t>
            </w:r>
          </w:p>
        </w:tc>
      </w:tr>
      <w:tr w:rsidRPr="00AD2C39" w:rsidR="00AD2C39" w:rsidTr="6A0E0483" w14:paraId="0782ACF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14F0E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698D48" w14:textId="35FC760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5DB6B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0,2236 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37166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0,2186 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62F5F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0,4296 </w:t>
            </w:r>
          </w:p>
        </w:tc>
      </w:tr>
      <w:tr w:rsidRPr="00AD2C39" w:rsidR="00AD2C39" w:rsidTr="6A0E0483" w14:paraId="370E80E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326E6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C223C3" w14:textId="6A6C7BB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E2A81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-0,1773 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5823D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0,3317 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630DA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0,5370 </w:t>
            </w:r>
          </w:p>
        </w:tc>
      </w:tr>
      <w:tr w:rsidRPr="00AD2C39" w:rsidR="00AD2C39" w:rsidTr="6A0E0483" w14:paraId="7556ED4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73E63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53FD68" w14:textId="30B4C66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2D83C7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0,3538 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25530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0,0470 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EEA5A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0,2061 </w:t>
            </w:r>
          </w:p>
        </w:tc>
      </w:tr>
      <w:tr w:rsidRPr="00AD2C39" w:rsidR="00AD2C39" w:rsidTr="6A0E0483" w14:paraId="0E8F7E3E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D8F02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8175F5" w14:textId="3D3C34D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9732E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-0,2869 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88041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0,1113 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12713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0,3127 </w:t>
            </w:r>
          </w:p>
        </w:tc>
      </w:tr>
      <w:tr w:rsidRPr="00AD2C39" w:rsidR="00AD2C39" w:rsidTr="6A0E0483" w14:paraId="42CBCBB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EAC9D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4E3B96" w14:textId="23803C4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50B45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0,1936 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237F6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0,2884 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DBF17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0,4973 </w:t>
            </w:r>
          </w:p>
        </w:tc>
      </w:tr>
      <w:tr w:rsidRPr="00AD2C39" w:rsidR="00AD2C39" w:rsidTr="6A0E0483" w14:paraId="0A376E1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52B84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74F168" w14:textId="73291F0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5E0CA7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-0,1450 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1855C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0,4284 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9ECD5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0,6321 </w:t>
            </w:r>
          </w:p>
        </w:tc>
      </w:tr>
      <w:tr w:rsidRPr="00AD2C39" w:rsidR="00AD2C39" w:rsidTr="6A0E0483" w14:paraId="059F89DE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878EA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7745EC" w14:textId="1B9E9A5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BTransitional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C2589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0,3183 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CE256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0,0759 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7D93E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0,2586 </w:t>
            </w:r>
          </w:p>
        </w:tc>
      </w:tr>
      <w:tr w:rsidRPr="00AD2C39" w:rsidR="00AD2C39" w:rsidTr="6A0E0483" w14:paraId="462D800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78BCD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F0C6D1" w14:textId="0584755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BTransitional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08037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-0,3599 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78AC6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0,0431 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7B385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0,2019 </w:t>
            </w:r>
          </w:p>
        </w:tc>
      </w:tr>
      <w:tr w:rsidRPr="00AD2C39" w:rsidR="00AD2C39" w:rsidTr="6A0E0483" w14:paraId="6BEF43B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947FC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F5DD58" w14:textId="489FAFA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391E5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0,3128 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4E7B6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0,0813 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E0D8F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0,2688 </w:t>
            </w:r>
          </w:p>
        </w:tc>
      </w:tr>
      <w:tr w:rsidRPr="00AD2C39" w:rsidR="00AD2C39" w:rsidTr="6A0E0483" w14:paraId="0A0C463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054C6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50B035" w14:textId="5CC46C4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84C23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-0,3362 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1B6D1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0,0599 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35766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0,2423 </w:t>
            </w:r>
          </w:p>
        </w:tc>
      </w:tr>
      <w:tr w:rsidRPr="00AD2C39" w:rsidR="00AD2C39" w:rsidTr="6A0E0483" w14:paraId="14AC7D7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EE0B3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31EE8A" w14:textId="758D862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98F3A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0,2730 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C75CF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0,1307 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46B57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0,3324 </w:t>
            </w:r>
          </w:p>
        </w:tc>
      </w:tr>
      <w:tr w:rsidRPr="00AD2C39" w:rsidR="00AD2C39" w:rsidTr="6A0E0483" w14:paraId="5ADE3F6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56BD1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9FDF6F" w14:textId="0588B43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4B903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-0,3456 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E9A28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0,0527 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0C95D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0,2239 </w:t>
            </w:r>
          </w:p>
        </w:tc>
      </w:tr>
      <w:tr w:rsidRPr="00AD2C39" w:rsidR="00AD2C39" w:rsidTr="6A0E0483" w14:paraId="321CA2A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33903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305098" w14:textId="40D6FAC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20322ED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909D0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0,2869 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E5E0A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0,1113 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E833E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0,3127 </w:t>
            </w:r>
          </w:p>
        </w:tc>
      </w:tr>
      <w:tr w:rsidRPr="00AD2C39" w:rsidR="00AD2C39" w:rsidTr="6A0E0483" w14:paraId="0F3E574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97C65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9FE45F" w14:textId="5299CE2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6F02DF7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08ED46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-0,3243 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836B5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0,0702 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B9214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0,2547 </w:t>
            </w:r>
          </w:p>
        </w:tc>
      </w:tr>
      <w:tr w:rsidRPr="00AD2C39" w:rsidR="00AD2C39" w:rsidTr="6A0E0483" w14:paraId="4C78592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A6A79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7733AD" w14:textId="24F637E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06511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0,3014 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6084C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0,0937 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D3192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0,2868 </w:t>
            </w:r>
          </w:p>
        </w:tc>
      </w:tr>
      <w:tr w:rsidRPr="00AD2C39" w:rsidR="00AD2C39" w:rsidTr="6A0E0483" w14:paraId="6C8894E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0166F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D8E3BC" w14:textId="706F45B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A5656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-0,4074 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2F426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0,0207 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12851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0,1431 </w:t>
            </w:r>
          </w:p>
        </w:tc>
      </w:tr>
      <w:tr w:rsidRPr="00AD2C39" w:rsidR="00AD2C39" w:rsidTr="6A0E0483" w14:paraId="707E885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C4473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EBF957" w14:textId="442A041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C976F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0,2565 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E4CA7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0,1565 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3781E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0,3567 </w:t>
            </w:r>
          </w:p>
        </w:tc>
      </w:tr>
      <w:tr w:rsidRPr="00AD2C39" w:rsidR="00AD2C39" w:rsidTr="6A0E0483" w14:paraId="360BF89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41C8F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C6ED9E" w14:textId="089FA68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9689F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-0,3529 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385C3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0,0476 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378C3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0,2061 </w:t>
            </w:r>
          </w:p>
        </w:tc>
      </w:tr>
      <w:tr w:rsidRPr="00AD2C39" w:rsidR="00AD2C39" w:rsidTr="6A0E0483" w14:paraId="7F2D914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4BCEE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4D7A43" w14:textId="27C2A13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58505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0,2941 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0E873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0,1023 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6768D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0,3029 </w:t>
            </w:r>
          </w:p>
        </w:tc>
      </w:tr>
      <w:tr w:rsidRPr="00AD2C39" w:rsidR="00AD2C39" w:rsidTr="6A0E0483" w14:paraId="0E7BDB0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2AA80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7D1BF1" w14:textId="3F78403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A5A8A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-0,0378 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438F5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0,8374 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DEEEC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0,9027 </w:t>
            </w:r>
          </w:p>
        </w:tc>
      </w:tr>
      <w:tr w:rsidRPr="00AD2C39" w:rsidR="00AD2C39" w:rsidTr="6A0E0483" w14:paraId="094B7AC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8F84D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E84DB9" w14:textId="382A1AC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FAAAB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0,3214 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73252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0,0729 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648B9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0,2583 </w:t>
            </w:r>
          </w:p>
        </w:tc>
      </w:tr>
      <w:tr w:rsidRPr="00AD2C39" w:rsidR="00AD2C39" w:rsidTr="6A0E0483" w14:paraId="2F97732D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B18E6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B15C59" w14:textId="178511C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30B0B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-0,1542 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F9221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0,3995 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9EC27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0,6042 </w:t>
            </w:r>
          </w:p>
        </w:tc>
      </w:tr>
      <w:tr w:rsidRPr="00AD2C39" w:rsidR="00AD2C39" w:rsidTr="6A0E0483" w14:paraId="507903C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2A494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4B2BDF" w14:textId="0750DF5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DEF17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0,2780 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E31C5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0,1235 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C2AD2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0,3249 </w:t>
            </w:r>
          </w:p>
        </w:tc>
      </w:tr>
      <w:tr w:rsidRPr="00AD2C39" w:rsidR="00AD2C39" w:rsidTr="6A0E0483" w14:paraId="35A4CE8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9226D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E88ECB" w14:textId="39E6508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BB04A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-0,3547 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AE145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0,0464 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503F9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0,2061 </w:t>
            </w:r>
          </w:p>
        </w:tc>
      </w:tr>
      <w:tr w:rsidRPr="00AD2C39" w:rsidR="00AD2C39" w:rsidTr="6A0E0483" w14:paraId="0A8D373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94449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1776F8" w14:textId="50FD937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3BF17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0,2577 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AA64B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0,1544 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E703E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0,3567 </w:t>
            </w:r>
          </w:p>
        </w:tc>
      </w:tr>
      <w:tr w:rsidRPr="00AD2C39" w:rsidR="00AD2C39" w:rsidTr="6A0E0483" w14:paraId="6BC0E4C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8D113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D9BCE6" w14:textId="4993BCC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30A88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-0,1159 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BF4A1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0,5277 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8A53E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0,7284 </w:t>
            </w:r>
          </w:p>
        </w:tc>
      </w:tr>
      <w:tr w:rsidRPr="00AD2C39" w:rsidR="00AD2C39" w:rsidTr="6A0E0483" w14:paraId="22E0FD9D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15CB2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1EC891" w14:textId="2141F75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014E2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0,2097 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1EE76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0,2494 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9F789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0,4587 </w:t>
            </w:r>
          </w:p>
        </w:tc>
      </w:tr>
      <w:tr w:rsidRPr="00AD2C39" w:rsidR="00AD2C39" w:rsidTr="6A0E0483" w14:paraId="5FD1C07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6E269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CB04F6" w14:textId="0FBA949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8A1B3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0,0356 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441D7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0,8468 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2B7FC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0,9029 </w:t>
            </w:r>
          </w:p>
        </w:tc>
      </w:tr>
      <w:tr w:rsidRPr="00AD2C39" w:rsidR="00AD2C39" w:rsidTr="6A0E0483" w14:paraId="7862C44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D0B66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F13600" w14:textId="29C61B8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B16F8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0,2743 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10332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0,1287 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8675D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0,3324 </w:t>
            </w:r>
          </w:p>
        </w:tc>
      </w:tr>
      <w:tr w:rsidRPr="00AD2C39" w:rsidR="00AD2C39" w:rsidTr="6A0E0483" w14:paraId="692C1FF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11444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74C86F" w14:textId="2D60093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3A1B1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-0,0070 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2E6E3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0,9698 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470F8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0,9823 </w:t>
            </w:r>
          </w:p>
        </w:tc>
      </w:tr>
      <w:tr w:rsidRPr="00AD2C39" w:rsidR="00AD2C39" w:rsidTr="6A0E0483" w14:paraId="7E70A6D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D3F43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4DC55D" w14:textId="731F83D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996EA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0,2692 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35FB4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0,1362 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F5454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0,3349 </w:t>
            </w:r>
          </w:p>
        </w:tc>
      </w:tr>
      <w:tr w:rsidRPr="00AD2C39" w:rsidR="00AD2C39" w:rsidTr="6A0E0483" w14:paraId="0B2E867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BE4AD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4A234D" w14:textId="44D106F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390AD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-0,0875 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622AC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0,6341 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100F7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0,8038 </w:t>
            </w:r>
          </w:p>
        </w:tc>
      </w:tr>
      <w:tr w:rsidRPr="00AD2C39" w:rsidR="00AD2C39" w:rsidTr="6A0E0483" w14:paraId="0AFACB2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E9B0E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34DC7F" w14:textId="4B0B883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FBC5A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0,2717 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DAAFD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0,1325 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98EE4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0,3324 </w:t>
            </w:r>
          </w:p>
        </w:tc>
      </w:tr>
      <w:tr w:rsidRPr="00AD2C39" w:rsidR="00AD2C39" w:rsidTr="6A0E0483" w14:paraId="3C782F4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4F6B9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DF0E9E" w14:textId="093BB91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4094E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-0,2440 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9DED3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0,1784 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A120E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0,3786 </w:t>
            </w:r>
          </w:p>
        </w:tc>
      </w:tr>
      <w:tr w:rsidRPr="00AD2C39" w:rsidR="00AD2C39" w:rsidTr="6A0E0483" w14:paraId="0E18AAB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BAD68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C54FDD" w14:textId="2ADCD4C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</w:t>
            </w: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95A21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0,3269 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76EBF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0,1107 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467C3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0,3321 </w:t>
            </w:r>
          </w:p>
        </w:tc>
      </w:tr>
      <w:tr w:rsidRPr="00AD2C39" w:rsidR="00AD2C39" w:rsidTr="6A0E0483" w14:paraId="074A3DC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59182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C3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0141F3" w14:textId="4680C7B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</w:t>
            </w: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4BEBA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-0,3889 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9D5B5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0,0547 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C5C60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0,2460 </w:t>
            </w:r>
          </w:p>
        </w:tc>
      </w:tr>
      <w:tr w:rsidRPr="00AD2C39" w:rsidR="00AD2C39" w:rsidTr="6A0E0483" w14:paraId="3CAEAF5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30C93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A43F96" w14:textId="6C95777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418FEB2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2839F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0,2587 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44250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0,1529 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4D39C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0,3567 </w:t>
            </w:r>
          </w:p>
        </w:tc>
      </w:tr>
      <w:tr w:rsidRPr="00AD2C39" w:rsidR="00AD2C39" w:rsidTr="6A0E0483" w14:paraId="470FC5D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8A200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FAC06D" w14:textId="02D9C97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51C2A3A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B4C4F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-0,2061 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F496B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0,2577 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45B3C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0,4639 </w:t>
            </w:r>
          </w:p>
        </w:tc>
      </w:tr>
      <w:tr w:rsidRPr="00AD2C39" w:rsidR="00AD2C39" w:rsidTr="6A0E0483" w14:paraId="26C88CF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24D6E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55C6BD" w14:textId="7D0225A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B64AE7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0,4573 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645EB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0,0085 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91F09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0,1006 </w:t>
            </w:r>
          </w:p>
        </w:tc>
      </w:tr>
      <w:tr w:rsidRPr="00AD2C39" w:rsidR="00AD2C39" w:rsidTr="6A0E0483" w14:paraId="20DAE02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D539C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162A6F" w14:textId="0B07EB9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66C58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-0,2348 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B3D65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0,1957 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32470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0,4086 </w:t>
            </w:r>
          </w:p>
        </w:tc>
      </w:tr>
      <w:tr w:rsidRPr="00AD2C39" w:rsidR="00AD2C39" w:rsidTr="6A0E0483" w14:paraId="47042B7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D7375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734E16" w14:textId="380A263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878C6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0,2559 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21AF7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0,1574 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55720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0,3567 </w:t>
            </w:r>
          </w:p>
        </w:tc>
      </w:tr>
      <w:tr w:rsidRPr="00AD2C39" w:rsidR="00AD2C39" w:rsidTr="6A0E0483" w14:paraId="014EFB7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03712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19D777" w14:textId="0950989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6BBD5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-0,2244 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4B3C3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0,2170 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512D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0,4296 </w:t>
            </w:r>
          </w:p>
        </w:tc>
      </w:tr>
      <w:tr w:rsidRPr="00AD2C39" w:rsidR="00AD2C39" w:rsidTr="6A0E0483" w14:paraId="01763B5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1280D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E49151" w14:textId="472E773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A7A8F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0,3898 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0AE69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0,0274 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3C683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0,1628 </w:t>
            </w:r>
          </w:p>
        </w:tc>
      </w:tr>
      <w:tr w:rsidRPr="00AD2C39" w:rsidR="00AD2C39" w:rsidTr="6A0E0483" w14:paraId="24DD3CC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CFC8D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5864C0" w14:textId="0CFCB41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1E092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-0,2299 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51246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0,2057 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EDA4E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0,4177 </w:t>
            </w:r>
          </w:p>
        </w:tc>
      </w:tr>
      <w:tr w:rsidRPr="00AD2C39" w:rsidR="00AD2C39" w:rsidTr="6A0E0483" w14:paraId="77E9ECE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71F4A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C3EB15" w14:textId="77884D7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1E6FD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0,2768 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B5D55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0,1252 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C6279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0,3275 </w:t>
            </w:r>
          </w:p>
        </w:tc>
      </w:tr>
      <w:tr w:rsidRPr="00AD2C39" w:rsidR="00AD2C39" w:rsidTr="6A0E0483" w14:paraId="64BFE95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31347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B703C3" w14:textId="78FC597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1828B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-0,2816 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DE6B9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0,1184 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D15BE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0,3249 </w:t>
            </w:r>
          </w:p>
        </w:tc>
      </w:tr>
      <w:tr w:rsidRPr="00AD2C39" w:rsidR="00AD2C39" w:rsidTr="6A0E0483" w14:paraId="39E0DF7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68680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6BCD2E" w14:textId="02911E9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AB221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0,2225 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48D2E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0,2209 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CEF6D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0,4322 </w:t>
            </w:r>
          </w:p>
        </w:tc>
      </w:tr>
      <w:tr w:rsidRPr="00AD2C39" w:rsidR="00AD2C39" w:rsidTr="6A0E0483" w14:paraId="557A792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E8A82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879931" w14:textId="4DE531E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0CA90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-0,1675 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BDFD5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0,3595 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ACAD2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0,5630 </w:t>
            </w:r>
          </w:p>
        </w:tc>
      </w:tr>
      <w:tr w:rsidRPr="00AD2C39" w:rsidR="00AD2C39" w:rsidTr="6A0E0483" w14:paraId="5EE230C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86561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A15511" w14:textId="1EC6930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496D8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0,2414 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FBB3B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0,1831 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2ABEB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0,3869 </w:t>
            </w:r>
          </w:p>
        </w:tc>
      </w:tr>
      <w:tr w:rsidRPr="00AD2C39" w:rsidR="00AD2C39" w:rsidTr="6A0E0483" w14:paraId="51E9D3F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76A0D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04D0FD" w14:textId="074628A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D249E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-0,2312 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6B2F5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0,2031 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04DEF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0,4172 </w:t>
            </w:r>
          </w:p>
        </w:tc>
      </w:tr>
      <w:tr w:rsidRPr="00AD2C39" w:rsidR="00AD2C39" w:rsidTr="6A0E0483" w14:paraId="737B177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7478D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4D14CB" w14:textId="5FA0F4A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23822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0,2792 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457DF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0,1217 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FE5E7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0,3249 </w:t>
            </w:r>
          </w:p>
        </w:tc>
      </w:tr>
      <w:tr w:rsidRPr="00AD2C39" w:rsidR="00AD2C39" w:rsidTr="6A0E0483" w14:paraId="3DA17D6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3FB2A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B4B437" w14:textId="16EAC64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7260C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-0,3000 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F747A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0,0953 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847C4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0,2878 </w:t>
            </w:r>
          </w:p>
        </w:tc>
      </w:tr>
      <w:tr w:rsidRPr="00AD2C39" w:rsidR="00AD2C39" w:rsidTr="6A0E0483" w14:paraId="3EC46FF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5398D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1AC565" w14:textId="790BF78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139F8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0,1614 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DB4D0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0,3776 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275A6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0,5799 </w:t>
            </w:r>
          </w:p>
        </w:tc>
      </w:tr>
      <w:tr w:rsidRPr="00AD2C39" w:rsidR="00AD2C39" w:rsidTr="6A0E0483" w14:paraId="3AB2823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095B2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FAFF59" w14:textId="300CDEB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22CFC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-0,1038 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8AB67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0,5717 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87396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0,7719 </w:t>
            </w:r>
          </w:p>
        </w:tc>
      </w:tr>
      <w:tr w:rsidRPr="00AD2C39" w:rsidR="00AD2C39" w:rsidTr="6A0E0483" w14:paraId="666AED1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39F7E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E85226" w14:textId="21281EE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A4781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0,3111 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A0B11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0,0830 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B7E22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0,2688 </w:t>
            </w:r>
          </w:p>
        </w:tc>
      </w:tr>
      <w:tr w:rsidRPr="00AD2C39" w:rsidR="00AD2C39" w:rsidTr="6A0E0483" w14:paraId="010088E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169B2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4AA3B9" w14:textId="7EC26FD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77BC6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-0,1660 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83D79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0,3638 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F1C43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0,5645 </w:t>
            </w:r>
          </w:p>
        </w:tc>
      </w:tr>
      <w:tr w:rsidRPr="00AD2C39" w:rsidR="00AD2C39" w:rsidTr="6A0E0483" w14:paraId="7A390A1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91F95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174124" w14:textId="747D884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2AF2C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0,1952 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B1C09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0,2844 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3584E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0,4941 </w:t>
            </w:r>
          </w:p>
        </w:tc>
      </w:tr>
      <w:tr w:rsidRPr="00AD2C39" w:rsidR="00AD2C39" w:rsidTr="6A0E0483" w14:paraId="76E61BDE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4491E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9D653D" w14:textId="22E5054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41C2C7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-0,0424 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DA428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0,8179 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37272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0,8915 </w:t>
            </w:r>
          </w:p>
        </w:tc>
      </w:tr>
      <w:tr w:rsidRPr="00AD2C39" w:rsidR="00AD2C39" w:rsidTr="6A0E0483" w14:paraId="719CAC6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C81B0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C25787" w14:textId="25F9370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BTransitional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A4AA7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0,2903 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2D4C1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0,1070 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CCB73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0,3065 </w:t>
            </w:r>
          </w:p>
        </w:tc>
      </w:tr>
      <w:tr w:rsidRPr="00AD2C39" w:rsidR="00AD2C39" w:rsidTr="6A0E0483" w14:paraId="63888EF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8F41A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D5F00A" w14:textId="7D49CF5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BTransitional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66AA1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-0,2462 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97208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0,1744 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C7800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0,3759 </w:t>
            </w:r>
          </w:p>
        </w:tc>
      </w:tr>
      <w:tr w:rsidRPr="00AD2C39" w:rsidR="00AD2C39" w:rsidTr="6A0E0483" w14:paraId="22F88B2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E0CF6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817511" w14:textId="5C584BD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74CE1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0,2631 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12213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0,1457 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90256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0,3488 </w:t>
            </w:r>
          </w:p>
        </w:tc>
      </w:tr>
      <w:tr w:rsidRPr="00AD2C39" w:rsidR="00AD2C39" w:rsidTr="6A0E0483" w14:paraId="27A0875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FF5F1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EFBBDC" w14:textId="35F6AF7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06E43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-0,2497 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6D6D5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0,1682 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08834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0,3687 </w:t>
            </w:r>
          </w:p>
        </w:tc>
      </w:tr>
      <w:tr w:rsidRPr="00AD2C39" w:rsidR="00AD2C39" w:rsidTr="6A0E0483" w14:paraId="41024BA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74108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AA1C27" w14:textId="6D771F3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06BE3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0,2126 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BCFB3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0,2427 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FEF4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0,4587 </w:t>
            </w:r>
          </w:p>
        </w:tc>
      </w:tr>
      <w:tr w:rsidRPr="00AD2C39" w:rsidR="00AD2C39" w:rsidTr="6A0E0483" w14:paraId="4ED5421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1DA7E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BE2486" w14:textId="72E319F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8C14F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-0,2493 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0C9A2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0,1688 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83796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0,3687 </w:t>
            </w:r>
          </w:p>
        </w:tc>
      </w:tr>
      <w:tr w:rsidRPr="00AD2C39" w:rsidR="00AD2C39" w:rsidTr="6A0E0483" w14:paraId="0CC8BC0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54D50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7E4C95" w14:textId="389A6D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A7E40F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cell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4CC97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0,1420 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D8E1A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0,4382 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56535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0,6402 </w:t>
            </w:r>
          </w:p>
        </w:tc>
      </w:tr>
      <w:tr w:rsidRPr="00AD2C39" w:rsidR="00AD2C39" w:rsidTr="6A0E0483" w14:paraId="0BBA6F3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E2169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893B40" w14:textId="25386F4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4951837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B3006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-0,2948 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228C7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0,1014 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72808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0,3023 </w:t>
            </w:r>
          </w:p>
        </w:tc>
      </w:tr>
      <w:tr w:rsidRPr="00AD2C39" w:rsidR="00AD2C39" w:rsidTr="6A0E0483" w14:paraId="0D87746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49BAE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94A1B6" w14:textId="730CED7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0CA2E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0,1513 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D14A7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0,4083 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22579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0,6104 </w:t>
            </w:r>
          </w:p>
        </w:tc>
      </w:tr>
      <w:tr w:rsidRPr="00AD2C39" w:rsidR="00AD2C39" w:rsidTr="6A0E0483" w14:paraId="13938A0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897BD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61D56E" w14:textId="15F14C8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45B86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-0,3535 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BF056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0,0472 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401C8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0,2061 </w:t>
            </w:r>
          </w:p>
        </w:tc>
      </w:tr>
      <w:tr w:rsidRPr="00AD2C39" w:rsidR="00AD2C39" w:rsidTr="6A0E0483" w14:paraId="3FE5284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22718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6B191C" w14:textId="483CC0A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AF120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0,1003 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54CB8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0,5848 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122A1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0,7824 </w:t>
            </w:r>
          </w:p>
        </w:tc>
      </w:tr>
      <w:tr w:rsidRPr="00AD2C39" w:rsidR="00AD2C39" w:rsidTr="6A0E0483" w14:paraId="4686990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4795B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4790D5" w14:textId="637143A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8BFED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-0,3528 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BB5DA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0,0476 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05E09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0,2061 </w:t>
            </w:r>
          </w:p>
        </w:tc>
      </w:tr>
      <w:tr w:rsidRPr="00AD2C39" w:rsidR="00AD2C39" w:rsidTr="6A0E0483" w14:paraId="78F28BF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A8E7D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D34EEA" w14:textId="3A55914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87541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0,1711 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B2554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0,3492 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7DFA2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0,5534 </w:t>
            </w:r>
          </w:p>
        </w:tc>
      </w:tr>
      <w:tr w:rsidRPr="00AD2C39" w:rsidR="00AD2C39" w:rsidTr="6A0E0483" w14:paraId="2A67FCB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EFC4B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5984DC" w14:textId="47EA9C2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4A952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-0,0593 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480F7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0,7473 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85570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0,8536 </w:t>
            </w:r>
          </w:p>
        </w:tc>
      </w:tr>
      <w:tr w:rsidRPr="00AD2C39" w:rsidR="00AD2C39" w:rsidTr="6A0E0483" w14:paraId="171C99C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55A34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66F074" w14:textId="4DF5338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237B9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0,1706 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4832F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0,3505 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D7AD3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0,5534 </w:t>
            </w:r>
          </w:p>
        </w:tc>
      </w:tr>
      <w:tr w:rsidRPr="00AD2C39" w:rsidR="00AD2C39" w:rsidTr="6A0E0483" w14:paraId="3A3AF94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43503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6A06CF" w14:textId="3E21897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93F416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-0,1299 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07D55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0,4786 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916E2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0,6773 </w:t>
            </w:r>
          </w:p>
        </w:tc>
      </w:tr>
      <w:tr w:rsidRPr="00AD2C39" w:rsidR="00AD2C39" w:rsidTr="6A0E0483" w14:paraId="042BA86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79D3F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C6576A" w14:textId="15003AC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147AC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0,1270 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B765D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0,4886 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CA7D0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0,6850 </w:t>
            </w:r>
          </w:p>
        </w:tc>
      </w:tr>
      <w:tr w:rsidRPr="00AD2C39" w:rsidR="00AD2C39" w:rsidTr="6A0E0483" w14:paraId="46C3205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E81AA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52A0ED" w14:textId="420775F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F48967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-0,2726 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47FE1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0,1312 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EAE79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0,3324 </w:t>
            </w:r>
          </w:p>
        </w:tc>
      </w:tr>
      <w:tr w:rsidRPr="00AD2C39" w:rsidR="00AD2C39" w:rsidTr="6A0E0483" w14:paraId="4FF3879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BB671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6EC8E1" w14:textId="46149E1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1D2C5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0,1260 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39EB5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0,4919 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05CF6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0,6874 </w:t>
            </w:r>
          </w:p>
        </w:tc>
      </w:tr>
      <w:tr w:rsidRPr="00AD2C39" w:rsidR="00AD2C39" w:rsidTr="6A0E0483" w14:paraId="16F6F1C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A5F43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96B095" w14:textId="020A047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010C5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-0,0679 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44032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0,7120 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39F84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0,8450 </w:t>
            </w:r>
          </w:p>
        </w:tc>
      </w:tr>
      <w:tr w:rsidRPr="00AD2C39" w:rsidR="00AD2C39" w:rsidTr="6A0E0483" w14:paraId="7658830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A6DA7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176897" w14:textId="73FE988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14112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0,1043 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E36DD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0,5699 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F8EAE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0,7719 </w:t>
            </w:r>
          </w:p>
        </w:tc>
      </w:tr>
      <w:tr w:rsidRPr="00AD2C39" w:rsidR="00AD2C39" w:rsidTr="6A0E0483" w14:paraId="227D4E1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A8491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09AACA" w14:textId="5CF2DD3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E9C546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0,0456 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41E99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0,8043 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AC2E6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0,8915 </w:t>
            </w:r>
          </w:p>
        </w:tc>
      </w:tr>
      <w:tr w:rsidRPr="00AD2C39" w:rsidR="00AD2C39" w:rsidTr="6A0E0483" w14:paraId="0ADF7E7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29509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05EDAD" w14:textId="46DB1AD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7BD57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0,1626 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BA463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0,3740 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23DCE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0,5784 </w:t>
            </w:r>
          </w:p>
        </w:tc>
      </w:tr>
      <w:tr w:rsidRPr="00AD2C39" w:rsidR="00AD2C39" w:rsidTr="6A0E0483" w14:paraId="59366CF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03533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9BBFAB" w14:textId="1F1D448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14CB6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0,0418 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CCF94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0,8202 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84DD9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0,8915 </w:t>
            </w:r>
          </w:p>
        </w:tc>
      </w:tr>
      <w:tr w:rsidRPr="00AD2C39" w:rsidR="00AD2C39" w:rsidTr="6A0E0483" w14:paraId="2CA9618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FED13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AC04A4" w14:textId="27E0D72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3AD82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0,1337 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82279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0,4658 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353E7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0,6655 </w:t>
            </w:r>
          </w:p>
        </w:tc>
      </w:tr>
      <w:tr w:rsidRPr="00AD2C39" w:rsidR="00AD2C39" w:rsidTr="6A0E0483" w14:paraId="608CE35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10124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9AE7AA" w14:textId="29CF083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B660E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0,0076 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B0CA1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0,9670 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45F9C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0,9823 </w:t>
            </w:r>
          </w:p>
        </w:tc>
      </w:tr>
      <w:tr w:rsidRPr="00AD2C39" w:rsidR="00AD2C39" w:rsidTr="6A0E0483" w14:paraId="753454C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FA97D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9ECF2C" w14:textId="5DC44E9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7E7ED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0,1092 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D4A5E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0,5520 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ED070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0,7528 </w:t>
            </w:r>
          </w:p>
        </w:tc>
      </w:tr>
      <w:tr w:rsidRPr="00AD2C39" w:rsidR="00AD2C39" w:rsidTr="6A0E0483" w14:paraId="22D1F72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A5A5C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D54F0F" w14:textId="19818DA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46B9D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-0,2093 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54E45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0,2502 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C9D3D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0,4587 </w:t>
            </w:r>
          </w:p>
        </w:tc>
      </w:tr>
      <w:tr w:rsidRPr="00AD2C39" w:rsidR="00AD2C39" w:rsidTr="6A0E0483" w14:paraId="69B9F1B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03E85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F52287" w14:textId="68F2C65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</w:t>
            </w: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3A757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0,2432 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B99A7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0,2415 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67BC9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0,4654 </w:t>
            </w:r>
          </w:p>
        </w:tc>
      </w:tr>
      <w:tr w:rsidRPr="00AD2C39" w:rsidR="00AD2C39" w:rsidTr="6A0E0483" w14:paraId="6E9DD8A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7C1BE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C4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466B5E" w14:textId="6758077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</w:t>
            </w: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91CCD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-0,4310 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6B355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0,0315 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E9DBB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0,2242 </w:t>
            </w:r>
          </w:p>
        </w:tc>
      </w:tr>
      <w:tr w:rsidRPr="00AD2C39" w:rsidR="00AD2C39" w:rsidTr="6A0E0483" w14:paraId="0A31232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8DB08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BACD17" w14:textId="3F41ED3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517B739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5ACA37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0,4222 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0C782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0,0161 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6B01C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0,1265 </w:t>
            </w:r>
          </w:p>
        </w:tc>
      </w:tr>
      <w:tr w:rsidRPr="00AD2C39" w:rsidR="00AD2C39" w:rsidTr="6A0E0483" w14:paraId="35B2D1F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1EC83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F4BF07" w14:textId="020C247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368E3E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51347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-0,0369 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570A5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0,8412 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351D5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0,9029 </w:t>
            </w:r>
          </w:p>
        </w:tc>
      </w:tr>
      <w:tr w:rsidRPr="00AD2C39" w:rsidR="00AD2C39" w:rsidTr="6A0E0483" w14:paraId="008B80E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2CEDC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A9F1D5" w14:textId="7245791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AF67B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0,5042 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2AFAE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0,0033 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E8297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0,0523 </w:t>
            </w:r>
          </w:p>
        </w:tc>
      </w:tr>
      <w:tr w:rsidRPr="00AD2C39" w:rsidR="00AD2C39" w:rsidTr="6A0E0483" w14:paraId="0551461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DC695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C134FF" w14:textId="6EA4210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1B078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-0,0378 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FD361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0,8373 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11CF7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0,9027 </w:t>
            </w:r>
          </w:p>
        </w:tc>
      </w:tr>
      <w:tr w:rsidRPr="00AD2C39" w:rsidR="00AD2C39" w:rsidTr="6A0E0483" w14:paraId="0CF7D5B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FB119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DD8B0B" w14:textId="047C9E5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2BF4A6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0,4505 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553B0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0,0097 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C55FC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0,1018 </w:t>
            </w:r>
          </w:p>
        </w:tc>
      </w:tr>
      <w:tr w:rsidRPr="00AD2C39" w:rsidR="00AD2C39" w:rsidTr="6A0E0483" w14:paraId="6C40F59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CE476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966BFF" w14:textId="494B3B1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BA0236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-0,1049 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F38CB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0,5677 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6AEE3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0,7718 </w:t>
            </w:r>
          </w:p>
        </w:tc>
      </w:tr>
      <w:tr w:rsidRPr="00AD2C39" w:rsidR="00AD2C39" w:rsidTr="6A0E0483" w14:paraId="201AF6A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1989C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C66F14" w14:textId="13B3295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A0346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0,5108 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07EB1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0,0028 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D406F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0,0487 </w:t>
            </w:r>
          </w:p>
        </w:tc>
      </w:tr>
      <w:tr w:rsidRPr="00AD2C39" w:rsidR="00AD2C39" w:rsidTr="6A0E0483" w14:paraId="773A8EA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748FB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B9A09E" w14:textId="11E7567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539807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-0,1099 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FC1B1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0,5494 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A7ECF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0,7528 </w:t>
            </w:r>
          </w:p>
        </w:tc>
      </w:tr>
      <w:tr w:rsidRPr="00AD2C39" w:rsidR="00AD2C39" w:rsidTr="6A0E0483" w14:paraId="5C59F0E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7E9A9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FD8678" w14:textId="669380D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1C8DD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0,3578 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7A990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0,0444 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4D30E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0,2042 </w:t>
            </w:r>
          </w:p>
        </w:tc>
      </w:tr>
      <w:tr w:rsidRPr="00AD2C39" w:rsidR="00AD2C39" w:rsidTr="6A0E0483" w14:paraId="71A11CDD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7B7F7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D514B9" w14:textId="30A4C01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88F50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-0,2599 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2C90E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0,1508 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C041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0,3566 </w:t>
            </w:r>
          </w:p>
        </w:tc>
      </w:tr>
      <w:tr w:rsidRPr="00AD2C39" w:rsidR="00AD2C39" w:rsidTr="6A0E0483" w14:paraId="02819AA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DD306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971C29" w14:textId="7A694C8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203FF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0,3520 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41BB5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0,0482 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BDF58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0,2066 </w:t>
            </w:r>
          </w:p>
        </w:tc>
      </w:tr>
      <w:tr w:rsidRPr="00AD2C39" w:rsidR="00AD2C39" w:rsidTr="6A0E0483" w14:paraId="2AC60B4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16EB9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598B94" w14:textId="4886557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4C775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-0,0639 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8A545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0,7281 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D349E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0,8450 </w:t>
            </w:r>
          </w:p>
        </w:tc>
      </w:tr>
      <w:tr w:rsidRPr="00AD2C39" w:rsidR="00AD2C39" w:rsidTr="6A0E0483" w14:paraId="5D2A256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AAF0F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EB1596" w14:textId="7BB1C93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A7FDE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0,4420 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C340C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0,0113 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9A152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0,1131 </w:t>
            </w:r>
          </w:p>
        </w:tc>
      </w:tr>
      <w:tr w:rsidRPr="00AD2C39" w:rsidR="00AD2C39" w:rsidTr="6A0E0483" w14:paraId="1413A56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E8B42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544C07" w14:textId="65D721D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F59F27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-0,0629 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E7899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0,7323 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971BD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0,8450 </w:t>
            </w:r>
          </w:p>
        </w:tc>
      </w:tr>
      <w:tr w:rsidRPr="00AD2C39" w:rsidR="00AD2C39" w:rsidTr="6A0E0483" w14:paraId="44D1E51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BC3C6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65FDCE" w14:textId="75C8E88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C69F2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0,4232 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D37FE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0,0158 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DF266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0,1265 </w:t>
            </w:r>
          </w:p>
        </w:tc>
      </w:tr>
      <w:tr w:rsidRPr="00AD2C39" w:rsidR="00AD2C39" w:rsidTr="6A0E0483" w14:paraId="2C17D5F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4E4D6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FBCB59" w14:textId="3AD35BB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B4DCE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-0,1363 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8ADC3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0,4570 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2EE51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0,6591 </w:t>
            </w:r>
          </w:p>
        </w:tc>
      </w:tr>
      <w:tr w:rsidRPr="00AD2C39" w:rsidR="00AD2C39" w:rsidTr="6A0E0483" w14:paraId="2DDE592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78FF9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F1EB92" w14:textId="6AEC545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E6FDD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0,2289 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A58EC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0,2075 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63486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0,4177 </w:t>
            </w:r>
          </w:p>
        </w:tc>
      </w:tr>
      <w:tr w:rsidRPr="00AD2C39" w:rsidR="00AD2C39" w:rsidTr="6A0E0483" w14:paraId="09A1D5BD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0F526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D8674C" w14:textId="59ACDFB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FFA57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0,0211 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7B1A9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0,9088 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B92A8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0,9394 </w:t>
            </w:r>
          </w:p>
        </w:tc>
      </w:tr>
      <w:tr w:rsidRPr="00AD2C39" w:rsidR="00AD2C39" w:rsidTr="6A0E0483" w14:paraId="66D0E9C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9172D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EEE737" w14:textId="5E71F10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28E54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0,3905 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F176E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0,0271 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6BD4D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0,1628 </w:t>
            </w:r>
          </w:p>
        </w:tc>
      </w:tr>
      <w:tr w:rsidRPr="00AD2C39" w:rsidR="00AD2C39" w:rsidTr="6A0E0483" w14:paraId="3F73D81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A6A2E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C49006" w14:textId="6C37651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D605D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-0,1803 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AA731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0,3234 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0D90A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0,5311 </w:t>
            </w:r>
          </w:p>
        </w:tc>
      </w:tr>
      <w:tr w:rsidRPr="00AD2C39" w:rsidR="00AD2C39" w:rsidTr="6A0E0483" w14:paraId="45597E7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36FB9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5EEA5C" w14:textId="165FBEB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5193B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0,3259 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9D2B4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0,0687 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91FB1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0,2544 </w:t>
            </w:r>
          </w:p>
        </w:tc>
      </w:tr>
      <w:tr w:rsidRPr="00AD2C39" w:rsidR="00AD2C39" w:rsidTr="6A0E0483" w14:paraId="1E53E72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55530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5FFFEE" w14:textId="7C6B800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E9F7A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-0,0238 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CE58E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0,8973 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352ED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0,9347 </w:t>
            </w:r>
          </w:p>
        </w:tc>
      </w:tr>
      <w:tr w:rsidRPr="00AD2C39" w:rsidR="00AD2C39" w:rsidTr="6A0E0483" w14:paraId="173C920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D75C6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FFE6F1" w14:textId="20BAE95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BTransitional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4B8AB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0,3797 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16A5C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0,0321 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E31F8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0,1702 </w:t>
            </w:r>
          </w:p>
        </w:tc>
      </w:tr>
      <w:tr w:rsidRPr="00AD2C39" w:rsidR="00AD2C39" w:rsidTr="6A0E0483" w14:paraId="478FE56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B9C05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13FE14" w14:textId="7C558DA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BTransitional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071B8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-0,2507 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B726B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0,1663 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540D5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0,3669 </w:t>
            </w:r>
          </w:p>
        </w:tc>
      </w:tr>
      <w:tr w:rsidRPr="00AD2C39" w:rsidR="00AD2C39" w:rsidTr="6A0E0483" w14:paraId="3EDBD68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602F0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F9097D" w14:textId="14CD3C6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EDFA9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0,5115 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B4630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0,0028 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48D9E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0,0487 </w:t>
            </w:r>
          </w:p>
        </w:tc>
      </w:tr>
      <w:tr w:rsidRPr="00AD2C39" w:rsidR="00AD2C39" w:rsidTr="6A0E0483" w14:paraId="1895B37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C18C3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2D53BB" w14:textId="01F7B33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F1EB6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-0,1189 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E17A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0,5170 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31123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0,7159 </w:t>
            </w:r>
          </w:p>
        </w:tc>
      </w:tr>
      <w:tr w:rsidRPr="00AD2C39" w:rsidR="00AD2C39" w:rsidTr="6A0E0483" w14:paraId="5C56ECB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126EB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2F1D54" w14:textId="65DB63E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85031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0,4054 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D498E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0,0214 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FB4A1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0,1435 </w:t>
            </w:r>
          </w:p>
        </w:tc>
      </w:tr>
      <w:tr w:rsidRPr="00AD2C39" w:rsidR="00AD2C39" w:rsidTr="6A0E0483" w14:paraId="41AD90B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C4DD1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635BD4" w14:textId="0F0B351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C6B9F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-0,0880 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DA274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0,6318 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21BF1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0,8038 </w:t>
            </w:r>
          </w:p>
        </w:tc>
      </w:tr>
      <w:tr w:rsidRPr="00AD2C39" w:rsidR="00AD2C39" w:rsidTr="6A0E0483" w14:paraId="336A17B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961DA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FBEFE6" w14:textId="7C36070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6210E1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2F23C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0,2860 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7D096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0,1126 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DE623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0,3127 </w:t>
            </w:r>
          </w:p>
        </w:tc>
      </w:tr>
      <w:tr w:rsidRPr="00AD2C39" w:rsidR="00AD2C39" w:rsidTr="6A0E0483" w14:paraId="2217080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1BC0F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C75BAA" w14:textId="5F0FDEA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7B74397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14539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-0,0503 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D8731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0,7847 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C531D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0,8742 </w:t>
            </w:r>
          </w:p>
        </w:tc>
      </w:tr>
      <w:tr w:rsidRPr="00AD2C39" w:rsidR="00AD2C39" w:rsidTr="6A0E0483" w14:paraId="4138926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9C1AC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BD535C" w14:textId="76DACC7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33DA4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0,2792 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4A625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0,1218 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AB571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0,3249 </w:t>
            </w:r>
          </w:p>
        </w:tc>
      </w:tr>
      <w:tr w:rsidRPr="00AD2C39" w:rsidR="00AD2C39" w:rsidTr="6A0E0483" w14:paraId="7B728D4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544D3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23C0E6" w14:textId="1697874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AC2A0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-0,1716 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D5D6D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0,3476 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9EDC3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0,5534 </w:t>
            </w:r>
          </w:p>
        </w:tc>
      </w:tr>
      <w:tr w:rsidRPr="00AD2C39" w:rsidR="00AD2C39" w:rsidTr="6A0E0483" w14:paraId="6A53E39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A2ED8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8037BB" w14:textId="109BE72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E6BE0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0,2252 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13E14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0,2152 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B5AA5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0,4296 </w:t>
            </w:r>
          </w:p>
        </w:tc>
      </w:tr>
      <w:tr w:rsidRPr="00AD2C39" w:rsidR="00AD2C39" w:rsidTr="6A0E0483" w14:paraId="560C00C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4F86A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ED8A3D" w14:textId="6A7AEEE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DD0A4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-0,2733 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DFD72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0,1301 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4EB89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0,3324 </w:t>
            </w:r>
          </w:p>
        </w:tc>
      </w:tr>
      <w:tr w:rsidRPr="00AD2C39" w:rsidR="00AD2C39" w:rsidTr="6A0E0483" w14:paraId="651952CE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8775B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BACA23" w14:textId="33C673B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E97B7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0,2610 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31E9B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0,1490 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DF930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0,3548 </w:t>
            </w:r>
          </w:p>
        </w:tc>
      </w:tr>
      <w:tr w:rsidRPr="00AD2C39" w:rsidR="00AD2C39" w:rsidTr="6A0E0483" w14:paraId="0BCB11B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8A970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D1D558" w14:textId="0F75AB7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F261F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0,1787 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A5282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0,3279 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016D4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0,5347 </w:t>
            </w:r>
          </w:p>
        </w:tc>
      </w:tr>
      <w:tr w:rsidRPr="00AD2C39" w:rsidR="00AD2C39" w:rsidTr="6A0E0483" w14:paraId="1B931C4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73852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C81AAD" w14:textId="50A3705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B4308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0,3041 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B74BA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0,0906 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DEACA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0,2812 </w:t>
            </w:r>
          </w:p>
        </w:tc>
      </w:tr>
      <w:tr w:rsidRPr="00AD2C39" w:rsidR="00AD2C39" w:rsidTr="6A0E0483" w14:paraId="3284E61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AF8DF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E5A726" w14:textId="37B0D10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4A5106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0,0846 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12FC2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0,6454 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60BE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0,8138 </w:t>
            </w:r>
          </w:p>
        </w:tc>
      </w:tr>
      <w:tr w:rsidRPr="00AD2C39" w:rsidR="00AD2C39" w:rsidTr="6A0E0483" w14:paraId="0EA056C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7BC09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976E11" w14:textId="2AF87F9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665187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0,2463 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52693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0,1742 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9BD75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0,3759 </w:t>
            </w:r>
          </w:p>
        </w:tc>
      </w:tr>
      <w:tr w:rsidRPr="00AD2C39" w:rsidR="00AD2C39" w:rsidTr="6A0E0483" w14:paraId="3A80EA9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2D0E9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95A6F3" w14:textId="0F193FD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3287E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-0,2008 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956C2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0,2704 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632B4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0,4790 </w:t>
            </w:r>
          </w:p>
        </w:tc>
      </w:tr>
      <w:tr w:rsidRPr="00AD2C39" w:rsidR="00AD2C39" w:rsidTr="6A0E0483" w14:paraId="262F7D1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B5410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8BB781" w14:textId="402C458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0B985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0,2445 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DF4E1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0,1775 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C2B89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0,3786 </w:t>
            </w:r>
          </w:p>
        </w:tc>
      </w:tr>
      <w:tr w:rsidRPr="00AD2C39" w:rsidR="00AD2C39" w:rsidTr="6A0E0483" w14:paraId="3300098E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DE190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73B55B" w14:textId="0867FB3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012F4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0,0912 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7FEB7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0,6197 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784BC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0,7987 </w:t>
            </w:r>
          </w:p>
        </w:tc>
      </w:tr>
      <w:tr w:rsidRPr="00AD2C39" w:rsidR="00AD2C39" w:rsidTr="6A0E0483" w14:paraId="096F5D4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7B548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66342E" w14:textId="4864D8F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EC9596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0,1717 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33834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0,3474 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3FB77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0,5534 </w:t>
            </w:r>
          </w:p>
        </w:tc>
      </w:tr>
      <w:tr w:rsidRPr="00AD2C39" w:rsidR="00AD2C39" w:rsidTr="6A0E0483" w14:paraId="05761D2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5A33F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88C6B9" w14:textId="06DFDD9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3C9D4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0,1352 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6B2A4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0,4607 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41AC2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0,6602 </w:t>
            </w:r>
          </w:p>
        </w:tc>
      </w:tr>
      <w:tr w:rsidRPr="00AD2C39" w:rsidR="00AD2C39" w:rsidTr="6A0E0483" w14:paraId="0B8C43B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49118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31150B" w14:textId="7189725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01340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0,2010 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35624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0,2701 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0936E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0,4790 </w:t>
            </w:r>
          </w:p>
        </w:tc>
      </w:tr>
      <w:tr w:rsidRPr="00AD2C39" w:rsidR="00AD2C39" w:rsidTr="6A0E0483" w14:paraId="3CA8E6E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0D95E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3B6B2B" w14:textId="4C39614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8B44A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0,0947 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D6D54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0,6063 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C0C74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0,7889 </w:t>
            </w:r>
          </w:p>
        </w:tc>
      </w:tr>
      <w:tr w:rsidRPr="00AD2C39" w:rsidR="00AD2C39" w:rsidTr="6A0E0483" w14:paraId="445BAEB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ADE62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646580" w14:textId="1F5DE75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96C3D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0,2300 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E37E2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0,2053 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6C35E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0,4177 </w:t>
            </w:r>
          </w:p>
        </w:tc>
      </w:tr>
      <w:tr w:rsidRPr="00AD2C39" w:rsidR="00AD2C39" w:rsidTr="6A0E0483" w14:paraId="6D39B89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49676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100572" w14:textId="6069EAE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ADE75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0,1877 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91CBD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0,3037 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4647B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0,5112 </w:t>
            </w:r>
          </w:p>
        </w:tc>
      </w:tr>
      <w:tr w:rsidRPr="00AD2C39" w:rsidR="00AD2C39" w:rsidTr="6A0E0483" w14:paraId="060124E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6BE19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B9F1DC" w14:textId="49FADEE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8071D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0,2561 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9D2FA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0,1572 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3B24D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0,3567 </w:t>
            </w:r>
          </w:p>
        </w:tc>
      </w:tr>
      <w:tr w:rsidRPr="00AD2C39" w:rsidR="00AD2C39" w:rsidTr="6A0E0483" w14:paraId="07A82AE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F1486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733769" w14:textId="5D2B58F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21A69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-0,0556 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FFBFF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0,7626 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748F3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0,8622 </w:t>
            </w:r>
          </w:p>
        </w:tc>
      </w:tr>
      <w:tr w:rsidRPr="00AD2C39" w:rsidR="00AD2C39" w:rsidTr="6A0E0483" w14:paraId="39B1C8A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835AB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3B835C" w14:textId="46D6009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</w:t>
            </w: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2B1D57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0,3065 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115FE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0,1362 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9A18A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0,3501 </w:t>
            </w:r>
          </w:p>
        </w:tc>
      </w:tr>
      <w:tr w:rsidRPr="00AD2C39" w:rsidR="00AD2C39" w:rsidTr="6A0E0483" w14:paraId="1F883FE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6B17F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Hemoglobin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833725" w14:textId="0959EDD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</w:t>
            </w: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E76D2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-0,0474 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53E59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0,8221 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9B729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0,9249 </w:t>
            </w:r>
          </w:p>
        </w:tc>
      </w:tr>
      <w:tr w:rsidRPr="00AD2C39" w:rsidR="00AD2C39" w:rsidTr="6A0E0483" w14:paraId="7008799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0794F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E9EB92" w14:textId="00DAD31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3B95E2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FF09D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0,2090 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297A1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0,2511 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3D76E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0,4587 </w:t>
            </w:r>
          </w:p>
        </w:tc>
      </w:tr>
      <w:tr w:rsidRPr="00AD2C39" w:rsidR="00AD2C39" w:rsidTr="6A0E0483" w14:paraId="675A792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2DED6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FA3867" w14:textId="0C862AF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6C0174F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529E0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0,0413 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85983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0,8223 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2D1A6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0,8916 </w:t>
            </w:r>
          </w:p>
        </w:tc>
      </w:tr>
      <w:tr w:rsidRPr="00AD2C39" w:rsidR="00AD2C39" w:rsidTr="6A0E0483" w14:paraId="4FA0E97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E756B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F67A22" w14:textId="298E92D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B8210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0,3331 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D8BA2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0,0625 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6945A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0,2446 </w:t>
            </w:r>
          </w:p>
        </w:tc>
      </w:tr>
      <w:tr w:rsidRPr="00AD2C39" w:rsidR="00AD2C39" w:rsidTr="6A0E0483" w14:paraId="510E6DD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2921A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FC7F40" w14:textId="32C3482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AA78A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0,0022 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E3F75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0,9905 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9569F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0,9927 </w:t>
            </w:r>
          </w:p>
        </w:tc>
      </w:tr>
      <w:tr w:rsidRPr="00AD2C39" w:rsidR="00AD2C39" w:rsidTr="6A0E0483" w14:paraId="2B217BB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988D9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7C0A48" w14:textId="02F4D11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A349B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0,1767 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50D2D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0,3333 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B5739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0,5376 </w:t>
            </w:r>
          </w:p>
        </w:tc>
      </w:tr>
      <w:tr w:rsidRPr="00AD2C39" w:rsidR="00AD2C39" w:rsidTr="6A0E0483" w14:paraId="1A565FC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941D7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3BD724" w14:textId="7FE3E53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B969A7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-0,0973 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1702E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0,5961 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D6826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0,7867 </w:t>
            </w:r>
          </w:p>
        </w:tc>
      </w:tr>
      <w:tr w:rsidRPr="00AD2C39" w:rsidR="00AD2C39" w:rsidTr="6A0E0483" w14:paraId="75A9805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A4F00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99A9EB" w14:textId="33735CF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1860A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0,2788 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3FEC8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0,1223 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621A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0,3249 </w:t>
            </w:r>
          </w:p>
        </w:tc>
      </w:tr>
      <w:tr w:rsidRPr="00AD2C39" w:rsidR="00AD2C39" w:rsidTr="6A0E0483" w14:paraId="5751D0B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AD206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C031D5" w14:textId="792C514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44973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-0,0222 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6AEE5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0,9041 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46E1D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0,9374 </w:t>
            </w:r>
          </w:p>
        </w:tc>
      </w:tr>
      <w:tr w:rsidRPr="00AD2C39" w:rsidR="00AD2C39" w:rsidTr="6A0E0483" w14:paraId="08C6D18D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C0C26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EE3BDD" w14:textId="1958DC4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7B5656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0,1941 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AC254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0,2870 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1E7DA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0,4968 </w:t>
            </w:r>
          </w:p>
        </w:tc>
      </w:tr>
      <w:tr w:rsidRPr="00AD2C39" w:rsidR="00AD2C39" w:rsidTr="6A0E0483" w14:paraId="7EC71EA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61C0F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3402FF" w14:textId="4723B90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63A68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-0,0488 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F7BA1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0,7910 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AA0D2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0,8789 </w:t>
            </w:r>
          </w:p>
        </w:tc>
      </w:tr>
      <w:tr w:rsidRPr="00AD2C39" w:rsidR="00AD2C39" w:rsidTr="6A0E0483" w14:paraId="5F50156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EFE12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9E8CF0" w14:textId="74F7BED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9183E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0,2020 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7D9E3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0,2676 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2B7C6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0,4790 </w:t>
            </w:r>
          </w:p>
        </w:tc>
      </w:tr>
      <w:tr w:rsidRPr="00AD2C39" w:rsidR="00AD2C39" w:rsidTr="6A0E0483" w14:paraId="022B781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5284D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BECCD9" w14:textId="78EDD00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C5892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0,0434 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2AB13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0,8134 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DCAED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0,8915 </w:t>
            </w:r>
          </w:p>
        </w:tc>
      </w:tr>
      <w:tr w:rsidRPr="00AD2C39" w:rsidR="00AD2C39" w:rsidTr="6A0E0483" w14:paraId="56FEB0A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AB075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45472F" w14:textId="03E494D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C8B7D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0,2090 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4227F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0,2511 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04460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0,4587 </w:t>
            </w:r>
          </w:p>
        </w:tc>
      </w:tr>
      <w:tr w:rsidRPr="00AD2C39" w:rsidR="00AD2C39" w:rsidTr="6A0E0483" w14:paraId="1AEC5A2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CC400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C01C76" w14:textId="40991A4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10BA4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-0,0957 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C60BD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0,6024 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C1ABE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0,7880 </w:t>
            </w:r>
          </w:p>
        </w:tc>
      </w:tr>
      <w:tr w:rsidRPr="00AD2C39" w:rsidR="00AD2C39" w:rsidTr="6A0E0483" w14:paraId="6BE88E2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4AEAC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1D83A5" w14:textId="39039BA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50495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0,1868 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1AD7A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0,3060 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CF6F2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0,5112 </w:t>
            </w:r>
          </w:p>
        </w:tc>
      </w:tr>
      <w:tr w:rsidRPr="00AD2C39" w:rsidR="00AD2C39" w:rsidTr="6A0E0483" w14:paraId="10F6BA3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A142C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8CC94D" w14:textId="534D33C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138176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-0,0649 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5A7AB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0,7242 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217E4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0,8450 </w:t>
            </w:r>
          </w:p>
        </w:tc>
      </w:tr>
      <w:tr w:rsidRPr="00AD2C39" w:rsidR="00AD2C39" w:rsidTr="6A0E0483" w14:paraId="2993E17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53C2C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6509FC" w14:textId="6CEDC4F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3D0EB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0,2292 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6B752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0,2071 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7A22C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0,4177 </w:t>
            </w:r>
          </w:p>
        </w:tc>
      </w:tr>
      <w:tr w:rsidRPr="00AD2C39" w:rsidR="00AD2C39" w:rsidTr="6A0E0483" w14:paraId="6A8862F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3D5CA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179ADA" w14:textId="5CDAF6A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9C7B8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0,0550 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3BDE2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0,7650 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C7796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0,8628 </w:t>
            </w:r>
          </w:p>
        </w:tc>
      </w:tr>
      <w:tr w:rsidRPr="00AD2C39" w:rsidR="00AD2C39" w:rsidTr="6A0E0483" w14:paraId="43D8B89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48963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B672B9" w14:textId="1BDF531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5C016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0,1970 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AE3F8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0,2797 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C814F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0,4917 </w:t>
            </w:r>
          </w:p>
        </w:tc>
      </w:tr>
      <w:tr w:rsidRPr="00AD2C39" w:rsidR="00AD2C39" w:rsidTr="6A0E0483" w14:paraId="6B98571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2E84E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AD31B0" w14:textId="059832A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58076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-0,0275 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1FD0E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0,8812 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9F193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0,9244 </w:t>
            </w:r>
          </w:p>
        </w:tc>
      </w:tr>
      <w:tr w:rsidRPr="00AD2C39" w:rsidR="00AD2C39" w:rsidTr="6A0E0483" w14:paraId="2B6C070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52A31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487690" w14:textId="12BCC19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F942C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0,1523 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83F60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0,4053 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816E2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0,6088 </w:t>
            </w:r>
          </w:p>
        </w:tc>
      </w:tr>
      <w:tr w:rsidRPr="00AD2C39" w:rsidR="00AD2C39" w:rsidTr="6A0E0483" w14:paraId="6763106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56026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A76DCF" w14:textId="4D10897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2C54C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0,1094 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BC063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0,5510 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4767B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0,7528 </w:t>
            </w:r>
          </w:p>
        </w:tc>
      </w:tr>
      <w:tr w:rsidRPr="00AD2C39" w:rsidR="00AD2C39" w:rsidTr="6A0E0483" w14:paraId="09FF7D4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79245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743782" w14:textId="5779896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BTransitional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82538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0,2240 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CAA7E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0,2177 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97FE3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0,4296 </w:t>
            </w:r>
          </w:p>
        </w:tc>
      </w:tr>
      <w:tr w:rsidRPr="00AD2C39" w:rsidR="00AD2C39" w:rsidTr="6A0E0483" w14:paraId="1E4342D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75368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BA9671" w14:textId="60A6D15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BTransitional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2A310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-0,0431 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A7104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0,8149 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27C1D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0,8915 </w:t>
            </w:r>
          </w:p>
        </w:tc>
      </w:tr>
      <w:tr w:rsidRPr="00AD2C39" w:rsidR="00AD2C39" w:rsidTr="6A0E0483" w14:paraId="4DF1172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68431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E2B567" w14:textId="2FCC956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56076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0,2596 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671C9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0,1514 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BF9CD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0,3566 </w:t>
            </w:r>
          </w:p>
        </w:tc>
      </w:tr>
      <w:tr w:rsidRPr="00AD2C39" w:rsidR="00AD2C39" w:rsidTr="6A0E0483" w14:paraId="06EE2CD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13448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39FDA9" w14:textId="5DDDA66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C522D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-0,0915 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D5B7B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0,6186 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F6CB9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0,7987 </w:t>
            </w:r>
          </w:p>
        </w:tc>
      </w:tr>
      <w:tr w:rsidRPr="00AD2C39" w:rsidR="00AD2C39" w:rsidTr="6A0E0483" w14:paraId="15F8B74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3AEFA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0982D5" w14:textId="75E28F4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ED0E3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0,2082 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46BF2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0,2528 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2001F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0,4587 </w:t>
            </w:r>
          </w:p>
        </w:tc>
      </w:tr>
      <w:tr w:rsidRPr="00AD2C39" w:rsidR="00AD2C39" w:rsidTr="6A0E0483" w14:paraId="350122A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9AED9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997D71" w14:textId="27DED45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6E2BC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-0,0238 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911F9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0,8970 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765E0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0,9347 </w:t>
            </w:r>
          </w:p>
        </w:tc>
      </w:tr>
      <w:tr w:rsidRPr="00AD2C39" w:rsidR="00AD2C39" w:rsidTr="6A0E0483" w14:paraId="719FDF3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9C50A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CE8A58" w14:textId="242BA13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7D0BB9F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cell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9E1D3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0,3281 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D45F0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0,0667 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4E51A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0,2544 </w:t>
            </w:r>
          </w:p>
        </w:tc>
      </w:tr>
      <w:tr w:rsidRPr="00AD2C39" w:rsidR="00AD2C39" w:rsidTr="6A0E0483" w14:paraId="4ECFA4D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42BA6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F54268" w14:textId="4D70B9D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72FA2AD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014C7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-0,1846 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DF9CB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0,3118 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8CF63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0,5178 </w:t>
            </w:r>
          </w:p>
        </w:tc>
      </w:tr>
      <w:tr w:rsidRPr="00AD2C39" w:rsidR="00AD2C39" w:rsidTr="6A0E0483" w14:paraId="779C9A6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F33FF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E9D69A" w14:textId="1351D15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DA8CB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0,2905 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54255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0,1067 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2A2A1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0,3065 </w:t>
            </w:r>
          </w:p>
        </w:tc>
      </w:tr>
      <w:tr w:rsidRPr="00AD2C39" w:rsidR="00AD2C39" w:rsidTr="6A0E0483" w14:paraId="7882E87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DB4AA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CC23E9" w14:textId="63F0ABB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8A9EC6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-0,1966 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F9F8F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0,2809 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D09F7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0,4919 </w:t>
            </w:r>
          </w:p>
        </w:tc>
      </w:tr>
      <w:tr w:rsidRPr="00AD2C39" w:rsidR="00AD2C39" w:rsidTr="6A0E0483" w14:paraId="39EC6EC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1CA1E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7AF267" w14:textId="3AED993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B2461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0,3628 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36BC3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0,0413 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DE584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0,1977 </w:t>
            </w:r>
          </w:p>
        </w:tc>
      </w:tr>
      <w:tr w:rsidRPr="00AD2C39" w:rsidR="00AD2C39" w:rsidTr="6A0E0483" w14:paraId="6068073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62DF3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197A9F" w14:textId="3A850D4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82107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-0,1540 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BE4B8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0,4001 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64003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0,6042 </w:t>
            </w:r>
          </w:p>
        </w:tc>
      </w:tr>
      <w:tr w:rsidRPr="00AD2C39" w:rsidR="00AD2C39" w:rsidTr="6A0E0483" w14:paraId="18AB29B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EA3B7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F77C86" w14:textId="3B9BBD7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71010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0,3809 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41A6B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0,0315 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A66CD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0,1702 </w:t>
            </w:r>
          </w:p>
        </w:tc>
      </w:tr>
      <w:tr w:rsidRPr="00AD2C39" w:rsidR="00AD2C39" w:rsidTr="6A0E0483" w14:paraId="4291581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6C01A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88825E" w14:textId="0436250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FE1F3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0,0631 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FFB33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0,7317 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8ABD6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0,8450 </w:t>
            </w:r>
          </w:p>
        </w:tc>
      </w:tr>
      <w:tr w:rsidRPr="00AD2C39" w:rsidR="00AD2C39" w:rsidTr="6A0E0483" w14:paraId="3E631A3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ED0FE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87A993" w14:textId="3EC0FCE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8116A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0,3274 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4F3C5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0,0674 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C9D0F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0,2544 </w:t>
            </w:r>
          </w:p>
        </w:tc>
      </w:tr>
      <w:tr w:rsidRPr="00AD2C39" w:rsidR="00AD2C39" w:rsidTr="6A0E0483" w14:paraId="3F5E0FA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F121B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A86299" w14:textId="0C5BE15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DB42B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-0,0110 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9AB2E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0,9524 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CF2F7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0,9718 </w:t>
            </w:r>
          </w:p>
        </w:tc>
      </w:tr>
      <w:tr w:rsidRPr="00AD2C39" w:rsidR="00AD2C39" w:rsidTr="6A0E0483" w14:paraId="1074F87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8B3E8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EA981B" w14:textId="24BEFF0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DA469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0,2514 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D1B47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0,1652 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041A6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0,3669 </w:t>
            </w:r>
          </w:p>
        </w:tc>
      </w:tr>
      <w:tr w:rsidRPr="00AD2C39" w:rsidR="00AD2C39" w:rsidTr="6A0E0483" w14:paraId="494EB04E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6BF4E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9ED9F9" w14:textId="6C9C8DA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1CE4C6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-0,2649 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81461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0,1429 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69AE4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0,3458 </w:t>
            </w:r>
          </w:p>
        </w:tc>
      </w:tr>
      <w:tr w:rsidRPr="00AD2C39" w:rsidR="00AD2C39" w:rsidTr="6A0E0483" w14:paraId="022F5C7E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CE7F1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EF997D" w14:textId="539EA17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DFFFF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0,3716 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6C73D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0,0363 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A5AEC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0,1794 </w:t>
            </w:r>
          </w:p>
        </w:tc>
      </w:tr>
      <w:tr w:rsidRPr="00AD2C39" w:rsidR="00AD2C39" w:rsidTr="6A0E0483" w14:paraId="1341622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FC10D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1EAB05" w14:textId="55A121B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93E877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-0,0794 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49C44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0,6659 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FB56E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0,8177 </w:t>
            </w:r>
          </w:p>
        </w:tc>
      </w:tr>
      <w:tr w:rsidRPr="00AD2C39" w:rsidR="00AD2C39" w:rsidTr="6A0E0483" w14:paraId="683FBBD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5EB57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64DE37" w14:textId="08CEE5D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ADB61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0,3256 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2FE04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0,0690 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BC060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0,2544 </w:t>
            </w:r>
          </w:p>
        </w:tc>
      </w:tr>
      <w:tr w:rsidRPr="00AD2C39" w:rsidR="00AD2C39" w:rsidTr="6A0E0483" w14:paraId="4152295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151E2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31FD0D" w14:textId="1E8DDCE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C5E1E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0,0713 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78DA7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0,6981 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632A1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0,8333 </w:t>
            </w:r>
          </w:p>
        </w:tc>
      </w:tr>
      <w:tr w:rsidRPr="00AD2C39" w:rsidR="00AD2C39" w:rsidTr="6A0E0483" w14:paraId="354B3B3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08D3E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B65B4C" w14:textId="7E562DB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D961A7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0,3375 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8424D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0,0589 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86893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0,2408 </w:t>
            </w:r>
          </w:p>
        </w:tc>
      </w:tr>
      <w:tr w:rsidRPr="00AD2C39" w:rsidR="00AD2C39" w:rsidTr="6A0E0483" w14:paraId="0ECBDB3E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2C130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E225FF" w14:textId="6B5A84F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D85B2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0,0958 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2F191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0,6020 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E1E99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0,7880 </w:t>
            </w:r>
          </w:p>
        </w:tc>
      </w:tr>
      <w:tr w:rsidRPr="00AD2C39" w:rsidR="00AD2C39" w:rsidTr="6A0E0483" w14:paraId="6F93090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A69DC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FFEDB4" w14:textId="3F0223A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4EE96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0,3234 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5C2A0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0,0710 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C4DE5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0,2557 </w:t>
            </w:r>
          </w:p>
        </w:tc>
      </w:tr>
      <w:tr w:rsidRPr="00AD2C39" w:rsidR="00AD2C39" w:rsidTr="6A0E0483" w14:paraId="2046ECE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CEEFD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D40D41" w14:textId="0910316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0D6416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0,0946 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C5620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0,6066 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4D9B2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0,7889 </w:t>
            </w:r>
          </w:p>
        </w:tc>
      </w:tr>
      <w:tr w:rsidRPr="00AD2C39" w:rsidR="00AD2C39" w:rsidTr="6A0E0483" w14:paraId="54AFA7D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FA644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E5F141" w14:textId="7BCF476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650EF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0,2933 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FB4CE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0,1033 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C3195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0,3037 </w:t>
            </w:r>
          </w:p>
        </w:tc>
      </w:tr>
      <w:tr w:rsidRPr="00AD2C39" w:rsidR="00AD2C39" w:rsidTr="6A0E0483" w14:paraId="062D956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C60A3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83B607" w14:textId="7BC70EF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EB0BB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-0,2082 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2DA89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0,2528 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A9E11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0,4587 </w:t>
            </w:r>
          </w:p>
        </w:tc>
      </w:tr>
      <w:tr w:rsidRPr="00AD2C39" w:rsidR="00AD2C39" w:rsidTr="6A0E0483" w14:paraId="1A2074E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C8C30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EE584E" w14:textId="14602F9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</w:t>
            </w: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BE78B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0,1893 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2A9A5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0,3649 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6EDCF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0,5971 </w:t>
            </w:r>
          </w:p>
        </w:tc>
      </w:tr>
      <w:tr w:rsidRPr="00AD2C39" w:rsidR="00AD2C39" w:rsidTr="6A0E0483" w14:paraId="2BEEF8C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32AFF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Leukocytes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949674" w14:textId="4D3C0AA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</w:t>
            </w: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5CBB2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0,0262 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85A1C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0,9012 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9C803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0,9316 </w:t>
            </w:r>
          </w:p>
        </w:tc>
      </w:tr>
      <w:tr w:rsidRPr="00AD2C39" w:rsidR="00AD2C39" w:rsidTr="6A0E0483" w14:paraId="2497FF5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C9978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C6A4E2" w14:textId="446B96D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01306EC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cell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B0243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0,4313 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6AB2C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0,0137 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58E00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0,1254 </w:t>
            </w:r>
          </w:p>
        </w:tc>
      </w:tr>
      <w:tr w:rsidRPr="00AD2C39" w:rsidR="00AD2C39" w:rsidTr="6A0E0483" w14:paraId="02E00B0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2B890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34C09F" w14:textId="4AA9131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22B7DC4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CE8BB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-0,2093 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D30AB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0,2502 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4E74B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0,4587 </w:t>
            </w:r>
          </w:p>
        </w:tc>
      </w:tr>
      <w:tr w:rsidRPr="00AD2C39" w:rsidR="00AD2C39" w:rsidTr="6A0E0483" w14:paraId="4423741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1341F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D66C56" w14:textId="1B0A34B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06F44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0,2717 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D6749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0,1326 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43265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0,3324 </w:t>
            </w:r>
          </w:p>
        </w:tc>
      </w:tr>
      <w:tr w:rsidRPr="00AD2C39" w:rsidR="00AD2C39" w:rsidTr="6A0E0483" w14:paraId="6899509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2A242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BA8932" w14:textId="0ADE3D7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2E1B8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-0,1837 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E203A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0,3143 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B1C9D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0,5199 </w:t>
            </w:r>
          </w:p>
        </w:tc>
      </w:tr>
      <w:tr w:rsidRPr="00AD2C39" w:rsidR="00AD2C39" w:rsidTr="6A0E0483" w14:paraId="427A1CA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B4902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0A50CE" w14:textId="0887FF2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CAAA4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0,4100 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F25B0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0,0198 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9AE61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0,1408 </w:t>
            </w:r>
          </w:p>
        </w:tc>
      </w:tr>
      <w:tr w:rsidRPr="00AD2C39" w:rsidR="00AD2C39" w:rsidTr="6A0E0483" w14:paraId="53E77FF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AA2F1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DEAD26" w14:textId="512D0C4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A5726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-0,2115 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23C7D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0,2452 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B57F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0,4587 </w:t>
            </w:r>
          </w:p>
        </w:tc>
      </w:tr>
      <w:tr w:rsidRPr="00AD2C39" w:rsidR="00AD2C39" w:rsidTr="6A0E0483" w14:paraId="45F4D2E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245BF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E86ED7" w14:textId="7430CBF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F107C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0,3351 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C4E0D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0,0608 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F2A01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0,2423 </w:t>
            </w:r>
          </w:p>
        </w:tc>
      </w:tr>
      <w:tr w:rsidRPr="00AD2C39" w:rsidR="00AD2C39" w:rsidTr="6A0E0483" w14:paraId="29A0207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4C860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BEBE6A" w14:textId="5E90737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9BDCB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-0,2799 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6F748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0,1208 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D7533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0,3249 </w:t>
            </w:r>
          </w:p>
        </w:tc>
      </w:tr>
      <w:tr w:rsidRPr="00AD2C39" w:rsidR="00AD2C39" w:rsidTr="6A0E0483" w14:paraId="32C9CC3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0AA45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4F6409" w14:textId="43ED47E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BDA39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0,4018 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395DB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0,0226 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CC7C5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0,1475 </w:t>
            </w:r>
          </w:p>
        </w:tc>
      </w:tr>
      <w:tr w:rsidRPr="00AD2C39" w:rsidR="00AD2C39" w:rsidTr="6A0E0483" w14:paraId="23036D3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AB90C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DDEA61" w14:textId="79BCB21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7534A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-0,2337 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72AC7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0,1980 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4F949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0,4086 </w:t>
            </w:r>
          </w:p>
        </w:tc>
      </w:tr>
      <w:tr w:rsidRPr="00AD2C39" w:rsidR="00AD2C39" w:rsidTr="6A0E0483" w14:paraId="2E0517C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80EDE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34AA56" w14:textId="26894B0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778E2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0,3761 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94E04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0,0339 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6DF96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0,1712 </w:t>
            </w:r>
          </w:p>
        </w:tc>
      </w:tr>
      <w:tr w:rsidRPr="00AD2C39" w:rsidR="00AD2C39" w:rsidTr="6A0E0483" w14:paraId="3F92682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6D9B1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E36F83" w14:textId="725D0D8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39CA3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-0,1775 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102AE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0,3312 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49AD8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0,5370 </w:t>
            </w:r>
          </w:p>
        </w:tc>
      </w:tr>
      <w:tr w:rsidRPr="00AD2C39" w:rsidR="00AD2C39" w:rsidTr="6A0E0483" w14:paraId="3D2E0F9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B1CF9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76D67D" w14:textId="0168ED7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0F371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0,4214 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C0C08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0,0163 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A7A33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0,1265 </w:t>
            </w:r>
          </w:p>
        </w:tc>
      </w:tr>
      <w:tr w:rsidRPr="00AD2C39" w:rsidR="00AD2C39" w:rsidTr="6A0E0483" w14:paraId="4FF3A82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19B33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FCC270" w14:textId="3E06D8F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BBEF6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-0,1521 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DCC69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0,4058 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BA9BB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0,6088 </w:t>
            </w:r>
          </w:p>
        </w:tc>
      </w:tr>
      <w:tr w:rsidRPr="00AD2C39" w:rsidR="00AD2C39" w:rsidTr="6A0E0483" w14:paraId="7016946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8775C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BE2C4F" w14:textId="6F0D259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B6A47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0,4214 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CF89C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0,0163 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E53B0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0,1265 </w:t>
            </w:r>
          </w:p>
        </w:tc>
      </w:tr>
      <w:tr w:rsidRPr="00AD2C39" w:rsidR="00AD2C39" w:rsidTr="6A0E0483" w14:paraId="1517181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47D58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D6CEF1" w14:textId="047070A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CDD0E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-0,2585 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D460E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0,1532 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97154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0,3567 </w:t>
            </w:r>
          </w:p>
        </w:tc>
      </w:tr>
      <w:tr w:rsidRPr="00AD2C39" w:rsidR="00AD2C39" w:rsidTr="6A0E0483" w14:paraId="2A3588D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03C3A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76D32F" w14:textId="7C2AAFD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909E4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0,3787 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14A1F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0,0326 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9780D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0,1702 </w:t>
            </w:r>
          </w:p>
        </w:tc>
      </w:tr>
      <w:tr w:rsidRPr="00AD2C39" w:rsidR="00AD2C39" w:rsidTr="6A0E0483" w14:paraId="47AE466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CFCC2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D75CB7" w14:textId="2892DCE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0CB7F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-0,2288 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F95B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0,2079 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421F0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0,4177 </w:t>
            </w:r>
          </w:p>
        </w:tc>
      </w:tr>
      <w:tr w:rsidRPr="00AD2C39" w:rsidR="00AD2C39" w:rsidTr="6A0E0483" w14:paraId="5D9CFE5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CFFA5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C2DCE6" w14:textId="008DEDC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A15DD7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0,4359 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99C55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0,0126 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356CD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0,1210 </w:t>
            </w:r>
          </w:p>
        </w:tc>
      </w:tr>
      <w:tr w:rsidRPr="00AD2C39" w:rsidR="00AD2C39" w:rsidTr="6A0E0483" w14:paraId="617B30C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D757E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5521FF" w14:textId="5C39CD3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061A1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-0,1599 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22BD4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0,3822 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C3B17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0,5849 </w:t>
            </w:r>
          </w:p>
        </w:tc>
      </w:tr>
      <w:tr w:rsidRPr="00AD2C39" w:rsidR="00AD2C39" w:rsidTr="6A0E0483" w14:paraId="5C2EE2F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0B8F1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7C8FA4" w14:textId="48FBEA1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9F41D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0,4784 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ADEF5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0,0056 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C27C7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0,0765 </w:t>
            </w:r>
          </w:p>
        </w:tc>
      </w:tr>
      <w:tr w:rsidRPr="00AD2C39" w:rsidR="00AD2C39" w:rsidTr="6A0E0483" w14:paraId="6A0178D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C5D48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762A3B" w14:textId="19F26C3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3F23A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-0,1709 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4882A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0,3498 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C8521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0,5534 </w:t>
            </w:r>
          </w:p>
        </w:tc>
      </w:tr>
      <w:tr w:rsidRPr="00AD2C39" w:rsidR="00AD2C39" w:rsidTr="6A0E0483" w14:paraId="71D18EC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85DD6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8C41BE" w14:textId="6040777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BTransitional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C2D0C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0,4500 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CFD8A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0,0098 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B661C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0,1018 </w:t>
            </w:r>
          </w:p>
        </w:tc>
      </w:tr>
      <w:tr w:rsidRPr="00AD2C39" w:rsidR="00AD2C39" w:rsidTr="6A0E0483" w14:paraId="39A7324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5EEAF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69DA6E" w14:textId="6118194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BTransitional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ED84B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-0,2141 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09BA7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0,2393 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42905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0,4571 </w:t>
            </w:r>
          </w:p>
        </w:tc>
      </w:tr>
      <w:tr w:rsidRPr="00AD2C39" w:rsidR="00AD2C39" w:rsidTr="6A0E0483" w14:paraId="7B169C4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4129E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F282A1" w14:textId="79FB71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8A14E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0,3782 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51E26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0,0328 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6656A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0,1702 </w:t>
            </w:r>
          </w:p>
        </w:tc>
      </w:tr>
      <w:tr w:rsidRPr="00AD2C39" w:rsidR="00AD2C39" w:rsidTr="6A0E0483" w14:paraId="5088167E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7653A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7494F9" w14:textId="6CE97D9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83E3B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-0,1875 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C45D8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0,3041 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446FF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0,5112 </w:t>
            </w:r>
          </w:p>
        </w:tc>
      </w:tr>
      <w:tr w:rsidRPr="00AD2C39" w:rsidR="00AD2C39" w:rsidTr="6A0E0483" w14:paraId="743B30C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D3CFB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D4878E" w14:textId="03F50C4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6137E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0,4370 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A9EF7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0,0124 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5530B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0,1210 </w:t>
            </w:r>
          </w:p>
        </w:tc>
      </w:tr>
      <w:tr w:rsidRPr="00AD2C39" w:rsidR="00AD2C39" w:rsidTr="6A0E0483" w14:paraId="414AC66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CA262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261E99" w14:textId="618B827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70C686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-0,2366 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7CCEB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0,1922 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13C3C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0,4042 </w:t>
            </w:r>
          </w:p>
        </w:tc>
      </w:tr>
      <w:tr w:rsidRPr="00AD2C39" w:rsidR="00AD2C39" w:rsidTr="6A0E0483" w14:paraId="44C63BB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AACCF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85EE41" w14:textId="7F8ABF2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6EE2F26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121B3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0,4053 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ABD51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0,0214 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1ABCB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0,1435 </w:t>
            </w:r>
          </w:p>
        </w:tc>
      </w:tr>
      <w:tr w:rsidRPr="00AD2C39" w:rsidR="00AD2C39" w:rsidTr="6A0E0483" w14:paraId="4D003FB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ED3AF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FBCFA7" w14:textId="1ADC269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2515B5A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59FCC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-0,3811 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443B1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0,0314 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9B831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0,1702 </w:t>
            </w:r>
          </w:p>
        </w:tc>
      </w:tr>
      <w:tr w:rsidRPr="00AD2C39" w:rsidR="00AD2C39" w:rsidTr="6A0E0483" w14:paraId="379E071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98A10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664BB5" w14:textId="3C112F4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73212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0,3963 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CB396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0,0247 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64BC7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0,1546 </w:t>
            </w:r>
          </w:p>
        </w:tc>
      </w:tr>
      <w:tr w:rsidRPr="00AD2C39" w:rsidR="00AD2C39" w:rsidTr="6A0E0483" w14:paraId="1EC915F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83584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DF2C01" w14:textId="2EB8B33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A81EB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-0,4177 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B04CF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0,0174 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84A55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0,1282 </w:t>
            </w:r>
          </w:p>
        </w:tc>
      </w:tr>
      <w:tr w:rsidRPr="00AD2C39" w:rsidR="00AD2C39" w:rsidTr="6A0E0483" w14:paraId="5ECAC3F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5C604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E72CF6" w14:textId="4FC30AB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B49BA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0,4022 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C5328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0,0225 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3080D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0,1475 </w:t>
            </w:r>
          </w:p>
        </w:tc>
      </w:tr>
      <w:tr w:rsidRPr="00AD2C39" w:rsidR="00AD2C39" w:rsidTr="6A0E0483" w14:paraId="54A4D87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CCC61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D8B874" w14:textId="419DEAB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28E7E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-0,4489 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5621E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0,0100 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5F6B5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0,1018 </w:t>
            </w:r>
          </w:p>
        </w:tc>
      </w:tr>
      <w:tr w:rsidRPr="00AD2C39" w:rsidR="00AD2C39" w:rsidTr="6A0E0483" w14:paraId="7D15830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1054F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9899D7" w14:textId="7EA711D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52AE96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0,4737 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00966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0,0062 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967BB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0,0793 </w:t>
            </w:r>
          </w:p>
        </w:tc>
      </w:tr>
      <w:tr w:rsidRPr="00AD2C39" w:rsidR="00AD2C39" w:rsidTr="6A0E0483" w14:paraId="66B3D8B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4FC7E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B4E394" w14:textId="1183264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8B658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-0,1883 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C1DD4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0,3022 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53D23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0,5112 </w:t>
            </w:r>
          </w:p>
        </w:tc>
      </w:tr>
      <w:tr w:rsidRPr="00AD2C39" w:rsidR="00AD2C39" w:rsidTr="6A0E0483" w14:paraId="4D5C47E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8D33B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0550B6" w14:textId="71930D3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F64B8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0,4251 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BC6C2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0,0153 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8E2CD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0,1265 </w:t>
            </w:r>
          </w:p>
        </w:tc>
      </w:tr>
      <w:tr w:rsidRPr="00AD2C39" w:rsidR="00AD2C39" w:rsidTr="6A0E0483" w14:paraId="1C09485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3F07B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17C40E" w14:textId="7280BD2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C93F5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-0,2014 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90399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0,2689 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FEEE5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0,4790 </w:t>
            </w:r>
          </w:p>
        </w:tc>
      </w:tr>
      <w:tr w:rsidRPr="00AD2C39" w:rsidR="00AD2C39" w:rsidTr="6A0E0483" w14:paraId="2B48716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28B37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7A3DEA" w14:textId="419C188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A617B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0,3647 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E9B6C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0,0402 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15D99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0,1944 </w:t>
            </w:r>
          </w:p>
        </w:tc>
      </w:tr>
      <w:tr w:rsidRPr="00AD2C39" w:rsidR="00AD2C39" w:rsidTr="6A0E0483" w14:paraId="38B7665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32910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F34809" w14:textId="5ABC32D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1F507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-0,4267 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5EE53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0,0149 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8C056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0,1265 </w:t>
            </w:r>
          </w:p>
        </w:tc>
      </w:tr>
      <w:tr w:rsidRPr="00AD2C39" w:rsidR="00AD2C39" w:rsidTr="6A0E0483" w14:paraId="29CF05E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DE7E2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9AC136" w14:textId="193B59D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F3180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0,4229 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EE5F9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0,0159 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D739B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0,1265 </w:t>
            </w:r>
          </w:p>
        </w:tc>
      </w:tr>
      <w:tr w:rsidRPr="00AD2C39" w:rsidR="00AD2C39" w:rsidTr="6A0E0483" w14:paraId="05B0AC9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22BE5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EC213C" w14:textId="6EB92B6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C3E5A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-0,2537 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4DC5A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0,1612 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A57CC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0,3626 </w:t>
            </w:r>
          </w:p>
        </w:tc>
      </w:tr>
      <w:tr w:rsidRPr="00AD2C39" w:rsidR="00AD2C39" w:rsidTr="6A0E0483" w14:paraId="636BDF8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DA15F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888667" w14:textId="0CB0716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99250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0,4004 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2EC1C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0,0232 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CCE4A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0,1489 </w:t>
            </w:r>
          </w:p>
        </w:tc>
      </w:tr>
      <w:tr w:rsidRPr="00AD2C39" w:rsidR="00AD2C39" w:rsidTr="6A0E0483" w14:paraId="2F49F1E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6C607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BCB3AE" w14:textId="79F65A3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45F1E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-0,1439 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5D0C2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0,4320 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A7C55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0,6353 </w:t>
            </w:r>
          </w:p>
        </w:tc>
      </w:tr>
      <w:tr w:rsidRPr="00AD2C39" w:rsidR="00AD2C39" w:rsidTr="6A0E0483" w14:paraId="18BB7A5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D2AC5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2B96D9" w14:textId="4DC15D3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46D09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0,4505 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BDB8F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0,0097 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6E338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0,1018 </w:t>
            </w:r>
          </w:p>
        </w:tc>
      </w:tr>
      <w:tr w:rsidRPr="00AD2C39" w:rsidR="00AD2C39" w:rsidTr="6A0E0483" w14:paraId="2679563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5038B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9C7C4C" w14:textId="3E2CD2E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597C4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-0,1221 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007AD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0,5056 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7570E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0,7044 </w:t>
            </w:r>
          </w:p>
        </w:tc>
      </w:tr>
      <w:tr w:rsidRPr="00AD2C39" w:rsidR="00AD2C39" w:rsidTr="6A0E0483" w14:paraId="3400E9F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ED3EF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957269" w14:textId="3EFB196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52D01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0,4312 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066AD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0,0137 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3E459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0,1254 </w:t>
            </w:r>
          </w:p>
        </w:tc>
      </w:tr>
      <w:tr w:rsidRPr="00AD2C39" w:rsidR="00AD2C39" w:rsidTr="6A0E0483" w14:paraId="70D66ECE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1C1AA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370016" w14:textId="72AC3A1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0B2527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-0,0502 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9D4F3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0,7848 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F4C92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0,8742 </w:t>
            </w:r>
          </w:p>
        </w:tc>
      </w:tr>
      <w:tr w:rsidRPr="00AD2C39" w:rsidR="00AD2C39" w:rsidTr="6A0E0483" w14:paraId="577653C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65BC2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F05D50" w14:textId="5A72D2D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38BFF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0,3610 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297B5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0,0423 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6C8D5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0,2006 </w:t>
            </w:r>
          </w:p>
        </w:tc>
      </w:tr>
      <w:tr w:rsidRPr="00AD2C39" w:rsidR="00AD2C39" w:rsidTr="6A0E0483" w14:paraId="1505A1F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792D6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D0552F" w14:textId="5A909D0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60DAE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-0,3893 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BA4F7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0,0276 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8784F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0,1628 </w:t>
            </w:r>
          </w:p>
        </w:tc>
      </w:tr>
      <w:tr w:rsidRPr="00AD2C39" w:rsidR="00AD2C39" w:rsidTr="6A0E0483" w14:paraId="6CD78D0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22980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303472" w14:textId="3C993BF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</w:t>
            </w: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58A75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0,4185 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18C21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0,0374 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DA03F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0,2242 </w:t>
            </w:r>
          </w:p>
        </w:tc>
      </w:tr>
      <w:tr w:rsidRPr="00AD2C39" w:rsidR="00AD2C39" w:rsidTr="6A0E0483" w14:paraId="47F5DC3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4AEF8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Lymphocytes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D41D14" w14:textId="041AF9D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</w:t>
            </w: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6C7EF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-0,2893 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4F25B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0,1607 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65C2F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0,3617 </w:t>
            </w:r>
          </w:p>
        </w:tc>
      </w:tr>
      <w:tr w:rsidRPr="00AD2C39" w:rsidR="00AD2C39" w:rsidTr="6A0E0483" w14:paraId="5E41C6E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0D28C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E33AFC" w14:textId="5B5DE27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621F905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5A885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0,1665 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2D9E0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0,3625 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13D79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0,5644 </w:t>
            </w:r>
          </w:p>
        </w:tc>
      </w:tr>
      <w:tr w:rsidRPr="00AD2C39" w:rsidR="00AD2C39" w:rsidTr="6A0E0483" w14:paraId="1FB69C5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78044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48DD67" w14:textId="3940A80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7ED59AC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62887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0,0774 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19309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0,6738 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69ED0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0,8217 </w:t>
            </w:r>
          </w:p>
        </w:tc>
      </w:tr>
      <w:tr w:rsidRPr="00AD2C39" w:rsidR="00AD2C39" w:rsidTr="6A0E0483" w14:paraId="20F62C7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980F3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8D975D" w14:textId="203C8A5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F49C7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0,3007 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230DE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0,0945 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D8D87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0,2872 </w:t>
            </w:r>
          </w:p>
        </w:tc>
      </w:tr>
      <w:tr w:rsidRPr="00AD2C39" w:rsidR="00AD2C39" w:rsidTr="6A0E0483" w14:paraId="2DAB624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15CBF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3FB088" w14:textId="51D75CF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64226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0,0422 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88B0D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0,8187 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F4353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0,8915 </w:t>
            </w:r>
          </w:p>
        </w:tc>
      </w:tr>
      <w:tr w:rsidRPr="00AD2C39" w:rsidR="00AD2C39" w:rsidTr="6A0E0483" w14:paraId="72E9CEF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E697C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58D661" w14:textId="19E9791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25061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0,1375 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67FC7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0,4529 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4E60F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0,6575 </w:t>
            </w:r>
          </w:p>
        </w:tc>
      </w:tr>
      <w:tr w:rsidRPr="00AD2C39" w:rsidR="00AD2C39" w:rsidTr="6A0E0483" w14:paraId="709439D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B6F79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440A95" w14:textId="27DB924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56C39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-0,0693 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9AE41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0,7062 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2DAEB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0,8408 </w:t>
            </w:r>
          </w:p>
        </w:tc>
      </w:tr>
      <w:tr w:rsidRPr="00AD2C39" w:rsidR="00AD2C39" w:rsidTr="6A0E0483" w14:paraId="6EE7A8A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7C7A2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67CE51" w14:textId="72B035F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62B53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0,2508 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CF08B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0,1661 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8EFF5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0,3669 </w:t>
            </w:r>
          </w:p>
        </w:tc>
      </w:tr>
      <w:tr w:rsidRPr="00AD2C39" w:rsidR="00AD2C39" w:rsidTr="6A0E0483" w14:paraId="76E98ABD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3D803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6C48FE" w14:textId="2DC41CC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392D0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0,0319 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80A5E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0,8624 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6A6D2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0,9131 </w:t>
            </w:r>
          </w:p>
        </w:tc>
      </w:tr>
      <w:tr w:rsidRPr="00AD2C39" w:rsidR="00AD2C39" w:rsidTr="6A0E0483" w14:paraId="5605599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7C695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E167F2" w14:textId="17173E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5DA42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0,1357 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7036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0,4590 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E5CD6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0,6599 </w:t>
            </w:r>
          </w:p>
        </w:tc>
      </w:tr>
      <w:tr w:rsidRPr="00AD2C39" w:rsidR="00AD2C39" w:rsidTr="6A0E0483" w14:paraId="1C4608E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4A845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C2F371" w14:textId="780989E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01EBA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-0,0238 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B92E1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0,8970 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2A27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0,9347 </w:t>
            </w:r>
          </w:p>
        </w:tc>
      </w:tr>
      <w:tr w:rsidRPr="00AD2C39" w:rsidR="00AD2C39" w:rsidTr="6A0E0483" w14:paraId="3E134AC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D0D53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919C5D" w14:textId="202EE44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288AC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0,1430 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5FE86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0,4349 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638C8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0,6375 </w:t>
            </w:r>
          </w:p>
        </w:tc>
      </w:tr>
      <w:tr w:rsidRPr="00AD2C39" w:rsidR="00AD2C39" w:rsidTr="6A0E0483" w14:paraId="4E15C78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29449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38E51E" w14:textId="757F33D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BA735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0,1034 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E7700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0,5733 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C08E0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0,7719 </w:t>
            </w:r>
          </w:p>
        </w:tc>
      </w:tr>
      <w:tr w:rsidRPr="00AD2C39" w:rsidR="00AD2C39" w:rsidTr="6A0E0483" w14:paraId="3232A8BD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94AB9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867027" w14:textId="59231AA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8974E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0,1672 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5617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0,3603 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DC36E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0,5630 </w:t>
            </w:r>
          </w:p>
        </w:tc>
      </w:tr>
      <w:tr w:rsidRPr="00AD2C39" w:rsidR="00AD2C39" w:rsidTr="6A0E0483" w14:paraId="6F57BE7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80215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8B0548" w14:textId="07FB0F7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56615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-0,0766 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E20E3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0,6767 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474CB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0,8217 </w:t>
            </w:r>
          </w:p>
        </w:tc>
      </w:tr>
      <w:tr w:rsidRPr="00AD2C39" w:rsidR="00AD2C39" w:rsidTr="6A0E0483" w14:paraId="787DDBD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32798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6C0C06" w14:textId="19451CF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162AE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0,1454 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79C3E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0,4272 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5D4DC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0,6321 </w:t>
            </w:r>
          </w:p>
        </w:tc>
      </w:tr>
      <w:tr w:rsidRPr="00AD2C39" w:rsidR="00AD2C39" w:rsidTr="6A0E0483" w14:paraId="621C993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673C9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8D42C2" w14:textId="43C99F6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46B94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-0,0009 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3EF0D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0,9960 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A9974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0,9960 </w:t>
            </w:r>
          </w:p>
        </w:tc>
      </w:tr>
      <w:tr w:rsidRPr="00AD2C39" w:rsidR="00AD2C39" w:rsidTr="6A0E0483" w14:paraId="4E318D1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2DBAF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69F2E4" w14:textId="18807F2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97DCF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0,1927 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05865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0,2906 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FE91F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0,4991 </w:t>
            </w:r>
          </w:p>
        </w:tc>
      </w:tr>
      <w:tr w:rsidRPr="00AD2C39" w:rsidR="00AD2C39" w:rsidTr="6A0E0483" w14:paraId="35FBE5F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FE6A3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3DCF66" w14:textId="62C2A0F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4A227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0,0997 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1A1C9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0,5870 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C74DA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0,7824 </w:t>
            </w:r>
          </w:p>
        </w:tc>
      </w:tr>
      <w:tr w:rsidRPr="00AD2C39" w:rsidR="00AD2C39" w:rsidTr="6A0E0483" w14:paraId="47214C3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B27DF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982868" w14:textId="59B2DE1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52DAE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0,1368 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A571F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0,4554 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11EF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0,6589 </w:t>
            </w:r>
          </w:p>
        </w:tc>
      </w:tr>
      <w:tr w:rsidRPr="00AD2C39" w:rsidR="00AD2C39" w:rsidTr="6A0E0483" w14:paraId="450F3B8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74F9E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A4B1D2" w14:textId="179DA64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468C0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-0,0442 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7687A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0,8102 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3E60A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0,8915 </w:t>
            </w:r>
          </w:p>
        </w:tc>
      </w:tr>
      <w:tr w:rsidRPr="00AD2C39" w:rsidR="00AD2C39" w:rsidTr="6A0E0483" w14:paraId="66E2ACCD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6BF88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2ADD69" w14:textId="3CC2DD1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7CFB2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0,0741 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BC0AA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0,6870 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F2137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0,8288 </w:t>
            </w:r>
          </w:p>
        </w:tc>
      </w:tr>
      <w:tr w:rsidRPr="00AD2C39" w:rsidR="00AD2C39" w:rsidTr="6A0E0483" w14:paraId="56AB8E9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0C211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5F6445" w14:textId="5C14FE7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96AC3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0,1592 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5AA60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0,3842 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A157A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0,5861 </w:t>
            </w:r>
          </w:p>
        </w:tc>
      </w:tr>
      <w:tr w:rsidRPr="00AD2C39" w:rsidR="00AD2C39" w:rsidTr="6A0E0483" w14:paraId="4B442F6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89D4D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B695AB" w14:textId="227A1DF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BTransitional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9893F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0,1619 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724D1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0,3760 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035E4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0,5794 </w:t>
            </w:r>
          </w:p>
        </w:tc>
      </w:tr>
      <w:tr w:rsidRPr="00AD2C39" w:rsidR="00AD2C39" w:rsidTr="6A0E0483" w14:paraId="32EC739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1DBF81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CA14A7" w14:textId="008642B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BTransitional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87134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-0,0363 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FB3EA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0,8436 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9F0E1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0,9029 </w:t>
            </w:r>
          </w:p>
        </w:tc>
      </w:tr>
      <w:tr w:rsidRPr="00AD2C39" w:rsidR="00AD2C39" w:rsidTr="6A0E0483" w14:paraId="1EEBDB4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1ACBD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0A86C5" w14:textId="2D63C7B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E0E59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0,2239 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D5C52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0,2180 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F84E9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0,4296 </w:t>
            </w:r>
          </w:p>
        </w:tc>
      </w:tr>
      <w:tr w:rsidRPr="00AD2C39" w:rsidR="00AD2C39" w:rsidTr="6A0E0483" w14:paraId="5952DF6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475C1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A52538" w14:textId="2A0421D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918BA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-0,0631 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A7ED0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0,7316 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3DBB9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0,8450 </w:t>
            </w:r>
          </w:p>
        </w:tc>
      </w:tr>
      <w:tr w:rsidRPr="00AD2C39" w:rsidR="00AD2C39" w:rsidTr="6A0E0483" w14:paraId="6C912D4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51782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7BC5DD" w14:textId="6F97FB8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628AA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0,1823 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6CDFB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0,3181 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CF1CC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0,5244 </w:t>
            </w:r>
          </w:p>
        </w:tc>
      </w:tr>
      <w:tr w:rsidRPr="00AD2C39" w:rsidR="00AD2C39" w:rsidTr="6A0E0483" w14:paraId="6E5FEDF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82F53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05A1D5" w14:textId="0D0180F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1E4F5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0,0293 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D6398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0,8734 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6A057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0,9198 </w:t>
            </w:r>
          </w:p>
        </w:tc>
      </w:tr>
      <w:tr w:rsidRPr="00AD2C39" w:rsidR="00AD2C39" w:rsidTr="6A0E0483" w14:paraId="37E4CD0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38C06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39CE37" w14:textId="0E1CEFD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229DE95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A8E0A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0,3394 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BE79B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0,0574 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5083F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0,2390 </w:t>
            </w:r>
          </w:p>
        </w:tc>
      </w:tr>
      <w:tr w:rsidRPr="00AD2C39" w:rsidR="00AD2C39" w:rsidTr="6A0E0483" w14:paraId="0338908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99E43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D458E3" w14:textId="19E625D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D4CFE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62C69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-0,0895 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689B2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0,6263 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15891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0,8006 </w:t>
            </w:r>
          </w:p>
        </w:tc>
      </w:tr>
      <w:tr w:rsidRPr="00AD2C39" w:rsidR="00AD2C39" w:rsidTr="6A0E0483" w14:paraId="13AFBB2E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0DFAE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5EC0DE" w14:textId="3404543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19CC6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0,3025 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C4724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0,0924 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5FD65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0,2847 </w:t>
            </w:r>
          </w:p>
        </w:tc>
      </w:tr>
      <w:tr w:rsidRPr="00AD2C39" w:rsidR="00AD2C39" w:rsidTr="6A0E0483" w14:paraId="740DBC9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AC7DD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63BE47" w14:textId="1380857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876D3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-0,0827 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76363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0,6527 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09D3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0,8170 </w:t>
            </w:r>
          </w:p>
        </w:tc>
      </w:tr>
      <w:tr w:rsidRPr="00AD2C39" w:rsidR="00AD2C39" w:rsidTr="6A0E0483" w14:paraId="0E37A7A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0934D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3CEE4D" w14:textId="0B31C01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8EE3C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0,3682 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C5210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0,0381 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9124A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0,1866 </w:t>
            </w:r>
          </w:p>
        </w:tc>
      </w:tr>
      <w:tr w:rsidRPr="00AD2C39" w:rsidR="00AD2C39" w:rsidTr="6A0E0483" w14:paraId="5C536A7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26B59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111D20" w14:textId="0C5A33C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97221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-0,0576 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04123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0,7543 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3CA35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0,8571 </w:t>
            </w:r>
          </w:p>
        </w:tc>
      </w:tr>
      <w:tr w:rsidRPr="00AD2C39" w:rsidR="00AD2C39" w:rsidTr="6A0E0483" w14:paraId="453BC23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284EF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6A3D9C" w14:textId="3C6C8C7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CA686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0,3787 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1341D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0,0326 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D248B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0,1702 </w:t>
            </w:r>
          </w:p>
        </w:tc>
      </w:tr>
      <w:tr w:rsidRPr="00AD2C39" w:rsidR="00AD2C39" w:rsidTr="6A0E0483" w14:paraId="53C64B7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965A8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1B9667" w14:textId="37830DE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65D17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0,1584 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20EF1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0,3865 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7FFAD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0,5876 </w:t>
            </w:r>
          </w:p>
        </w:tc>
      </w:tr>
      <w:tr w:rsidRPr="00AD2C39" w:rsidR="00AD2C39" w:rsidTr="6A0E0483" w14:paraId="58D310F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49F3C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197062" w14:textId="6087A95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F932D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0,3322 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20811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0,0632 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05AD3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0,2452 </w:t>
            </w:r>
          </w:p>
        </w:tc>
      </w:tr>
      <w:tr w:rsidRPr="00AD2C39" w:rsidR="00AD2C39" w:rsidTr="6A0E0483" w14:paraId="459C4B2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3EB97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5E9725" w14:textId="078665B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D9631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0,0796 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BC7FB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0,6651 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7B84A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0,8177 </w:t>
            </w:r>
          </w:p>
        </w:tc>
      </w:tr>
      <w:tr w:rsidRPr="00AD2C39" w:rsidR="00AD2C39" w:rsidTr="6A0E0483" w14:paraId="1CC38DD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FC5DF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AD2F5C" w14:textId="5F83D46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FEAE7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0,2705 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78077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0,1343 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C319D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0,3324 </w:t>
            </w:r>
          </w:p>
        </w:tc>
      </w:tr>
      <w:tr w:rsidRPr="00AD2C39" w:rsidR="00AD2C39" w:rsidTr="6A0E0483" w14:paraId="3C8B09F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24920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02B6C3" w14:textId="461085A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2A34B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-0,1691 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358DE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0,3550 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9191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0,5586 </w:t>
            </w:r>
          </w:p>
        </w:tc>
      </w:tr>
      <w:tr w:rsidRPr="00AD2C39" w:rsidR="00AD2C39" w:rsidTr="6A0E0483" w14:paraId="3DF68B4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097CA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00EB0A" w14:textId="374F6B9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45B19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0,3777 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BA578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0,0331 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BCAAF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0,1702 </w:t>
            </w:r>
          </w:p>
        </w:tc>
      </w:tr>
      <w:tr w:rsidRPr="00AD2C39" w:rsidR="00AD2C39" w:rsidTr="6A0E0483" w14:paraId="74890A4D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4B328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DEA4A2" w14:textId="2378DC9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5EC626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-0,0633 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E47DD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0,7309 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BC795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0,8450 </w:t>
            </w:r>
          </w:p>
        </w:tc>
      </w:tr>
      <w:tr w:rsidRPr="00AD2C39" w:rsidR="00AD2C39" w:rsidTr="6A0E0483" w14:paraId="490DC1D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5D0F2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1C1E12" w14:textId="1504D99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BA6186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0,3119 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3C020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0,0822 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25E6A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0,2688 </w:t>
            </w:r>
          </w:p>
        </w:tc>
      </w:tr>
      <w:tr w:rsidRPr="00AD2C39" w:rsidR="00AD2C39" w:rsidTr="6A0E0483" w14:paraId="476F95E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D36CD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04553E" w14:textId="4EB38FE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47082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0,0875 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0FEDA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0,6341 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1DB9D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0,8038 </w:t>
            </w:r>
          </w:p>
        </w:tc>
      </w:tr>
      <w:tr w:rsidRPr="00AD2C39" w:rsidR="00AD2C39" w:rsidTr="6A0E0483" w14:paraId="027EB8AE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D73B4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09E3A4" w14:textId="01B4ABB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6EE40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0,3169 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2F4F3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0,0772 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FDD26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0,2593 </w:t>
            </w:r>
          </w:p>
        </w:tc>
      </w:tr>
      <w:tr w:rsidRPr="00AD2C39" w:rsidR="00AD2C39" w:rsidTr="6A0E0483" w14:paraId="095BD7B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7FA24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819168" w14:textId="4246C5E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B406D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0,0939 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76571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0,6093 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F70A8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0,7901 </w:t>
            </w:r>
          </w:p>
        </w:tc>
      </w:tr>
      <w:tr w:rsidRPr="00AD2C39" w:rsidR="00AD2C39" w:rsidTr="6A0E0483" w14:paraId="01F6F4C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6ED53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F60A4C" w14:textId="200D983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F600B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0,3176 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86571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0,0765 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C86C7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0,2589 </w:t>
            </w:r>
          </w:p>
        </w:tc>
      </w:tr>
      <w:tr w:rsidRPr="00AD2C39" w:rsidR="00AD2C39" w:rsidTr="6A0E0483" w14:paraId="4C0FFB7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18EF9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ADA099" w14:textId="5537C71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F6E57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0,0638 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CE2F4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0,7286 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F83B8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0,8450 </w:t>
            </w:r>
          </w:p>
        </w:tc>
      </w:tr>
      <w:tr w:rsidRPr="00AD2C39" w:rsidR="00AD2C39" w:rsidTr="6A0E0483" w14:paraId="1E66B00D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2DD24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E8B86C" w14:textId="1226FFE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F7DDC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0,3161 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03ED4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0,0780 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B2189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0,2599 </w:t>
            </w:r>
          </w:p>
        </w:tc>
      </w:tr>
      <w:tr w:rsidRPr="00AD2C39" w:rsidR="00AD2C39" w:rsidTr="6A0E0483" w14:paraId="36145E0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7CAFF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77C7B7" w14:textId="0F1654C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356C4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-0,1305 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88C85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0,4764 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7ADA4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0,6762 </w:t>
            </w:r>
          </w:p>
        </w:tc>
      </w:tr>
      <w:tr w:rsidRPr="00AD2C39" w:rsidR="00AD2C39" w:rsidTr="6A0E0483" w14:paraId="067066DE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68585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129A23" w14:textId="7AA3D78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</w:t>
            </w: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B00CF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0,2348 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EDB71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0,2586 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96E8D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0,4654 </w:t>
            </w:r>
          </w:p>
        </w:tc>
      </w:tr>
      <w:tr w:rsidRPr="00AD2C39" w:rsidR="00AD2C39" w:rsidTr="6A0E0483" w14:paraId="50B1C51E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26FA7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neutrophils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625F78" w14:textId="61035B4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</w:t>
            </w: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F5750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0,1036 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987AA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0,6223 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A6D12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0,8616 </w:t>
            </w:r>
          </w:p>
        </w:tc>
      </w:tr>
      <w:tr w:rsidRPr="00AD2C39" w:rsidR="00AD2C39" w:rsidTr="6A0E0483" w14:paraId="156BAA8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E3F07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8D7DB2" w14:textId="636C33E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6708403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1BD56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0,1460 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D7A68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0,4254 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1CE43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0,6321 </w:t>
            </w:r>
          </w:p>
        </w:tc>
      </w:tr>
      <w:tr w:rsidRPr="00AD2C39" w:rsidR="00AD2C39" w:rsidTr="6A0E0483" w14:paraId="0B77E93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7AF99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C677FE" w14:textId="58CA54E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5A92AD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F6061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0,0977 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5490C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0,5946 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41DAE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0,7867 </w:t>
            </w:r>
          </w:p>
        </w:tc>
      </w:tr>
      <w:tr w:rsidRPr="00AD2C39" w:rsidR="00AD2C39" w:rsidTr="6A0E0483" w14:paraId="762B48C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3AFB9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D36995" w14:textId="6E6E57A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86782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0,3746 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BB85B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0,0346 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04D35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0,1732 </w:t>
            </w:r>
          </w:p>
        </w:tc>
      </w:tr>
      <w:tr w:rsidRPr="00AD2C39" w:rsidR="00AD2C39" w:rsidTr="6A0E0483" w14:paraId="32D5FDDE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93D44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43ADD7" w14:textId="007A6B5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70E94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0,0224 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B2DA6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0,9033 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72954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0,9374 </w:t>
            </w:r>
          </w:p>
        </w:tc>
      </w:tr>
      <w:tr w:rsidRPr="00AD2C39" w:rsidR="00AD2C39" w:rsidTr="6A0E0483" w14:paraId="380C742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78FA2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216F19" w14:textId="467EA42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B0167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0,2740 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5B450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0,1292 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73D70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0,3324 </w:t>
            </w:r>
          </w:p>
        </w:tc>
      </w:tr>
      <w:tr w:rsidRPr="00AD2C39" w:rsidR="00AD2C39" w:rsidTr="6A0E0483" w14:paraId="3E56E7A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D0720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B448EB" w14:textId="47065AB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5E444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-0,0198 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6F0B2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0,9143 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0B8E1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0,9394 </w:t>
            </w:r>
          </w:p>
        </w:tc>
      </w:tr>
      <w:tr w:rsidRPr="00AD2C39" w:rsidR="00AD2C39" w:rsidTr="6A0E0483" w14:paraId="4EFC8A7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02406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6D4227" w14:textId="04A0AA2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8F956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0,2991 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62817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0,0963 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70D297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0,2890 </w:t>
            </w:r>
          </w:p>
        </w:tc>
      </w:tr>
      <w:tr w:rsidRPr="00AD2C39" w:rsidR="00AD2C39" w:rsidTr="6A0E0483" w14:paraId="1E2C4D2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5958D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B206E0" w14:textId="125A792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BE7FE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0,0752 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A3D105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0,6826 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A9A50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0,8257 </w:t>
            </w:r>
          </w:p>
        </w:tc>
      </w:tr>
      <w:tr w:rsidRPr="00AD2C39" w:rsidR="00AD2C39" w:rsidTr="6A0E0483" w14:paraId="6CD73DB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982AE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B1DA8B" w14:textId="2C93D84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19FA6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0,2064 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A867F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0,2571 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AA003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0,4639 </w:t>
            </w:r>
          </w:p>
        </w:tc>
      </w:tr>
      <w:tr w:rsidRPr="00AD2C39" w:rsidR="00AD2C39" w:rsidTr="6A0E0483" w14:paraId="6BDC7D8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68238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27976E" w14:textId="7064ED3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E9494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0,0088 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ADF00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0,9619 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DD38E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0,9793 </w:t>
            </w:r>
          </w:p>
        </w:tc>
      </w:tr>
      <w:tr w:rsidRPr="00AD2C39" w:rsidR="00AD2C39" w:rsidTr="6A0E0483" w14:paraId="3FB0601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C9C50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982436" w14:textId="7D869DB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B20BD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0,1913 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77C803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0,2944 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4E5F7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0,5036 </w:t>
            </w:r>
          </w:p>
        </w:tc>
      </w:tr>
      <w:tr w:rsidRPr="00AD2C39" w:rsidR="00AD2C39" w:rsidTr="6A0E0483" w14:paraId="1256AB6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64589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A7255E" w14:textId="3C33842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516DE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0,1322 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F1055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0,4707 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66A1B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0,6703 </w:t>
            </w:r>
          </w:p>
        </w:tc>
      </w:tr>
      <w:tr w:rsidRPr="00AD2C39" w:rsidR="00AD2C39" w:rsidTr="6A0E0483" w14:paraId="67BD49F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FAFBB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977F23" w14:textId="58460B1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F52B8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0,2144 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9363F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0,2388 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6DA0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0,4571 </w:t>
            </w:r>
          </w:p>
        </w:tc>
      </w:tr>
      <w:tr w:rsidRPr="00AD2C39" w:rsidR="00AD2C39" w:rsidTr="6A0E0483" w14:paraId="241E4A8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CC1DB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9DC9A8" w14:textId="5E65D02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4DFE6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-0,0303 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24D2F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0,8694 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BE0DA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0,9184 </w:t>
            </w:r>
          </w:p>
        </w:tc>
      </w:tr>
      <w:tr w:rsidRPr="00AD2C39" w:rsidR="00AD2C39" w:rsidTr="6A0E0483" w14:paraId="28A7630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1E2A3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46152F" w14:textId="6CF7C48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A7956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0,2120 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1C38E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0,2441 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C0130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0,4587 </w:t>
            </w:r>
          </w:p>
        </w:tc>
      </w:tr>
      <w:tr w:rsidRPr="00AD2C39" w:rsidR="00AD2C39" w:rsidTr="6A0E0483" w14:paraId="17C5AB4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8E580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D33079" w14:textId="0B99AAC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F7737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0,0545 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14759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0,7672 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EFFCE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0,8631 </w:t>
            </w:r>
          </w:p>
        </w:tc>
      </w:tr>
      <w:tr w:rsidRPr="00AD2C39" w:rsidR="00AD2C39" w:rsidTr="6A0E0483" w14:paraId="1E4C4F8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4833E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FB3953" w14:textId="14859B8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D2DEE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0,2346 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BEDF4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0,1963 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893F4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0,4086 </w:t>
            </w:r>
          </w:p>
        </w:tc>
      </w:tr>
      <w:tr w:rsidRPr="00AD2C39" w:rsidR="00AD2C39" w:rsidTr="6A0E0483" w14:paraId="559B251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0936FE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39529A" w14:textId="571C5F3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22BBA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0,2338 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86E4F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0,1978 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0AC10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0,4086 </w:t>
            </w:r>
          </w:p>
        </w:tc>
      </w:tr>
      <w:tr w:rsidRPr="00AD2C39" w:rsidR="00AD2C39" w:rsidTr="6A0E0483" w14:paraId="2739F28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E9F7F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DB4D39" w14:textId="26F3628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2E52E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0,2166 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2F67E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0,2339 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B19F5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0,4536 </w:t>
            </w:r>
          </w:p>
        </w:tc>
      </w:tr>
      <w:tr w:rsidRPr="00AD2C39" w:rsidR="00AD2C39" w:rsidTr="6A0E0483" w14:paraId="1B65B68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1A8B9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6A42E7" w14:textId="2F688D4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9554F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-0,0119 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EA22C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0,9484 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46422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0,9699 </w:t>
            </w:r>
          </w:p>
        </w:tc>
      </w:tr>
      <w:tr w:rsidRPr="00AD2C39" w:rsidR="00AD2C39" w:rsidTr="6A0E0483" w14:paraId="40C559D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8182E6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B86188" w14:textId="165262F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8288E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0,0990 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C9FDD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0,5898 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1C4D1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0,7829 </w:t>
            </w:r>
          </w:p>
        </w:tc>
      </w:tr>
      <w:tr w:rsidRPr="00AD2C39" w:rsidR="00AD2C39" w:rsidTr="6A0E0483" w14:paraId="3CC8C4F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14970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F39090" w14:textId="0FAA91D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FD98A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0,1190 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D7708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0,5165 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03D32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0,7159 </w:t>
            </w:r>
          </w:p>
        </w:tc>
      </w:tr>
      <w:tr w:rsidRPr="00AD2C39" w:rsidR="00AD2C39" w:rsidTr="6A0E0483" w14:paraId="1025987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39990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B0F5E4" w14:textId="5F24B13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BTransitional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D5FCF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0,2557 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56D1C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0,1577 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BB43D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0,3567 </w:t>
            </w:r>
          </w:p>
        </w:tc>
      </w:tr>
      <w:tr w:rsidRPr="00AD2C39" w:rsidR="00AD2C39" w:rsidTr="6A0E0483" w14:paraId="4711BA2E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58056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4D2E110" w14:textId="1F415F7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BTransitional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10C43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0,0673 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44E5B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0,7144 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2DBF5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0,8450 </w:t>
            </w:r>
          </w:p>
        </w:tc>
      </w:tr>
      <w:tr w:rsidRPr="00AD2C39" w:rsidR="00AD2C39" w:rsidTr="6A0E0483" w14:paraId="66744B2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205E2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C9CF59" w14:textId="59771E6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244B7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0,3099 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71098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0,0843 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87312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0,2691 </w:t>
            </w:r>
          </w:p>
        </w:tc>
      </w:tr>
      <w:tr w:rsidRPr="00AD2C39" w:rsidR="00AD2C39" w:rsidTr="6A0E0483" w14:paraId="2C7D948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72F4C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261EB5" w14:textId="1FACF0D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74F57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-0,0440 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F9F62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0,8110 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641B7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0,8915 </w:t>
            </w:r>
          </w:p>
        </w:tc>
      </w:tr>
      <w:tr w:rsidRPr="00AD2C39" w:rsidR="00AD2C39" w:rsidTr="6A0E0483" w14:paraId="064E569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B77D5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4F85CF" w14:textId="2777712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CD39E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0,2199 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34303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0,2266 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2B404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0,4415 </w:t>
            </w:r>
          </w:p>
        </w:tc>
      </w:tr>
      <w:tr w:rsidRPr="00AD2C39" w:rsidR="00AD2C39" w:rsidTr="6A0E0483" w14:paraId="5C8AA09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5B999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1F45EB" w14:textId="0E5F92A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C9ED9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0,0581 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AD5E1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0,7520 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FEFF0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0,8567 </w:t>
            </w:r>
          </w:p>
        </w:tc>
      </w:tr>
      <w:tr w:rsidRPr="00AD2C39" w:rsidR="00AD2C39" w:rsidTr="6A0E0483" w14:paraId="4804C2B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405E2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69FEED" w14:textId="56ECC75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791BFA5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65995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0,0713 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B9B21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0,6980 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F221B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0,8333 </w:t>
            </w:r>
          </w:p>
        </w:tc>
      </w:tr>
      <w:tr w:rsidRPr="00AD2C39" w:rsidR="00AD2C39" w:rsidTr="6A0E0483" w14:paraId="55A2920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AE169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A62063" w14:textId="0C70372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113EE0E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3534F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-0,0735 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3E51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0,6892 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D536C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0,8292 </w:t>
            </w:r>
          </w:p>
        </w:tc>
      </w:tr>
      <w:tr w:rsidRPr="00AD2C39" w:rsidR="00AD2C39" w:rsidTr="6A0E0483" w14:paraId="174F2FE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C929E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5A4DF4" w14:textId="1E26327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6D4FD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0,0633 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9D193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0,7309 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DE181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0,8450 </w:t>
            </w:r>
          </w:p>
        </w:tc>
      </w:tr>
      <w:tr w:rsidRPr="00AD2C39" w:rsidR="00AD2C39" w:rsidTr="6A0E0483" w14:paraId="782EAB2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EC987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A0E864" w14:textId="00753B3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0006C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-0,0598 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1151A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0,7451 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75EDB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0,8536 </w:t>
            </w:r>
          </w:p>
        </w:tc>
      </w:tr>
      <w:tr w:rsidRPr="00AD2C39" w:rsidR="00AD2C39" w:rsidTr="6A0E0483" w14:paraId="0FEF3AB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69C1A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37EC14" w14:textId="142F3B9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689A2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0,0059 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ED95D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0,9746 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9944C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0,9829 </w:t>
            </w:r>
          </w:p>
        </w:tc>
      </w:tr>
      <w:tr w:rsidRPr="00AD2C39" w:rsidR="00AD2C39" w:rsidTr="6A0E0483" w14:paraId="50A6AEB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AC447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CB55BB" w14:textId="2923BFC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A4D23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-0,0805 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21FF7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0,6614 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5276D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0,8177 </w:t>
            </w:r>
          </w:p>
        </w:tc>
      </w:tr>
      <w:tr w:rsidRPr="00AD2C39" w:rsidR="00AD2C39" w:rsidTr="6A0E0483" w14:paraId="7417FFFE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895F5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1AB983" w14:textId="1B8E5C0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4B9F9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0,0908 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357AB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0,6212 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B237E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0,7987 </w:t>
            </w:r>
          </w:p>
        </w:tc>
      </w:tr>
      <w:tr w:rsidRPr="00AD2C39" w:rsidR="00AD2C39" w:rsidTr="6A0E0483" w14:paraId="149097B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C4BA5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2E952C" w14:textId="2197B01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31D777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0,0334 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7D498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0,8561 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7AA17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0,9108 </w:t>
            </w:r>
          </w:p>
        </w:tc>
      </w:tr>
      <w:tr w:rsidRPr="00AD2C39" w:rsidR="00AD2C39" w:rsidTr="6A0E0483" w14:paraId="215770F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19005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2F515C" w14:textId="7D2675E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51405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0,1031 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1F190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0,5746 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A11362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0,7719 </w:t>
            </w:r>
          </w:p>
        </w:tc>
      </w:tr>
      <w:tr w:rsidRPr="00AD2C39" w:rsidR="00AD2C39" w:rsidTr="6A0E0483" w14:paraId="130FBC6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95F57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F7D856" w14:textId="79BF91B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3334D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0,0523 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7F98B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0,7764 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117DB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0,8697 </w:t>
            </w:r>
          </w:p>
        </w:tc>
      </w:tr>
      <w:tr w:rsidRPr="00AD2C39" w:rsidR="00AD2C39" w:rsidTr="6A0E0483" w14:paraId="2C44264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BB91B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D2BCB9" w14:textId="6640FA1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9F06D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0,0594 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D5FC8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0,7467 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144ECF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0,8536 </w:t>
            </w:r>
          </w:p>
        </w:tc>
      </w:tr>
      <w:tr w:rsidRPr="00AD2C39" w:rsidR="00AD2C39" w:rsidTr="6A0E0483" w14:paraId="7647499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7D94D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C3B92C" w14:textId="44D8A1A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0A3A84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0,0053 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7A5BD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0,9770 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232B7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0,9829 </w:t>
            </w:r>
          </w:p>
        </w:tc>
      </w:tr>
      <w:tr w:rsidRPr="00AD2C39" w:rsidR="00AD2C39" w:rsidTr="6A0E0483" w14:paraId="43F6ED7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DE61F9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6151B8" w14:textId="4A577E9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88C587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0,0787 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0EA30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0,6687 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9165A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0,8177 </w:t>
            </w:r>
          </w:p>
        </w:tc>
      </w:tr>
      <w:tr w:rsidRPr="00AD2C39" w:rsidR="00AD2C39" w:rsidTr="6A0E0483" w14:paraId="18FE8E8E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01216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6A920F" w14:textId="6FF1386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71FAD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-0,0178 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B0656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0,9230 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2E870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0,9461 </w:t>
            </w:r>
          </w:p>
        </w:tc>
      </w:tr>
      <w:tr w:rsidRPr="00AD2C39" w:rsidR="00AD2C39" w:rsidTr="6A0E0483" w14:paraId="1F70CF7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AF98D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87D70A" w14:textId="4B165B7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51473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0,0359 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25E5B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0,8455 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2EB7EE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0,9029 </w:t>
            </w:r>
          </w:p>
        </w:tc>
      </w:tr>
      <w:tr w:rsidRPr="00AD2C39" w:rsidR="00AD2C39" w:rsidTr="6A0E0483" w14:paraId="2B464C5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D5089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B813D4" w14:textId="58935D0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DD669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0,0996 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B64A2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0,5877 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47D86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0,7824 </w:t>
            </w:r>
          </w:p>
        </w:tc>
      </w:tr>
      <w:tr w:rsidRPr="00AD2C39" w:rsidR="00AD2C39" w:rsidTr="6A0E0483" w14:paraId="6866863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EAE29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04B8C4" w14:textId="1109020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310A3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0,0798 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62107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0,6643 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1D698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0,8177 </w:t>
            </w:r>
          </w:p>
        </w:tc>
      </w:tr>
      <w:tr w:rsidRPr="00AD2C39" w:rsidR="00AD2C39" w:rsidTr="6A0E0483" w14:paraId="02D92CB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3880F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B957E7" w14:textId="75F8507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6E2BA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0,0202 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8CC33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0,9127 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29D4E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0,9394 </w:t>
            </w:r>
          </w:p>
        </w:tc>
      </w:tr>
      <w:tr w:rsidRPr="00AD2C39" w:rsidR="00AD2C39" w:rsidTr="6A0E0483" w14:paraId="4568097D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94FB9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848F8C" w14:textId="67BE49F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83C77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0,0765 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88501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0,6774 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7541B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0,8217 </w:t>
            </w:r>
          </w:p>
        </w:tc>
      </w:tr>
      <w:tr w:rsidRPr="00AD2C39" w:rsidR="00AD2C39" w:rsidTr="6A0E0483" w14:paraId="55CCFC8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40D6C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7D60DF" w14:textId="63FC749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FA2227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-0,0375 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BFD158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0,8385 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2F89F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0,9027 </w:t>
            </w:r>
          </w:p>
        </w:tc>
      </w:tr>
      <w:tr w:rsidRPr="00AD2C39" w:rsidR="00AD2C39" w:rsidTr="6A0E0483" w14:paraId="0B19020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01D16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CAC231" w14:textId="7A2EF10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188BBF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0,0624 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A0280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0,7342 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2D90C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0,8450 </w:t>
            </w:r>
          </w:p>
        </w:tc>
      </w:tr>
      <w:tr w:rsidRPr="00AD2C39" w:rsidR="00AD2C39" w:rsidTr="6A0E0483" w14:paraId="2BFBA36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6ED20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7C4571" w14:textId="6EE5697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980ACE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-0,0050 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771F1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0,9785 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F0C67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0,9829 </w:t>
            </w:r>
          </w:p>
        </w:tc>
      </w:tr>
      <w:tr w:rsidRPr="00AD2C39" w:rsidR="00AD2C39" w:rsidTr="6A0E0483" w14:paraId="4AA57C2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B82870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F44D39" w14:textId="1F1A9D8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</w:t>
            </w: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4332F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-0,0181 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07DEF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0,9316 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0269E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0,9316 </w:t>
            </w:r>
          </w:p>
        </w:tc>
      </w:tr>
      <w:tr w:rsidRPr="00AD2C39" w:rsidR="00AD2C39" w:rsidTr="6A0E0483" w14:paraId="69E4740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99286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Platelets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AFECC2" w14:textId="29CBA72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</w:t>
            </w: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1A932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-0,0879 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8D619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0,6760 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E4DC4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0,8691 </w:t>
            </w:r>
          </w:p>
        </w:tc>
      </w:tr>
      <w:tr w:rsidRPr="00AD2C39" w:rsidR="00AD2C39" w:rsidTr="6A0E0483" w14:paraId="732E5E2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4311C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0D9061" w14:textId="27CE2FD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3D0163B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7689C9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-0,6727 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4C7EB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A6D46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0,0022 </w:t>
            </w:r>
          </w:p>
        </w:tc>
      </w:tr>
      <w:tr w:rsidRPr="00AD2C39" w:rsidR="00AD2C39" w:rsidTr="6A0E0483" w14:paraId="6C7ADE2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DF2B5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8E06AB" w14:textId="30A611C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40E8A18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A276B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0,4098 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B1CF0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0,0198 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5F48D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0,1408 </w:t>
            </w:r>
          </w:p>
        </w:tc>
      </w:tr>
      <w:tr w:rsidRPr="00AD2C39" w:rsidR="00AD2C39" w:rsidTr="6A0E0483" w14:paraId="510D25F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0AAAF1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0C665D" w14:textId="1985717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7836499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BFE98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-0,5562 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6EE80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C8951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0,0213 </w:t>
            </w:r>
          </w:p>
        </w:tc>
      </w:tr>
      <w:tr w:rsidRPr="00AD2C39" w:rsidR="00AD2C39" w:rsidTr="6A0E0483" w14:paraId="47B4984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7669E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CA3981" w14:textId="158AFC3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2B39736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eUSm</w:t>
            </w:r>
            <w:r w:rsidRPr="6A0E0483" w:rsidR="38719B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0D019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0,3987 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0339E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0,0238 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D20FC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0,1508 </w:t>
            </w:r>
          </w:p>
        </w:tc>
      </w:tr>
      <w:tr w:rsidRPr="00AD2C39" w:rsidR="00AD2C39" w:rsidTr="6A0E0483" w14:paraId="3F0A0CB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433BE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5DF1C6" w14:textId="1847B5A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10FF4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-0,6907 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1E82D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8F2EF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0,0021 </w:t>
            </w:r>
          </w:p>
        </w:tc>
      </w:tr>
      <w:tr w:rsidRPr="00AD2C39" w:rsidR="00AD2C39" w:rsidTr="6A0E0483" w14:paraId="132D6BA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F97289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FD0DB5" w14:textId="6064B08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03C57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0,3773 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ABBA24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0,0333 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4E3AA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0,1702 </w:t>
            </w:r>
          </w:p>
        </w:tc>
      </w:tr>
      <w:tr w:rsidRPr="00AD2C39" w:rsidR="00AD2C39" w:rsidTr="6A0E0483" w14:paraId="13DC10C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8845C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E9C826" w14:textId="4FD9F60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B0200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-0,6329 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C8F47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588B1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0,0046 </w:t>
            </w:r>
          </w:p>
        </w:tc>
      </w:tr>
      <w:tr w:rsidRPr="00AD2C39" w:rsidR="00AD2C39" w:rsidTr="6A0E0483" w14:paraId="3C16501E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7C509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2CE129" w14:textId="163E8B1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C6CB2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0,4758 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6D125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0,0059 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64F4F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0,0783 </w:t>
            </w:r>
          </w:p>
        </w:tc>
      </w:tr>
      <w:tr w:rsidRPr="00AD2C39" w:rsidR="00AD2C39" w:rsidTr="6A0E0483" w14:paraId="2348706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0C651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8E210E" w14:textId="51E6FC3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96F4C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-0,6353 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63A005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2CC9D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0,0046 </w:t>
            </w:r>
          </w:p>
        </w:tc>
      </w:tr>
      <w:tr w:rsidRPr="00AD2C39" w:rsidR="00AD2C39" w:rsidTr="6A0E0483" w14:paraId="39B0CB1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D0D393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59FC34" w14:textId="0C30AB7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Bm2p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A2D3A5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0,5351 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423372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0,0016 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06B09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0,0305 </w:t>
            </w:r>
          </w:p>
        </w:tc>
      </w:tr>
      <w:tr w:rsidRPr="00AD2C39" w:rsidR="00AD2C39" w:rsidTr="6A0E0483" w14:paraId="28AA4AA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6C53C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CD7B185" w14:textId="7FDB5DB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C2112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-0,5768 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1A180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19C51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0,0145 </w:t>
            </w:r>
          </w:p>
        </w:tc>
      </w:tr>
      <w:tr w:rsidRPr="00AD2C39" w:rsidR="00AD2C39" w:rsidTr="6A0E0483" w14:paraId="50A9140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FE15C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9710FE" w14:textId="0FA10B4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Bm3-4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73D0F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0,3888 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D2474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0,0279 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A03F4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0,1628 </w:t>
            </w:r>
          </w:p>
        </w:tc>
      </w:tr>
      <w:tr w:rsidRPr="00AD2C39" w:rsidR="00AD2C39" w:rsidTr="6A0E0483" w14:paraId="7D5ABCF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7182E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AB84450" w14:textId="6CE497C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21B43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-0,6801 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A0A75D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58BD1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0,0021 </w:t>
            </w:r>
          </w:p>
        </w:tc>
      </w:tr>
      <w:tr w:rsidRPr="00AD2C39" w:rsidR="00AD2C39" w:rsidTr="6A0E0483" w14:paraId="751CA64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1171D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48C122" w14:textId="4A762FC6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261D81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0,3184 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46A3C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0,0757 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505A87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0,2586 </w:t>
            </w:r>
          </w:p>
        </w:tc>
      </w:tr>
      <w:tr w:rsidRPr="00AD2C39" w:rsidR="00AD2C39" w:rsidTr="6A0E0483" w14:paraId="5E25547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7241C4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5CCC71" w14:textId="600D247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61BFB4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-0,6860 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8449F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1704F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0,0021 </w:t>
            </w:r>
          </w:p>
        </w:tc>
      </w:tr>
      <w:tr w:rsidRPr="00AD2C39" w:rsidR="00AD2C39" w:rsidTr="6A0E0483" w14:paraId="20E215C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26149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F01FD9" w14:textId="004BEB2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0A079D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B02968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0,4534 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54C86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0,0091 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99D73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0,1018 </w:t>
            </w:r>
          </w:p>
        </w:tc>
      </w:tr>
      <w:tr w:rsidRPr="00AD2C39" w:rsidR="00AD2C39" w:rsidTr="6A0E0483" w14:paraId="5EDE42B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69262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E9002F" w14:textId="5DFF0D6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B8BB07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-0,4665 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2EBDEF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0,0071 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DD5D1C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0,0890 </w:t>
            </w:r>
          </w:p>
        </w:tc>
      </w:tr>
      <w:tr w:rsidRPr="00AD2C39" w:rsidR="00AD2C39" w:rsidTr="6A0E0483" w14:paraId="26FB3A1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B17A5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AFF124" w14:textId="55DA7BE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8CBDA7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 Plasma 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Cells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C2C42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0,3815 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EAD57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0,0312 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0D22C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0,1702 </w:t>
            </w:r>
          </w:p>
        </w:tc>
      </w:tr>
      <w:tr w:rsidRPr="00AD2C39" w:rsidR="00AD2C39" w:rsidTr="6A0E0483" w14:paraId="595D5CF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F0D82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A2234B" w14:textId="1E974C6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F30D22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-0,6816 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FA2CA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90F03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0,0021 </w:t>
            </w:r>
          </w:p>
        </w:tc>
      </w:tr>
      <w:tr w:rsidRPr="00AD2C39" w:rsidR="00AD2C39" w:rsidTr="6A0E0483" w14:paraId="751F271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DC4D69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690452" w14:textId="62419A7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80916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D790B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0,4093 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D8591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0,0200 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CDD695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0,1408 </w:t>
            </w:r>
          </w:p>
        </w:tc>
      </w:tr>
      <w:tr w:rsidRPr="00AD2C39" w:rsidR="00AD2C39" w:rsidTr="6A0E0483" w14:paraId="38BC31C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2B7A3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FB85BC" w14:textId="310E898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4678A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-0,5814 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78E919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73B38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0,0136 </w:t>
            </w:r>
          </w:p>
        </w:tc>
      </w:tr>
      <w:tr w:rsidRPr="00AD2C39" w:rsidR="00AD2C39" w:rsidTr="6A0E0483" w14:paraId="7B17A7F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CEFF1B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E1D77C9" w14:textId="2FD94AA3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7820EB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Sm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B89571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0,3432 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DE53E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0,0545 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44F92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0,2290 </w:t>
            </w:r>
          </w:p>
        </w:tc>
      </w:tr>
      <w:tr w:rsidRPr="00AD2C39" w:rsidR="00AD2C39" w:rsidTr="6A0E0483" w14:paraId="51F218A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934AD4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EAA855B" w14:textId="48F441A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BTransitional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CA9B7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-0,6608 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BB394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290A40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0,0028 </w:t>
            </w:r>
          </w:p>
        </w:tc>
      </w:tr>
      <w:tr w:rsidRPr="00AD2C39" w:rsidR="00AD2C39" w:rsidTr="6A0E0483" w14:paraId="77F2E20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A7C22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CF96E6" w14:textId="4701E93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BTransitional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DCDBC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0,4888 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AE7720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0,0045 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C0E342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0,0637 </w:t>
            </w:r>
          </w:p>
        </w:tc>
      </w:tr>
      <w:tr w:rsidRPr="00AD2C39" w:rsidR="00AD2C39" w:rsidTr="6A0E0483" w14:paraId="49DC75B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BD6131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EA82105" w14:textId="5B3AEFD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3077C5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-0,6407 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3A8A1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DD0AF2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0,0044 </w:t>
            </w:r>
          </w:p>
        </w:tc>
      </w:tr>
      <w:tr w:rsidRPr="00AD2C39" w:rsidR="00AD2C39" w:rsidTr="6A0E0483" w14:paraId="05CDF6A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9C9B6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02F23E" w14:textId="4DA8F0E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B 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USm</w:t>
            </w:r>
            <w:r w:rsidRPr="6A0E0483" w:rsidR="30FAD4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14325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0,3576 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DB997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0,0445 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9AE84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0,2042 </w:t>
            </w:r>
          </w:p>
        </w:tc>
      </w:tr>
      <w:tr w:rsidRPr="00AD2C39" w:rsidR="00AD2C39" w:rsidTr="6A0E0483" w14:paraId="21ABDA1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97B94F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0DD791" w14:textId="0B398870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138C6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-0,6573 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BFD094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59D0C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0,0028 </w:t>
            </w:r>
          </w:p>
        </w:tc>
      </w:tr>
      <w:tr w:rsidRPr="00AD2C39" w:rsidR="00AD2C39" w:rsidTr="6A0E0483" w14:paraId="6AEFCD2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8DA256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D9CF16" w14:textId="690FDB4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eBm5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EA63B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0,4525 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BFF824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0,0093 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36874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0,1018 </w:t>
            </w:r>
          </w:p>
        </w:tc>
      </w:tr>
      <w:tr w:rsidRPr="00AD2C39" w:rsidR="00AD2C39" w:rsidTr="6A0E0483" w14:paraId="02B7180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C9E842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8416394" w14:textId="3D20C32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4383441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95E53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-0,5822 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86DDD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4F8AAA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0,0136 </w:t>
            </w:r>
          </w:p>
        </w:tc>
      </w:tr>
      <w:tr w:rsidRPr="00AD2C39" w:rsidR="00AD2C39" w:rsidTr="6A0E0483" w14:paraId="6874F1A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52215F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B198DF" w14:textId="4DE2A1EF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89AB0A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cell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42825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0,4201 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98E5F6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0,0167 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EFB80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0,1272 </w:t>
            </w:r>
          </w:p>
        </w:tc>
      </w:tr>
      <w:tr w:rsidRPr="00AD2C39" w:rsidR="00AD2C39" w:rsidTr="6A0E0483" w14:paraId="1E24793F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67D4E8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5FB36E" w14:textId="0FE57CE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573531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-0,5656 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44646F5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71CFD0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0,0185 </w:t>
            </w:r>
          </w:p>
        </w:tc>
      </w:tr>
      <w:tr w:rsidRPr="00AD2C39" w:rsidR="00AD2C39" w:rsidTr="6A0E0483" w14:paraId="7C7D86F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4C2F1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DB770F4" w14:textId="4A6C740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1751430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0,4947 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943D3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0,0040 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FD67A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0,0581 </w:t>
            </w:r>
          </w:p>
        </w:tc>
      </w:tr>
      <w:tr w:rsidRPr="00AD2C39" w:rsidR="00AD2C39" w:rsidTr="6A0E0483" w14:paraId="34621A3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AFBF1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43D8CF" w14:textId="26558A0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E1613A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-0,5027 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5BDAB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0,0034 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3E2870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0,0523 </w:t>
            </w:r>
          </w:p>
        </w:tc>
      </w:tr>
      <w:tr w:rsidRPr="00AD2C39" w:rsidR="00AD2C39" w:rsidTr="6A0E0483" w14:paraId="5CBA7F3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29381B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FE376D5" w14:textId="3A5248B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52BC2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0,5536 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509A1F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0,0010 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D96C96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0,0217 </w:t>
            </w:r>
          </w:p>
        </w:tc>
      </w:tr>
      <w:tr w:rsidRPr="00AD2C39" w:rsidR="00AD2C39" w:rsidTr="6A0E0483" w14:paraId="5904514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AF3D4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CF37B1" w14:textId="60BE618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986C3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-0,5904 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7CA84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54FFF5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0,0130 </w:t>
            </w:r>
          </w:p>
        </w:tc>
      </w:tr>
      <w:tr w:rsidRPr="00AD2C39" w:rsidR="00AD2C39" w:rsidTr="6A0E0483" w14:paraId="5654156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5AED70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F7AFC67" w14:textId="45867E4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3200B7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0,1391 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5524BB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0,4477 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12F802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0,6520 </w:t>
            </w:r>
          </w:p>
        </w:tc>
      </w:tr>
      <w:tr w:rsidRPr="00AD2C39" w:rsidR="00AD2C39" w:rsidTr="6A0E0483" w14:paraId="700D1FA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C539C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3474837" w14:textId="249EEF8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AA184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-0,6077 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717140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3124C7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0,0092 </w:t>
            </w:r>
          </w:p>
        </w:tc>
      </w:tr>
      <w:tr w:rsidRPr="00AD2C39" w:rsidR="00AD2C39" w:rsidTr="6A0E0483" w14:paraId="6236B97A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283B45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1A95AD2" w14:textId="3C4B1954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90E0A7F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0,2139 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AB58CAB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0,2397 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1E2507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0,4571 </w:t>
            </w:r>
          </w:p>
        </w:tc>
      </w:tr>
      <w:tr w:rsidRPr="00AD2C39" w:rsidR="00AD2C39" w:rsidTr="6A0E0483" w14:paraId="46721B7B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767701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3C0519C" w14:textId="696B569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40784E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-0,5344 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F821A0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0,0016 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2CB03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0,0305 </w:t>
            </w:r>
          </w:p>
        </w:tc>
      </w:tr>
      <w:tr w:rsidRPr="00AD2C39" w:rsidR="00AD2C39" w:rsidTr="6A0E0483" w14:paraId="1A86E41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295192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CF37E82" w14:textId="0B5F96B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451930E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CD4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490CAE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0,4991 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7845A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0,0036 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15EF3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0,0545 </w:t>
            </w:r>
          </w:p>
        </w:tc>
      </w:tr>
      <w:tr w:rsidRPr="00AD2C39" w:rsidR="00AD2C39" w:rsidTr="6A0E0483" w14:paraId="739BE8B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3E8979A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D0CBB99" w14:textId="4781C39E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85AF73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-0,5590 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A8CAE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97E0BE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0,0209 </w:t>
            </w:r>
          </w:p>
        </w:tc>
      </w:tr>
      <w:tr w:rsidRPr="00AD2C39" w:rsidR="00AD2C39" w:rsidTr="6A0E0483" w14:paraId="3AC0974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F3BDD72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AB28F7" w14:textId="7A8753B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F4F81A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0,2844 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82E535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0,1146 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440F33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0,3165 </w:t>
            </w:r>
          </w:p>
        </w:tc>
      </w:tr>
      <w:tr w:rsidRPr="00AD2C39" w:rsidR="00AD2C39" w:rsidTr="6A0E0483" w14:paraId="60A9EED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7814AD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EBDE5D2" w14:textId="7164DC7D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626933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-0,5088 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0EB5ED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0,0029 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A2CD46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0,0491 </w:t>
            </w:r>
          </w:p>
        </w:tc>
      </w:tr>
      <w:tr w:rsidRPr="00AD2C39" w:rsidR="00AD2C39" w:rsidTr="6A0E0483" w14:paraId="3A480AD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3C8F6F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85793A8" w14:textId="55DB21B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C85118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0,1865 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9DC075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0,3067 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129E19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0,5112 </w:t>
            </w:r>
          </w:p>
        </w:tc>
      </w:tr>
      <w:tr w:rsidRPr="00AD2C39" w:rsidR="00AD2C39" w:rsidTr="6A0E0483" w14:paraId="4E7FC598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D480D7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B5FB4CA" w14:textId="14906D21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1A76672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-0,5823 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12250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23D3C3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0,0136 </w:t>
            </w:r>
          </w:p>
        </w:tc>
      </w:tr>
      <w:tr w:rsidRPr="00AD2C39" w:rsidR="00AD2C39" w:rsidTr="6A0E0483" w14:paraId="2E72E2C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CC2553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0C0911C" w14:textId="1038E06B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EffectorsMemory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68B9C3D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0,1977 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4F5AB6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0,2780 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FBE3137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0,4906 </w:t>
            </w:r>
          </w:p>
        </w:tc>
      </w:tr>
      <w:tr w:rsidRPr="00AD2C39" w:rsidR="00AD2C39" w:rsidTr="6A0E0483" w14:paraId="4CDFBC9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0873817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23A14B5" w14:textId="42CDFE32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9394E3B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-0,5943 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67AE52E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0,0003 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3B6F4F1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0,0126 </w:t>
            </w:r>
          </w:p>
        </w:tc>
      </w:tr>
      <w:tr w:rsidRPr="00AD2C39" w:rsidR="00AD2C39" w:rsidTr="6A0E0483" w14:paraId="42D9E924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E5283D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995FB1" w14:textId="6F81D079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MemoryCentral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CF90229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0,1869 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7D4B84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0,3057 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6AE96B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0,5112 </w:t>
            </w:r>
          </w:p>
        </w:tc>
      </w:tr>
      <w:tr w:rsidRPr="00AD2C39" w:rsidR="00AD2C39" w:rsidTr="6A0E0483" w14:paraId="11E30FD2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D1D60E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90DB7F8" w14:textId="317881D5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57799C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-0,5346 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CE151A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0,0016 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B074B5D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0,0305 </w:t>
            </w:r>
          </w:p>
        </w:tc>
      </w:tr>
      <w:tr w:rsidRPr="00AD2C39" w:rsidR="00AD2C39" w:rsidTr="6A0E0483" w14:paraId="4D4F31AE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EE2A775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83F07DF" w14:textId="27CED3E8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19EDD51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T CD8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Naive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51DE41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0,4304 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6C3CCF2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0,0139 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509A5F84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0,1254 </w:t>
            </w:r>
          </w:p>
        </w:tc>
      </w:tr>
      <w:tr w:rsidRPr="00AD2C39" w:rsidR="00AD2C39" w:rsidTr="6A0E0483" w14:paraId="0B6D64B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231BB2C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8E67474" w14:textId="50A4EA8C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</w:t>
            </w: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CB1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3C0E6E84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-0,5510 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10B298D8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0,0043 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E9E569C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0,0776 </w:t>
            </w:r>
          </w:p>
        </w:tc>
      </w:tr>
      <w:tr w:rsidRPr="00AD2C39" w:rsidR="00AD2C39" w:rsidTr="6A0E0483" w14:paraId="51636477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7EBE2D66" w14:textId="77777777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SLEDAI </w:t>
            </w:r>
          </w:p>
        </w:tc>
        <w:tc>
          <w:tcPr>
            <w:tcW w:w="388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60E0AF98" w14:textId="186BB61A">
            <w:pPr>
              <w:spacing w:before="0" w:after="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T </w:t>
            </w:r>
            <w:r w:rsidRPr="6A0E0483" w:rsidR="617903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reg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CB2</w:t>
            </w:r>
            <w:r w:rsidRPr="6A0E0483" w:rsidR="3DA53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 xml:space="preserve"> </w:t>
            </w: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MFI 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26BD38B5" w14:textId="77777777">
            <w:pPr>
              <w:spacing w:before="0" w:after="0"/>
              <w:jc w:val="right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0,3346 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4352D1A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0,1021 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tcMar/>
            <w:vAlign w:val="bottom"/>
            <w:hideMark/>
          </w:tcPr>
          <w:p w:rsidRPr="00AD2C39" w:rsidR="00AD2C39" w:rsidP="6A0E0483" w:rsidRDefault="00AD2C39" w14:paraId="471024DF" w14:textId="77777777">
            <w:pPr>
              <w:spacing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CO" w:eastAsia="es-CO"/>
              </w:rPr>
            </w:pPr>
            <w:r w:rsidRPr="6A0E0483" w:rsidR="00AD2C3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s-CO" w:eastAsia="es-CO"/>
              </w:rPr>
              <w:t>0,3321 </w:t>
            </w:r>
          </w:p>
        </w:tc>
      </w:tr>
    </w:tbl>
    <w:p w:rsidRPr="00AD2C39" w:rsidR="00AD2C39" w:rsidP="00AD2C39" w:rsidRDefault="00AD2C39" w14:paraId="22974C96" w14:textId="77777777">
      <w:pPr>
        <w:rPr>
          <w:b/>
          <w:bCs/>
        </w:rPr>
      </w:pPr>
    </w:p>
    <w:p w:rsidRPr="00AD2C39" w:rsidR="00AD2C39" w:rsidP="00AD2C39" w:rsidRDefault="00AD2C39" w14:paraId="71D79D8A" w14:textId="77777777">
      <w:pPr>
        <w:pStyle w:val="Prrafodelista"/>
        <w:numPr>
          <w:ilvl w:val="0"/>
          <w:numId w:val="0"/>
        </w:numPr>
        <w:ind w:left="720"/>
        <w:rPr>
          <w:b/>
          <w:bCs/>
        </w:rPr>
      </w:pPr>
    </w:p>
    <w:sectPr w:rsidRPr="00AD2C39" w:rsidR="00AD2C39" w:rsidSect="0093429D">
      <w:headerReference w:type="even" r:id="rId37"/>
      <w:footerReference w:type="even" r:id="rId38"/>
      <w:footerReference w:type="default" r:id="rId39"/>
      <w:headerReference w:type="first" r:id="rId40"/>
      <w:pgSz w:w="12240" w:h="15840" w:orient="portrait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618E5" w:rsidP="00117666" w:rsidRDefault="004618E5" w14:paraId="5FA8C6C8" w14:textId="77777777">
      <w:pPr>
        <w:spacing w:after="0"/>
      </w:pPr>
      <w:r>
        <w:separator/>
      </w:r>
    </w:p>
  </w:endnote>
  <w:endnote w:type="continuationSeparator" w:id="0">
    <w:p w:rsidR="004618E5" w:rsidP="00117666" w:rsidRDefault="004618E5" w14:paraId="44749AD8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p14">
  <w:p w:rsidRPr="00577C4C" w:rsidR="00995F6A" w:rsidRDefault="00C52A7B" w14:paraId="6314AB28" w14:textId="77777777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Pr="00577C4C" w:rsidR="00995F6A" w:rsidRDefault="00C52A7B" w14:paraId="4D054D26" w14:textId="77777777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00A152CD">
              <v:stroke joinstyle="miter"/>
              <v:path gradientshapeok="t" o:connecttype="rect"/>
            </v:shapetype>
            <v:shape id="Text Box 1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>
              <v:textbox style="mso-fit-shape-to-text:t">
                <w:txbxContent>
                  <w:p w:rsidRPr="00577C4C" w:rsidR="00995F6A" w:rsidRDefault="00C52A7B" w14:paraId="4D054D26" w14:textId="77777777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p14">
  <w:p w:rsidRPr="00577C4C" w:rsidR="00995F6A" w:rsidRDefault="00C52A7B" w14:paraId="6322FF27" w14:textId="77777777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Pr="00577C4C" w:rsidR="00995F6A" w:rsidRDefault="00C52A7B" w14:paraId="085E15EB" w14:textId="77777777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3151A55C">
              <v:stroke joinstyle="miter"/>
              <v:path gradientshapeok="t" o:connecttype="rect"/>
            </v:shapetype>
            <v:shape id="Text Box 56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>
              <v:textbox style="mso-fit-shape-to-text:t">
                <w:txbxContent>
                  <w:p w:rsidRPr="00577C4C" w:rsidR="00995F6A" w:rsidRDefault="00C52A7B" w14:paraId="085E15EB" w14:textId="77777777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618E5" w:rsidP="00117666" w:rsidRDefault="004618E5" w14:paraId="49AD4E1F" w14:textId="77777777">
      <w:pPr>
        <w:spacing w:after="0"/>
      </w:pPr>
      <w:r>
        <w:separator/>
      </w:r>
    </w:p>
  </w:footnote>
  <w:footnote w:type="continuationSeparator" w:id="0">
    <w:p w:rsidR="004618E5" w:rsidP="00117666" w:rsidRDefault="004618E5" w14:paraId="056B798E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9151AA" w:rsidR="00995F6A" w:rsidRDefault="00C52A7B" w14:paraId="2531EDBA" w14:textId="77777777">
    <w:pPr>
      <w:rPr>
        <w:rFonts w:cs="Times New Roman"/>
      </w:rPr>
    </w:pPr>
    <w:r w:rsidRPr="009151AA">
      <w:rPr>
        <w:rFonts w:cs="Times New Roman"/>
      </w:rPr>
      <w:ptab w:alignment="center" w:relativeTo="margin" w:leader="none"/>
    </w:r>
    <w:r w:rsidRPr="009151AA">
      <w:rPr>
        <w:rFonts w:cs="Times New Roman"/>
      </w:rPr>
      <w:ptab w:alignment="right" w:relativeTo="margin" w:leader="none"/>
    </w:r>
    <w:r w:rsidRPr="009151AA" w:rsidR="001549D3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995F6A" w:rsidP="0093429D" w:rsidRDefault="0093429D" w14:paraId="25711A5B" w14:textId="77777777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E3148" w:rsidR="00C52A7B">
      <w:rPr>
        <w:b/>
      </w:rPr>
      <w:ptab w:alignment="center" w:relativeTo="margin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 w:ascii="Times New Roman" w:hAnsi="Times New Roman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65ED0"/>
    <w:multiLevelType w:val="hybridMultilevel"/>
    <w:tmpl w:val="2410BC6E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tulo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19B7BB5"/>
    <w:multiLevelType w:val="hybridMultilevel"/>
    <w:tmpl w:val="EBB2CBEC"/>
    <w:lvl w:ilvl="0" w:tplc="B8808D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305B5"/>
    <w:multiLevelType w:val="hybridMultilevel"/>
    <w:tmpl w:val="4F8C24FA"/>
    <w:lvl w:ilvl="0" w:tplc="A9DCD718">
      <w:start w:val="1"/>
      <w:numFmt w:val="bullet"/>
      <w:pStyle w:val="Prrafodelista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2B621153"/>
    <w:multiLevelType w:val="hybridMultilevel"/>
    <w:tmpl w:val="9480693A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E7498"/>
    <w:multiLevelType w:val="hybridMultilevel"/>
    <w:tmpl w:val="6AEC8086"/>
    <w:lvl w:ilvl="0" w:tplc="32C88EF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9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0"/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10"/>
  </w:num>
  <w:num w:numId="13">
    <w:abstractNumId w:val="5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4"/>
  </w:num>
  <w:num w:numId="21">
    <w:abstractNumId w:val="6"/>
  </w:num>
  <w:num w:numId="22">
    <w:abstractNumId w:val="7"/>
  </w:num>
  <w:num w:numId="23">
    <w:abstractNumId w:val="3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dirty"/>
  <w:attachedTemplate r:id="rId1"/>
  <w:trackRevisions w:val="false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B4A57"/>
    <w:rsid w:val="002B7719"/>
    <w:rsid w:val="002C74CA"/>
    <w:rsid w:val="003544FB"/>
    <w:rsid w:val="003D2D47"/>
    <w:rsid w:val="003D2F2D"/>
    <w:rsid w:val="00401590"/>
    <w:rsid w:val="00447801"/>
    <w:rsid w:val="00452E9C"/>
    <w:rsid w:val="004618E5"/>
    <w:rsid w:val="004735C8"/>
    <w:rsid w:val="004961FF"/>
    <w:rsid w:val="00517A89"/>
    <w:rsid w:val="005250F2"/>
    <w:rsid w:val="00536ED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5EE2"/>
    <w:rsid w:val="00AB6715"/>
    <w:rsid w:val="00AD2C39"/>
    <w:rsid w:val="00B1671E"/>
    <w:rsid w:val="00B25EB8"/>
    <w:rsid w:val="00B354E1"/>
    <w:rsid w:val="00B37F4D"/>
    <w:rsid w:val="00C52A7B"/>
    <w:rsid w:val="00C56BAF"/>
    <w:rsid w:val="00C679AA"/>
    <w:rsid w:val="00C75972"/>
    <w:rsid w:val="00CC0A3A"/>
    <w:rsid w:val="00CD066B"/>
    <w:rsid w:val="00CE4FEE"/>
    <w:rsid w:val="00D4CFE1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  <w:rsid w:val="01306ECC"/>
    <w:rsid w:val="024315B6"/>
    <w:rsid w:val="02AB6DE7"/>
    <w:rsid w:val="02C2B3D9"/>
    <w:rsid w:val="02D0B451"/>
    <w:rsid w:val="030D28B7"/>
    <w:rsid w:val="0368E3E5"/>
    <w:rsid w:val="03B95E21"/>
    <w:rsid w:val="0405CA48"/>
    <w:rsid w:val="04FAD1DC"/>
    <w:rsid w:val="06210E14"/>
    <w:rsid w:val="07BEA390"/>
    <w:rsid w:val="089AB0A7"/>
    <w:rsid w:val="0A079D8F"/>
    <w:rsid w:val="0A833CBE"/>
    <w:rsid w:val="0A8420C2"/>
    <w:rsid w:val="0A8C5743"/>
    <w:rsid w:val="0ADD8FC0"/>
    <w:rsid w:val="0AE8E9C0"/>
    <w:rsid w:val="0BA1AEAD"/>
    <w:rsid w:val="0BBF4D58"/>
    <w:rsid w:val="0CFEFD8F"/>
    <w:rsid w:val="0D2D9E94"/>
    <w:rsid w:val="0E4ECF70"/>
    <w:rsid w:val="0EA3B427"/>
    <w:rsid w:val="0EEFE250"/>
    <w:rsid w:val="0FA975A5"/>
    <w:rsid w:val="0FD1A389"/>
    <w:rsid w:val="0FFED0EA"/>
    <w:rsid w:val="1005204F"/>
    <w:rsid w:val="10491AE8"/>
    <w:rsid w:val="104D9894"/>
    <w:rsid w:val="113EE0EE"/>
    <w:rsid w:val="117883AE"/>
    <w:rsid w:val="11D7EA6C"/>
    <w:rsid w:val="129CDE0F"/>
    <w:rsid w:val="129D622B"/>
    <w:rsid w:val="12DAC85B"/>
    <w:rsid w:val="133B82A2"/>
    <w:rsid w:val="1366049F"/>
    <w:rsid w:val="1451D40D"/>
    <w:rsid w:val="15A5CBEA"/>
    <w:rsid w:val="16208F04"/>
    <w:rsid w:val="17741C15"/>
    <w:rsid w:val="17CA0C03"/>
    <w:rsid w:val="187F248F"/>
    <w:rsid w:val="19E784D2"/>
    <w:rsid w:val="19EDD51D"/>
    <w:rsid w:val="1A5DA65C"/>
    <w:rsid w:val="1B879824"/>
    <w:rsid w:val="1C027779"/>
    <w:rsid w:val="1C22AC53"/>
    <w:rsid w:val="1D00BE63"/>
    <w:rsid w:val="1EDD4245"/>
    <w:rsid w:val="1F4243D6"/>
    <w:rsid w:val="1F6C69CB"/>
    <w:rsid w:val="1F728D51"/>
    <w:rsid w:val="1FA02F4B"/>
    <w:rsid w:val="1FA9B0D5"/>
    <w:rsid w:val="1FEC3CFE"/>
    <w:rsid w:val="20322ED7"/>
    <w:rsid w:val="20B4B0C1"/>
    <w:rsid w:val="21DE825D"/>
    <w:rsid w:val="21F071B0"/>
    <w:rsid w:val="21F41E9F"/>
    <w:rsid w:val="224068BB"/>
    <w:rsid w:val="229DE95B"/>
    <w:rsid w:val="22B7DC4D"/>
    <w:rsid w:val="230042AA"/>
    <w:rsid w:val="236B2DE3"/>
    <w:rsid w:val="23A93496"/>
    <w:rsid w:val="23EC9497"/>
    <w:rsid w:val="244972F6"/>
    <w:rsid w:val="249EBAAF"/>
    <w:rsid w:val="24ACADB7"/>
    <w:rsid w:val="2515B5A9"/>
    <w:rsid w:val="2515FA44"/>
    <w:rsid w:val="25D1CE2E"/>
    <w:rsid w:val="2667537F"/>
    <w:rsid w:val="27339404"/>
    <w:rsid w:val="27A4E0A7"/>
    <w:rsid w:val="27F11841"/>
    <w:rsid w:val="2894B0F7"/>
    <w:rsid w:val="291AC474"/>
    <w:rsid w:val="292CA701"/>
    <w:rsid w:val="299C4EF3"/>
    <w:rsid w:val="2A21FE8B"/>
    <w:rsid w:val="2A3981F5"/>
    <w:rsid w:val="2AFB47D4"/>
    <w:rsid w:val="2AFED802"/>
    <w:rsid w:val="2B397369"/>
    <w:rsid w:val="2D00F8B7"/>
    <w:rsid w:val="2D88A782"/>
    <w:rsid w:val="2E1EC5EA"/>
    <w:rsid w:val="2E4CA2B5"/>
    <w:rsid w:val="2F3DEA49"/>
    <w:rsid w:val="2FCB6C69"/>
    <w:rsid w:val="30096714"/>
    <w:rsid w:val="3017234A"/>
    <w:rsid w:val="306803FD"/>
    <w:rsid w:val="307784B3"/>
    <w:rsid w:val="30D47168"/>
    <w:rsid w:val="30FAD4D4"/>
    <w:rsid w:val="313503EC"/>
    <w:rsid w:val="316A53B5"/>
    <w:rsid w:val="322AB0BE"/>
    <w:rsid w:val="322E5910"/>
    <w:rsid w:val="322E68C9"/>
    <w:rsid w:val="3267A28C"/>
    <w:rsid w:val="328474D8"/>
    <w:rsid w:val="3287FBF2"/>
    <w:rsid w:val="3345B107"/>
    <w:rsid w:val="33CEF5D1"/>
    <w:rsid w:val="33D7F61D"/>
    <w:rsid w:val="351667C4"/>
    <w:rsid w:val="363AD0EF"/>
    <w:rsid w:val="366440D7"/>
    <w:rsid w:val="3786CE3D"/>
    <w:rsid w:val="37A8C913"/>
    <w:rsid w:val="3808C7D8"/>
    <w:rsid w:val="380916CB"/>
    <w:rsid w:val="38719B05"/>
    <w:rsid w:val="38B2E680"/>
    <w:rsid w:val="39E0E33F"/>
    <w:rsid w:val="3A1AFB08"/>
    <w:rsid w:val="3A74C095"/>
    <w:rsid w:val="3A7E40F9"/>
    <w:rsid w:val="3AB23BAF"/>
    <w:rsid w:val="3AD2539C"/>
    <w:rsid w:val="3AD61250"/>
    <w:rsid w:val="3BB9A7E3"/>
    <w:rsid w:val="3C16A313"/>
    <w:rsid w:val="3D0163BF"/>
    <w:rsid w:val="3D835E09"/>
    <w:rsid w:val="3DA53D42"/>
    <w:rsid w:val="3DC02082"/>
    <w:rsid w:val="3DCF67FB"/>
    <w:rsid w:val="3EDE0C0F"/>
    <w:rsid w:val="3F4588F2"/>
    <w:rsid w:val="3FB6F627"/>
    <w:rsid w:val="40166871"/>
    <w:rsid w:val="40713507"/>
    <w:rsid w:val="40E8A186"/>
    <w:rsid w:val="410F30F2"/>
    <w:rsid w:val="41565566"/>
    <w:rsid w:val="415997E5"/>
    <w:rsid w:val="418FEB2C"/>
    <w:rsid w:val="41E4A916"/>
    <w:rsid w:val="41EDC2E3"/>
    <w:rsid w:val="426A6515"/>
    <w:rsid w:val="4383441E"/>
    <w:rsid w:val="443408BA"/>
    <w:rsid w:val="451930E4"/>
    <w:rsid w:val="45C00B34"/>
    <w:rsid w:val="45D970D7"/>
    <w:rsid w:val="46BFB857"/>
    <w:rsid w:val="48135CDB"/>
    <w:rsid w:val="4845082A"/>
    <w:rsid w:val="48B2AF97"/>
    <w:rsid w:val="49164491"/>
    <w:rsid w:val="4932B6B7"/>
    <w:rsid w:val="4951837A"/>
    <w:rsid w:val="497B93CF"/>
    <w:rsid w:val="49941E9F"/>
    <w:rsid w:val="49F2E5B1"/>
    <w:rsid w:val="4AE554CE"/>
    <w:rsid w:val="4B1A88F7"/>
    <w:rsid w:val="4C3B43A6"/>
    <w:rsid w:val="4C83C11D"/>
    <w:rsid w:val="4D24FA25"/>
    <w:rsid w:val="4D8BCBD8"/>
    <w:rsid w:val="4D96ACE5"/>
    <w:rsid w:val="4DD5DAFA"/>
    <w:rsid w:val="4E92E5D4"/>
    <w:rsid w:val="4EA15A97"/>
    <w:rsid w:val="4ECDDC2A"/>
    <w:rsid w:val="4F34EA02"/>
    <w:rsid w:val="4FD46600"/>
    <w:rsid w:val="5012883C"/>
    <w:rsid w:val="505CA53B"/>
    <w:rsid w:val="51033E0A"/>
    <w:rsid w:val="514A1DEB"/>
    <w:rsid w:val="514EBEEB"/>
    <w:rsid w:val="515FCBE1"/>
    <w:rsid w:val="517B7390"/>
    <w:rsid w:val="51A5A9C6"/>
    <w:rsid w:val="51C2A3AE"/>
    <w:rsid w:val="51E6893F"/>
    <w:rsid w:val="52A7727D"/>
    <w:rsid w:val="52AF0FAA"/>
    <w:rsid w:val="530D2ECD"/>
    <w:rsid w:val="53722FC7"/>
    <w:rsid w:val="546426C9"/>
    <w:rsid w:val="54C9BA0E"/>
    <w:rsid w:val="54FADC78"/>
    <w:rsid w:val="55849C9C"/>
    <w:rsid w:val="55A108E2"/>
    <w:rsid w:val="561BBCD8"/>
    <w:rsid w:val="5646FCA8"/>
    <w:rsid w:val="566B87C4"/>
    <w:rsid w:val="56D4A5AA"/>
    <w:rsid w:val="57187418"/>
    <w:rsid w:val="57E8B002"/>
    <w:rsid w:val="585049D5"/>
    <w:rsid w:val="58C7993F"/>
    <w:rsid w:val="594D62BA"/>
    <w:rsid w:val="5A92ADD4"/>
    <w:rsid w:val="5A94077A"/>
    <w:rsid w:val="5C6EFD94"/>
    <w:rsid w:val="5D2D454D"/>
    <w:rsid w:val="5DA1BC6B"/>
    <w:rsid w:val="5DD14342"/>
    <w:rsid w:val="5DFF55FA"/>
    <w:rsid w:val="5E2438B3"/>
    <w:rsid w:val="5E4640D9"/>
    <w:rsid w:val="5E8CD67D"/>
    <w:rsid w:val="5F161924"/>
    <w:rsid w:val="5FD7665A"/>
    <w:rsid w:val="6053833D"/>
    <w:rsid w:val="6056AAA2"/>
    <w:rsid w:val="60EEDEB2"/>
    <w:rsid w:val="615D9EC7"/>
    <w:rsid w:val="61790348"/>
    <w:rsid w:val="61827325"/>
    <w:rsid w:val="61DCB982"/>
    <w:rsid w:val="621F905D"/>
    <w:rsid w:val="622AE30E"/>
    <w:rsid w:val="62D7A462"/>
    <w:rsid w:val="635E4934"/>
    <w:rsid w:val="658221A2"/>
    <w:rsid w:val="6609FBC3"/>
    <w:rsid w:val="66998941"/>
    <w:rsid w:val="67084033"/>
    <w:rsid w:val="687C229C"/>
    <w:rsid w:val="68CBDA74"/>
    <w:rsid w:val="691BDA55"/>
    <w:rsid w:val="698E49DB"/>
    <w:rsid w:val="699FF3F7"/>
    <w:rsid w:val="6A0E0483"/>
    <w:rsid w:val="6A5FD457"/>
    <w:rsid w:val="6B9B9ACA"/>
    <w:rsid w:val="6C0174F6"/>
    <w:rsid w:val="6CA57775"/>
    <w:rsid w:val="6CE46FC3"/>
    <w:rsid w:val="6E786B76"/>
    <w:rsid w:val="6EE2F26D"/>
    <w:rsid w:val="6F02DF73"/>
    <w:rsid w:val="6F582915"/>
    <w:rsid w:val="6F868358"/>
    <w:rsid w:val="6FB33C04"/>
    <w:rsid w:val="706A2626"/>
    <w:rsid w:val="70D4489E"/>
    <w:rsid w:val="7162965F"/>
    <w:rsid w:val="7219438B"/>
    <w:rsid w:val="7220E0E0"/>
    <w:rsid w:val="7239236A"/>
    <w:rsid w:val="724E29FB"/>
    <w:rsid w:val="725867BD"/>
    <w:rsid w:val="72FA2AD6"/>
    <w:rsid w:val="732E7A94"/>
    <w:rsid w:val="7355E3CF"/>
    <w:rsid w:val="754B17D4"/>
    <w:rsid w:val="75603131"/>
    <w:rsid w:val="76F1D4DF"/>
    <w:rsid w:val="7799A27E"/>
    <w:rsid w:val="7820EBD3"/>
    <w:rsid w:val="78364994"/>
    <w:rsid w:val="791BFA5A"/>
    <w:rsid w:val="7A312FAB"/>
    <w:rsid w:val="7A4B64AE"/>
    <w:rsid w:val="7B5F1B0B"/>
    <w:rsid w:val="7B6F809F"/>
    <w:rsid w:val="7B74397A"/>
    <w:rsid w:val="7D003C47"/>
    <w:rsid w:val="7D0BB9F0"/>
    <w:rsid w:val="7D1C0640"/>
    <w:rsid w:val="7E1374ED"/>
    <w:rsid w:val="7E1AF44F"/>
    <w:rsid w:val="7ED59AC8"/>
    <w:rsid w:val="7F0A4F2E"/>
    <w:rsid w:val="7F6070D0"/>
    <w:rsid w:val="7F78C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2" w:semiHidden="1" w:unhideWhenUsed="1" w:qFormat="1"/>
    <w:lsdException w:name="heading 3" w:uiPriority="2" w:semiHidden="1" w:unhideWhenUsed="1" w:qFormat="1"/>
    <w:lsdException w:name="heading 4" w:uiPriority="2" w:semiHidden="1" w:unhideWhenUsed="1" w:qFormat="1"/>
    <w:lsdException w:name="heading 5" w:uiPriority="2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tulo1">
    <w:name w:val="heading 1"/>
    <w:basedOn w:val="Prrafodelista"/>
    <w:next w:val="Normal"/>
    <w:link w:val="Ttulo1C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tulo2">
    <w:name w:val="heading 2"/>
    <w:basedOn w:val="Ttulo1"/>
    <w:next w:val="Normal"/>
    <w:link w:val="Ttulo2C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tulo3">
    <w:name w:val="heading 3"/>
    <w:basedOn w:val="Normal"/>
    <w:next w:val="Normal"/>
    <w:link w:val="Ttulo3C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tulo4">
    <w:name w:val="heading 4"/>
    <w:basedOn w:val="Ttulo3"/>
    <w:next w:val="Normal"/>
    <w:link w:val="Ttulo4C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tulo5">
    <w:name w:val="heading 5"/>
    <w:basedOn w:val="Ttulo4"/>
    <w:next w:val="Normal"/>
    <w:link w:val="Ttulo5Car"/>
    <w:uiPriority w:val="2"/>
    <w:qFormat/>
    <w:rsid w:val="00AB6715"/>
    <w:pPr>
      <w:numPr>
        <w:ilvl w:val="4"/>
      </w:numPr>
      <w:outlineLvl w:val="4"/>
    </w:p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2"/>
    <w:rsid w:val="00AB6715"/>
    <w:rPr>
      <w:rFonts w:ascii="Times New Roman" w:hAnsi="Times New Roman" w:eastAsia="Cambria" w:cs="Times New Roman"/>
      <w:b/>
      <w:sz w:val="24"/>
      <w:szCs w:val="24"/>
    </w:rPr>
  </w:style>
  <w:style w:type="character" w:styleId="Ttulo2Car" w:customStyle="1">
    <w:name w:val="Título 2 Car"/>
    <w:basedOn w:val="Fuentedeprrafopredeter"/>
    <w:link w:val="Ttulo2"/>
    <w:uiPriority w:val="2"/>
    <w:rsid w:val="00AB6715"/>
    <w:rPr>
      <w:rFonts w:ascii="Times New Roman" w:hAnsi="Times New Roman" w:eastAsia="Cambria" w:cs="Times New Roman"/>
      <w:b/>
      <w:sz w:val="24"/>
      <w:szCs w:val="24"/>
    </w:rPr>
  </w:style>
  <w:style w:type="paragraph" w:styleId="Subttulo">
    <w:name w:val="Subtitle"/>
    <w:basedOn w:val="Normal"/>
    <w:next w:val="Normal"/>
    <w:link w:val="SubttuloC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styleId="SubttuloCar" w:customStyle="1">
    <w:name w:val="Subtítulo Car"/>
    <w:basedOn w:val="Fuentedeprrafopredeter"/>
    <w:link w:val="Subttulo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styleId="AuthorList" w:customStyle="1">
    <w:name w:val="Author List"/>
    <w:aliases w:val="Keywords,Abstract"/>
    <w:basedOn w:val="Subttulo"/>
    <w:next w:val="Normal"/>
    <w:uiPriority w:val="1"/>
    <w:qFormat/>
    <w:rsid w:val="00AB6715"/>
  </w:style>
  <w:style w:type="paragraph" w:styleId="Textodeglobo">
    <w:name w:val="Balloon Text"/>
    <w:basedOn w:val="Normal"/>
    <w:link w:val="TextodegloboC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tulodellibro">
    <w:name w:val="Book Title"/>
    <w:basedOn w:val="Fuentedeprrafopredeter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Descripcin">
    <w:name w:val="caption"/>
    <w:basedOn w:val="Normal"/>
    <w:next w:val="Sinespaciado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Sinespaciado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AB671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B6715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6715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nfasis">
    <w:name w:val="Emphasis"/>
    <w:basedOn w:val="Fuentedeprrafopredeter"/>
    <w:uiPriority w:val="20"/>
    <w:qFormat/>
    <w:rsid w:val="00AB6715"/>
    <w:rPr>
      <w:rFonts w:ascii="Times New Roman" w:hAnsi="Times New Roman"/>
      <w:i/>
      <w:iCs/>
    </w:rPr>
  </w:style>
  <w:style w:type="character" w:styleId="Refdenotaalfinal">
    <w:name w:val="endnote reference"/>
    <w:basedOn w:val="Fuentedeprrafopredeter"/>
    <w:uiPriority w:val="99"/>
    <w:semiHidden/>
    <w:unhideWhenUsed/>
    <w:rsid w:val="00AB6715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styleId="PiedepginaCar" w:customStyle="1">
    <w:name w:val="Pie de página Car"/>
    <w:basedOn w:val="Fuentedeprrafopredeter"/>
    <w:link w:val="Piedepgina"/>
    <w:uiPriority w:val="99"/>
    <w:rsid w:val="00AB6715"/>
    <w:rPr>
      <w:rFonts w:ascii="Times New Roman" w:hAnsi="Times New Roman"/>
      <w:sz w:val="24"/>
    </w:rPr>
  </w:style>
  <w:style w:type="character" w:styleId="Refdenotaalpie">
    <w:name w:val="footnote reference"/>
    <w:basedOn w:val="Fuentedeprrafopredeter"/>
    <w:uiPriority w:val="99"/>
    <w:semiHidden/>
    <w:unhideWhenUsed/>
    <w:rsid w:val="00AB6715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styleId="EncabezadoCar" w:customStyle="1">
    <w:name w:val="Encabezado Car"/>
    <w:basedOn w:val="Fuentedeprrafopredeter"/>
    <w:link w:val="Encabezado"/>
    <w:uiPriority w:val="99"/>
    <w:rsid w:val="00AB6715"/>
    <w:rPr>
      <w:rFonts w:ascii="Times New Roman" w:hAnsi="Times New Roman"/>
      <w:b/>
      <w:sz w:val="24"/>
    </w:rPr>
  </w:style>
  <w:style w:type="paragraph" w:styleId="Prrafodelista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styleId="Headings" w:customStyle="1">
    <w:name w:val="Headings"/>
    <w:uiPriority w:val="99"/>
    <w:rsid w:val="00AB6715"/>
    <w:pPr>
      <w:numPr>
        <w:numId w:val="14"/>
      </w:numPr>
    </w:pPr>
  </w:style>
  <w:style w:type="character" w:styleId="Hipervnculo">
    <w:name w:val="Hyperlink"/>
    <w:basedOn w:val="Fuentedeprrafopredeter"/>
    <w:uiPriority w:val="99"/>
    <w:unhideWhenUsed/>
    <w:rsid w:val="00AB6715"/>
    <w:rPr>
      <w:color w:val="0000FF"/>
      <w:u w:val="single"/>
    </w:rPr>
  </w:style>
  <w:style w:type="character" w:styleId="nfasisintenso">
    <w:name w:val="Intense Emphasis"/>
    <w:basedOn w:val="Fuentedeprrafopredeter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eferenciaintensa">
    <w:name w:val="Intense Reference"/>
    <w:basedOn w:val="Fuentedeprrafopredeter"/>
    <w:uiPriority w:val="32"/>
    <w:qFormat/>
    <w:rsid w:val="00AB6715"/>
    <w:rPr>
      <w:b/>
      <w:bCs/>
      <w:smallCaps/>
      <w:color w:val="auto"/>
      <w:spacing w:val="5"/>
    </w:rPr>
  </w:style>
  <w:style w:type="character" w:styleId="Nmerodelnea">
    <w:name w:val="line number"/>
    <w:basedOn w:val="Fuentedeprrafopredeter"/>
    <w:uiPriority w:val="99"/>
    <w:semiHidden/>
    <w:unhideWhenUsed/>
    <w:rsid w:val="00AB6715"/>
  </w:style>
  <w:style w:type="character" w:styleId="Ttulo3Car" w:customStyle="1">
    <w:name w:val="Título 3 Car"/>
    <w:basedOn w:val="Fuentedeprrafopredeter"/>
    <w:link w:val="Ttulo3"/>
    <w:uiPriority w:val="2"/>
    <w:rsid w:val="00AB6715"/>
    <w:rPr>
      <w:rFonts w:ascii="Times New Roman" w:hAnsi="Times New Roman" w:eastAsiaTheme="majorEastAsia" w:cstheme="majorBidi"/>
      <w:b/>
      <w:sz w:val="24"/>
      <w:szCs w:val="24"/>
    </w:rPr>
  </w:style>
  <w:style w:type="character" w:styleId="Ttulo4Car" w:customStyle="1">
    <w:name w:val="Título 4 Car"/>
    <w:basedOn w:val="Fuentedeprrafopredeter"/>
    <w:link w:val="Ttulo4"/>
    <w:uiPriority w:val="2"/>
    <w:rsid w:val="00AB6715"/>
    <w:rPr>
      <w:rFonts w:ascii="Times New Roman" w:hAnsi="Times New Roman" w:eastAsiaTheme="majorEastAsia" w:cstheme="majorBidi"/>
      <w:b/>
      <w:iCs/>
      <w:sz w:val="24"/>
      <w:szCs w:val="24"/>
    </w:rPr>
  </w:style>
  <w:style w:type="character" w:styleId="Ttulo5Car" w:customStyle="1">
    <w:name w:val="Título 5 Car"/>
    <w:basedOn w:val="Fuentedeprrafopredeter"/>
    <w:link w:val="Ttulo5"/>
    <w:uiPriority w:val="2"/>
    <w:rsid w:val="00AB6715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">
    <w:name w:val="Quote"/>
    <w:basedOn w:val="Normal"/>
    <w:next w:val="Normal"/>
    <w:link w:val="CitaC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Textoennegrita">
    <w:name w:val="Strong"/>
    <w:basedOn w:val="Fuentedeprrafopredeter"/>
    <w:uiPriority w:val="22"/>
    <w:qFormat/>
    <w:rsid w:val="00AB6715"/>
    <w:rPr>
      <w:rFonts w:ascii="Times New Roman" w:hAnsi="Times New Roman"/>
      <w:b/>
      <w:bCs/>
    </w:rPr>
  </w:style>
  <w:style w:type="character" w:styleId="nfasissutil">
    <w:name w:val="Subtle Emphasis"/>
    <w:basedOn w:val="Fuentedeprrafopredeter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aconcuadrcula">
    <w:name w:val="Table Grid"/>
    <w:basedOn w:val="Tabla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tulo">
    <w:name w:val="Title"/>
    <w:basedOn w:val="Normal"/>
    <w:next w:val="Normal"/>
    <w:link w:val="TtuloC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styleId="TtuloCar" w:customStyle="1">
    <w:name w:val="Título Car"/>
    <w:basedOn w:val="Fuentedeprrafopredeter"/>
    <w:link w:val="Ttulo"/>
    <w:rsid w:val="00AB6715"/>
    <w:rPr>
      <w:rFonts w:ascii="Times New Roman" w:hAnsi="Times New Roman" w:cs="Times New Roman"/>
      <w:b/>
      <w:sz w:val="32"/>
      <w:szCs w:val="32"/>
    </w:rPr>
  </w:style>
  <w:style w:type="paragraph" w:styleId="SupplementaryMaterial" w:customStyle="1">
    <w:name w:val="Supplementary Material"/>
    <w:basedOn w:val="Ttulo"/>
    <w:next w:val="Ttulo"/>
    <w:qFormat/>
    <w:rsid w:val="0001436A"/>
    <w:pPr>
      <w:spacing w:after="120"/>
    </w:pPr>
    <w:rPr>
      <w:i/>
    </w:rPr>
  </w:style>
  <w:style w:type="paragraph" w:styleId="Revisi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paragraph" w:styleId="paragraph" w:customStyle="1">
    <w:name w:val="paragraph"/>
    <w:basedOn w:val="Normal"/>
    <w:rsid w:val="00AD2C39"/>
    <w:pPr>
      <w:spacing w:before="100" w:beforeAutospacing="1" w:after="100" w:afterAutospacing="1"/>
    </w:pPr>
    <w:rPr>
      <w:rFonts w:eastAsia="Times New Roman" w:cs="Times New Roman"/>
      <w:szCs w:val="24"/>
      <w:lang w:val="es-CO" w:eastAsia="es-CO"/>
    </w:rPr>
  </w:style>
  <w:style w:type="character" w:styleId="normaltextrun" w:customStyle="1">
    <w:name w:val="normaltextrun"/>
    <w:basedOn w:val="Fuentedeprrafopredeter"/>
    <w:rsid w:val="00AD2C39"/>
  </w:style>
  <w:style w:type="character" w:styleId="eop" w:customStyle="1">
    <w:name w:val="eop"/>
    <w:basedOn w:val="Fuentedeprrafopredeter"/>
    <w:rsid w:val="00AD2C39"/>
  </w:style>
  <w:style w:type="numbering" w:styleId="Sinlista1" w:customStyle="1">
    <w:name w:val="Sin lista1"/>
    <w:next w:val="Sinlista"/>
    <w:uiPriority w:val="99"/>
    <w:semiHidden/>
    <w:unhideWhenUsed/>
    <w:rsid w:val="00AD2C39"/>
  </w:style>
  <w:style w:type="paragraph" w:styleId="msonormal0" w:customStyle="1">
    <w:name w:val="msonormal"/>
    <w:basedOn w:val="Normal"/>
    <w:rsid w:val="00AD2C39"/>
    <w:pPr>
      <w:spacing w:before="100" w:beforeAutospacing="1" w:after="100" w:afterAutospacing="1"/>
    </w:pPr>
    <w:rPr>
      <w:rFonts w:eastAsia="Times New Roman" w:cs="Times New Roman"/>
      <w:szCs w:val="24"/>
      <w:lang w:val="es-CO" w:eastAsia="es-CO"/>
    </w:rPr>
  </w:style>
  <w:style w:type="character" w:styleId="textrun" w:customStyle="1">
    <w:name w:val="textrun"/>
    <w:basedOn w:val="Fuentedeprrafopredeter"/>
    <w:rsid w:val="00AD2C39"/>
  </w:style>
  <w:style w:type="numbering" w:styleId="Sinlista2" w:customStyle="1">
    <w:name w:val="Sin lista2"/>
    <w:next w:val="Sinlista"/>
    <w:uiPriority w:val="99"/>
    <w:semiHidden/>
    <w:unhideWhenUsed/>
    <w:rsid w:val="00AD2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7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89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76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9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41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55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18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6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95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29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66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76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93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3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64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6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33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5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0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52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8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6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3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4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8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8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49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4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35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1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8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2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48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7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6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7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7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9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7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5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2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7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7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6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26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5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8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1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6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7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6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98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0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1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8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5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25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8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3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1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6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81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7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8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42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6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5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6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1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4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5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8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3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7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1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75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0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5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5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7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9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3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6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5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3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5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55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37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30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2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5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1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7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5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1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1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2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1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07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34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1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29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89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30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3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36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1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2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6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6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1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0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0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17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4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7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9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7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6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17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6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96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1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38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2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18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5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0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6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6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06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1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8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3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72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94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0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2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14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62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3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9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3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05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8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41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4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44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8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07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7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3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0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55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2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7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30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0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03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6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0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75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4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9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0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6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8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91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2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55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3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93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1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6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91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1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6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3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5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7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1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0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99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66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84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74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9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4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1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59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5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2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44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1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17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8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5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09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3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9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3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9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1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3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4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47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2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7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7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62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9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4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1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1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48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4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3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6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7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2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1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87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6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69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3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11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3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2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3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6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7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2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0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28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62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56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0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4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7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1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24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8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59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9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6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2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5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3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56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13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02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98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2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60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8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62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0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9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16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73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3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3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1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10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35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0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2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1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92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8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1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3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49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13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34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5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4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91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76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01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1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36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9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6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8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08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1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74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7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84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8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9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5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6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9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02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57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0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1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76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54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2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5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85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1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89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13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43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8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1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40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16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1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0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4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84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8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9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8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0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4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2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97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0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4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3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5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44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3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9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8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53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5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5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29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5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4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4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5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7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84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8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9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1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1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63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13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8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4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3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8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6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8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00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2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34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51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5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5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5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96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6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39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1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79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8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1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75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68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45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82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9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6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9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4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0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85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10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5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77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9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0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25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1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1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9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3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08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1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63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39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1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7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8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54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2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73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6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60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2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16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0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09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3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9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53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43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06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3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3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5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6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33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7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6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7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5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5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1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55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8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8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2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5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7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40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3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8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8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4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9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2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75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36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6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5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1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0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1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2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9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43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05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3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54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7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1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2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4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95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6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8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1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8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2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0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25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5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3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7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23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89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3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0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0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0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23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8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0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0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14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60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04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9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9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9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7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0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0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57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5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33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80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8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6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70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1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2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2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1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8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33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44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14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9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97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3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05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29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94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3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08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8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9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4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0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11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1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63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3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32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4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3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5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4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3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23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8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9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3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4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76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06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6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55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4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5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2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36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01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59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7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63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6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73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82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7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6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86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3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5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75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3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78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2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0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3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2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5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87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1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3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8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8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65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90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7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1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4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0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7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5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8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72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11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1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7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0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0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3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1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9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8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77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1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84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28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53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19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17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7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04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27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5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59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8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12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8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3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2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6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5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21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4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8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8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47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9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6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4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84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5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1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6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49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4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3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36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95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0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26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6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3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3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8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0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78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90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9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0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83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27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7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3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2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11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34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4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8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5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16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1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43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10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48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9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6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3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0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2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8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5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5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5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1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2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3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1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57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3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9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1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6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8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5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29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7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13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9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4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0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2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1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2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1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99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7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7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6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46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0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96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63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46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4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15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7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3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23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84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14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35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6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5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0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5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72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62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94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14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3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8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0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71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86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04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57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5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32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6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7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43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8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5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6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7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51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1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18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5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8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6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1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7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9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4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08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0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3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72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90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63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36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2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7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8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68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23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9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2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4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1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70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55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23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7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2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09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0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3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8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76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9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13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0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5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5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7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4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8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13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6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56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24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8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6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02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6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67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5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4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8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63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98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0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81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64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36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8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8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46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65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7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4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7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7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0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31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24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2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9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2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2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70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31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67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46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62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3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5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8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6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35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7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29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1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6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5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7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59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9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5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42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56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1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04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9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44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8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2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37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11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7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48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49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7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7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8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8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34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74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44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4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5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26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1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05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7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99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7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4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0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3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63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51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7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9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8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3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6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7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76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1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3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26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0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59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9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5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41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1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5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02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6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50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7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5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47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83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76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6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0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5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1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6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8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13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4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1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33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23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56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66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0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8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2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0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2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2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71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94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1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6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7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1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21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3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9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83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1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5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66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3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9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3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97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3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4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3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9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0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04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6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87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8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3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70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0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32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76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20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2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6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8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1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8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7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33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9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22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0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97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8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84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2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32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2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01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2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56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1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1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8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56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9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7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2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77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92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1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36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1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32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1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36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70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8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08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9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1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7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26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12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79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92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6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13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3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69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84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5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9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62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8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69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9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19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92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1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1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4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0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4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2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48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08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5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2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0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03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4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5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83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18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21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2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8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6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45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1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52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64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2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5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2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67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8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52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9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8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7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1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9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8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36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75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8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3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93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7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5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11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7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0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8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2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7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8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0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46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3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0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5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7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6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26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50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76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6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8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59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77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7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85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92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24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33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0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9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99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04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1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0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1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5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9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96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1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9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1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5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5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24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9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0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7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1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20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14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9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7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1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18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7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4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5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8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67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1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32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32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5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27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65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0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4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9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6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84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13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3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26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8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8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3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16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9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7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9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2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5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7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69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3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5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49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5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0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78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6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38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3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2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2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9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2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81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9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81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6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98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8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2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62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1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47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9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0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57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5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2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9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4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1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26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08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00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71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02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4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4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8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55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7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66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56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1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0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6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24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4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0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9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3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0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7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19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6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38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6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96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3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84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9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7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80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80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4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8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36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24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57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8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1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3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67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79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5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46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6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7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89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9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77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6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1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12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3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8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8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65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2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1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6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8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76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0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98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6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1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0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85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1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7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4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82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9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1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97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7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64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7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3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7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8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0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9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21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4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21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81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9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58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9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59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2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8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9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6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1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9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11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9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4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0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0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1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0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93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1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09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1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40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8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8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1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1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43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7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94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7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5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1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80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8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85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0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25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6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60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2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26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7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09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9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44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4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0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9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8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9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6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3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4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61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76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82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3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9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6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6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1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50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1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5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5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0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1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57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49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1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9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6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55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6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17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8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5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4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43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5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0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9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3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17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0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92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9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4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9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62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9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8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68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1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56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8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13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9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1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93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6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56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7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7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9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5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31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7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16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5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5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3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2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05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7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64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86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95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8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1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7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6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7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32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7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3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7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2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3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5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93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9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8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1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1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52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8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7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1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3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5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0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0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7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0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3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2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0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56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1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1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69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4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1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4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7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8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6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34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9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4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69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2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4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03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58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8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73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0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1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9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8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0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86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11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4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18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36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9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3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4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2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1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59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3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15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8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3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30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2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85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97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2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3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5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9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8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1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8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26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47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7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2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4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22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14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6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3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49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06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5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0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2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54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95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9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5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0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0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66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3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5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2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8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35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9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7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6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1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4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0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0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26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1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47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9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7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03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4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1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8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7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13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0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9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5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1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8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2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2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7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6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9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9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67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9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9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1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2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50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88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9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3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1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9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57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6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3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79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1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99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4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36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8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29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9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84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89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8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93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87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6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82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5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5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7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90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24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5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27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80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7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6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8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4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5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05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7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8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6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4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47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96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2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8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2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03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18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1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3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8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5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34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5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06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4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80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3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9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5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60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1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73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9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49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1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7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5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77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4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7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9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4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33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16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2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57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86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8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5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8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72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0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0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2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0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72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05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05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52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64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86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5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0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5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84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83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6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6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79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5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6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1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77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84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56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6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1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02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36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81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97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7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1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2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8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07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8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3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9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4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9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9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8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4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06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52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7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58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34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0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7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58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07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9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2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80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8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1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2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1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78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9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27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6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24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1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4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2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38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12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8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85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7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1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0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96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4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24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03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6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6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6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36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59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7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88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7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4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59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9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2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67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9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8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4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1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9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97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1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0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3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15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7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86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2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7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5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7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2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1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81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92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01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68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5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1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1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44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9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2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7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72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1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1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5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0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1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3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98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5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4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7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5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20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82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1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9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58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5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7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1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7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0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1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67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4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7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0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5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32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83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2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8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13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4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1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98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0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7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9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23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30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3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9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73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7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1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18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51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67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0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0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6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1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2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82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7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24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66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3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0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6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9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58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9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31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5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5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9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13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0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1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3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67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4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1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5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48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96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2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3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2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6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98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5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1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1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4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42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6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34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36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26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0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3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4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3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17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7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5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4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0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2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89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1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24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34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3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71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5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0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85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3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1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7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02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7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55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3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0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43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43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3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0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83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2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1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4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6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2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1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0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8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48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0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5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0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30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04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4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6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0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8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4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86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1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3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02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67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8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4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23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93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58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5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44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3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0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98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24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4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2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89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1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2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49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0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1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93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0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3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85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9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49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36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28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6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2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2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1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3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2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8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1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9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7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8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3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85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8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4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2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0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0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7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6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9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8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1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3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3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8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8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50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9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16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3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58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14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2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42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7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3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03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8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9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74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3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84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2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46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6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6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54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5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8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6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3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2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86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8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5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23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2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79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11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8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25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6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90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2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4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3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75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1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3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0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3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3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8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66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8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20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4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1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6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0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2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0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5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63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9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9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1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3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0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9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3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9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93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2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22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16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9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7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9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56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85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9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48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8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3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03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39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23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9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7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2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7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6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32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2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14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3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8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7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56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1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3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41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7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4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7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76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4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8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4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6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3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4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97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17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84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7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2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9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6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8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6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26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5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9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34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4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6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6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2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1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0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90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27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2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7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74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5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2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8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4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7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9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1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0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4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21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1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5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0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5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6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2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48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1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1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2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3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4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8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4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0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1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2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8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9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6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3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06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4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5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1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05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5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5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1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8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72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6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8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31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1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52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98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0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8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5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0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0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9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12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2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3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69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6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8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7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4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7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1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48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3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9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9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5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15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16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47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9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0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96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4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86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0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53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19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4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0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6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2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22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73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2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0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9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0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46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53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7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1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8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69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44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9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2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7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39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5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9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56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75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4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5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5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4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1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6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8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5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84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74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6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6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8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5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87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46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56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32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5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6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17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07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9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21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6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8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7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30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1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4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74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8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29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6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6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0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51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6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9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5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6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67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3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1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54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2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87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8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16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1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5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87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7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85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3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2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1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9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96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88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7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4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1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78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9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7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4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2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15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99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3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5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9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31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6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3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6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3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5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8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21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6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96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0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78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17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8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48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0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8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5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09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5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26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0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7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6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8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56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0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7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0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4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1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0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8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5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7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01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20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2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2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0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10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7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1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0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51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9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3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2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85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0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0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13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64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9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7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5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1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59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32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2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7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3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76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28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01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1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6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4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14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3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3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66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8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1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63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0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2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9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0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0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52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70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8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5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42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05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6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1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17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57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1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0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9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29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7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1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4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25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3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0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7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5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26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6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57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48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7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9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07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21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7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99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2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70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9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1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7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65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09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35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7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64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32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3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4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45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5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1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27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6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6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1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5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6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44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36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4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05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1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7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6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6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9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77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36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96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4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06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7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1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9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9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1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5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38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3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75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4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54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84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7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04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61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43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3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0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2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3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2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1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63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7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3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44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8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77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8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2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09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1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4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24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2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05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3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9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38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6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17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1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00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8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24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08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0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56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92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72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0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55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1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21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9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67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2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3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6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6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0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3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8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4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0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06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42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08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5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63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8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78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6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01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3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1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0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64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01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76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50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98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3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28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7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7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5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4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9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6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2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1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1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7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75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9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8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8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37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33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4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6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8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6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0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8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2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07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9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8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2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0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4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4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71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9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1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8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1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9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29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9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20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2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57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0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8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2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9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2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0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9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5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6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0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2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8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76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0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32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37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8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57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1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9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34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5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3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9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0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3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9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09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97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1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1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3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7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94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72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8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24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4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9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8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1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70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27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7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0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3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9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3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2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0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1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66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8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12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1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5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6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4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8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82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05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76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55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9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08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9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9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8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03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6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1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3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54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04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7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52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7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8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8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84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06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4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35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7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8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5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1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3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1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7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5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9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4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8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8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22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0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99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76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30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99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8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9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0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6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2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1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13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9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6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6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5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1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82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35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3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7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72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3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2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9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16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82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85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2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3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3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96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2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58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39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1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18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3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0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8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09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44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06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0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92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8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59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8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0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35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71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89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6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7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62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9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2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1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9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7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1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4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7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4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3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3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8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6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7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7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82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4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0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61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70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26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07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1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6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3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97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5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6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5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8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8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4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3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1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28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17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8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4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96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4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0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6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3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3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7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0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16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8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1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8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6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04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2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21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9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5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8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4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80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5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61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7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9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34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7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7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0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4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0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73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9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3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66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3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1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0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9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8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7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22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8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6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34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62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44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5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1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9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3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1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1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05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7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7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8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5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1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3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6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2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3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5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7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26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24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5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0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88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1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1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18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94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33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67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1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96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2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3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5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85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66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6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0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0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1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0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2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0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2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1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2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79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6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18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61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2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53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68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7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2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84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1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0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6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3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01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07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7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5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1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1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0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0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9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1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4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77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0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5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5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0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07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2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89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56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9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94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0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6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14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24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82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3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7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4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54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7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8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6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1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3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67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5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81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4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0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59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7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7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2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8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43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7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11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62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88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11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9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4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76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2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8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1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7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5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59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1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82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9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9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0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5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27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3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6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67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36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61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0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28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7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8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32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8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67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1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52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74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9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1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46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7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0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1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1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8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3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08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1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6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84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41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4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6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14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4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5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9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19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4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8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97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27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2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2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30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75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07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74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0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0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3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4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5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65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6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16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9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46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14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7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4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7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6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6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3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4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73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9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0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09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3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86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84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59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33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0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8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1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76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92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07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2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5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2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1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48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8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5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71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0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78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8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5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8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38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13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7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2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17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6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3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96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2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4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5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8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3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1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55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75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96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1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8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5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9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1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8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8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4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87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5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8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8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6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8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7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26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0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35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2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3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86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3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2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6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23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5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6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22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1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06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03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7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6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37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1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28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3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7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0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0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1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9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4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8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26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1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0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26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83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09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81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40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54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5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1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9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4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90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3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1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63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67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58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1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7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7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6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6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4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2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20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10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1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2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85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6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74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3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8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53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2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19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55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12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1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3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85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7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6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5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56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39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1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26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6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8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8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03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69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4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03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7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18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4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6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16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0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1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61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8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5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5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1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25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1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7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28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7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0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2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1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1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8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64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3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3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9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77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2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2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63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5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09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01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60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7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29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8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9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5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63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4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28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8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8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85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04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7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23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76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3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2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2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64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7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3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87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78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9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3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3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12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1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7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5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1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4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7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9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25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8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9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28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1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20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9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95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3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4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3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46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1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75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56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9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2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29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38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4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1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36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2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58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39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86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34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8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96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8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11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9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1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9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1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76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7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08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46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0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9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8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2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0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03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6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4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9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70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1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77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8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9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65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3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15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51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9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0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4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8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5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8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8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8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7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7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60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1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8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7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4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07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5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2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1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9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9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89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2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0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93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09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1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1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2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5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7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7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5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80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64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37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4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78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4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30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86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61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5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06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76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92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2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9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9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90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90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6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7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9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6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1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1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76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5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2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5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80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8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9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4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76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4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5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3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2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90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0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3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9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3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6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1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54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10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5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7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3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5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4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3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44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3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9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7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23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33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22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2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20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9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41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3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08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10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7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81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1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77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92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00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6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9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63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04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3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92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0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73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5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9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3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3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2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50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7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9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4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9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19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8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05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2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10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5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85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6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0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1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45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6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2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1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09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86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7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65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52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95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64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1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8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8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47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8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8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0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59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3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1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81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95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2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14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9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77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81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44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9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4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0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8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77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72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67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1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6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56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2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2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53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10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4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5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61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85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95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16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86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1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9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1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95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3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2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2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76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1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71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8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3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4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7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59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57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56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5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7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38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8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4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3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4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0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62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8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7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33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7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06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9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8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6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0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0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1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3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98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97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7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65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24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18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14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28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4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53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4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0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3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2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9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5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1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1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9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75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5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2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01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0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75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94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72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6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8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90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8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5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7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6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45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4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2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1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16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52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7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6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53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17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2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3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0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2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51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8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2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71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8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9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3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8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5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54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9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1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2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5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3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24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56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9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66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41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15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81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0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3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06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0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19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64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31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19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1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6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6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3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1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4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2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0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5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0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53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6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4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4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4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5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4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2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0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0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3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2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7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1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7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7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93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95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2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9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2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2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4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7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7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0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8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2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69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96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5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72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2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0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31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99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0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12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1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1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7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97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4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9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2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4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1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7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87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96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2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4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9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05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7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79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1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19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8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44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9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3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2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23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83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76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6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5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2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9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87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6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4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71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2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07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00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5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55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6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4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6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4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4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1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0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0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44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1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56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5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2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4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9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23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8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7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24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5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4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8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0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75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8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1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3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4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0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4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0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4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8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53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6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72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5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76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52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1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51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1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1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25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09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9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6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6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5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89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58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07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2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2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3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8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9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23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3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5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9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4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24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17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4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1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0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34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18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2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8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2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0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95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52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8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6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3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38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81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5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7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9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3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5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6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71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60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9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29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1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87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6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89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0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17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1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91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7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2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54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24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7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94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86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8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2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83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1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4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6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54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2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36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4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2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16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92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26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4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0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1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3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4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17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04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34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23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6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4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4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0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2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73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8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5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81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45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65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9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8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9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80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30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6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0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84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8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2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3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16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8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0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4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2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24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73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81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6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7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2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13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2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02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7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1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48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6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7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3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0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8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6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38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9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4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0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65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1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64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62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3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7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8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0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15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0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48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7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33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32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1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27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6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4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5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3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03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5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7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1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36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58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72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80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7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7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8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9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03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53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17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2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6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69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00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3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3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4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9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6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1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0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7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6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55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1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1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3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9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0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7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8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71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8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5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5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24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29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8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4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65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7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5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8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8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0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4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10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7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13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8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18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02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02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1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4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8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1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3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34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5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38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1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88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9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06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30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4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5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7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36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86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03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3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3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8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5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7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1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99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9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53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0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0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7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4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8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3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0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76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1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11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20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16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0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3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56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0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65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4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8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5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2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6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9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83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1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12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15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4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57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2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64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42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0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45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9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8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69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87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76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4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04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74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14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5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42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15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5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2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4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7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4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2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90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07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2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42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72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3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71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71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8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8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0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66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36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5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6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6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66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9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7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5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9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40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0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74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6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3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73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8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7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9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83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0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74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2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0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81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9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4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1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5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9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1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04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2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13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7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0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46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5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84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0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89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2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5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87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4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18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0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6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0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42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8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46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0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99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2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8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7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97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56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23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9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4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5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5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4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7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63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0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3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50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5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8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79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6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39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51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1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8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8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2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02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0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5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95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36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5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02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32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47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2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03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4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47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96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17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3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7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8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0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7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08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7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8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5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79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4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0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36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7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2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4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7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8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9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2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35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49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7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11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9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2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15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8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0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5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3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85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9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6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6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6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1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9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0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8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71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4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51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1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6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44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5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50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87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8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72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5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5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1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3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7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53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9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9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3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15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33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0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9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0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09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1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5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06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00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3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4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87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1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2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5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7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0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8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6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79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2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5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4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1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24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99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31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0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0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19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53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56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82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0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9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8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0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7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59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4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76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86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5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05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8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6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8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7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1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09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30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7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1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56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82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5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9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4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2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0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2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0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7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51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6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1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2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5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59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0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8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9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59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74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12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1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95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1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1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85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94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6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77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8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14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7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1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7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53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8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46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7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2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0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5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5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4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3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8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76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43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0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7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0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3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2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8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4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1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05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3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0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0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72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9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6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2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29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3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00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9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48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1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5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6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5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1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2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96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6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0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8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0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62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1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1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51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9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14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8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95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8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59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50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1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26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6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89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68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8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73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58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04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2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57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2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83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6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2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3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2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1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1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6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02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0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2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2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9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42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2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4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96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0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4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21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76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39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14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4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6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9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6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2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8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4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6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79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7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6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3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4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05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1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6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1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0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17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3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8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9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9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8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4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3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23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6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9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6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0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43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33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47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18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5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5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3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77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84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3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3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0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93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3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4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7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74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9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1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1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8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7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93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63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2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11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7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4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36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9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05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3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3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9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4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47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9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5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5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82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9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48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8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4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3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9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4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2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2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74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1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3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9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56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80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28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9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0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8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07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9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6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5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7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6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8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95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67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22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7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9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6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81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43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9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41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86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41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8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97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0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6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5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4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4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96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7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5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6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81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8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01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5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80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00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4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0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84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6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8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86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6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3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7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41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57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7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6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1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1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98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23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7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7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7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0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9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45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1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83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1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2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4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36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13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72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0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27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43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0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1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26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25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14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0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69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33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93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24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83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3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5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92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0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23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2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8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61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1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5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5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5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8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4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87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8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3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63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1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47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63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90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4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0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0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3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95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2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6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3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40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8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31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23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9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1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14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3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3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71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26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9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82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3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7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0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6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00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3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5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3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33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53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26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0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6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7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6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7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3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1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9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5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15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2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5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7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65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8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62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8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2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6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46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8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97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3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4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8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03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6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1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6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0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77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1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0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6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55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33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63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42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4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61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23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9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9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8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19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33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7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2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8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8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2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4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2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30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1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8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4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9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96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0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36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60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72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9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9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8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2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2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6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48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2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9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9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0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75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7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22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5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1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5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27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05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46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6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96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1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22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1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73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0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8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06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7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14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55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58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5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31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5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4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7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8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8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0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92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8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77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1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14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2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89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2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9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56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50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8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34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99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2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3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11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81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9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4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8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8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86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5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0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1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7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96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2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4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96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7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49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75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61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4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79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8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1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53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73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3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67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7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80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5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5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06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8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78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7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6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0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1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9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3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0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83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0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1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1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2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4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6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93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4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9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8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5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5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2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94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12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0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5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9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47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2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71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1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02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7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1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9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0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8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8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1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0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8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9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63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0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0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3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3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04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0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93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4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3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14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7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61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8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16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2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9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9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8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6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9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64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95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9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5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67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1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2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84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73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63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0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2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76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57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47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6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6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43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85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01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25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3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9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06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7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8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0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36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8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7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72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0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23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9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03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1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7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51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65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4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03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33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1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0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7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2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5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0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5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1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2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82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7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50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9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6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6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9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6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40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8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1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31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4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1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5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76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0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74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1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40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94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67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61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7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1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8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2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2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9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54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02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9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32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9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1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6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8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1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17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3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30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3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3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9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39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3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9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4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5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0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94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87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4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9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9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22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6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89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4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9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1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6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8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44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41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2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7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2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83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3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73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3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00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3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6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4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32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7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4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4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3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57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43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0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2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81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7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8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5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7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2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6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4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6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4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1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5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38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12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3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1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90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25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7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2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8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5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9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57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66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57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1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0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40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6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0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3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2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68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2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2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26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2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7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3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0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6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93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63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55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9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8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52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4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2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1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1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25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73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43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1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2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2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86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6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16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2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0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22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8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7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5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0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30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9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0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83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79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4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0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31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86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98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5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6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2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03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06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6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23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67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5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6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53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89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1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19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4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5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7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8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8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8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62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47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4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7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42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3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26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5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38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73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6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95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3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02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26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0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2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9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5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8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9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3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0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2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86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1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8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1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6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81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8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2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10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8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2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87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53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8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49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86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2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36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44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46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7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4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1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85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30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43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6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9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0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3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06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2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0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8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0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13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7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4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2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0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73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6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1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16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1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95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74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80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9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2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8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10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61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7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0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3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8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1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7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44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9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4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0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80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3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9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68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5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2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35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5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1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66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1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92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35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03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1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7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8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0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11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14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70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34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39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97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5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9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66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37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7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7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7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3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2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09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4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00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19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48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46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3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84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4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9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4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1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8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8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9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7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8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77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4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0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61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8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73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4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4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0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9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8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06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4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0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0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3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8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3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52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3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9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52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87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9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4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48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7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8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1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80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4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8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5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1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6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7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2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36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18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24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8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27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1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4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9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90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1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8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2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4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0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37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4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6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9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1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6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4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5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4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76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6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43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2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13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5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7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1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6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53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1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86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7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5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76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41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4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5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9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19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9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02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0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2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2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8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53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24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0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78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5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11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6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61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1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39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31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3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25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4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4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74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06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78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2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3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9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5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5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5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33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7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04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60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0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6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0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9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9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2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21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9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1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6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80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1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21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2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72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2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4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1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6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8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9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9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4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0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2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3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20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5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44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0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2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8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63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4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92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3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35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42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53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8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73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1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4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4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6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1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7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7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4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2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2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7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1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8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61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8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95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5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7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4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26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94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8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3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25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87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52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99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0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4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6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8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99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5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33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56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47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5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9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1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78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42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9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1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73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0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3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03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6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2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2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33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8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8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6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45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1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1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4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7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62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00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5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23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4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84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1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92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4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0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1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95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8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45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8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9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16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78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29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3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0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35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8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53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7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15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1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9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8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6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1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65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48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1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0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43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9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35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8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94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92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96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73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9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74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1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9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4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1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23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1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29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4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92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3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9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5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77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3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8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4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08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60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4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76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0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5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68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9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1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0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2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8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93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58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8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3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5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2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1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4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3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84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5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8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9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62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1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40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8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94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02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2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5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6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4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11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3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0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4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0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6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2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76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70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3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5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2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7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48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29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8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18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5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1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3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3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90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3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2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3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0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93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65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1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9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8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9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0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4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6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3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2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85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4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5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5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62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2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6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2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37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8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43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9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5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90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2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1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75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95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0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2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2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4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48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93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4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05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4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34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32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11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0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27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56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6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8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53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77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99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4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52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5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95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62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38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76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24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7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9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82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9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6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7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53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54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9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5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16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8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9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8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02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97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5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9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9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9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5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70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4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5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9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6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0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16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40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1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0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8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2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9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16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71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70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6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4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57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15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6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8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80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8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4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7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8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72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5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81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1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83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6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3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44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9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2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1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0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77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3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47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8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55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8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1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7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6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1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9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2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24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12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2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3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62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1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7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0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3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36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4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6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4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0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77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9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7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0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2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1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1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78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24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86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4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37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5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93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9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0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2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8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4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0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27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3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8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9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53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2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6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2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19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87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65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9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5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0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1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8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59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5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0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75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4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0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75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0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3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4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5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4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5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16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6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76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0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99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24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43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80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0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6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1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09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9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1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1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48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50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78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98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5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69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0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2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0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91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3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8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8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53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6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5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9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6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95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25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33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6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9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55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1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9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9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9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88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2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64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8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6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47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8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18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02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34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4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30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88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5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9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23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5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8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0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36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9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9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42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6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5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17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44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5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6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5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6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70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4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0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5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7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6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03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3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2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7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16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1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5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62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1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8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0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7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3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74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0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4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3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4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1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0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93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22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4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2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87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5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6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5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9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13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7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94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1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9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77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0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57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9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6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03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0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79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6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14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04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37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5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73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25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7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4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76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0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48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2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99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7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3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2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9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7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7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8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41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0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56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62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9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5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6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42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33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60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41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32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9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75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8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38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13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0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9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6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7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9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3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38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96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1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7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4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17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43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9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03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61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7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7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01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9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3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3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2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81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2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2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9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34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2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62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7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6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63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9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9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9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79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2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6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8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11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2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97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1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18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57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8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9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0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6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6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5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16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0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43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1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8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04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7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1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56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1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36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1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68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1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59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3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6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9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5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1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0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3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44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04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0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2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51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16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8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23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2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9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4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0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9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8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4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2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11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84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55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65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2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2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7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8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6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80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3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0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2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28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3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8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5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07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29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3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7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5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5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05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8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6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1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2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6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8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0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4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7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4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1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0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51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4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1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4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84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8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1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0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4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89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88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06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1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0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7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2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7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1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1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7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6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4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9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8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60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3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04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33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1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61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66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34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4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1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6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46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7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12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1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3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9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8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97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9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9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26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79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1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86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3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75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7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7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30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80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9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4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7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86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3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96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8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9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9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9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27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2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0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4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22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3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90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67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0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4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3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6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1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24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35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2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03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5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26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9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1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09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8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9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83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33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5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8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27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5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6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9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74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6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58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1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56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2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75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78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52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51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8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1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30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0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2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0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0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26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7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66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24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14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6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64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0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4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76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1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9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2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1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9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52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2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45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87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9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4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1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0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6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09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8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9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61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1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07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13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5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9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63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4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5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5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4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55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3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2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1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4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02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95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6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48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9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75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8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80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8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59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4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7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9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2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5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51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9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9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9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1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92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99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08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45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9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4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12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0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16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0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94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2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0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0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32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2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9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1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77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4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60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4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27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22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3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53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94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8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83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8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64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77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09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2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3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80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9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28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2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1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4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10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6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0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1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6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6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7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82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8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62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1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5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8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46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6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37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0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42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84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4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1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7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6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82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48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45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7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78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5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47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66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9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2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98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4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7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08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7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5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65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7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10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8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05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14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7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6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6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4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6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2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5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1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2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2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8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9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8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1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76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5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5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49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83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71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5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2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5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8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9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9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7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5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9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7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96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9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6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5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4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2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97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6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8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9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9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3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74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8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99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3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93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0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5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87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93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65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63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1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96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7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15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0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3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9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63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8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07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2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89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15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0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2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89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40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9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2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2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0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08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5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5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9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88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9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1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9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8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9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6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55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6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34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99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5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2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9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31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4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29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0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3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63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73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8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23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73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61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9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70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12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3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47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4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1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3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7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4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86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7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85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23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3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3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6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1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16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0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5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9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5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26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0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3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1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2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25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18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7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07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3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9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8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1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0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38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66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0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5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1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5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66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7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2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0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89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93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1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5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2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3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00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7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69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1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2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27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5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33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9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3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02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0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23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9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54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44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3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7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42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5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61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21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5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2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43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85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6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8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90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6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7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4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70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6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83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9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16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9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19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85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6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5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5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6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1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7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7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83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12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0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5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8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1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03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1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2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0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03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3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8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9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67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0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76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47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2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16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0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68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4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55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46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2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0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9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4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28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8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2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8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6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8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82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3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73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73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7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0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3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9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86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81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15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11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7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60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94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7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58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79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8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63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2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9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36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7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99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54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6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4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07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40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85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3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3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6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68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0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9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2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99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33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7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4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9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12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39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02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04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5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1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8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6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3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7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4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93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64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3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3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7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58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4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3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7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2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0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2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2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76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0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03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6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3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22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46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2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27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61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35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88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0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9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70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69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4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2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4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6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90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7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38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6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18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57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5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96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60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2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4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9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6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4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0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5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8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2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55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79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1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68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9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8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2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9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38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8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7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15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7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63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0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4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8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3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3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1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6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3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75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4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7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8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3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6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31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17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44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24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1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3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1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46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2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37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6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4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9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42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4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3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8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0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19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88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8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3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82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9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1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99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6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07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02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93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45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4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7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2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0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88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88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7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8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29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3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63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8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8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15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8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47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9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4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36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5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4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34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2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5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2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89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7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0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8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4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1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3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94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2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7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12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1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8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9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4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7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1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30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8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77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3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84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49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07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8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4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3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0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8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6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4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2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8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2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4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0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7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56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1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1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6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39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71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33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61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4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6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26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0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2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13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5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1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76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54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9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8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2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2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63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3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9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7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57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56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3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1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5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3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88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9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9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96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41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5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6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0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67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8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3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9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75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5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9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8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5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25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70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1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0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37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9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3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0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51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2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8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2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32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4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6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4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3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75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9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7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30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3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2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8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1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4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5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48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2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6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9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9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1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1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9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4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3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8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59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6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7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8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46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03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4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8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04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65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9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3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45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2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8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76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59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24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4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9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0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3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6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7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66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2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5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70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4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1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70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3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9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5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1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02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7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3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7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6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41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15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5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90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2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0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2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31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9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41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5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5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6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4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9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75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3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4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85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8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17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2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67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68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48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9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5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3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33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8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1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0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93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1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1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47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37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98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7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8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7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99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55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50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6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8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2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63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69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1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41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9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2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0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6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1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1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4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6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8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7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7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23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2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17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83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1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9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1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6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99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25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6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1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2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06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0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05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7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38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1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3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83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8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98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9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50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4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6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7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1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9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94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88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4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4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9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9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8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1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43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0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0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82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09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9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1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74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2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45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73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54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2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4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2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8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93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0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5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9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4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4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6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6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2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4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2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05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5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14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0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2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59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1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5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6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8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25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9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59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5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0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8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3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62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2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50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42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53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3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4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66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4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5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16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72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1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1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0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2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1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59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9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2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6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18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3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8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3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4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9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2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8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6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7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15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72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03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2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6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2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81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9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63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61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4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99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8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14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1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8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5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68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7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8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2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2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7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8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67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2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7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4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64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1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1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4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1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97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3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6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4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27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6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8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3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7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63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8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75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1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06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60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7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7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9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30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2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74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5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88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0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55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6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6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7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84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56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2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96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1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00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8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0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98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1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1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7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7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4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1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43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2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2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2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8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4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7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1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8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8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2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94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1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5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1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7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0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6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33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4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02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5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84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93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6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5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43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5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0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2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9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91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6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9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0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7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2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6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6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04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33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7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9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1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3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96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8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19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2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95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8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4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9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2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0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31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2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9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0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7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7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2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0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0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16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8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2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76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4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1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3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0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17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73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0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56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6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36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27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8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31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81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7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2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6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2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61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0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1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49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6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3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0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7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8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3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4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7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06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8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1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9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2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04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2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2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51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4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61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0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4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6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86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4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04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5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64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6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3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3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0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50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6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1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8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3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1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37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0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8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4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8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2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9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0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0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1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89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23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6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3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05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23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1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39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64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34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2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7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4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1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8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7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1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6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61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0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4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6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1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7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11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6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9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9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4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9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65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63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27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2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5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92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6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10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8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65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3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47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3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8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13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87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4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31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53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0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0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25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4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1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03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2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6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5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0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8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2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1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86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0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7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8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4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7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1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0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58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0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17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8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1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67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88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5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6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3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6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3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3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5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5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8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37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7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0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43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5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9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7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6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7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0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0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45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42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29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0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53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12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8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4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8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5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7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53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4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60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50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97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53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9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3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93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7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68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0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25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2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01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9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32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39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9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7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2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98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9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62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9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31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95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5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9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53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0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4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23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90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45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8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4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7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60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26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55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86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2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76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0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8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1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1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3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3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2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89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31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8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82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6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36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53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9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97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75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2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75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99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9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8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1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2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24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0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6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0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1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0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2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0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47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2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15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0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56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1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9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3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8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2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2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4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3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03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3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1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5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4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5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29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8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4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6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40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1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5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83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4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05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38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42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5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52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0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5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1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0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76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9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3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4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9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33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10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3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74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1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5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66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74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40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6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8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3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96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2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3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5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9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9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5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34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22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2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70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7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43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13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5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7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19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8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7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4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0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63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1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6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22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0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1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5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6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3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5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0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1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23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37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4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4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09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1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8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6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8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4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0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03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9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63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9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1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6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15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0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96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1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5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5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6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5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79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31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9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9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79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85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6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1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7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0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7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33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3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77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73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3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2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7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9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61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37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8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94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15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3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72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1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06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96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5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9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12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11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47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6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8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8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9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46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2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16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1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6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2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1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41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4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9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0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5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1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9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8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5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8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1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2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3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4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63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27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9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94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6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2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5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8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8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87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64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8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92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31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55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4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4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5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7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52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23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3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58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63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0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4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2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3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0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9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3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7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8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9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5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03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9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9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49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4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78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2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29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3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4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33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54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2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3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68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1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6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4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9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9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99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8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5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5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2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4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8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6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2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8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0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3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3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2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8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46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3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82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4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92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7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7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7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18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8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48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9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1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86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1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6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64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7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3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3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6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5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73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9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5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6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82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00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0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12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2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96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4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7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2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36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2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2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86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6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6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02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53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95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66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56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50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65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06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00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7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0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71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6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40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6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40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1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3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5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3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21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90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6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8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0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8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0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9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1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1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3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3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58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6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43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0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86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5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5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1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8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4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23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7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0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2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3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8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49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4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8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3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0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6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4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84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0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61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2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2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9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4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2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66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1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1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1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9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9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2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6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6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45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1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5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73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2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3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0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9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94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23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94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3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50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0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08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8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1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0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7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0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3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1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3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7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80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4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87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2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27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6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8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9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27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0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0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4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73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24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3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1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1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8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51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78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0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2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73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31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1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5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2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2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31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67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46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93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9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4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3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56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8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33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0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33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29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4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9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75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34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6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4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8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7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9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6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87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0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59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7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6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2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9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0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5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6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5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7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2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1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7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36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2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4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0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22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6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26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0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23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9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0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3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32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1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11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2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5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6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6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6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54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4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12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9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3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3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2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1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9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26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24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6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92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04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9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2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1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5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8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48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9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19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0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3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8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1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9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4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46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73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9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40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1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8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2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7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6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2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78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64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2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9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84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2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8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8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97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8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7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03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12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1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8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9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4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43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04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03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3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4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5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6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34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4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1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5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93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0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5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21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3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36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3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37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06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9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6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4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84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65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70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07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0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3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2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2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1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7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8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03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1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6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94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01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6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65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9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6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9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1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6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53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7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4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55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4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4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60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03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3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2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9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3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7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44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5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74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4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8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5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98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3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73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8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81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7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7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23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26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43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1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7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04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67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42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54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5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34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0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24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2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47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0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78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1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99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9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2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0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64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6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9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5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40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99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46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14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8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5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3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74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2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46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4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0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2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5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42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2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8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2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5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53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17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0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3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4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24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5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8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5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70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1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7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9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51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1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36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4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9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5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4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7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1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3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5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8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2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3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51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92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1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78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2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1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9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63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1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1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6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4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8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5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1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1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3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18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94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1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8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02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06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23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8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08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73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9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2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27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5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4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9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7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1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8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25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39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9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4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8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8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0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52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4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5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12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0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16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3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5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17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7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5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7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1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17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96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2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7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05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01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5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1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6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70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0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7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4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0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2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0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5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73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8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5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9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39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2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58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98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9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4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8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2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42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8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55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4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0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0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6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6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62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1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6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70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06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7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0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8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4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1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9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3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3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1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5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82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57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8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3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34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1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69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9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7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1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0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7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2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36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40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4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16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74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0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0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8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24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4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3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65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05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55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33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0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32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2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59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8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1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70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1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3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5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2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22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28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6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7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6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7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2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81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0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1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5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6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26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9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3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32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1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9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3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63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1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0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1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63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1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3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05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0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28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4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0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74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5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2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73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6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52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9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3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83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8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5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76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7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2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0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64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58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13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9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80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6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48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0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74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9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1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34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0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3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4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05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2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1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61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9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0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4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60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83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92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24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9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35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72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1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9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23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5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4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1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7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7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2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4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67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9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3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6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1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2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2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3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0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2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7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95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1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9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9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74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05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57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82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76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3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0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4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0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4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65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2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10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4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44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9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5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0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7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8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56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7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87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0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0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84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3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15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6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80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1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48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8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72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0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8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4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5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47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1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7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7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1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82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89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8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8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9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1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2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93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1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3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99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77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73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4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64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16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8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20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34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08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12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73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5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37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1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9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9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4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8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90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66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8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27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8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9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1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3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5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62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2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0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42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8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12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4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05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1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7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3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1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06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9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03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71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30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2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8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2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9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27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87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5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1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0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6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2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19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66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5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37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7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0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87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3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7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7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3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67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57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4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40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1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1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1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4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2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9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6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15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9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9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7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79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3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02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7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63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7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3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23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66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3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30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2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27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3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18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23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6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3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88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54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8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0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5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45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8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48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1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3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8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5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21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2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7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8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1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2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5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75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5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4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11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6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7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6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2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65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2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22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3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5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85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53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6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69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6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8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69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1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0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2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0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9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20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0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56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1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3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0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8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1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28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6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04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1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63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4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07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7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6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1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2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4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4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5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00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9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11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6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8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8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49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8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4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9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1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16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69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8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68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3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12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9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02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20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1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42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42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3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4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70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3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20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43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91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69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4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06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94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74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36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96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20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62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8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0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21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2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57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3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79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2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7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48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24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3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4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2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6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00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7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50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3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65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5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26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00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8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03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5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23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3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3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8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5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2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8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4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0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7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1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8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15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3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87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16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8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3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53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6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2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8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7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00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8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0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42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8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3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56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26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3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0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3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2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91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2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6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19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03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7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62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2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1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4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52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8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7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8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1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97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1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6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0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5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9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4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3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56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4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8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5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2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71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5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96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0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8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1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2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5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86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0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0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90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7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5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0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1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4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06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4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9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0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7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3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16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5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1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15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8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9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33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5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1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7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3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50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74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2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21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0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9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3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80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1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6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8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0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44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1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13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4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1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0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62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2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0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6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45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1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0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6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2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3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7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5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9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1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1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02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8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72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9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9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74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5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82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40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36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2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92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0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48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3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9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17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4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2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3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06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18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6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6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50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54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93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5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5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26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04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2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8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2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70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62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97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1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0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0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85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2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2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49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5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8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1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82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8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09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2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1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7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9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0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7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9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8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91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2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9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04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4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77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52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0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78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3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09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1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4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67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4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5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1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43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9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2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7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2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78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06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3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5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1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1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3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0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40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4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7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94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96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02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5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0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0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3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4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33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9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76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9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8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3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8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4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5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94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28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4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7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7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97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6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1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0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3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1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3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66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4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6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9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7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4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9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6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6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8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8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0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49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8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8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0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88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8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2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2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0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8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1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44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2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1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86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9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8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3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8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9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4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15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24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07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18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7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8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24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43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1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5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2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2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57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8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8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5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7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0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2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2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5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7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6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8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1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8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21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6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6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0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9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2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9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2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2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7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9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8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7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8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3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96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7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33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1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7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4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0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1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69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87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3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9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9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6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3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4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85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5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33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02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3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53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8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5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19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37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76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0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43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07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1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6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0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2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1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5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3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5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0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5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2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0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1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77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2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3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9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8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89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4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17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3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2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45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6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2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8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8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9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9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13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9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2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1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59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6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37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8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81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9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4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6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1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7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96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53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3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1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64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48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51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1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8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4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9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46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24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9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9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3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0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96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3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3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4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27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0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7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3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15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6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1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0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67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7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71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5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70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0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5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8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44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24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4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4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00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8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7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4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73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4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2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54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37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23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66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4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92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78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9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3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8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00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2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13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3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2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7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43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7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6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1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7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9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4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38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74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78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1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0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2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1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3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5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5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57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1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5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8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1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3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0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8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9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6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4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9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6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0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4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26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9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8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2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83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1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76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9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3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65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5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04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8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7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2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46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65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0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9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0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8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9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54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80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7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05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9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9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6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3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82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81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58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1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8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86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7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73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4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89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7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66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9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82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2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6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9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2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0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2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7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47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2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6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7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63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9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13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18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9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2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84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8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0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64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19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30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8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7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2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85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1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1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34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74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80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3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25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4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3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84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4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1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2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9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59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1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2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0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0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23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99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90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6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0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9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53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70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94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7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4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9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5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18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99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0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1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33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84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9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5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1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53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1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6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28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5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6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7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4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35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8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89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0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8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7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9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24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9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9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18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81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8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84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0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6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7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5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8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25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5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8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9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43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0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7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3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7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1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88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27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6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6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0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2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54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36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51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76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20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3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93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2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2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5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45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9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17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5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1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5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9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0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3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3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4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66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57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72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5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9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0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07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1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99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3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8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1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41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63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64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4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0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3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9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0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13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19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7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5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35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5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9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97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28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40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20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27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1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4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1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7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1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3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55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2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98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4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15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3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6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5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01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4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3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8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6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3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7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0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14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8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33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71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3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12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13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5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32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4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49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3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34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1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9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68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2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98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94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31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03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4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22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2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0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02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5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2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8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6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9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6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4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7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45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16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8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6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5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7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9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7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0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49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5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1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10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1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4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5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0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14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3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1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6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99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8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1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1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8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7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9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65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8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59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44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37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0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83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26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6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7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8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2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8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0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83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48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7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4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9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04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0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7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34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5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9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93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9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04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7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7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8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36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5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7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44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1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95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6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7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8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8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08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82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4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92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53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2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19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90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0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54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8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64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4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6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7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82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54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3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5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0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8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45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76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04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3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97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1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5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77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5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26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13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83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14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9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8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9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8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94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2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06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3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22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2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0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1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3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3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0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0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8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7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4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56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6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4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3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0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6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3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0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70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2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1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33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7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9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3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05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9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4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70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7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72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4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5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6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32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3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30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1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3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7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3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7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0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89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3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7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75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7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2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24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8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2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4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8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78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4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44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8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46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1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77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8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2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9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95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0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1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6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8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7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8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0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96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9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4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77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7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1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8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81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08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1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8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5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13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7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8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4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5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65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6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81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4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03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73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3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70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1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9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44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2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97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6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7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07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88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29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7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3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0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8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19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7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6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30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16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02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2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01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28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83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13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02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8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97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79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1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7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22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8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6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55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0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47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7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18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0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75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8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37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4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49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9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5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0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1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35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76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12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15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19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4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1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52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5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8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7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7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64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1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23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5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2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4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2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4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7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06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33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1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9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0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9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9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8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6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9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1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3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2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0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1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00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5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13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1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5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7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82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98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3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5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04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4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71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0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7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2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6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2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9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76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73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68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8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19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4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9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7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8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3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65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75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1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7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1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4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4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8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29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1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77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73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8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35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8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25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6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35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4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4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87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9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3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2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94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4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03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2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73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1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78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62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74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5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36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9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35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6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2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68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4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44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3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24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20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34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0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5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86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3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7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04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8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79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05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7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4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9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2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80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59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0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23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64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9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7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58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56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87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4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1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66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75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8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22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99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02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5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0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96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6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7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8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4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30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9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4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8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60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28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7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6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7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8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6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8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4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3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09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0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3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2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48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7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01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0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79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7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53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6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1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2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08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96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3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9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1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47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1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9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21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7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42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4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1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2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2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1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79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8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8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2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7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6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87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0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4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7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3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9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7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8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85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73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4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1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0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3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8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0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1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3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03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0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0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3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8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4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48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6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5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1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7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88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7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3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34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3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7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3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3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4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63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3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4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31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0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0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62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03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7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2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43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5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2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78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8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10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4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27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5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4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0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8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7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1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7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01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91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4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6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81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7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9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4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7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9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78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9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34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1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5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25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84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34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1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9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4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4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3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8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25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89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7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9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5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21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3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11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71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6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3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72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08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0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0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31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1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94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09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69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0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35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5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4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3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3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9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6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85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0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6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1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6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6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4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75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8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2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7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2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50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6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8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8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65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7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83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95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33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9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8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2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09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9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90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14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30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6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0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1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44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4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21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9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22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1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6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9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2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2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16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5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60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2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31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9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40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8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2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50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6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07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1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1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67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66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54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95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0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43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4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3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2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7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20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6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1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23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0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5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2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0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2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9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8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2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8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2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14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6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2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7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5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9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04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0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6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2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73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04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5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1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5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7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03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28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15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1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0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0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0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8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77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7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01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8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1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13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4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7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19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6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0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2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2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35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28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04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0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6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0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2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4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2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77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2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75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7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13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4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9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3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07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80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2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3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9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22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8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35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3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38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54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67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4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1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9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02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04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10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70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5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3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3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22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26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50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9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58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5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3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72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7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9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0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19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1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0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3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1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3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07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63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9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4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9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2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84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4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1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6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0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97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2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73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9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0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6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9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5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1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7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3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5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8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3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19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0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97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7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6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7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2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21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2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0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28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7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36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03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3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35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6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36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2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3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5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8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10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8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7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5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00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6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8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3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03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9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7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8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8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59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7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3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8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64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2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4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7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4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7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4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4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53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8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1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48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3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2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8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8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1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66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0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9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7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0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5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8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5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58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4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27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7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4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4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1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5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8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6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2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1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3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4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0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6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0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3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5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8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8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37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2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7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6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8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4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97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23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8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44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0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4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83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4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0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06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1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2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3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9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5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3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1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0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5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9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7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30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6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96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6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50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1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6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1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7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3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3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15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4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2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61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0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72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4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8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86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7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8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3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3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43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3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9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4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3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0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5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73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0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50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3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36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45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2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2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36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2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8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14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57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5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8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98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7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23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0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59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0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7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8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7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4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6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7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7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20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87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57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6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27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1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26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9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16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7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64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56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74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7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3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68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5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2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0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1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4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8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78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1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3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9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47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2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7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04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8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2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14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16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40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5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0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3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6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6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1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2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7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7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73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1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3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27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2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15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0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5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5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5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7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3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2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13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74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1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3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31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02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7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03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9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3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40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0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20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5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81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7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0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5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63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15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2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3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3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2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1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0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02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8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93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1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9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96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8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32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2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96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29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0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2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1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8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8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06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4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60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76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13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6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7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67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7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21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19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2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57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34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86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6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8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8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49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9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27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4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13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0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1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61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8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82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60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7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4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1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4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2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24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28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3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46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3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7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9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5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2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0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3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3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69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86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14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3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3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87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5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72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5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2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8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2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39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6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5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63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4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8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6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8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92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2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6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7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8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29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76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7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5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6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8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9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9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5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48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0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8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97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6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93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4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3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2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1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5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9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1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26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4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73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67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4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9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7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8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63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9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1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9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7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5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0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73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34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8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3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05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53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8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4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4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3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66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5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4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73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30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04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52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1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5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1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5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9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7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41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3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7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33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7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0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8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19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0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08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49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48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11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5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24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2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4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4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3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35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6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4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10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7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48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9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0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54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9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7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0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2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4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5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0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6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0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7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5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52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4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0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1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2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0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54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64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7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1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5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7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6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7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7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0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6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3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0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0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25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34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59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1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2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8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07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19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0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6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9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9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66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1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2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9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5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54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43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89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5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6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4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74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2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80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8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0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2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9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76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7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7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4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55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1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8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27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2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17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0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8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8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1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7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75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68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0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00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4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5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1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1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8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0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0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34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7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7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7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86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4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3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9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5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3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0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9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87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21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5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85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0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1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1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6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96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1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9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63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8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43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2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3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33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7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40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96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9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9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5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9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1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5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5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9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6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63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0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76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6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4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45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9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85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6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25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80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02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99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6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9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57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3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73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20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7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8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9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21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4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5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9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6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0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7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7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6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0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84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9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2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2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0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77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49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86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7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5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47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1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29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44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91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3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8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75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1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65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32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0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7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9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7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0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98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8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9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36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8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5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24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9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1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9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39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4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8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95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7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5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97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2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4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0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67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4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6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2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96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33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43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65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1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2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94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9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8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6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84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01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73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2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7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7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6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56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6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5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8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29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7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3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1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5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8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9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0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7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8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7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1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00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9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34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14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2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7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4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0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65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3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19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7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4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0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9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6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5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8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04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8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86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1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5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1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0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4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0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70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2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3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0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3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8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74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3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7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8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3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2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55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6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4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7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4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52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7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03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9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0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9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94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8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5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8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63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75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51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0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1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5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2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13" /><Relationship Type="http://schemas.openxmlformats.org/officeDocument/2006/relationships/image" Target="media/image7.png" Id="rId18" /><Relationship Type="http://schemas.openxmlformats.org/officeDocument/2006/relationships/image" Target="media/image15.png" Id="rId26" /><Relationship Type="http://schemas.openxmlformats.org/officeDocument/2006/relationships/footer" Target="footer2.xml" Id="rId39" /><Relationship Type="http://schemas.openxmlformats.org/officeDocument/2006/relationships/image" Target="media/image10.png" Id="rId21" /><Relationship Type="http://schemas.openxmlformats.org/officeDocument/2006/relationships/image" Target="media/image23.png" Id="rId34" /><Relationship Type="http://schemas.openxmlformats.org/officeDocument/2006/relationships/theme" Target="theme/theme1.xml" Id="rId42" /><Relationship Type="http://schemas.openxmlformats.org/officeDocument/2006/relationships/styles" Target="styles.xml" Id="rId7" /><Relationship Type="http://schemas.openxmlformats.org/officeDocument/2006/relationships/customXml" Target="../customXml/item2.xml" Id="rId2" /><Relationship Type="http://schemas.openxmlformats.org/officeDocument/2006/relationships/image" Target="media/image5.png" Id="rId16" /><Relationship Type="http://schemas.openxmlformats.org/officeDocument/2006/relationships/image" Target="media/image9.png" Id="rId20" /><Relationship Type="http://schemas.openxmlformats.org/officeDocument/2006/relationships/image" Target="media/image18.png" Id="rId29" /><Relationship Type="http://schemas.openxmlformats.org/officeDocument/2006/relationships/fontTable" Target="fontTable.xml" Id="rId41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image" Target="media/image13.png" Id="rId24" /><Relationship Type="http://schemas.openxmlformats.org/officeDocument/2006/relationships/image" Target="media/image21.png" Id="rId32" /><Relationship Type="http://schemas.openxmlformats.org/officeDocument/2006/relationships/header" Target="header1.xml" Id="rId37" /><Relationship Type="http://schemas.openxmlformats.org/officeDocument/2006/relationships/header" Target="header2.xml" Id="rId40" /><Relationship Type="http://schemas.openxmlformats.org/officeDocument/2006/relationships/customXml" Target="../customXml/item5.xml" Id="rId5" /><Relationship Type="http://schemas.openxmlformats.org/officeDocument/2006/relationships/image" Target="media/image4.png" Id="rId15" /><Relationship Type="http://schemas.openxmlformats.org/officeDocument/2006/relationships/image" Target="media/image12.png" Id="rId23" /><Relationship Type="http://schemas.openxmlformats.org/officeDocument/2006/relationships/image" Target="media/image17.png" Id="rId28" /><Relationship Type="http://schemas.openxmlformats.org/officeDocument/2006/relationships/image" Target="media/image25.png" Id="rId36" /><Relationship Type="http://schemas.openxmlformats.org/officeDocument/2006/relationships/footnotes" Target="footnotes.xml" Id="rId10" /><Relationship Type="http://schemas.openxmlformats.org/officeDocument/2006/relationships/image" Target="media/image8.png" Id="rId19" /><Relationship Type="http://schemas.openxmlformats.org/officeDocument/2006/relationships/image" Target="media/image20.png" Id="rId31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image" Target="media/image3.png" Id="rId14" /><Relationship Type="http://schemas.openxmlformats.org/officeDocument/2006/relationships/image" Target="media/image11.png" Id="rId22" /><Relationship Type="http://schemas.openxmlformats.org/officeDocument/2006/relationships/image" Target="media/image16.png" Id="rId27" /><Relationship Type="http://schemas.openxmlformats.org/officeDocument/2006/relationships/image" Target="media/image19.png" Id="rId30" /><Relationship Type="http://schemas.openxmlformats.org/officeDocument/2006/relationships/image" Target="media/image24.png" Id="rId35" /><Relationship Type="http://schemas.openxmlformats.org/officeDocument/2006/relationships/settings" Target="settings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12" /><Relationship Type="http://schemas.openxmlformats.org/officeDocument/2006/relationships/image" Target="media/image6.png" Id="rId17" /><Relationship Type="http://schemas.openxmlformats.org/officeDocument/2006/relationships/image" Target="media/image14.png" Id="rId25" /><Relationship Type="http://schemas.openxmlformats.org/officeDocument/2006/relationships/image" Target="media/image22.png" Id="rId33" /><Relationship Type="http://schemas.openxmlformats.org/officeDocument/2006/relationships/footer" Target="footer1.xml" Id="rId38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3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Supplementary_Material.dotx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Frontiers</dc:creator>
  <lastModifiedBy>Angie Marcela Rosero Rendon</lastModifiedBy>
  <revision>3</revision>
  <lastPrinted>2013-10-03T12:51:00.0000000Z</lastPrinted>
  <dcterms:created xsi:type="dcterms:W3CDTF">2026-04-06T03:51:00.0000000Z</dcterms:created>
  <dcterms:modified xsi:type="dcterms:W3CDTF">2026-04-06T15:33:22.4760971Z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